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E36AC" w14:textId="77777777" w:rsidR="0021000F" w:rsidRPr="000A5DA3" w:rsidRDefault="0021000F" w:rsidP="00F96975">
      <w:pPr>
        <w:tabs>
          <w:tab w:val="left" w:pos="8100"/>
        </w:tabs>
        <w:snapToGrid w:val="0"/>
        <w:jc w:val="center"/>
        <w:rPr>
          <w:rFonts w:ascii="돋움" w:eastAsia="돋움" w:hAnsi="돋움"/>
          <w:b/>
        </w:rPr>
      </w:pPr>
      <w:bookmarkStart w:id="0" w:name="_Hlk67577585"/>
      <w:r w:rsidRPr="000A5DA3">
        <w:rPr>
          <w:rFonts w:ascii="돋움" w:eastAsia="돋움" w:hAnsi="돋움" w:hint="eastAsia"/>
          <w:b/>
          <w:kern w:val="2"/>
        </w:rPr>
        <w:t xml:space="preserve">원안작성협력 : </w:t>
      </w:r>
      <w:r w:rsidR="00B638AB" w:rsidRPr="000A5DA3">
        <w:rPr>
          <w:rFonts w:ascii="돋움" w:eastAsia="돋움" w:hAnsi="돋움" w:hint="eastAsia"/>
          <w:b/>
          <w:kern w:val="2"/>
        </w:rPr>
        <w:t>T</w:t>
      </w:r>
      <w:r w:rsidR="00B638AB" w:rsidRPr="000A5DA3">
        <w:rPr>
          <w:rFonts w:ascii="돋움" w:eastAsia="돋움" w:hAnsi="돋움"/>
          <w:b/>
          <w:kern w:val="2"/>
        </w:rPr>
        <w:t xml:space="preserve">-Car </w:t>
      </w:r>
      <w:r w:rsidR="00B638AB" w:rsidRPr="000A5DA3">
        <w:rPr>
          <w:rFonts w:ascii="돋움" w:eastAsia="돋움" w:hAnsi="돋움" w:hint="eastAsia"/>
          <w:b/>
          <w:kern w:val="2"/>
        </w:rPr>
        <w:t>기술개발 표준개발위원회</w:t>
      </w:r>
    </w:p>
    <w:p w14:paraId="50345673" w14:textId="77777777" w:rsidR="0021000F" w:rsidRPr="000A5DA3" w:rsidRDefault="0021000F" w:rsidP="00D06495">
      <w:pPr>
        <w:jc w:val="center"/>
      </w:pPr>
    </w:p>
    <w:bookmarkEnd w:id="0"/>
    <w:tbl>
      <w:tblPr>
        <w:tblW w:w="9356" w:type="dxa"/>
        <w:jc w:val="center"/>
        <w:tblLook w:val="01E0" w:firstRow="1" w:lastRow="1" w:firstColumn="1" w:lastColumn="1" w:noHBand="0" w:noVBand="0"/>
      </w:tblPr>
      <w:tblGrid>
        <w:gridCol w:w="1560"/>
        <w:gridCol w:w="265"/>
        <w:gridCol w:w="893"/>
        <w:gridCol w:w="240"/>
        <w:gridCol w:w="4901"/>
        <w:gridCol w:w="1254"/>
        <w:gridCol w:w="243"/>
      </w:tblGrid>
      <w:tr w:rsidR="000A5DA3" w:rsidRPr="000A5DA3" w14:paraId="43180F8C" w14:textId="77777777" w:rsidTr="00AF7071">
        <w:trPr>
          <w:jc w:val="center"/>
        </w:trPr>
        <w:tc>
          <w:tcPr>
            <w:tcW w:w="834" w:type="pct"/>
            <w:vAlign w:val="center"/>
          </w:tcPr>
          <w:p w14:paraId="02E55E2F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center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345AF3D6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center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20492C84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sz w:val="20"/>
              </w:rPr>
            </w:pPr>
            <w:r w:rsidRPr="000A5DA3">
              <w:rPr>
                <w:rFonts w:ascii="바탕" w:hAnsi="바탕" w:hint="eastAsia"/>
                <w:color w:val="auto"/>
                <w:sz w:val="20"/>
              </w:rPr>
              <w:t>성명</w:t>
            </w:r>
          </w:p>
        </w:tc>
        <w:tc>
          <w:tcPr>
            <w:tcW w:w="128" w:type="pct"/>
            <w:vAlign w:val="center"/>
          </w:tcPr>
          <w:p w14:paraId="323D9148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center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619" w:type="pct"/>
            <w:vAlign w:val="center"/>
          </w:tcPr>
          <w:p w14:paraId="7EFB3C03" w14:textId="77777777" w:rsidR="00AF7071" w:rsidRPr="000A5DA3" w:rsidRDefault="00AF7071" w:rsidP="00AF7071">
            <w:pPr>
              <w:pStyle w:val="ad"/>
              <w:wordWrap/>
              <w:spacing w:line="300" w:lineRule="exact"/>
              <w:ind w:leftChars="200" w:left="400"/>
              <w:jc w:val="left"/>
              <w:rPr>
                <w:rFonts w:ascii="바탕" w:hAnsi="바탕"/>
                <w:color w:val="auto"/>
                <w:sz w:val="20"/>
              </w:rPr>
            </w:pPr>
            <w:r w:rsidRPr="000A5DA3">
              <w:rPr>
                <w:rFonts w:ascii="바탕" w:hAnsi="바탕" w:hint="eastAsia"/>
                <w:color w:val="auto"/>
                <w:sz w:val="20"/>
              </w:rPr>
              <w:t>근  무  처</w:t>
            </w:r>
          </w:p>
        </w:tc>
        <w:tc>
          <w:tcPr>
            <w:tcW w:w="670" w:type="pct"/>
            <w:vAlign w:val="center"/>
          </w:tcPr>
          <w:p w14:paraId="073A3C86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sz w:val="20"/>
              </w:rPr>
            </w:pPr>
            <w:r w:rsidRPr="000A5DA3">
              <w:rPr>
                <w:rFonts w:ascii="바탕" w:hAnsi="바탕" w:hint="eastAsia"/>
                <w:color w:val="auto"/>
                <w:sz w:val="20"/>
              </w:rPr>
              <w:t>직위</w:t>
            </w:r>
          </w:p>
        </w:tc>
        <w:tc>
          <w:tcPr>
            <w:tcW w:w="130" w:type="pct"/>
            <w:vAlign w:val="center"/>
          </w:tcPr>
          <w:p w14:paraId="603096DA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sz w:val="20"/>
              </w:rPr>
            </w:pPr>
          </w:p>
        </w:tc>
      </w:tr>
      <w:tr w:rsidR="000A5DA3" w:rsidRPr="000A5DA3" w14:paraId="7307CDB9" w14:textId="77777777" w:rsidTr="00AF7071">
        <w:trPr>
          <w:jc w:val="center"/>
        </w:trPr>
        <w:tc>
          <w:tcPr>
            <w:tcW w:w="834" w:type="pct"/>
            <w:vAlign w:val="center"/>
          </w:tcPr>
          <w:p w14:paraId="0D194C59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  <w:r w:rsidRPr="000A5DA3">
              <w:rPr>
                <w:rFonts w:ascii="바탕" w:hAnsi="바탕" w:cs="Arial"/>
                <w:color w:val="auto"/>
                <w:kern w:val="2"/>
                <w:sz w:val="20"/>
              </w:rPr>
              <w:t>(</w:t>
            </w:r>
            <w:r w:rsidRPr="000A5DA3">
              <w:rPr>
                <w:rFonts w:ascii="바탕" w:hAnsi="바탕" w:cs="Arial" w:hint="eastAsia"/>
                <w:color w:val="auto"/>
                <w:kern w:val="2"/>
                <w:sz w:val="20"/>
              </w:rPr>
              <w:t>위원장</w:t>
            </w:r>
            <w:r w:rsidRPr="000A5DA3">
              <w:rPr>
                <w:rFonts w:ascii="바탕" w:hAnsi="바탕" w:cs="Arial"/>
                <w:color w:val="auto"/>
                <w:kern w:val="2"/>
                <w:sz w:val="20"/>
              </w:rPr>
              <w:t>)</w:t>
            </w:r>
          </w:p>
        </w:tc>
        <w:tc>
          <w:tcPr>
            <w:tcW w:w="142" w:type="pct"/>
            <w:vAlign w:val="center"/>
          </w:tcPr>
          <w:p w14:paraId="1E92A7AF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7B37A4A2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한재윤</w:t>
            </w:r>
          </w:p>
        </w:tc>
        <w:tc>
          <w:tcPr>
            <w:tcW w:w="128" w:type="pct"/>
            <w:vAlign w:val="center"/>
          </w:tcPr>
          <w:p w14:paraId="20B3E6AC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30A505DD" w14:textId="77777777" w:rsidR="00AF7071" w:rsidRPr="000A5DA3" w:rsidRDefault="00AF7071" w:rsidP="00AF7071">
            <w:pPr>
              <w:wordWrap/>
              <w:adjustRightInd w:val="0"/>
              <w:spacing w:line="300" w:lineRule="exact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한국자율주행산업협회</w:t>
            </w:r>
          </w:p>
        </w:tc>
        <w:tc>
          <w:tcPr>
            <w:tcW w:w="670" w:type="pct"/>
            <w:vAlign w:val="center"/>
          </w:tcPr>
          <w:p w14:paraId="45DEBDA9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팀장</w:t>
            </w:r>
          </w:p>
        </w:tc>
        <w:tc>
          <w:tcPr>
            <w:tcW w:w="130" w:type="pct"/>
            <w:vAlign w:val="center"/>
          </w:tcPr>
          <w:p w14:paraId="0D1ED616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0A5DA3" w:rsidRPr="000A5DA3" w14:paraId="5651B72D" w14:textId="77777777" w:rsidTr="00AF7071">
        <w:trPr>
          <w:jc w:val="center"/>
        </w:trPr>
        <w:tc>
          <w:tcPr>
            <w:tcW w:w="834" w:type="pct"/>
            <w:vAlign w:val="center"/>
          </w:tcPr>
          <w:p w14:paraId="0D6C3A35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  <w:r w:rsidRPr="000A5DA3">
              <w:rPr>
                <w:rFonts w:ascii="바탕" w:hAnsi="바탕" w:cs="Arial" w:hint="eastAsia"/>
                <w:color w:val="auto"/>
                <w:kern w:val="2"/>
                <w:sz w:val="20"/>
              </w:rPr>
              <w:t>(위원)</w:t>
            </w:r>
          </w:p>
        </w:tc>
        <w:tc>
          <w:tcPr>
            <w:tcW w:w="142" w:type="pct"/>
            <w:vAlign w:val="center"/>
          </w:tcPr>
          <w:p w14:paraId="0C01AA72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36F48AD1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박기원</w:t>
            </w:r>
          </w:p>
        </w:tc>
        <w:tc>
          <w:tcPr>
            <w:tcW w:w="128" w:type="pct"/>
            <w:vAlign w:val="center"/>
          </w:tcPr>
          <w:p w14:paraId="5E7E3EA1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2C358400" w14:textId="77777777" w:rsidR="00AF7071" w:rsidRPr="000A5DA3" w:rsidRDefault="00AF7071" w:rsidP="00AF7071">
            <w:r w:rsidRPr="000A5DA3">
              <w:rPr>
                <w:rFonts w:ascii="바탕" w:hAnsi="바탕" w:cs="Arial" w:hint="eastAsia"/>
                <w:lang w:val="en-US"/>
              </w:rPr>
              <w:t>한국자율주행산업협회</w:t>
            </w:r>
          </w:p>
        </w:tc>
        <w:tc>
          <w:tcPr>
            <w:tcW w:w="670" w:type="pct"/>
            <w:vAlign w:val="center"/>
          </w:tcPr>
          <w:p w14:paraId="1C15C1DA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연구원</w:t>
            </w:r>
          </w:p>
        </w:tc>
        <w:tc>
          <w:tcPr>
            <w:tcW w:w="130" w:type="pct"/>
            <w:vAlign w:val="center"/>
          </w:tcPr>
          <w:p w14:paraId="09BA9779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0A5DA3" w:rsidRPr="000A5DA3" w14:paraId="6656AE8E" w14:textId="77777777" w:rsidTr="00AF7071">
        <w:trPr>
          <w:jc w:val="center"/>
        </w:trPr>
        <w:tc>
          <w:tcPr>
            <w:tcW w:w="834" w:type="pct"/>
            <w:vAlign w:val="center"/>
          </w:tcPr>
          <w:p w14:paraId="17ED185C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7DCC412F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1FED9805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김창일</w:t>
            </w:r>
          </w:p>
        </w:tc>
        <w:tc>
          <w:tcPr>
            <w:tcW w:w="128" w:type="pct"/>
            <w:vAlign w:val="center"/>
          </w:tcPr>
          <w:p w14:paraId="78EDB9AD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52F91516" w14:textId="77777777" w:rsidR="00AF7071" w:rsidRPr="000A5DA3" w:rsidRDefault="00AF7071" w:rsidP="00AF7071">
            <w:r w:rsidRPr="000A5DA3">
              <w:rPr>
                <w:rFonts w:hint="eastAsia"/>
              </w:rPr>
              <w:t>한국자동차연구원</w:t>
            </w:r>
          </w:p>
        </w:tc>
        <w:tc>
          <w:tcPr>
            <w:tcW w:w="670" w:type="pct"/>
            <w:vAlign w:val="center"/>
          </w:tcPr>
          <w:p w14:paraId="38AAD4EB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책임</w:t>
            </w:r>
          </w:p>
        </w:tc>
        <w:tc>
          <w:tcPr>
            <w:tcW w:w="130" w:type="pct"/>
            <w:vAlign w:val="center"/>
          </w:tcPr>
          <w:p w14:paraId="0CB712BE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0A5DA3" w:rsidRPr="000A5DA3" w14:paraId="50986481" w14:textId="77777777" w:rsidTr="00AF7071">
        <w:trPr>
          <w:jc w:val="center"/>
        </w:trPr>
        <w:tc>
          <w:tcPr>
            <w:tcW w:w="834" w:type="pct"/>
            <w:vAlign w:val="center"/>
          </w:tcPr>
          <w:p w14:paraId="26736BE2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34FE7EF7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2259969C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송문형</w:t>
            </w:r>
          </w:p>
        </w:tc>
        <w:tc>
          <w:tcPr>
            <w:tcW w:w="128" w:type="pct"/>
            <w:vAlign w:val="center"/>
          </w:tcPr>
          <w:p w14:paraId="61F3A015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5A51356C" w14:textId="77777777" w:rsidR="00AF7071" w:rsidRPr="000A5DA3" w:rsidRDefault="00AF7071" w:rsidP="00AF7071">
            <w:r w:rsidRPr="000A5DA3">
              <w:rPr>
                <w:rFonts w:hint="eastAsia"/>
              </w:rPr>
              <w:t>한국자동차연구원</w:t>
            </w:r>
          </w:p>
        </w:tc>
        <w:tc>
          <w:tcPr>
            <w:tcW w:w="670" w:type="pct"/>
            <w:vAlign w:val="center"/>
          </w:tcPr>
          <w:p w14:paraId="787B4A5F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선임</w:t>
            </w:r>
          </w:p>
        </w:tc>
        <w:tc>
          <w:tcPr>
            <w:tcW w:w="130" w:type="pct"/>
            <w:vAlign w:val="center"/>
          </w:tcPr>
          <w:p w14:paraId="2CE10C0F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0A5DA3" w:rsidRPr="000A5DA3" w14:paraId="676B307D" w14:textId="77777777" w:rsidTr="00AF7071">
        <w:trPr>
          <w:jc w:val="center"/>
        </w:trPr>
        <w:tc>
          <w:tcPr>
            <w:tcW w:w="834" w:type="pct"/>
            <w:vAlign w:val="center"/>
          </w:tcPr>
          <w:p w14:paraId="01548687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22B99E78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460128A0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유재영</w:t>
            </w:r>
          </w:p>
        </w:tc>
        <w:tc>
          <w:tcPr>
            <w:tcW w:w="128" w:type="pct"/>
            <w:vAlign w:val="center"/>
          </w:tcPr>
          <w:p w14:paraId="35806EF6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1B2D93A9" w14:textId="77777777" w:rsidR="00AF7071" w:rsidRPr="000A5DA3" w:rsidRDefault="00AF7071" w:rsidP="00AF7071">
            <w:r w:rsidRPr="000A5DA3">
              <w:rPr>
                <w:rFonts w:hint="eastAsia"/>
              </w:rPr>
              <w:t>씨엔비스</w:t>
            </w:r>
          </w:p>
        </w:tc>
        <w:tc>
          <w:tcPr>
            <w:tcW w:w="670" w:type="pct"/>
            <w:vAlign w:val="center"/>
          </w:tcPr>
          <w:p w14:paraId="3E866807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수석</w:t>
            </w:r>
          </w:p>
        </w:tc>
        <w:tc>
          <w:tcPr>
            <w:tcW w:w="130" w:type="pct"/>
            <w:vAlign w:val="center"/>
          </w:tcPr>
          <w:p w14:paraId="45519FC5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0A5DA3" w:rsidRPr="000A5DA3" w14:paraId="4FD3E9D2" w14:textId="77777777" w:rsidTr="00AF7071">
        <w:trPr>
          <w:jc w:val="center"/>
        </w:trPr>
        <w:tc>
          <w:tcPr>
            <w:tcW w:w="834" w:type="pct"/>
            <w:vAlign w:val="center"/>
          </w:tcPr>
          <w:p w14:paraId="16302925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50A71BF9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35E90DC1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윤다혜</w:t>
            </w:r>
          </w:p>
        </w:tc>
        <w:tc>
          <w:tcPr>
            <w:tcW w:w="128" w:type="pct"/>
            <w:vAlign w:val="center"/>
          </w:tcPr>
          <w:p w14:paraId="48C166FA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3E9851B2" w14:textId="77777777" w:rsidR="00AF7071" w:rsidRPr="000A5DA3" w:rsidRDefault="00AF7071" w:rsidP="00AF7071">
            <w:r w:rsidRPr="000A5DA3">
              <w:rPr>
                <w:rFonts w:hint="eastAsia"/>
              </w:rPr>
              <w:t>씨엔비스</w:t>
            </w:r>
          </w:p>
        </w:tc>
        <w:tc>
          <w:tcPr>
            <w:tcW w:w="670" w:type="pct"/>
            <w:vAlign w:val="center"/>
          </w:tcPr>
          <w:p w14:paraId="74830170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연구원</w:t>
            </w:r>
          </w:p>
        </w:tc>
        <w:tc>
          <w:tcPr>
            <w:tcW w:w="130" w:type="pct"/>
            <w:vAlign w:val="center"/>
          </w:tcPr>
          <w:p w14:paraId="60DB157B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0A5DA3" w:rsidRPr="000A5DA3" w14:paraId="3A6348E4" w14:textId="77777777" w:rsidTr="00AF7071">
        <w:trPr>
          <w:jc w:val="center"/>
        </w:trPr>
        <w:tc>
          <w:tcPr>
            <w:tcW w:w="834" w:type="pct"/>
            <w:vAlign w:val="center"/>
          </w:tcPr>
          <w:p w14:paraId="0FBE0AD6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08B27CA7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4264BC07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김영진</w:t>
            </w:r>
          </w:p>
        </w:tc>
        <w:tc>
          <w:tcPr>
            <w:tcW w:w="128" w:type="pct"/>
            <w:vAlign w:val="center"/>
          </w:tcPr>
          <w:p w14:paraId="2D8E3C93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44B699AF" w14:textId="77777777" w:rsidR="00AF7071" w:rsidRPr="000A5DA3" w:rsidRDefault="00AF7071" w:rsidP="00AF7071">
            <w:r w:rsidRPr="000A5DA3">
              <w:rPr>
                <w:rFonts w:hint="eastAsia"/>
              </w:rPr>
              <w:t>한국정보통신기술협회</w:t>
            </w:r>
          </w:p>
        </w:tc>
        <w:tc>
          <w:tcPr>
            <w:tcW w:w="670" w:type="pct"/>
            <w:vAlign w:val="center"/>
          </w:tcPr>
          <w:p w14:paraId="2C32B6F3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수석</w:t>
            </w:r>
          </w:p>
        </w:tc>
        <w:tc>
          <w:tcPr>
            <w:tcW w:w="130" w:type="pct"/>
            <w:vAlign w:val="center"/>
          </w:tcPr>
          <w:p w14:paraId="30A16317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0A5DA3" w:rsidRPr="000A5DA3" w14:paraId="0D206F82" w14:textId="77777777" w:rsidTr="00AF7071">
        <w:trPr>
          <w:jc w:val="center"/>
        </w:trPr>
        <w:tc>
          <w:tcPr>
            <w:tcW w:w="834" w:type="pct"/>
            <w:vAlign w:val="center"/>
          </w:tcPr>
          <w:p w14:paraId="0DF01D03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4F95A8D2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3B7A6AFD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강범구</w:t>
            </w:r>
          </w:p>
        </w:tc>
        <w:tc>
          <w:tcPr>
            <w:tcW w:w="128" w:type="pct"/>
            <w:vAlign w:val="center"/>
          </w:tcPr>
          <w:p w14:paraId="6267388F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2CF1BF2F" w14:textId="77777777" w:rsidR="00AF7071" w:rsidRPr="000A5DA3" w:rsidRDefault="00AF7071" w:rsidP="00AF7071">
            <w:r w:rsidRPr="000A5DA3">
              <w:rPr>
                <w:rFonts w:hint="eastAsia"/>
              </w:rPr>
              <w:t>한국정보통신기술협회</w:t>
            </w:r>
          </w:p>
        </w:tc>
        <w:tc>
          <w:tcPr>
            <w:tcW w:w="670" w:type="pct"/>
            <w:vAlign w:val="center"/>
          </w:tcPr>
          <w:p w14:paraId="514043DE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수석</w:t>
            </w:r>
          </w:p>
        </w:tc>
        <w:tc>
          <w:tcPr>
            <w:tcW w:w="130" w:type="pct"/>
            <w:vAlign w:val="center"/>
          </w:tcPr>
          <w:p w14:paraId="297874AA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0A5DA3" w:rsidRPr="000A5DA3" w14:paraId="6862016D" w14:textId="77777777" w:rsidTr="00AF7071">
        <w:trPr>
          <w:jc w:val="center"/>
        </w:trPr>
        <w:tc>
          <w:tcPr>
            <w:tcW w:w="834" w:type="pct"/>
            <w:vAlign w:val="center"/>
          </w:tcPr>
          <w:p w14:paraId="30628839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4F10BCCF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502843B0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박용주</w:t>
            </w:r>
          </w:p>
        </w:tc>
        <w:tc>
          <w:tcPr>
            <w:tcW w:w="128" w:type="pct"/>
            <w:vAlign w:val="center"/>
          </w:tcPr>
          <w:p w14:paraId="33B9A5C2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7418CFC0" w14:textId="77777777" w:rsidR="00AF7071" w:rsidRPr="000A5DA3" w:rsidRDefault="00AF7071" w:rsidP="00AF7071">
            <w:r w:rsidRPr="000A5DA3">
              <w:rPr>
                <w:rFonts w:hint="eastAsia"/>
              </w:rPr>
              <w:t>한국전자기술연구원</w:t>
            </w:r>
          </w:p>
        </w:tc>
        <w:tc>
          <w:tcPr>
            <w:tcW w:w="670" w:type="pct"/>
            <w:vAlign w:val="center"/>
          </w:tcPr>
          <w:p w14:paraId="76E6F581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팀장</w:t>
            </w:r>
          </w:p>
        </w:tc>
        <w:tc>
          <w:tcPr>
            <w:tcW w:w="130" w:type="pct"/>
            <w:vAlign w:val="center"/>
          </w:tcPr>
          <w:p w14:paraId="15654057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0A5DA3" w:rsidRPr="000A5DA3" w14:paraId="4D8DB6E8" w14:textId="77777777" w:rsidTr="00AF7071">
        <w:trPr>
          <w:jc w:val="center"/>
        </w:trPr>
        <w:tc>
          <w:tcPr>
            <w:tcW w:w="834" w:type="pct"/>
            <w:vAlign w:val="center"/>
          </w:tcPr>
          <w:p w14:paraId="12DD98CE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5A3BC105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4168C0C5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유제욱</w:t>
            </w:r>
          </w:p>
        </w:tc>
        <w:tc>
          <w:tcPr>
            <w:tcW w:w="128" w:type="pct"/>
            <w:vAlign w:val="center"/>
          </w:tcPr>
          <w:p w14:paraId="6AB82B3E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365FD605" w14:textId="77777777" w:rsidR="00AF7071" w:rsidRPr="000A5DA3" w:rsidRDefault="00AF7071" w:rsidP="00AF7071">
            <w:r w:rsidRPr="000A5DA3">
              <w:rPr>
                <w:rFonts w:hint="eastAsia"/>
              </w:rPr>
              <w:t>한국전자기술연구원</w:t>
            </w:r>
          </w:p>
        </w:tc>
        <w:tc>
          <w:tcPr>
            <w:tcW w:w="670" w:type="pct"/>
            <w:vAlign w:val="center"/>
          </w:tcPr>
          <w:p w14:paraId="15A25842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연구원</w:t>
            </w:r>
          </w:p>
        </w:tc>
        <w:tc>
          <w:tcPr>
            <w:tcW w:w="130" w:type="pct"/>
            <w:vAlign w:val="center"/>
          </w:tcPr>
          <w:p w14:paraId="102098AC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AF7071" w:rsidRPr="000A5DA3" w14:paraId="32C87ECB" w14:textId="77777777" w:rsidTr="00AF7071">
        <w:trPr>
          <w:jc w:val="center"/>
        </w:trPr>
        <w:tc>
          <w:tcPr>
            <w:tcW w:w="834" w:type="pct"/>
            <w:vAlign w:val="center"/>
          </w:tcPr>
          <w:p w14:paraId="50AEB381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  <w:r w:rsidRPr="000A5DA3">
              <w:rPr>
                <w:rFonts w:ascii="바탕" w:hAnsi="바탕" w:cs="Arial" w:hint="eastAsia"/>
                <w:color w:val="auto"/>
                <w:kern w:val="2"/>
                <w:sz w:val="20"/>
              </w:rPr>
              <w:t>(간사)</w:t>
            </w:r>
          </w:p>
        </w:tc>
        <w:tc>
          <w:tcPr>
            <w:tcW w:w="142" w:type="pct"/>
            <w:vAlign w:val="center"/>
          </w:tcPr>
          <w:p w14:paraId="592931CE" w14:textId="77777777" w:rsidR="00AF7071" w:rsidRPr="000A5DA3" w:rsidRDefault="00AF7071" w:rsidP="00AF7071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1C6892CA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최영은</w:t>
            </w:r>
          </w:p>
        </w:tc>
        <w:tc>
          <w:tcPr>
            <w:tcW w:w="128" w:type="pct"/>
            <w:vAlign w:val="center"/>
          </w:tcPr>
          <w:p w14:paraId="72D418E2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4DCB9D92" w14:textId="77777777" w:rsidR="00AF7071" w:rsidRPr="000A5DA3" w:rsidRDefault="00AF7071" w:rsidP="00AF7071">
            <w:r w:rsidRPr="000A5DA3">
              <w:rPr>
                <w:rFonts w:hint="eastAsia"/>
              </w:rPr>
              <w:t>한국자율주행산업협회</w:t>
            </w:r>
          </w:p>
        </w:tc>
        <w:tc>
          <w:tcPr>
            <w:tcW w:w="670" w:type="pct"/>
            <w:vAlign w:val="center"/>
          </w:tcPr>
          <w:p w14:paraId="1768D377" w14:textId="77777777" w:rsidR="00AF7071" w:rsidRPr="000A5DA3" w:rsidRDefault="00AF7071" w:rsidP="00AF7071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0A5DA3">
              <w:rPr>
                <w:rFonts w:ascii="바탕" w:hAnsi="바탕" w:cs="Arial" w:hint="eastAsia"/>
                <w:lang w:val="en-US"/>
              </w:rPr>
              <w:t>선임</w:t>
            </w:r>
          </w:p>
        </w:tc>
        <w:tc>
          <w:tcPr>
            <w:tcW w:w="130" w:type="pct"/>
            <w:vAlign w:val="center"/>
          </w:tcPr>
          <w:p w14:paraId="2B854583" w14:textId="77777777" w:rsidR="00AF7071" w:rsidRPr="000A5DA3" w:rsidRDefault="00AF7071" w:rsidP="00AF7071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</w:tbl>
    <w:p w14:paraId="50B5012B" w14:textId="77777777" w:rsidR="003C4957" w:rsidRPr="000A5DA3" w:rsidRDefault="003C4957" w:rsidP="00FB022F"/>
    <w:p w14:paraId="4AFABD24" w14:textId="77777777" w:rsidR="005A202E" w:rsidRPr="000A5DA3" w:rsidRDefault="005A202E" w:rsidP="00FB022F"/>
    <w:tbl>
      <w:tblPr>
        <w:tblpPr w:leftFromText="142" w:rightFromText="142" w:vertAnchor="text" w:horzAnchor="margin" w:tblpY="7136"/>
        <w:tblW w:w="0" w:type="auto"/>
        <w:tblBorders>
          <w:top w:val="single" w:sz="12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9351"/>
      </w:tblGrid>
      <w:tr w:rsidR="000A5DA3" w:rsidRPr="000A5DA3" w14:paraId="2FE782E1" w14:textId="77777777" w:rsidTr="0049234A">
        <w:trPr>
          <w:trHeight w:val="1531"/>
        </w:trPr>
        <w:tc>
          <w:tcPr>
            <w:tcW w:w="93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036E4D9" w14:textId="77777777" w:rsidR="009F55F3" w:rsidRPr="000A5DA3" w:rsidRDefault="009F55F3" w:rsidP="0049234A">
            <w:pPr>
              <w:spacing w:line="360" w:lineRule="auto"/>
              <w:rPr>
                <w:kern w:val="2"/>
              </w:rPr>
            </w:pPr>
            <w:r w:rsidRPr="000A5DA3">
              <w:rPr>
                <w:rFonts w:hint="eastAsia"/>
                <w:kern w:val="2"/>
              </w:rPr>
              <w:t>제정승인</w:t>
            </w:r>
            <w:r w:rsidRPr="000A5DA3">
              <w:rPr>
                <w:rFonts w:hint="eastAsia"/>
                <w:kern w:val="2"/>
              </w:rPr>
              <w:t xml:space="preserve"> </w:t>
            </w:r>
            <w:r w:rsidRPr="000A5DA3">
              <w:rPr>
                <w:kern w:val="2"/>
              </w:rPr>
              <w:t xml:space="preserve">: </w:t>
            </w:r>
            <w:r w:rsidRPr="000A5DA3">
              <w:rPr>
                <w:rFonts w:hint="eastAsia"/>
                <w:kern w:val="2"/>
              </w:rPr>
              <w:t>사단법인</w:t>
            </w:r>
            <w:r w:rsidRPr="000A5DA3">
              <w:rPr>
                <w:kern w:val="2"/>
              </w:rPr>
              <w:t xml:space="preserve"> </w:t>
            </w:r>
            <w:r w:rsidRPr="000A5DA3">
              <w:rPr>
                <w:rFonts w:hint="eastAsia"/>
                <w:kern w:val="2"/>
              </w:rPr>
              <w:t>한국자동차공학회</w:t>
            </w:r>
            <w:r w:rsidRPr="000A5DA3">
              <w:rPr>
                <w:rFonts w:hint="eastAsia"/>
                <w:kern w:val="2"/>
              </w:rPr>
              <w:t xml:space="preserve">   </w:t>
            </w:r>
            <w:r w:rsidRPr="000A5DA3">
              <w:rPr>
                <w:kern w:val="2"/>
              </w:rPr>
              <w:t xml:space="preserve">                </w:t>
            </w:r>
            <w:r w:rsidRPr="000A5DA3">
              <w:rPr>
                <w:rFonts w:hint="eastAsia"/>
                <w:kern w:val="2"/>
              </w:rPr>
              <w:t xml:space="preserve">         </w:t>
            </w:r>
            <w:r w:rsidRPr="000A5DA3">
              <w:rPr>
                <w:kern w:val="2"/>
              </w:rPr>
              <w:t xml:space="preserve"> </w:t>
            </w:r>
            <w:r w:rsidRPr="000A5DA3">
              <w:rPr>
                <w:rFonts w:hint="eastAsia"/>
                <w:kern w:val="2"/>
              </w:rPr>
              <w:t>제</w:t>
            </w:r>
            <w:r w:rsidRPr="000A5DA3">
              <w:rPr>
                <w:kern w:val="2"/>
              </w:rPr>
              <w:t xml:space="preserve">   </w:t>
            </w:r>
            <w:r w:rsidRPr="000A5DA3">
              <w:rPr>
                <w:rFonts w:hint="eastAsia"/>
                <w:kern w:val="2"/>
              </w:rPr>
              <w:t>정</w:t>
            </w:r>
            <w:r w:rsidRPr="000A5DA3">
              <w:rPr>
                <w:kern w:val="2"/>
              </w:rPr>
              <w:t xml:space="preserve"> : 2026</w:t>
            </w:r>
            <w:r w:rsidRPr="000A5DA3">
              <w:rPr>
                <w:rFonts w:hint="eastAsia"/>
                <w:kern w:val="2"/>
              </w:rPr>
              <w:t>년</w:t>
            </w:r>
            <w:r w:rsidRPr="000A5DA3">
              <w:rPr>
                <w:kern w:val="2"/>
              </w:rPr>
              <w:t xml:space="preserve"> 00</w:t>
            </w:r>
            <w:r w:rsidRPr="000A5DA3">
              <w:rPr>
                <w:rFonts w:hint="eastAsia"/>
                <w:kern w:val="2"/>
              </w:rPr>
              <w:t>월</w:t>
            </w:r>
            <w:r w:rsidRPr="000A5DA3">
              <w:rPr>
                <w:kern w:val="2"/>
              </w:rPr>
              <w:t xml:space="preserve"> </w:t>
            </w:r>
            <w:r w:rsidRPr="000A5DA3">
              <w:rPr>
                <w:rFonts w:hint="eastAsia"/>
                <w:kern w:val="2"/>
              </w:rPr>
              <w:t>00</w:t>
            </w:r>
            <w:r w:rsidRPr="000A5DA3">
              <w:rPr>
                <w:rFonts w:hint="eastAsia"/>
                <w:kern w:val="2"/>
              </w:rPr>
              <w:t>일</w:t>
            </w:r>
          </w:p>
          <w:p w14:paraId="24F61959" w14:textId="77777777" w:rsidR="009F55F3" w:rsidRPr="000A5DA3" w:rsidRDefault="009F55F3" w:rsidP="0049234A">
            <w:pPr>
              <w:spacing w:line="360" w:lineRule="auto"/>
              <w:rPr>
                <w:kern w:val="2"/>
              </w:rPr>
            </w:pPr>
            <w:r w:rsidRPr="000A5DA3">
              <w:rPr>
                <w:rFonts w:hint="eastAsia"/>
                <w:kern w:val="2"/>
              </w:rPr>
              <w:t>원안심의</w:t>
            </w:r>
            <w:r w:rsidRPr="000A5DA3">
              <w:rPr>
                <w:kern w:val="2"/>
              </w:rPr>
              <w:t xml:space="preserve"> : </w:t>
            </w:r>
            <w:r w:rsidRPr="000A5DA3">
              <w:rPr>
                <w:rFonts w:hint="eastAsia"/>
                <w:kern w:val="2"/>
              </w:rPr>
              <w:t>사단법인</w:t>
            </w:r>
            <w:r w:rsidRPr="000A5DA3">
              <w:rPr>
                <w:rFonts w:hint="eastAsia"/>
                <w:kern w:val="2"/>
              </w:rPr>
              <w:t xml:space="preserve"> </w:t>
            </w:r>
            <w:r w:rsidRPr="000A5DA3">
              <w:rPr>
                <w:rFonts w:hint="eastAsia"/>
                <w:kern w:val="2"/>
              </w:rPr>
              <w:t>한국자동차공학회</w:t>
            </w:r>
            <w:r w:rsidRPr="000A5DA3">
              <w:rPr>
                <w:kern w:val="2"/>
              </w:rPr>
              <w:t xml:space="preserve"> </w:t>
            </w:r>
            <w:r w:rsidRPr="000A5DA3">
              <w:rPr>
                <w:rFonts w:hint="eastAsia"/>
                <w:kern w:val="2"/>
              </w:rPr>
              <w:t>표준위원회</w:t>
            </w:r>
          </w:p>
          <w:p w14:paraId="10372DDF" w14:textId="77777777" w:rsidR="009F55F3" w:rsidRPr="000A5DA3" w:rsidRDefault="009F55F3" w:rsidP="0049234A">
            <w:pPr>
              <w:spacing w:line="240" w:lineRule="auto"/>
              <w:rPr>
                <w:kern w:val="2"/>
              </w:rPr>
            </w:pPr>
            <w:r w:rsidRPr="000A5DA3">
              <w:rPr>
                <w:rFonts w:hint="eastAsia"/>
                <w:kern w:val="2"/>
              </w:rPr>
              <w:t>원안작성</w:t>
            </w:r>
            <w:r w:rsidRPr="000A5DA3">
              <w:rPr>
                <w:kern w:val="2"/>
              </w:rPr>
              <w:t xml:space="preserve"> :</w:t>
            </w:r>
            <w:r w:rsidRPr="000A5DA3">
              <w:rPr>
                <w:rFonts w:hint="eastAsia"/>
                <w:kern w:val="2"/>
              </w:rPr>
              <w:t xml:space="preserve"> </w:t>
            </w:r>
            <w:r w:rsidR="00C04797" w:rsidRPr="000A5DA3">
              <w:rPr>
                <w:rFonts w:hint="eastAsia"/>
                <w:kern w:val="2"/>
              </w:rPr>
              <w:t>한국자율주행산업협회</w:t>
            </w:r>
          </w:p>
        </w:tc>
      </w:tr>
    </w:tbl>
    <w:p w14:paraId="5F94B46C" w14:textId="77777777" w:rsidR="00F11786" w:rsidRPr="000A5DA3" w:rsidRDefault="00F11786" w:rsidP="00FB022F"/>
    <w:p w14:paraId="66DA8666" w14:textId="77777777" w:rsidR="00F11786" w:rsidRPr="000A5DA3" w:rsidRDefault="00F11786" w:rsidP="00F11786"/>
    <w:p w14:paraId="6862D7DC" w14:textId="77777777" w:rsidR="00F11786" w:rsidRPr="000A5DA3" w:rsidRDefault="00F11786" w:rsidP="00F11786"/>
    <w:p w14:paraId="330006D6" w14:textId="77777777" w:rsidR="00F11786" w:rsidRPr="000A5DA3" w:rsidRDefault="00F11786" w:rsidP="00F11786"/>
    <w:p w14:paraId="23131982" w14:textId="77777777" w:rsidR="00F11786" w:rsidRPr="000A5DA3" w:rsidRDefault="00F11786" w:rsidP="00F11786">
      <w:pPr>
        <w:tabs>
          <w:tab w:val="left" w:pos="2239"/>
        </w:tabs>
      </w:pPr>
    </w:p>
    <w:p w14:paraId="2EC65AEE" w14:textId="77777777" w:rsidR="00F11786" w:rsidRPr="000A5DA3" w:rsidRDefault="00F11786" w:rsidP="00F11786"/>
    <w:p w14:paraId="0A9B39FA" w14:textId="77777777" w:rsidR="00431BFE" w:rsidRPr="000A5DA3" w:rsidRDefault="00431BFE" w:rsidP="00F11786">
      <w:pPr>
        <w:sectPr w:rsidR="00431BFE" w:rsidRPr="000A5DA3" w:rsidSect="00387411">
          <w:headerReference w:type="even" r:id="rId8"/>
          <w:headerReference w:type="first" r:id="rId9"/>
          <w:footerReference w:type="first" r:id="rId10"/>
          <w:type w:val="evenPage"/>
          <w:pgSz w:w="11906" w:h="16838" w:code="9"/>
          <w:pgMar w:top="1616" w:right="1276" w:bottom="1616" w:left="1276" w:header="1049" w:footer="1049" w:gutter="0"/>
          <w:cols w:space="425"/>
          <w:titlePg/>
          <w:docGrid w:linePitch="324"/>
        </w:sectPr>
      </w:pPr>
    </w:p>
    <w:p w14:paraId="000BD350" w14:textId="77777777" w:rsidR="00FE06BA" w:rsidRPr="000A5DA3" w:rsidRDefault="00FE06BA" w:rsidP="00E87E0C">
      <w:pPr>
        <w:pStyle w:val="KSDT8"/>
        <w:rPr>
          <w:color w:val="auto"/>
        </w:rPr>
      </w:pPr>
      <w:r w:rsidRPr="000A5DA3">
        <w:rPr>
          <w:rFonts w:hint="eastAsia"/>
          <w:color w:val="auto"/>
        </w:rPr>
        <w:lastRenderedPageBreak/>
        <w:t>목</w:t>
      </w:r>
      <w:r w:rsidRPr="000A5DA3">
        <w:rPr>
          <w:rFonts w:hint="eastAsia"/>
          <w:color w:val="auto"/>
        </w:rPr>
        <w:t xml:space="preserve">    </w:t>
      </w:r>
      <w:r w:rsidRPr="000A5DA3">
        <w:rPr>
          <w:rFonts w:hint="eastAsia"/>
          <w:color w:val="auto"/>
        </w:rPr>
        <w:t>차</w:t>
      </w:r>
    </w:p>
    <w:p w14:paraId="60B64CF9" w14:textId="77777777" w:rsidR="00FE06BA" w:rsidRPr="000A5DA3" w:rsidRDefault="00FE06BA" w:rsidP="008F4C3C"/>
    <w:p w14:paraId="4CB3CD0A" w14:textId="77777777" w:rsidR="00A057DD" w:rsidRPr="000A5DA3" w:rsidRDefault="00A057DD" w:rsidP="00DC6C01">
      <w:pPr>
        <w:spacing w:line="240" w:lineRule="auto"/>
        <w:rPr>
          <w:rFonts w:eastAsia="돋움"/>
        </w:rPr>
      </w:pPr>
    </w:p>
    <w:p w14:paraId="28CDE548" w14:textId="77777777" w:rsidR="007922AE" w:rsidRPr="000A5DA3" w:rsidRDefault="00A057DD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r w:rsidRPr="000A5DA3">
        <w:rPr>
          <w:szCs w:val="22"/>
          <w:lang w:val="en-US"/>
        </w:rPr>
        <w:fldChar w:fldCharType="begin"/>
      </w:r>
      <w:r w:rsidRPr="000A5DA3">
        <w:instrText xml:space="preserve"> TOC \o "2-2" \h \z \t "</w:instrText>
      </w:r>
      <w:r w:rsidRPr="000A5DA3">
        <w:instrText>제목</w:instrText>
      </w:r>
      <w:r w:rsidRPr="000A5DA3">
        <w:instrText xml:space="preserve"> 1,1,[KSDT] </w:instrText>
      </w:r>
      <w:r w:rsidRPr="000A5DA3">
        <w:instrText>부속서</w:instrText>
      </w:r>
      <w:r w:rsidRPr="000A5DA3">
        <w:instrText xml:space="preserve"> A,1,[KSDT] </w:instrText>
      </w:r>
      <w:r w:rsidRPr="000A5DA3">
        <w:instrText>머리말</w:instrText>
      </w:r>
      <w:r w:rsidRPr="000A5DA3">
        <w:instrText xml:space="preserve"> </w:instrText>
      </w:r>
      <w:r w:rsidRPr="000A5DA3">
        <w:instrText>제목</w:instrText>
      </w:r>
      <w:r w:rsidRPr="000A5DA3">
        <w:instrText xml:space="preserve">,1" </w:instrText>
      </w:r>
      <w:r w:rsidRPr="000A5DA3">
        <w:rPr>
          <w:szCs w:val="22"/>
          <w:lang w:val="en-US"/>
        </w:rPr>
        <w:fldChar w:fldCharType="separate"/>
      </w:r>
      <w:hyperlink w:anchor="_Toc239431278" w:history="1">
        <w:r w:rsidR="007922AE" w:rsidRPr="000A5DA3">
          <w:rPr>
            <w:rStyle w:val="ae"/>
            <w:noProof/>
            <w:color w:val="auto"/>
          </w:rPr>
          <w:t>머</w:t>
        </w:r>
        <w:r w:rsidR="007922AE" w:rsidRPr="000A5DA3">
          <w:rPr>
            <w:rStyle w:val="ae"/>
            <w:noProof/>
            <w:color w:val="auto"/>
          </w:rPr>
          <w:t xml:space="preserve">  </w:t>
        </w:r>
        <w:r w:rsidR="007922AE" w:rsidRPr="000A5DA3">
          <w:rPr>
            <w:rStyle w:val="ae"/>
            <w:noProof/>
            <w:color w:val="auto"/>
          </w:rPr>
          <w:t>리</w:t>
        </w:r>
        <w:r w:rsidR="007922AE" w:rsidRPr="000A5DA3">
          <w:rPr>
            <w:rStyle w:val="ae"/>
            <w:noProof/>
            <w:color w:val="auto"/>
          </w:rPr>
          <w:t xml:space="preserve">  </w:t>
        </w:r>
        <w:r w:rsidR="007922AE" w:rsidRPr="000A5DA3">
          <w:rPr>
            <w:rStyle w:val="ae"/>
            <w:noProof/>
            <w:color w:val="auto"/>
          </w:rPr>
          <w:t>말</w:t>
        </w:r>
        <w:r w:rsidR="007922AE" w:rsidRPr="000A5DA3">
          <w:rPr>
            <w:noProof/>
            <w:webHidden/>
          </w:rPr>
          <w:tab/>
        </w:r>
        <w:r w:rsidR="007922AE" w:rsidRPr="000A5DA3">
          <w:rPr>
            <w:noProof/>
            <w:webHidden/>
          </w:rPr>
          <w:fldChar w:fldCharType="begin"/>
        </w:r>
        <w:r w:rsidR="007922AE" w:rsidRPr="000A5DA3">
          <w:rPr>
            <w:noProof/>
            <w:webHidden/>
          </w:rPr>
          <w:instrText xml:space="preserve"> PAGEREF _Toc239431278 \h </w:instrText>
        </w:r>
        <w:r w:rsidR="007922AE" w:rsidRPr="000A5DA3">
          <w:rPr>
            <w:noProof/>
            <w:webHidden/>
          </w:rPr>
        </w:r>
        <w:r w:rsidR="007922AE" w:rsidRPr="000A5DA3">
          <w:rPr>
            <w:noProof/>
            <w:webHidden/>
          </w:rPr>
          <w:fldChar w:fldCharType="separate"/>
        </w:r>
        <w:r w:rsidR="007922AE" w:rsidRPr="000A5DA3">
          <w:rPr>
            <w:noProof/>
            <w:webHidden/>
          </w:rPr>
          <w:t>iii</w:t>
        </w:r>
        <w:r w:rsidR="007922AE" w:rsidRPr="000A5DA3">
          <w:rPr>
            <w:noProof/>
            <w:webHidden/>
          </w:rPr>
          <w:fldChar w:fldCharType="end"/>
        </w:r>
      </w:hyperlink>
    </w:p>
    <w:p w14:paraId="7DE1BD2A" w14:textId="77777777" w:rsidR="007922AE" w:rsidRPr="000A5DA3" w:rsidRDefault="007922AE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279" w:history="1">
        <w:r w:rsidRPr="000A5DA3">
          <w:rPr>
            <w:rStyle w:val="ae"/>
            <w:noProof/>
            <w:color w:val="auto"/>
          </w:rPr>
          <w:t>개</w:t>
        </w:r>
        <w:r w:rsidRPr="000A5DA3">
          <w:rPr>
            <w:rStyle w:val="ae"/>
            <w:noProof/>
            <w:color w:val="auto"/>
          </w:rPr>
          <w:t xml:space="preserve">    </w:t>
        </w:r>
        <w:r w:rsidRPr="000A5DA3">
          <w:rPr>
            <w:rStyle w:val="ae"/>
            <w:noProof/>
            <w:color w:val="auto"/>
          </w:rPr>
          <w:t>요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_Toc239431279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iv</w:t>
        </w:r>
        <w:r w:rsidRPr="000A5DA3">
          <w:rPr>
            <w:noProof/>
            <w:webHidden/>
          </w:rPr>
          <w:fldChar w:fldCharType="end"/>
        </w:r>
      </w:hyperlink>
    </w:p>
    <w:p w14:paraId="5822F56F" w14:textId="77777777" w:rsidR="007922AE" w:rsidRPr="000A5DA3" w:rsidRDefault="007922AE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280" w:history="1">
        <w:r w:rsidRPr="000A5DA3">
          <w:rPr>
            <w:rStyle w:val="ae"/>
            <w:noProof/>
            <w:color w:val="auto"/>
          </w:rPr>
          <w:t>1</w:t>
        </w:r>
        <w:r w:rsidRPr="000A5DA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0A5DA3">
          <w:rPr>
            <w:rStyle w:val="ae"/>
            <w:noProof/>
            <w:color w:val="auto"/>
          </w:rPr>
          <w:t>적용범위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_Toc239431280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2</w:t>
        </w:r>
        <w:r w:rsidRPr="000A5DA3">
          <w:rPr>
            <w:noProof/>
            <w:webHidden/>
          </w:rPr>
          <w:fldChar w:fldCharType="end"/>
        </w:r>
      </w:hyperlink>
    </w:p>
    <w:p w14:paraId="502E82DB" w14:textId="77777777" w:rsidR="007922AE" w:rsidRPr="000A5DA3" w:rsidRDefault="007922AE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281" w:history="1">
        <w:r w:rsidRPr="000A5DA3">
          <w:rPr>
            <w:rStyle w:val="ae"/>
            <w:rFonts w:eastAsia="Yu Mincho"/>
            <w:noProof/>
            <w:color w:val="auto"/>
          </w:rPr>
          <w:t>2</w:t>
        </w:r>
        <w:r w:rsidRPr="000A5DA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0A5DA3">
          <w:rPr>
            <w:rStyle w:val="ae"/>
            <w:noProof/>
            <w:color w:val="auto"/>
          </w:rPr>
          <w:t>인용표준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_Toc239431281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2</w:t>
        </w:r>
        <w:r w:rsidRPr="000A5DA3">
          <w:rPr>
            <w:noProof/>
            <w:webHidden/>
          </w:rPr>
          <w:fldChar w:fldCharType="end"/>
        </w:r>
      </w:hyperlink>
    </w:p>
    <w:p w14:paraId="235EFC1A" w14:textId="77777777" w:rsidR="007922AE" w:rsidRPr="000A5DA3" w:rsidRDefault="007922AE">
      <w:pPr>
        <w:pStyle w:val="29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282" w:history="1">
        <w:r w:rsidRPr="000A5DA3">
          <w:rPr>
            <w:rStyle w:val="ae"/>
            <w:rFonts w:cs="Arial"/>
            <w:noProof/>
            <w:color w:val="auto"/>
          </w:rPr>
          <w:t>2.1</w:t>
        </w:r>
        <w:r w:rsidRPr="000A5DA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0A5DA3">
          <w:rPr>
            <w:rStyle w:val="ae"/>
            <w:rFonts w:ascii="맑은 고딕" w:hAnsi="맑은 고딕"/>
            <w:noProof/>
            <w:color w:val="auto"/>
          </w:rPr>
          <w:t>적용</w:t>
        </w:r>
        <w:r w:rsidRPr="000A5DA3">
          <w:rPr>
            <w:rStyle w:val="ae"/>
            <w:rFonts w:ascii="맑은 고딕" w:hAnsi="맑은 고딕"/>
            <w:noProof/>
            <w:color w:val="auto"/>
          </w:rPr>
          <w:t xml:space="preserve"> </w:t>
        </w:r>
        <w:r w:rsidRPr="000A5DA3">
          <w:rPr>
            <w:rStyle w:val="ae"/>
            <w:rFonts w:ascii="맑은 고딕" w:hAnsi="맑은 고딕"/>
            <w:noProof/>
            <w:color w:val="auto"/>
          </w:rPr>
          <w:t>문서</w:t>
        </w:r>
        <w:r w:rsidRPr="000A5DA3">
          <w:rPr>
            <w:rStyle w:val="ae"/>
            <w:noProof/>
            <w:color w:val="auto"/>
          </w:rPr>
          <w:t>(applicable documents)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_Toc239431282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3</w:t>
        </w:r>
        <w:r w:rsidRPr="000A5DA3">
          <w:rPr>
            <w:noProof/>
            <w:webHidden/>
          </w:rPr>
          <w:fldChar w:fldCharType="end"/>
        </w:r>
      </w:hyperlink>
    </w:p>
    <w:p w14:paraId="0DFA448B" w14:textId="77777777" w:rsidR="007922AE" w:rsidRPr="000A5DA3" w:rsidRDefault="007922AE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283" w:history="1">
        <w:r w:rsidRPr="000A5DA3">
          <w:rPr>
            <w:rStyle w:val="ae"/>
            <w:noProof/>
            <w:color w:val="auto"/>
          </w:rPr>
          <w:t>3</w:t>
        </w:r>
        <w:r w:rsidRPr="000A5DA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0A5DA3">
          <w:rPr>
            <w:rStyle w:val="ae"/>
            <w:noProof/>
            <w:color w:val="auto"/>
          </w:rPr>
          <w:t>용어와</w:t>
        </w:r>
        <w:r w:rsidRPr="000A5DA3">
          <w:rPr>
            <w:rStyle w:val="ae"/>
            <w:noProof/>
            <w:color w:val="auto"/>
          </w:rPr>
          <w:t xml:space="preserve"> </w:t>
        </w:r>
        <w:r w:rsidRPr="000A5DA3">
          <w:rPr>
            <w:rStyle w:val="ae"/>
            <w:noProof/>
            <w:color w:val="auto"/>
          </w:rPr>
          <w:t>정의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_Toc239431283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4</w:t>
        </w:r>
        <w:r w:rsidRPr="000A5DA3">
          <w:rPr>
            <w:noProof/>
            <w:webHidden/>
          </w:rPr>
          <w:fldChar w:fldCharType="end"/>
        </w:r>
      </w:hyperlink>
    </w:p>
    <w:p w14:paraId="55244CD4" w14:textId="77777777" w:rsidR="007922AE" w:rsidRPr="000A5DA3" w:rsidRDefault="007922AE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322" w:history="1">
        <w:r w:rsidRPr="000A5DA3">
          <w:rPr>
            <w:rStyle w:val="ae"/>
            <w:noProof/>
            <w:color w:val="auto"/>
          </w:rPr>
          <w:t>4</w:t>
        </w:r>
        <w:r w:rsidRPr="000A5DA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0A5DA3">
          <w:rPr>
            <w:rStyle w:val="ae"/>
            <w:noProof/>
            <w:color w:val="auto"/>
          </w:rPr>
          <w:t>조화된</w:t>
        </w:r>
        <w:r w:rsidRPr="000A5DA3">
          <w:rPr>
            <w:rStyle w:val="ae"/>
            <w:noProof/>
            <w:color w:val="auto"/>
          </w:rPr>
          <w:t xml:space="preserve"> </w:t>
        </w:r>
        <w:r w:rsidRPr="000A5DA3">
          <w:rPr>
            <w:rStyle w:val="ae"/>
            <w:noProof/>
            <w:color w:val="auto"/>
          </w:rPr>
          <w:t>안전</w:t>
        </w:r>
        <w:r w:rsidRPr="000A5DA3">
          <w:rPr>
            <w:rStyle w:val="ae"/>
            <w:noProof/>
            <w:color w:val="auto"/>
          </w:rPr>
          <w:t xml:space="preserve"> </w:t>
        </w:r>
        <w:r w:rsidRPr="000A5DA3">
          <w:rPr>
            <w:rStyle w:val="ae"/>
            <w:noProof/>
            <w:color w:val="auto"/>
          </w:rPr>
          <w:t>원칙</w:t>
        </w:r>
        <w:r w:rsidRPr="000A5DA3">
          <w:rPr>
            <w:rStyle w:val="ae"/>
            <w:noProof/>
            <w:color w:val="auto"/>
          </w:rPr>
          <w:t>(harmonized safety principles)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_Toc239431322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7</w:t>
        </w:r>
        <w:r w:rsidRPr="000A5DA3">
          <w:rPr>
            <w:noProof/>
            <w:webHidden/>
          </w:rPr>
          <w:fldChar w:fldCharType="end"/>
        </w:r>
      </w:hyperlink>
    </w:p>
    <w:p w14:paraId="6CA45407" w14:textId="77777777" w:rsidR="007922AE" w:rsidRPr="000A5DA3" w:rsidRDefault="007922AE">
      <w:pPr>
        <w:pStyle w:val="29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323" w:history="1">
        <w:r w:rsidRPr="000A5DA3">
          <w:rPr>
            <w:rStyle w:val="ae"/>
            <w:rFonts w:eastAsia="Yu Mincho" w:cs="Arial"/>
            <w:noProof/>
            <w:color w:val="auto"/>
          </w:rPr>
          <w:t>4.1</w:t>
        </w:r>
        <w:r w:rsidRPr="000A5DA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0A5DA3">
          <w:rPr>
            <w:rStyle w:val="ae"/>
            <w:noProof/>
            <w:color w:val="auto"/>
          </w:rPr>
          <w:t>안전</w:t>
        </w:r>
        <w:r w:rsidRPr="000A5DA3">
          <w:rPr>
            <w:rStyle w:val="ae"/>
            <w:noProof/>
            <w:color w:val="auto"/>
          </w:rPr>
          <w:t xml:space="preserve"> </w:t>
        </w:r>
        <w:r w:rsidRPr="000A5DA3">
          <w:rPr>
            <w:rStyle w:val="ae"/>
            <w:noProof/>
            <w:color w:val="auto"/>
          </w:rPr>
          <w:t>원칙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_Toc239431323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7</w:t>
        </w:r>
        <w:r w:rsidRPr="000A5DA3">
          <w:rPr>
            <w:noProof/>
            <w:webHidden/>
          </w:rPr>
          <w:fldChar w:fldCharType="end"/>
        </w:r>
      </w:hyperlink>
    </w:p>
    <w:p w14:paraId="773889C6" w14:textId="77777777" w:rsidR="007922AE" w:rsidRPr="000A5DA3" w:rsidRDefault="007922AE">
      <w:pPr>
        <w:pStyle w:val="29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324" w:history="1">
        <w:r w:rsidRPr="000A5DA3">
          <w:rPr>
            <w:rStyle w:val="ae"/>
            <w:rFonts w:cs="Arial"/>
            <w:noProof/>
            <w:color w:val="auto"/>
          </w:rPr>
          <w:t>4.2</w:t>
        </w:r>
        <w:r w:rsidRPr="000A5DA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0A5DA3">
          <w:rPr>
            <w:rStyle w:val="ae"/>
            <w:noProof/>
            <w:color w:val="auto"/>
          </w:rPr>
          <w:t>안전</w:t>
        </w:r>
        <w:r w:rsidRPr="000A5DA3">
          <w:rPr>
            <w:rStyle w:val="ae"/>
            <w:noProof/>
            <w:color w:val="auto"/>
          </w:rPr>
          <w:t xml:space="preserve"> </w:t>
        </w:r>
        <w:r w:rsidRPr="000A5DA3">
          <w:rPr>
            <w:rStyle w:val="ae"/>
            <w:noProof/>
            <w:color w:val="auto"/>
          </w:rPr>
          <w:t>원칙</w:t>
        </w:r>
        <w:r w:rsidRPr="000A5DA3">
          <w:rPr>
            <w:rStyle w:val="ae"/>
            <w:noProof/>
            <w:color w:val="auto"/>
          </w:rPr>
          <w:t xml:space="preserve"> </w:t>
        </w:r>
        <w:r w:rsidRPr="000A5DA3">
          <w:rPr>
            <w:rStyle w:val="ae"/>
            <w:noProof/>
            <w:color w:val="auto"/>
          </w:rPr>
          <w:t>분류</w:t>
        </w:r>
        <w:r w:rsidRPr="000A5DA3">
          <w:rPr>
            <w:rStyle w:val="ae"/>
            <w:noProof/>
            <w:color w:val="auto"/>
          </w:rPr>
          <w:t>(safety principle classification)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_Toc239431324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8</w:t>
        </w:r>
        <w:r w:rsidRPr="000A5DA3">
          <w:rPr>
            <w:noProof/>
            <w:webHidden/>
          </w:rPr>
          <w:fldChar w:fldCharType="end"/>
        </w:r>
      </w:hyperlink>
    </w:p>
    <w:p w14:paraId="4F0A6D3C" w14:textId="77777777" w:rsidR="007922AE" w:rsidRPr="000A5DA3" w:rsidRDefault="007922AE">
      <w:pPr>
        <w:pStyle w:val="29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325" w:history="1">
        <w:r w:rsidRPr="000A5DA3">
          <w:rPr>
            <w:rStyle w:val="ae"/>
            <w:rFonts w:cs="Arial"/>
            <w:noProof/>
            <w:color w:val="auto"/>
          </w:rPr>
          <w:t>4.3</w:t>
        </w:r>
        <w:r w:rsidRPr="000A5DA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0A5DA3">
          <w:rPr>
            <w:rStyle w:val="ae"/>
            <w:noProof/>
            <w:color w:val="auto"/>
          </w:rPr>
          <w:t>안전</w:t>
        </w:r>
        <w:r w:rsidRPr="000A5DA3">
          <w:rPr>
            <w:rStyle w:val="ae"/>
            <w:noProof/>
            <w:color w:val="auto"/>
          </w:rPr>
          <w:t xml:space="preserve"> </w:t>
        </w:r>
        <w:r w:rsidRPr="000A5DA3">
          <w:rPr>
            <w:rStyle w:val="ae"/>
            <w:noProof/>
            <w:color w:val="auto"/>
          </w:rPr>
          <w:t>원칙</w:t>
        </w:r>
        <w:r w:rsidRPr="000A5DA3">
          <w:rPr>
            <w:rStyle w:val="ae"/>
            <w:noProof/>
            <w:color w:val="auto"/>
          </w:rPr>
          <w:t xml:space="preserve"> </w:t>
        </w:r>
        <w:r w:rsidRPr="000A5DA3">
          <w:rPr>
            <w:rStyle w:val="ae"/>
            <w:noProof/>
            <w:color w:val="auto"/>
          </w:rPr>
          <w:t>지침</w:t>
        </w:r>
        <w:r w:rsidRPr="000A5DA3">
          <w:rPr>
            <w:rStyle w:val="ae"/>
            <w:noProof/>
            <w:color w:val="auto"/>
          </w:rPr>
          <w:t>(safety principle guidelines)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_Toc239431325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9</w:t>
        </w:r>
        <w:r w:rsidRPr="000A5DA3">
          <w:rPr>
            <w:noProof/>
            <w:webHidden/>
          </w:rPr>
          <w:fldChar w:fldCharType="end"/>
        </w:r>
      </w:hyperlink>
    </w:p>
    <w:p w14:paraId="5E0D7DD2" w14:textId="77777777" w:rsidR="007922AE" w:rsidRPr="000A5DA3" w:rsidRDefault="007922AE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326" w:history="1">
        <w:r w:rsidRPr="000A5DA3">
          <w:rPr>
            <w:rStyle w:val="ae"/>
            <w:rFonts w:eastAsia="Yu Mincho"/>
            <w:noProof/>
            <w:color w:val="auto"/>
          </w:rPr>
          <w:t>5</w:t>
        </w:r>
        <w:r w:rsidRPr="000A5DA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0A5DA3">
          <w:rPr>
            <w:rStyle w:val="ae"/>
            <w:noProof/>
            <w:color w:val="auto"/>
          </w:rPr>
          <w:t>참고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_Toc239431326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15</w:t>
        </w:r>
        <w:r w:rsidRPr="000A5DA3">
          <w:rPr>
            <w:noProof/>
            <w:webHidden/>
          </w:rPr>
          <w:fldChar w:fldCharType="end"/>
        </w:r>
      </w:hyperlink>
    </w:p>
    <w:p w14:paraId="46A0D820" w14:textId="77777777" w:rsidR="007922AE" w:rsidRPr="000A5DA3" w:rsidRDefault="007922AE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31328" w:history="1">
        <w:r w:rsidRPr="000A5DA3">
          <w:rPr>
            <w:rStyle w:val="ae"/>
            <w:rFonts w:cs="Arial"/>
            <w:noProof/>
            <w:color w:val="auto"/>
          </w:rPr>
          <w:t>KSAE_NEW_2025_11</w:t>
        </w:r>
        <w:r w:rsidRPr="000A5DA3">
          <w:rPr>
            <w:rStyle w:val="ae"/>
            <w:noProof/>
            <w:color w:val="auto"/>
          </w:rPr>
          <w:t xml:space="preserve"> </w:t>
        </w:r>
        <w:r w:rsidRPr="000A5DA3">
          <w:rPr>
            <w:rStyle w:val="ae"/>
            <w:noProof/>
            <w:color w:val="auto"/>
          </w:rPr>
          <w:t>해</w:t>
        </w:r>
        <w:r w:rsidRPr="000A5DA3">
          <w:rPr>
            <w:rStyle w:val="ae"/>
            <w:noProof/>
            <w:color w:val="auto"/>
          </w:rPr>
          <w:t xml:space="preserve">  </w:t>
        </w:r>
        <w:r w:rsidRPr="000A5DA3">
          <w:rPr>
            <w:rStyle w:val="ae"/>
            <w:noProof/>
            <w:color w:val="auto"/>
          </w:rPr>
          <w:t>설</w:t>
        </w:r>
        <w:r w:rsidRPr="000A5DA3">
          <w:rPr>
            <w:noProof/>
            <w:webHidden/>
          </w:rPr>
          <w:tab/>
        </w:r>
        <w:r w:rsidRPr="000A5DA3">
          <w:rPr>
            <w:noProof/>
            <w:webHidden/>
          </w:rPr>
          <w:fldChar w:fldCharType="begin"/>
        </w:r>
        <w:r w:rsidRPr="000A5DA3">
          <w:rPr>
            <w:noProof/>
            <w:webHidden/>
          </w:rPr>
          <w:instrText xml:space="preserve"> PAGEREF _Toc239431328 \h </w:instrText>
        </w:r>
        <w:r w:rsidRPr="000A5DA3">
          <w:rPr>
            <w:noProof/>
            <w:webHidden/>
          </w:rPr>
        </w:r>
        <w:r w:rsidRPr="000A5DA3">
          <w:rPr>
            <w:noProof/>
            <w:webHidden/>
          </w:rPr>
          <w:fldChar w:fldCharType="separate"/>
        </w:r>
        <w:r w:rsidRPr="000A5DA3">
          <w:rPr>
            <w:noProof/>
            <w:webHidden/>
          </w:rPr>
          <w:t>16</w:t>
        </w:r>
        <w:r w:rsidRPr="000A5DA3">
          <w:rPr>
            <w:noProof/>
            <w:webHidden/>
          </w:rPr>
          <w:fldChar w:fldCharType="end"/>
        </w:r>
      </w:hyperlink>
    </w:p>
    <w:p w14:paraId="2390209D" w14:textId="77777777" w:rsidR="003B3EB3" w:rsidRPr="000A5DA3" w:rsidRDefault="00A057DD" w:rsidP="00FB022F">
      <w:r w:rsidRPr="000A5DA3">
        <w:rPr>
          <w:rFonts w:eastAsia="돋움"/>
        </w:rPr>
        <w:fldChar w:fldCharType="end"/>
      </w:r>
    </w:p>
    <w:p w14:paraId="6B3FEA78" w14:textId="77777777" w:rsidR="003C4957" w:rsidRPr="000A5DA3" w:rsidRDefault="003C4957" w:rsidP="00FB022F"/>
    <w:p w14:paraId="0E12E9B8" w14:textId="77777777" w:rsidR="003C4957" w:rsidRPr="000A5DA3" w:rsidRDefault="003C4957" w:rsidP="00FB022F"/>
    <w:p w14:paraId="069CEF85" w14:textId="77777777" w:rsidR="003C4957" w:rsidRPr="000A5DA3" w:rsidRDefault="003C4957" w:rsidP="00FB022F"/>
    <w:p w14:paraId="4D9D7338" w14:textId="77777777" w:rsidR="003C4957" w:rsidRPr="000A5DA3" w:rsidRDefault="003C4957" w:rsidP="00FB022F"/>
    <w:p w14:paraId="2C5A0423" w14:textId="77777777" w:rsidR="003C4957" w:rsidRPr="000A5DA3" w:rsidRDefault="003C4957" w:rsidP="00FB022F"/>
    <w:p w14:paraId="145D6F8F" w14:textId="77777777" w:rsidR="003C4957" w:rsidRPr="000A5DA3" w:rsidRDefault="003C4957" w:rsidP="00FB022F"/>
    <w:p w14:paraId="5F8D874E" w14:textId="77777777" w:rsidR="008F4C3C" w:rsidRPr="000A5DA3" w:rsidRDefault="008F4C3C">
      <w:pPr>
        <w:widowControl/>
        <w:wordWrap/>
        <w:autoSpaceDE/>
        <w:autoSpaceDN/>
        <w:spacing w:after="160" w:line="259" w:lineRule="auto"/>
      </w:pPr>
      <w:r w:rsidRPr="000A5DA3">
        <w:br w:type="page"/>
      </w:r>
    </w:p>
    <w:p w14:paraId="538CAAAE" w14:textId="77777777" w:rsidR="00FE06BA" w:rsidRPr="000A5DA3" w:rsidRDefault="00FE06BA" w:rsidP="00FE06BA">
      <w:pPr>
        <w:pStyle w:val="KSDT6"/>
      </w:pPr>
      <w:bookmarkStart w:id="1" w:name="_Toc68081554"/>
      <w:bookmarkStart w:id="2" w:name="_Toc239431278"/>
      <w:r w:rsidRPr="000A5DA3">
        <w:rPr>
          <w:rFonts w:hint="eastAsia"/>
        </w:rPr>
        <w:lastRenderedPageBreak/>
        <w:t>머</w:t>
      </w:r>
      <w:r w:rsidRPr="000A5DA3">
        <w:rPr>
          <w:rFonts w:hint="eastAsia"/>
        </w:rPr>
        <w:t xml:space="preserve">  </w:t>
      </w:r>
      <w:r w:rsidRPr="000A5DA3">
        <w:rPr>
          <w:rFonts w:hint="eastAsia"/>
        </w:rPr>
        <w:t>리</w:t>
      </w:r>
      <w:r w:rsidRPr="000A5DA3">
        <w:rPr>
          <w:rFonts w:hint="eastAsia"/>
        </w:rPr>
        <w:t xml:space="preserve">  </w:t>
      </w:r>
      <w:r w:rsidRPr="000A5DA3">
        <w:rPr>
          <w:rFonts w:hint="eastAsia"/>
        </w:rPr>
        <w:t>말</w:t>
      </w:r>
      <w:bookmarkEnd w:id="1"/>
      <w:bookmarkEnd w:id="2"/>
    </w:p>
    <w:p w14:paraId="567CABE7" w14:textId="77777777" w:rsidR="00FE06BA" w:rsidRPr="000A5DA3" w:rsidRDefault="00FE06BA" w:rsidP="008F4C3C"/>
    <w:p w14:paraId="07DB9CD4" w14:textId="77777777" w:rsidR="00FE06BA" w:rsidRPr="000A5DA3" w:rsidRDefault="00FE06BA" w:rsidP="008F4C3C"/>
    <w:p w14:paraId="0F1C37AD" w14:textId="77777777" w:rsidR="00B276BC" w:rsidRPr="000A5DA3" w:rsidRDefault="00B276BC" w:rsidP="00B276BC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lang w:val="en-GB" w:eastAsia="ko-KR"/>
        </w:rPr>
      </w:pPr>
      <w:r w:rsidRPr="000A5DA3">
        <w:rPr>
          <w:rFonts w:hint="eastAsia"/>
          <w:lang w:val="en-GB" w:eastAsia="ko-KR"/>
        </w:rPr>
        <w:t>이</w:t>
      </w:r>
      <w:r w:rsidRPr="000A5DA3">
        <w:rPr>
          <w:rFonts w:hint="eastAsia"/>
          <w:lang w:val="en-GB" w:eastAsia="ko-KR"/>
        </w:rPr>
        <w:t xml:space="preserve"> </w:t>
      </w:r>
      <w:r w:rsidRPr="000A5DA3">
        <w:rPr>
          <w:rFonts w:hint="eastAsia"/>
          <w:lang w:val="en-GB" w:eastAsia="ko-KR"/>
        </w:rPr>
        <w:t>표준은</w:t>
      </w:r>
      <w:r w:rsidRPr="000A5DA3">
        <w:rPr>
          <w:rFonts w:hint="eastAsia"/>
          <w:lang w:val="en-GB" w:eastAsia="ko-KR"/>
        </w:rPr>
        <w:t xml:space="preserve"> </w:t>
      </w:r>
      <w:r w:rsidRPr="000A5DA3">
        <w:rPr>
          <w:rFonts w:hint="eastAsia"/>
          <w:lang w:val="en-GB" w:eastAsia="ko-KR"/>
        </w:rPr>
        <w:t>한국자동차공학회</w:t>
      </w:r>
      <w:r w:rsidRPr="000A5DA3">
        <w:rPr>
          <w:rFonts w:hint="eastAsia"/>
          <w:lang w:val="en-GB" w:eastAsia="ko-KR"/>
        </w:rPr>
        <w:t xml:space="preserve"> </w:t>
      </w:r>
      <w:r w:rsidR="009F55F3" w:rsidRPr="000A5DA3">
        <w:rPr>
          <w:rFonts w:hint="eastAsia"/>
          <w:lang w:val="en-GB" w:eastAsia="ko-KR"/>
        </w:rPr>
        <w:t>표준개발</w:t>
      </w:r>
      <w:r w:rsidR="009F55F3" w:rsidRPr="000A5DA3">
        <w:rPr>
          <w:rFonts w:hint="eastAsia"/>
          <w:lang w:val="en-GB" w:eastAsia="ko-KR"/>
        </w:rPr>
        <w:t xml:space="preserve"> </w:t>
      </w:r>
      <w:r w:rsidR="009F55F3" w:rsidRPr="000A5DA3">
        <w:rPr>
          <w:rFonts w:hint="eastAsia"/>
          <w:lang w:val="en-GB" w:eastAsia="ko-KR"/>
        </w:rPr>
        <w:t>업무규정에</w:t>
      </w:r>
      <w:r w:rsidR="009F55F3" w:rsidRPr="000A5DA3">
        <w:rPr>
          <w:rFonts w:hint="eastAsia"/>
          <w:lang w:val="en-GB" w:eastAsia="ko-KR"/>
        </w:rPr>
        <w:t xml:space="preserve"> </w:t>
      </w:r>
      <w:r w:rsidR="009F55F3" w:rsidRPr="000A5DA3">
        <w:rPr>
          <w:rFonts w:hint="eastAsia"/>
          <w:lang w:val="en-GB" w:eastAsia="ko-KR"/>
        </w:rPr>
        <w:t>따라</w:t>
      </w:r>
      <w:r w:rsidR="009F55F3" w:rsidRPr="000A5DA3">
        <w:rPr>
          <w:rFonts w:hint="eastAsia"/>
          <w:lang w:val="en-GB" w:eastAsia="ko-KR"/>
        </w:rPr>
        <w:t xml:space="preserve"> </w:t>
      </w:r>
      <w:r w:rsidRPr="000A5DA3">
        <w:rPr>
          <w:rFonts w:hint="eastAsia"/>
          <w:lang w:val="en-GB" w:eastAsia="ko-KR"/>
        </w:rPr>
        <w:t>표준위원회</w:t>
      </w:r>
      <w:r w:rsidRPr="000A5DA3">
        <w:rPr>
          <w:rFonts w:hint="eastAsia"/>
          <w:lang w:val="en-GB" w:eastAsia="ko-KR"/>
        </w:rPr>
        <w:t xml:space="preserve"> </w:t>
      </w:r>
      <w:r w:rsidRPr="000A5DA3">
        <w:rPr>
          <w:rFonts w:hint="eastAsia"/>
          <w:lang w:val="en-GB" w:eastAsia="ko-KR"/>
        </w:rPr>
        <w:t>심의를</w:t>
      </w:r>
      <w:r w:rsidRPr="000A5DA3">
        <w:rPr>
          <w:rFonts w:hint="eastAsia"/>
          <w:lang w:val="en-GB" w:eastAsia="ko-KR"/>
        </w:rPr>
        <w:t xml:space="preserve"> </w:t>
      </w:r>
      <w:r w:rsidRPr="000A5DA3">
        <w:rPr>
          <w:rFonts w:hint="eastAsia"/>
          <w:lang w:val="en-GB" w:eastAsia="ko-KR"/>
        </w:rPr>
        <w:t>거쳐</w:t>
      </w:r>
      <w:r w:rsidRPr="000A5DA3">
        <w:rPr>
          <w:rFonts w:hint="eastAsia"/>
          <w:lang w:val="en-GB" w:eastAsia="ko-KR"/>
        </w:rPr>
        <w:t xml:space="preserve"> </w:t>
      </w:r>
      <w:r w:rsidRPr="000A5DA3">
        <w:rPr>
          <w:rFonts w:hint="eastAsia"/>
          <w:lang w:val="en-GB" w:eastAsia="ko-KR"/>
        </w:rPr>
        <w:t>제정한</w:t>
      </w:r>
      <w:r w:rsidRPr="000A5DA3">
        <w:rPr>
          <w:rFonts w:hint="eastAsia"/>
          <w:lang w:val="en-GB" w:eastAsia="ko-KR"/>
        </w:rPr>
        <w:t xml:space="preserve"> </w:t>
      </w:r>
      <w:r w:rsidR="009F55F3" w:rsidRPr="000A5DA3">
        <w:rPr>
          <w:rFonts w:hint="eastAsia"/>
          <w:lang w:val="en-GB" w:eastAsia="ko-KR"/>
        </w:rPr>
        <w:t>단체</w:t>
      </w:r>
      <w:r w:rsidRPr="000A5DA3">
        <w:rPr>
          <w:rFonts w:hint="eastAsia"/>
          <w:lang w:val="en-GB" w:eastAsia="ko-KR"/>
        </w:rPr>
        <w:t>표준이다</w:t>
      </w:r>
      <w:r w:rsidRPr="000A5DA3">
        <w:rPr>
          <w:rFonts w:hint="eastAsia"/>
          <w:lang w:val="en-GB" w:eastAsia="ko-KR"/>
        </w:rPr>
        <w:t>.</w:t>
      </w:r>
    </w:p>
    <w:p w14:paraId="4890A656" w14:textId="77777777" w:rsidR="00B276BC" w:rsidRPr="000A5DA3" w:rsidRDefault="00B276BC" w:rsidP="00B276BC"/>
    <w:p w14:paraId="704A1DD0" w14:textId="77777777" w:rsidR="00B276BC" w:rsidRPr="000A5DA3" w:rsidRDefault="00B276BC" w:rsidP="00B276BC">
      <w:pPr>
        <w:ind w:rightChars="-167" w:right="-334"/>
      </w:pPr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저작권법의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보호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대상이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저작물이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666695F8" w14:textId="77777777" w:rsidR="00B276BC" w:rsidRPr="000A5DA3" w:rsidRDefault="00B276BC" w:rsidP="00B276BC">
      <w:pPr>
        <w:ind w:rightChars="-167" w:right="-334"/>
      </w:pPr>
    </w:p>
    <w:p w14:paraId="08942A08" w14:textId="77777777" w:rsidR="009F55F3" w:rsidRPr="000A5DA3" w:rsidRDefault="009F55F3" w:rsidP="009F55F3"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일부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전부가</w:t>
      </w:r>
      <w:r w:rsidRPr="000A5DA3">
        <w:rPr>
          <w:rFonts w:hint="eastAsia"/>
        </w:rPr>
        <w:t xml:space="preserve"> </w:t>
      </w:r>
      <w:r w:rsidRPr="000A5DA3">
        <w:t>ISO</w:t>
      </w:r>
      <w:r w:rsidRPr="000A5DA3">
        <w:rPr>
          <w:rFonts w:hint="eastAsia"/>
        </w:rPr>
        <w:t>ㆍ</w:t>
      </w:r>
      <w:r w:rsidRPr="000A5DA3">
        <w:t xml:space="preserve">IEC </w:t>
      </w:r>
      <w:r w:rsidRPr="000A5DA3">
        <w:rPr>
          <w:rFonts w:hint="eastAsia"/>
        </w:rPr>
        <w:t>등에서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제정한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참고하여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제정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개정된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경우</w:t>
      </w:r>
      <w:r w:rsidRPr="000A5DA3">
        <w:t xml:space="preserve">, </w:t>
      </w:r>
      <w:r w:rsidRPr="000A5DA3">
        <w:rPr>
          <w:rFonts w:hint="eastAsia"/>
        </w:rPr>
        <w:t>해당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저작권을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보유하고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있는</w:t>
      </w:r>
      <w:r w:rsidRPr="000A5DA3">
        <w:rPr>
          <w:rFonts w:hint="eastAsia"/>
        </w:rPr>
        <w:t xml:space="preserve"> </w:t>
      </w:r>
      <w:r w:rsidRPr="000A5DA3">
        <w:t>ISO</w:t>
      </w:r>
      <w:r w:rsidRPr="000A5DA3">
        <w:rPr>
          <w:rFonts w:hint="eastAsia"/>
        </w:rPr>
        <w:t>ㆍ</w:t>
      </w:r>
      <w:r w:rsidRPr="000A5DA3">
        <w:t xml:space="preserve">IEC </w:t>
      </w:r>
      <w:r w:rsidRPr="000A5DA3">
        <w:rPr>
          <w:rFonts w:hint="eastAsia"/>
        </w:rPr>
        <w:t>등의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저작권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보호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규정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등에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따라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보호되어야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한다</w:t>
      </w:r>
      <w:r w:rsidRPr="000A5DA3">
        <w:t>.</w:t>
      </w:r>
    </w:p>
    <w:p w14:paraId="371D2DB4" w14:textId="77777777" w:rsidR="009F55F3" w:rsidRPr="000A5DA3" w:rsidRDefault="009F55F3" w:rsidP="00B276BC">
      <w:pPr>
        <w:ind w:rightChars="-167" w:right="-334"/>
      </w:pPr>
    </w:p>
    <w:p w14:paraId="756F2017" w14:textId="77777777" w:rsidR="00B276BC" w:rsidRPr="000A5DA3" w:rsidRDefault="00B276BC" w:rsidP="00B276BC">
      <w:pPr>
        <w:ind w:rightChars="-1" w:right="-2"/>
      </w:pPr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일부가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기술적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성질을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특허권</w:t>
      </w:r>
      <w:r w:rsidRPr="000A5DA3">
        <w:rPr>
          <w:rFonts w:hint="eastAsia"/>
        </w:rPr>
        <w:t>,</w:t>
      </w:r>
      <w:r w:rsidRPr="000A5DA3">
        <w:t xml:space="preserve"> </w:t>
      </w:r>
      <w:r w:rsidRPr="000A5DA3">
        <w:rPr>
          <w:rFonts w:hint="eastAsia"/>
        </w:rPr>
        <w:t>출원공개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이후의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특허출원</w:t>
      </w:r>
      <w:r w:rsidRPr="000A5DA3">
        <w:rPr>
          <w:rFonts w:hint="eastAsia"/>
        </w:rPr>
        <w:t>,</w:t>
      </w:r>
      <w:r w:rsidRPr="000A5DA3">
        <w:t xml:space="preserve"> </w:t>
      </w:r>
      <w:r w:rsidRPr="000A5DA3">
        <w:rPr>
          <w:rFonts w:hint="eastAsia"/>
        </w:rPr>
        <w:t>실용신안권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출원공개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후의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실용신안등록출원에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저촉될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가능성이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것에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주의를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환기한다</w:t>
      </w:r>
      <w:r w:rsidRPr="000A5DA3">
        <w:rPr>
          <w:rFonts w:hint="eastAsia"/>
        </w:rPr>
        <w:t>.</w:t>
      </w:r>
      <w:r w:rsidRPr="000A5DA3">
        <w:t xml:space="preserve"> </w:t>
      </w:r>
      <w:r w:rsidRPr="000A5DA3">
        <w:rPr>
          <w:rFonts w:hint="eastAsia"/>
        </w:rPr>
        <w:t>한국자동차공학회의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장과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표준위원회는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이러한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기술적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성질을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특허권</w:t>
      </w:r>
      <w:r w:rsidRPr="000A5DA3">
        <w:rPr>
          <w:rFonts w:hint="eastAsia"/>
        </w:rPr>
        <w:t>,</w:t>
      </w:r>
      <w:r w:rsidRPr="000A5DA3">
        <w:t xml:space="preserve"> </w:t>
      </w:r>
      <w:r w:rsidRPr="000A5DA3">
        <w:rPr>
          <w:rFonts w:hint="eastAsia"/>
        </w:rPr>
        <w:t>출원공개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이후의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특허출원</w:t>
      </w:r>
      <w:r w:rsidRPr="000A5DA3">
        <w:rPr>
          <w:rFonts w:hint="eastAsia"/>
        </w:rPr>
        <w:t>,</w:t>
      </w:r>
      <w:r w:rsidRPr="000A5DA3">
        <w:t xml:space="preserve"> </w:t>
      </w:r>
      <w:r w:rsidRPr="000A5DA3">
        <w:rPr>
          <w:rFonts w:hint="eastAsia"/>
        </w:rPr>
        <w:t>실용신안권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출원공개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후의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실용신안등록출원에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관계되는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대하여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책임을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지지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않는다</w:t>
      </w:r>
      <w:r w:rsidRPr="000A5DA3">
        <w:rPr>
          <w:rFonts w:hint="eastAsia"/>
        </w:rPr>
        <w:t>.</w:t>
      </w:r>
    </w:p>
    <w:p w14:paraId="432EFA0E" w14:textId="77777777" w:rsidR="00FE06BA" w:rsidRPr="000A5DA3" w:rsidRDefault="00FE06BA" w:rsidP="00FB022F">
      <w:pPr>
        <w:rPr>
          <w:rFonts w:ascii="바탕" w:hAnsi="바탕"/>
          <w:sz w:val="22"/>
          <w:szCs w:val="22"/>
        </w:rPr>
      </w:pPr>
    </w:p>
    <w:p w14:paraId="7C3BD3E8" w14:textId="77777777" w:rsidR="00E2226E" w:rsidRPr="000A5DA3" w:rsidRDefault="00E2226E" w:rsidP="00FB022F">
      <w:pPr>
        <w:rPr>
          <w:rFonts w:ascii="바탕" w:hAnsi="바탕"/>
          <w:sz w:val="22"/>
          <w:szCs w:val="22"/>
        </w:rPr>
      </w:pPr>
    </w:p>
    <w:p w14:paraId="1E3D6FE8" w14:textId="77777777" w:rsidR="00E2226E" w:rsidRPr="000A5DA3" w:rsidRDefault="00E2226E">
      <w:pPr>
        <w:widowControl/>
        <w:wordWrap/>
        <w:autoSpaceDE/>
        <w:autoSpaceDN/>
        <w:spacing w:after="160" w:line="259" w:lineRule="auto"/>
        <w:rPr>
          <w:rFonts w:ascii="바탕" w:hAnsi="바탕"/>
          <w:sz w:val="22"/>
          <w:szCs w:val="22"/>
        </w:rPr>
      </w:pPr>
      <w:r w:rsidRPr="000A5DA3">
        <w:rPr>
          <w:rFonts w:ascii="바탕" w:hAnsi="바탕"/>
          <w:sz w:val="22"/>
          <w:szCs w:val="22"/>
        </w:rPr>
        <w:br w:type="page"/>
      </w:r>
    </w:p>
    <w:p w14:paraId="35FADE3D" w14:textId="77777777" w:rsidR="00C7761E" w:rsidRPr="000A5DA3" w:rsidRDefault="00C7761E" w:rsidP="00E87E0C">
      <w:pPr>
        <w:pStyle w:val="KSDT6"/>
        <w:rPr>
          <w:sz w:val="22"/>
        </w:rPr>
      </w:pPr>
      <w:bookmarkStart w:id="3" w:name="_Toc68081555"/>
      <w:bookmarkStart w:id="4" w:name="_Toc68108258"/>
      <w:bookmarkStart w:id="5" w:name="_Toc68114518"/>
      <w:bookmarkStart w:id="6" w:name="_Toc239431279"/>
      <w:r w:rsidRPr="000A5DA3">
        <w:rPr>
          <w:rFonts w:hint="eastAsia"/>
        </w:rPr>
        <w:lastRenderedPageBreak/>
        <w:t>개</w:t>
      </w:r>
      <w:r w:rsidRPr="000A5DA3">
        <w:rPr>
          <w:rFonts w:hint="eastAsia"/>
        </w:rPr>
        <w:t xml:space="preserve">    </w:t>
      </w:r>
      <w:r w:rsidRPr="000A5DA3">
        <w:rPr>
          <w:rFonts w:hint="eastAsia"/>
        </w:rPr>
        <w:t>요</w:t>
      </w:r>
      <w:bookmarkEnd w:id="3"/>
      <w:bookmarkEnd w:id="4"/>
      <w:bookmarkEnd w:id="5"/>
      <w:bookmarkEnd w:id="6"/>
    </w:p>
    <w:p w14:paraId="742CA485" w14:textId="77777777" w:rsidR="00C7761E" w:rsidRPr="000A5DA3" w:rsidRDefault="00C7761E" w:rsidP="008F4C3C">
      <w:pPr>
        <w:rPr>
          <w:lang w:val="en-US"/>
        </w:rPr>
      </w:pPr>
    </w:p>
    <w:p w14:paraId="6FB084C4" w14:textId="77777777" w:rsidR="00003383" w:rsidRPr="000A5DA3" w:rsidRDefault="00003383" w:rsidP="008F4C3C">
      <w:pPr>
        <w:rPr>
          <w:lang w:val="en-US"/>
        </w:rPr>
      </w:pPr>
    </w:p>
    <w:p w14:paraId="61E2362F" w14:textId="77777777" w:rsidR="007C2AA2" w:rsidRPr="000A5DA3" w:rsidRDefault="007C2AA2" w:rsidP="007C2AA2"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표준은</w:t>
      </w:r>
      <w:r w:rsidRPr="000A5DA3">
        <w:rPr>
          <w:rFonts w:hint="eastAsia"/>
        </w:rPr>
        <w:t xml:space="preserve"> 202</w:t>
      </w:r>
      <w:r w:rsidRPr="000A5DA3">
        <w:t>1</w:t>
      </w:r>
      <w:r w:rsidRPr="000A5DA3">
        <w:rPr>
          <w:rFonts w:hint="eastAsia"/>
        </w:rPr>
        <w:t>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</w:t>
      </w:r>
      <w:r w:rsidRPr="000A5DA3">
        <w:t>1</w:t>
      </w:r>
      <w:r w:rsidRPr="000A5DA3">
        <w:rPr>
          <w:rFonts w:hint="eastAsia"/>
        </w:rPr>
        <w:t>판으로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발행된</w:t>
      </w:r>
      <w:r w:rsidRPr="000A5DA3">
        <w:rPr>
          <w:rFonts w:hint="eastAsia"/>
        </w:rPr>
        <w:t xml:space="preserve"> SAE J3</w:t>
      </w:r>
      <w:r w:rsidRPr="000A5DA3">
        <w:t>206(</w:t>
      </w:r>
      <w:r w:rsidRPr="000A5DA3">
        <w:rPr>
          <w:rFonts w:cs="Arial"/>
        </w:rPr>
        <w:t>Taxonomy and Definition of Safety Principles for Automated Driving System (ADS))</w:t>
      </w:r>
      <w:r w:rsidRPr="000A5DA3">
        <w:rPr>
          <w:rFonts w:cs="Arial"/>
        </w:rPr>
        <w:t>을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기초로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작성한</w:t>
      </w:r>
      <w:r w:rsidRPr="000A5DA3">
        <w:rPr>
          <w:rFonts w:cs="Arial"/>
        </w:rPr>
        <w:t xml:space="preserve"> </w:t>
      </w:r>
      <w:r w:rsidRPr="000A5DA3">
        <w:rPr>
          <w:rFonts w:cs="Arial" w:hint="eastAsia"/>
        </w:rPr>
        <w:t>한국자율주행산업협회</w:t>
      </w:r>
      <w:r w:rsidRPr="000A5DA3">
        <w:rPr>
          <w:rFonts w:cs="Arial" w:hint="eastAsia"/>
        </w:rPr>
        <w:t xml:space="preserve"> </w:t>
      </w:r>
      <w:r w:rsidRPr="000A5DA3">
        <w:rPr>
          <w:rFonts w:cs="Arial"/>
        </w:rPr>
        <w:t>표준안에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대하여</w:t>
      </w:r>
      <w:r w:rsidRPr="000A5DA3">
        <w:rPr>
          <w:rFonts w:cs="Arial"/>
        </w:rPr>
        <w:t xml:space="preserve"> </w:t>
      </w:r>
      <w:r w:rsidRPr="000A5DA3">
        <w:rPr>
          <w:rFonts w:hint="eastAsia"/>
        </w:rPr>
        <w:t>한국자동차공학회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표준개발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업무규정에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따라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표준위원회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심의를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거쳐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제정한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단체표준이다</w:t>
      </w:r>
      <w:r w:rsidRPr="000A5DA3">
        <w:rPr>
          <w:rFonts w:hint="eastAsia"/>
        </w:rPr>
        <w:t>.</w:t>
      </w:r>
    </w:p>
    <w:p w14:paraId="3E4580F7" w14:textId="77777777" w:rsidR="00FE06BA" w:rsidRPr="000A5DA3" w:rsidRDefault="00FE06BA" w:rsidP="00FB022F">
      <w:pPr>
        <w:rPr>
          <w:rFonts w:ascii="바탕" w:hAnsi="바탕"/>
        </w:rPr>
      </w:pPr>
    </w:p>
    <w:p w14:paraId="0B71600C" w14:textId="77777777" w:rsidR="00FE06BA" w:rsidRPr="000A5DA3" w:rsidRDefault="00FE06BA" w:rsidP="00FB022F">
      <w:pPr>
        <w:rPr>
          <w:rFonts w:ascii="바탕" w:hAnsi="바탕"/>
        </w:rPr>
      </w:pPr>
    </w:p>
    <w:p w14:paraId="177E5772" w14:textId="77777777" w:rsidR="00FE06BA" w:rsidRPr="000A5DA3" w:rsidRDefault="00FE06BA" w:rsidP="00FB022F">
      <w:pPr>
        <w:rPr>
          <w:rFonts w:ascii="바탕" w:hAnsi="바탕"/>
        </w:rPr>
      </w:pPr>
    </w:p>
    <w:p w14:paraId="64ED74E6" w14:textId="77777777" w:rsidR="00FE06BA" w:rsidRPr="000A5DA3" w:rsidRDefault="00FE06BA" w:rsidP="00FB022F">
      <w:pPr>
        <w:rPr>
          <w:rFonts w:ascii="바탕" w:hAnsi="바탕"/>
        </w:rPr>
      </w:pPr>
    </w:p>
    <w:p w14:paraId="04AA7626" w14:textId="77777777" w:rsidR="00FE06BA" w:rsidRPr="000A5DA3" w:rsidRDefault="00FE06BA" w:rsidP="00FB022F">
      <w:pPr>
        <w:rPr>
          <w:rFonts w:ascii="바탕" w:hAnsi="바탕"/>
        </w:rPr>
      </w:pPr>
    </w:p>
    <w:p w14:paraId="1A833413" w14:textId="77777777" w:rsidR="00FE06BA" w:rsidRPr="000A5DA3" w:rsidRDefault="00FE06BA" w:rsidP="00FB022F">
      <w:pPr>
        <w:rPr>
          <w:rFonts w:ascii="바탕" w:hAnsi="바탕"/>
        </w:rPr>
      </w:pPr>
    </w:p>
    <w:p w14:paraId="36716D15" w14:textId="77777777" w:rsidR="00FE06BA" w:rsidRPr="000A5DA3" w:rsidRDefault="00FE06BA" w:rsidP="00FB022F">
      <w:pPr>
        <w:rPr>
          <w:rFonts w:ascii="바탕" w:hAnsi="바탕"/>
        </w:rPr>
      </w:pPr>
    </w:p>
    <w:p w14:paraId="3872909A" w14:textId="77777777" w:rsidR="00FE06BA" w:rsidRPr="000A5DA3" w:rsidRDefault="00FE06BA" w:rsidP="00FB022F">
      <w:pPr>
        <w:rPr>
          <w:rFonts w:ascii="바탕" w:hAnsi="바탕"/>
        </w:rPr>
      </w:pPr>
    </w:p>
    <w:p w14:paraId="1E2232D9" w14:textId="77777777" w:rsidR="00FE06BA" w:rsidRPr="000A5DA3" w:rsidRDefault="00FE06BA" w:rsidP="00FB022F">
      <w:pPr>
        <w:rPr>
          <w:rFonts w:ascii="바탕" w:hAnsi="바탕"/>
        </w:rPr>
      </w:pPr>
    </w:p>
    <w:p w14:paraId="21056C93" w14:textId="77777777" w:rsidR="00F16699" w:rsidRPr="000A5DA3" w:rsidRDefault="00F16699" w:rsidP="00FB022F">
      <w:pPr>
        <w:sectPr w:rsidR="00F16699" w:rsidRPr="000A5DA3" w:rsidSect="0038741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425"/>
          <w:titlePg/>
          <w:docGrid w:linePitch="324"/>
        </w:sectPr>
      </w:pPr>
    </w:p>
    <w:p w14:paraId="682310A7" w14:textId="77777777" w:rsidR="001B13AE" w:rsidRPr="000A5DA3" w:rsidRDefault="000A5DA3" w:rsidP="007F6AB8">
      <w:pPr>
        <w:keepNext/>
        <w:spacing w:line="240" w:lineRule="auto"/>
        <w:jc w:val="center"/>
        <w:outlineLvl w:val="8"/>
        <w:rPr>
          <w:rFonts w:ascii="돋움" w:eastAsia="돋움" w:hAnsi="돋움"/>
          <w:b/>
          <w:bCs/>
          <w:sz w:val="28"/>
        </w:rPr>
      </w:pPr>
      <w:sdt>
        <w:sdtPr>
          <w:rPr>
            <w:rFonts w:ascii="돋움" w:eastAsia="돋움" w:hAnsi="돋움" w:hint="eastAsia"/>
            <w:b/>
            <w:sz w:val="28"/>
          </w:rPr>
          <w:alias w:val="한국산업표준Title1"/>
          <w:tag w:val="한국산업표준Title1"/>
          <w:id w:val="-424650765"/>
          <w:placeholder>
            <w:docPart w:val="FA24E18D892C46F89BF659AC55FA328D"/>
          </w:placeholder>
        </w:sdtPr>
        <w:sdtEndPr/>
        <w:sdtContent>
          <w:r w:rsidR="00C51EC2" w:rsidRPr="000A5DA3">
            <w:rPr>
              <w:rFonts w:ascii="돋움" w:eastAsia="돋움" w:hAnsi="돋움" w:hint="eastAsia"/>
              <w:b/>
              <w:sz w:val="28"/>
            </w:rPr>
            <w:t>한국자동차공학회 단체표준</w:t>
          </w:r>
        </w:sdtContent>
      </w:sdt>
      <w:bookmarkStart w:id="7" w:name="부합화"/>
      <w:bookmarkEnd w:id="7"/>
    </w:p>
    <w:sdt>
      <w:sdtPr>
        <w:rPr>
          <w:rFonts w:eastAsia="돋움" w:cs="Arial"/>
          <w:b/>
          <w:bCs/>
          <w:kern w:val="2"/>
          <w:sz w:val="28"/>
          <w:szCs w:val="32"/>
          <w:lang w:val="en-US"/>
        </w:rPr>
        <w:alias w:val="표준번호3"/>
        <w:tag w:val="표준번호3"/>
        <w:id w:val="-791203010"/>
        <w:placeholder>
          <w:docPart w:val="3ABAAE78E8DE450AA39592DB1F1AD5DE"/>
        </w:placeholder>
      </w:sdtPr>
      <w:sdtEndPr/>
      <w:sdtContent>
        <w:p w14:paraId="2442BAED" w14:textId="77777777" w:rsidR="00F16699" w:rsidRPr="000A5DA3" w:rsidRDefault="00C51EC2" w:rsidP="007F6AB8">
          <w:pPr>
            <w:adjustRightInd w:val="0"/>
            <w:spacing w:line="240" w:lineRule="auto"/>
            <w:jc w:val="right"/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</w:pPr>
          <w:r w:rsidRPr="000A5DA3"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  <w:t>KSA</w:t>
          </w:r>
          <w:r w:rsidRPr="000A5DA3">
            <w:rPr>
              <w:rFonts w:eastAsia="돋움" w:cs="Arial" w:hint="eastAsia"/>
              <w:b/>
              <w:bCs/>
              <w:kern w:val="2"/>
              <w:sz w:val="28"/>
              <w:szCs w:val="32"/>
              <w:lang w:val="en-US"/>
            </w:rPr>
            <w:t>E_NEW_</w:t>
          </w:r>
          <w:r w:rsidRPr="000A5DA3"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  <w:t>202</w:t>
          </w:r>
          <w:r w:rsidR="0045174C" w:rsidRPr="000A5DA3"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  <w:t>5</w:t>
          </w:r>
          <w:r w:rsidRPr="000A5DA3"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  <w:t>_</w:t>
          </w:r>
          <w:r w:rsidR="0045174C" w:rsidRPr="000A5DA3"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  <w:t>11</w:t>
          </w:r>
        </w:p>
      </w:sdtContent>
    </w:sdt>
    <w:sdt>
      <w:sdtPr>
        <w:rPr>
          <w:lang w:val="en-US"/>
        </w:rPr>
        <w:alias w:val="확인표시2"/>
        <w:tag w:val="확인표시2"/>
        <w:id w:val="1977177810"/>
        <w:placeholder>
          <w:docPart w:val="3ABAAE78E8DE450AA39592DB1F1AD5DE"/>
        </w:placeholder>
      </w:sdtPr>
      <w:sdtEndPr/>
      <w:sdtContent>
        <w:p w14:paraId="2F09CAEC" w14:textId="77777777" w:rsidR="008F4C3C" w:rsidRPr="000A5DA3" w:rsidRDefault="00C51EC2" w:rsidP="008F4C3C">
          <w:pPr>
            <w:jc w:val="right"/>
            <w:rPr>
              <w:lang w:val="en-US"/>
            </w:rPr>
          </w:pPr>
          <w:r w:rsidRPr="000A5DA3">
            <w:rPr>
              <w:rFonts w:eastAsia="돋움"/>
              <w:sz w:val="22"/>
              <w:szCs w:val="22"/>
            </w:rPr>
            <w:t xml:space="preserve"> </w:t>
          </w:r>
        </w:p>
      </w:sdtContent>
    </w:sdt>
    <w:p w14:paraId="25BA9BC0" w14:textId="77777777" w:rsidR="008F4C3C" w:rsidRPr="000A5DA3" w:rsidRDefault="008F4C3C" w:rsidP="008F4C3C">
      <w:pPr>
        <w:jc w:val="right"/>
        <w:rPr>
          <w:lang w:val="en-US"/>
        </w:rPr>
      </w:pPr>
    </w:p>
    <w:tbl>
      <w:tblPr>
        <w:tblStyle w:val="af4"/>
        <w:tblW w:w="737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1"/>
      </w:tblGrid>
      <w:tr w:rsidR="00B94FE9" w:rsidRPr="000A5DA3" w14:paraId="2A5FA71F" w14:textId="77777777" w:rsidTr="00B94FE9">
        <w:trPr>
          <w:jc w:val="center"/>
        </w:trPr>
        <w:tc>
          <w:tcPr>
            <w:tcW w:w="9344" w:type="dxa"/>
          </w:tcPr>
          <w:sdt>
            <w:sdtPr>
              <w:rPr>
                <w:rFonts w:eastAsia="돋움"/>
                <w:b/>
                <w:w w:val="90"/>
                <w:kern w:val="2"/>
                <w:sz w:val="40"/>
                <w:szCs w:val="40"/>
                <w:lang w:val="en-US"/>
              </w:rPr>
              <w:alias w:val="표준명칭2"/>
              <w:tag w:val="표준명칭2"/>
              <w:id w:val="1551261519"/>
              <w:placeholder>
                <w:docPart w:val="F6DE1B9B9DE840539C2767B6BB7CDD7B"/>
              </w:placeholder>
            </w:sdtPr>
            <w:sdtEndPr/>
            <w:sdtContent>
              <w:sdt>
                <w:sdtPr>
                  <w:rPr>
                    <w:rFonts w:eastAsia="돋움"/>
                    <w:b/>
                    <w:w w:val="90"/>
                    <w:kern w:val="2"/>
                    <w:sz w:val="40"/>
                    <w:szCs w:val="40"/>
                    <w:lang w:val="en-US"/>
                  </w:rPr>
                  <w:alias w:val="표준명칭2"/>
                  <w:tag w:val="표준명칭2"/>
                  <w:id w:val="-1893722654"/>
                  <w:placeholder>
                    <w:docPart w:val="7F44AF05C7D34D7A971847C5D01806A5"/>
                  </w:placeholder>
                </w:sdtPr>
                <w:sdtEndPr/>
                <w:sdtContent>
                  <w:p w14:paraId="02F5CA54" w14:textId="3C250315" w:rsidR="00B94FE9" w:rsidRPr="000A5DA3" w:rsidRDefault="000A5DA3" w:rsidP="004E5D4A">
                    <w:pPr>
                      <w:jc w:val="center"/>
                      <w:rPr>
                        <w:rFonts w:eastAsia="돋움"/>
                        <w:b/>
                        <w:w w:val="90"/>
                        <w:kern w:val="2"/>
                        <w:sz w:val="40"/>
                        <w:szCs w:val="40"/>
                        <w:lang w:val="en-US"/>
                      </w:rPr>
                    </w:pPr>
                    <w:sdt>
                      <w:sdtPr>
                        <w:rPr>
                          <w:rFonts w:eastAsia="돋움"/>
                          <w:b/>
                          <w:w w:val="90"/>
                          <w:kern w:val="2"/>
                          <w:sz w:val="40"/>
                          <w:szCs w:val="40"/>
                          <w:lang w:val="en-US"/>
                        </w:rPr>
                        <w:alias w:val="표준명칭2"/>
                        <w:tag w:val="표준명칭2"/>
                        <w:id w:val="254560798"/>
                        <w:placeholder>
                          <w:docPart w:val="5FA53391A95A45859D33DE3385F499D9"/>
                        </w:placeholder>
                      </w:sdtPr>
                      <w:sdtEndPr/>
                      <w:sdtContent>
                        <w:r w:rsidR="00F04268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자율</w:t>
                        </w:r>
                        <w:r w:rsidR="0045174C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주행</w:t>
                        </w:r>
                        <w:r w:rsidR="0045174C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45174C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시스템</w:t>
                        </w:r>
                        <w:r w:rsidR="0045174C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(ADS</w:t>
                        </w:r>
                        <w:r w:rsidR="007C2AA2" w:rsidRPr="000A5DA3">
                          <w:rPr>
                            <w:rFonts w:eastAsia="돋움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)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을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위한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안전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원칙의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분류</w:t>
                        </w:r>
                        <w:r w:rsidR="003B686B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체계와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7C2AA2" w:rsidRPr="000A5DA3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정의</w:t>
                        </w:r>
                      </w:sdtContent>
                    </w:sdt>
                  </w:p>
                </w:sdtContent>
              </w:sdt>
            </w:sdtContent>
          </w:sdt>
        </w:tc>
      </w:tr>
    </w:tbl>
    <w:p w14:paraId="329B295B" w14:textId="77777777" w:rsidR="008F4C3C" w:rsidRPr="000A5DA3" w:rsidRDefault="008F4C3C" w:rsidP="008F4C3C">
      <w:pPr>
        <w:jc w:val="center"/>
      </w:pPr>
    </w:p>
    <w:tbl>
      <w:tblPr>
        <w:tblStyle w:val="af4"/>
        <w:tblW w:w="737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1"/>
      </w:tblGrid>
      <w:tr w:rsidR="00B94FE9" w:rsidRPr="000A5DA3" w14:paraId="3FD622AE" w14:textId="77777777" w:rsidTr="00B94FE9">
        <w:trPr>
          <w:jc w:val="center"/>
        </w:trPr>
        <w:tc>
          <w:tcPr>
            <w:tcW w:w="9344" w:type="dxa"/>
          </w:tcPr>
          <w:p w14:paraId="058E516B" w14:textId="77777777" w:rsidR="00B94FE9" w:rsidRPr="000A5DA3" w:rsidRDefault="000A5DA3" w:rsidP="000E09E5">
            <w:pPr>
              <w:jc w:val="center"/>
              <w:rPr>
                <w:rFonts w:eastAsia="돋움" w:cs="Arial"/>
                <w:kern w:val="2"/>
                <w:sz w:val="24"/>
                <w:szCs w:val="24"/>
                <w:lang w:val="en-US"/>
              </w:rPr>
            </w:pPr>
            <w:sdt>
              <w:sdtPr>
                <w:rPr>
                  <w:rFonts w:eastAsia="돋움" w:cs="Arial"/>
                  <w:kern w:val="2"/>
                  <w:sz w:val="24"/>
                  <w:szCs w:val="24"/>
                  <w:lang w:val="en-US"/>
                </w:rPr>
                <w:alias w:val="표준명칭영어1"/>
                <w:tag w:val="표준명칭영어1"/>
                <w:id w:val="-1023396457"/>
                <w:placeholder>
                  <w:docPart w:val="4E654EA0397044569026BC32FEA9DA98"/>
                </w:placeholder>
              </w:sdtPr>
              <w:sdtEndPr/>
              <w:sdtContent>
                <w:sdt>
                  <w:sdtPr>
                    <w:rPr>
                      <w:rFonts w:eastAsia="돋움" w:cs="Arial"/>
                      <w:kern w:val="2"/>
                      <w:sz w:val="24"/>
                      <w:szCs w:val="24"/>
                      <w:lang w:val="en-US"/>
                    </w:rPr>
                    <w:alias w:val="표준명칭영어1"/>
                    <w:tag w:val="표준명칭영어1"/>
                    <w:id w:val="-1631311568"/>
                    <w:placeholder>
                      <w:docPart w:val="2C47C637DB4F41D2B3A3C4385B518CBD"/>
                    </w:placeholder>
                  </w:sdtPr>
                  <w:sdtEndPr/>
                  <w:sdtContent>
                    <w:sdt>
                      <w:sdtPr>
                        <w:rPr>
                          <w:rFonts w:eastAsia="돋움" w:cs="Arial"/>
                          <w:kern w:val="2"/>
                          <w:sz w:val="24"/>
                          <w:szCs w:val="24"/>
                          <w:lang w:val="en-US"/>
                        </w:rPr>
                        <w:alias w:val="표준명칭영어1"/>
                        <w:tag w:val="표준명칭영어1"/>
                        <w:id w:val="246310377"/>
                        <w:placeholder>
                          <w:docPart w:val="12905A5D0853473C9BD60997D6BFC9B0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eastAsia="돋움" w:cs="Arial"/>
                              <w:kern w:val="2"/>
                              <w:sz w:val="24"/>
                              <w:szCs w:val="24"/>
                              <w:lang w:val="en-US"/>
                            </w:rPr>
                            <w:alias w:val="표준명칭영어1"/>
                            <w:tag w:val="표준명칭영어1"/>
                            <w:id w:val="1012107536"/>
                            <w:placeholder>
                              <w:docPart w:val="E0BD1132A45243848C68F9FB0630FAAA"/>
                            </w:placeholder>
                          </w:sdtPr>
                          <w:sdtEndPr/>
                          <w:sdtContent>
                            <w:r w:rsidR="007C2AA2" w:rsidRPr="000A5DA3">
                              <w:rPr>
                                <w:rFonts w:eastAsia="돋움" w:cs="Arial"/>
                                <w:kern w:val="2"/>
                                <w:sz w:val="24"/>
                                <w:szCs w:val="24"/>
                                <w:lang w:val="en-US"/>
                              </w:rPr>
                              <w:t>Taxonomy and Definition of Safety Principles for Automated Driving System (ADS)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</w:tbl>
    <w:p w14:paraId="14FD3884" w14:textId="77777777" w:rsidR="00C835EC" w:rsidRPr="000A5DA3" w:rsidRDefault="00C835EC" w:rsidP="008F4C3C">
      <w:pPr>
        <w:rPr>
          <w:lang w:val="en-US"/>
        </w:rPr>
      </w:pPr>
    </w:p>
    <w:p w14:paraId="516DE87C" w14:textId="77777777" w:rsidR="00E2226E" w:rsidRPr="000A5DA3" w:rsidRDefault="00E2226E" w:rsidP="008F4C3C">
      <w:pPr>
        <w:rPr>
          <w:lang w:val="en-US"/>
        </w:rPr>
      </w:pPr>
    </w:p>
    <w:p w14:paraId="007CB04C" w14:textId="77777777" w:rsidR="00F16699" w:rsidRPr="000A5DA3" w:rsidRDefault="00F16699" w:rsidP="00AC004B">
      <w:pPr>
        <w:pStyle w:val="13"/>
      </w:pPr>
      <w:bookmarkStart w:id="8" w:name="_Toc161136371"/>
      <w:bookmarkStart w:id="9" w:name="_Toc61441410"/>
      <w:bookmarkStart w:id="10" w:name="_Toc68081556"/>
      <w:bookmarkStart w:id="11" w:name="_Toc68108259"/>
      <w:bookmarkStart w:id="12" w:name="_Toc68114519"/>
      <w:bookmarkStart w:id="13" w:name="_Toc239431280"/>
      <w:r w:rsidRPr="000A5DA3">
        <w:rPr>
          <w:rFonts w:hint="eastAsia"/>
        </w:rPr>
        <w:t>적용범위</w:t>
      </w:r>
      <w:bookmarkEnd w:id="8"/>
      <w:bookmarkEnd w:id="9"/>
      <w:bookmarkEnd w:id="10"/>
      <w:bookmarkEnd w:id="11"/>
      <w:bookmarkEnd w:id="12"/>
      <w:bookmarkEnd w:id="13"/>
    </w:p>
    <w:p w14:paraId="4A83FF84" w14:textId="77777777" w:rsidR="00F16699" w:rsidRPr="000A5DA3" w:rsidRDefault="00F16699" w:rsidP="008F4C3C">
      <w:pPr>
        <w:rPr>
          <w:lang w:val="en-US"/>
        </w:rPr>
      </w:pPr>
    </w:p>
    <w:p w14:paraId="44EE55BA" w14:textId="27FF1375" w:rsidR="007C2AA2" w:rsidRPr="000A5DA3" w:rsidRDefault="00B8008B" w:rsidP="007C2AA2">
      <w:pPr>
        <w:rPr>
          <w:rFonts w:cs="Arial"/>
        </w:rPr>
      </w:pPr>
      <w:r w:rsidRPr="000A5DA3">
        <w:rPr>
          <w:rFonts w:cs="Arial" w:hint="eastAsia"/>
        </w:rPr>
        <w:t>이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표준은</w:t>
      </w:r>
      <w:r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ADS</w:t>
      </w:r>
      <w:r w:rsidR="00700417" w:rsidRPr="000A5DA3">
        <w:rPr>
          <w:rFonts w:cs="Arial" w:hint="eastAsia"/>
        </w:rPr>
        <w:t>와</w:t>
      </w:r>
      <w:r w:rsidR="007C2AA2" w:rsidRPr="000A5DA3">
        <w:rPr>
          <w:rFonts w:cs="Arial" w:hint="eastAsia"/>
        </w:rPr>
        <w:t xml:space="preserve"> ADS </w:t>
      </w:r>
      <w:r w:rsidR="007C2AA2" w:rsidRPr="000A5DA3">
        <w:rPr>
          <w:rFonts w:cs="Arial" w:hint="eastAsia"/>
        </w:rPr>
        <w:t>장착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차량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개발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이해관계자가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고려</w:t>
      </w:r>
      <w:r w:rsidRPr="000A5DA3">
        <w:rPr>
          <w:rFonts w:cs="Arial" w:hint="eastAsia"/>
        </w:rPr>
        <w:t>하도록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의도된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조화된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안전</w:t>
      </w:r>
      <w:r w:rsidR="003B686B" w:rsidRPr="000A5DA3">
        <w:rPr>
          <w:rFonts w:cs="Arial" w:hint="eastAsia"/>
        </w:rPr>
        <w:t>성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원칙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집합을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분류하고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정의</w:t>
      </w:r>
      <w:r w:rsidR="000517B3" w:rsidRPr="000A5DA3">
        <w:rPr>
          <w:rFonts w:cs="Arial" w:hint="eastAsia"/>
        </w:rPr>
        <w:t>한</w:t>
      </w:r>
      <w:r w:rsidR="007C2AA2" w:rsidRPr="000A5DA3">
        <w:rPr>
          <w:rFonts w:cs="Arial" w:hint="eastAsia"/>
        </w:rPr>
        <w:t>다</w:t>
      </w:r>
      <w:r w:rsidR="007C2AA2" w:rsidRPr="000A5DA3">
        <w:rPr>
          <w:rFonts w:cs="Arial" w:hint="eastAsia"/>
        </w:rPr>
        <w:t xml:space="preserve">. </w:t>
      </w:r>
      <w:r w:rsidR="007C2AA2" w:rsidRPr="000A5DA3">
        <w:rPr>
          <w:rFonts w:cs="Arial" w:hint="eastAsia"/>
        </w:rPr>
        <w:t>여기서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제시된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안전</w:t>
      </w:r>
      <w:r w:rsidR="003B686B" w:rsidRPr="000A5DA3">
        <w:rPr>
          <w:rFonts w:cs="Arial" w:hint="eastAsia"/>
        </w:rPr>
        <w:t>성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원칙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집합은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여러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기관으로부터</w:t>
      </w:r>
      <w:r w:rsidR="007C2AA2" w:rsidRPr="000A5DA3">
        <w:rPr>
          <w:rFonts w:cs="Arial" w:hint="eastAsia"/>
        </w:rPr>
        <w:t xml:space="preserve"> </w:t>
      </w:r>
      <w:r w:rsidR="007C2AA2" w:rsidRPr="000A5DA3">
        <w:rPr>
          <w:rFonts w:cs="Arial" w:hint="eastAsia"/>
        </w:rPr>
        <w:t>수집</w:t>
      </w:r>
      <w:r w:rsidR="00B43BC9" w:rsidRPr="000A5DA3">
        <w:rPr>
          <w:rFonts w:cs="Arial" w:hint="eastAsia"/>
        </w:rPr>
        <w:t>과</w:t>
      </w:r>
      <w:r w:rsidR="00B43BC9" w:rsidRPr="000A5DA3">
        <w:rPr>
          <w:rFonts w:cs="Arial" w:hint="eastAsia"/>
        </w:rPr>
        <w:t xml:space="preserve"> </w:t>
      </w:r>
      <w:r w:rsidR="00B43BC9" w:rsidRPr="000A5DA3">
        <w:rPr>
          <w:rFonts w:cs="Arial" w:hint="eastAsia"/>
        </w:rPr>
        <w:t>분석된</w:t>
      </w:r>
      <w:r w:rsidR="00C73240" w:rsidRPr="000A5DA3">
        <w:rPr>
          <w:rFonts w:cs="Arial" w:hint="eastAsia"/>
        </w:rPr>
        <w:t xml:space="preserve"> </w:t>
      </w:r>
      <w:r w:rsidR="00C73240" w:rsidRPr="000A5DA3">
        <w:rPr>
          <w:rFonts w:cs="Arial" w:hint="eastAsia"/>
        </w:rPr>
        <w:t>기존</w:t>
      </w:r>
      <w:r w:rsidR="00C73240" w:rsidRPr="000A5DA3">
        <w:rPr>
          <w:rFonts w:cs="Arial" w:hint="eastAsia"/>
        </w:rPr>
        <w:t xml:space="preserve"> </w:t>
      </w:r>
      <w:r w:rsidR="00C73240" w:rsidRPr="000A5DA3">
        <w:rPr>
          <w:rFonts w:cs="Arial" w:hint="eastAsia"/>
        </w:rPr>
        <w:t>정보</w:t>
      </w:r>
      <w:r w:rsidR="00B43BC9" w:rsidRPr="000A5DA3">
        <w:rPr>
          <w:rFonts w:cs="Arial" w:hint="eastAsia"/>
        </w:rPr>
        <w:t>에</w:t>
      </w:r>
      <w:r w:rsidR="00C73240" w:rsidRPr="000A5DA3">
        <w:rPr>
          <w:rFonts w:cs="Arial" w:hint="eastAsia"/>
        </w:rPr>
        <w:t xml:space="preserve"> </w:t>
      </w:r>
      <w:r w:rsidR="00C73240" w:rsidRPr="000A5DA3">
        <w:rPr>
          <w:rFonts w:cs="Arial" w:hint="eastAsia"/>
        </w:rPr>
        <w:t>기반하며</w:t>
      </w:r>
      <w:r w:rsidR="00C73240" w:rsidRPr="000A5DA3">
        <w:rPr>
          <w:rFonts w:cs="Arial" w:hint="eastAsia"/>
        </w:rPr>
        <w:t xml:space="preserve">, </w:t>
      </w:r>
      <w:r w:rsidR="00B43BC9" w:rsidRPr="000A5DA3">
        <w:rPr>
          <w:rFonts w:cs="Arial" w:hint="eastAsia"/>
        </w:rPr>
        <w:t>이는</w:t>
      </w:r>
      <w:r w:rsidR="00B43BC9" w:rsidRPr="000A5DA3">
        <w:rPr>
          <w:rFonts w:cs="Arial" w:hint="eastAsia"/>
        </w:rPr>
        <w:t xml:space="preserve"> </w:t>
      </w:r>
      <w:r w:rsidR="00B43BC9" w:rsidRPr="000A5DA3">
        <w:rPr>
          <w:rFonts w:cs="Arial" w:hint="eastAsia"/>
        </w:rPr>
        <w:t>다음을</w:t>
      </w:r>
      <w:r w:rsidR="00B43BC9" w:rsidRPr="000A5DA3">
        <w:rPr>
          <w:rFonts w:cs="Arial" w:hint="eastAsia"/>
        </w:rPr>
        <w:t xml:space="preserve"> </w:t>
      </w:r>
      <w:r w:rsidR="00B43BC9" w:rsidRPr="000A5DA3">
        <w:rPr>
          <w:rFonts w:cs="Arial" w:hint="eastAsia"/>
        </w:rPr>
        <w:t>포함하여</w:t>
      </w:r>
      <w:r w:rsidR="00B43BC9" w:rsidRPr="000A5DA3">
        <w:rPr>
          <w:rFonts w:cs="Arial" w:hint="eastAsia"/>
        </w:rPr>
        <w:t xml:space="preserve"> </w:t>
      </w:r>
      <w:r w:rsidR="00B43BC9" w:rsidRPr="000A5DA3">
        <w:rPr>
          <w:rFonts w:cs="Arial" w:hint="eastAsia"/>
        </w:rPr>
        <w:t>그들의</w:t>
      </w:r>
      <w:r w:rsidR="00B43BC9" w:rsidRPr="000A5DA3">
        <w:rPr>
          <w:rFonts w:cs="Arial" w:hint="eastAsia"/>
        </w:rPr>
        <w:t xml:space="preserve"> </w:t>
      </w:r>
      <w:r w:rsidR="00B43BC9" w:rsidRPr="000A5DA3">
        <w:rPr>
          <w:rFonts w:cs="Arial" w:hint="eastAsia"/>
        </w:rPr>
        <w:t>노력의</w:t>
      </w:r>
      <w:r w:rsidR="00B43BC9" w:rsidRPr="000A5DA3">
        <w:rPr>
          <w:rFonts w:cs="Arial" w:hint="eastAsia"/>
        </w:rPr>
        <w:t xml:space="preserve"> </w:t>
      </w:r>
      <w:r w:rsidR="00B43BC9" w:rsidRPr="000A5DA3">
        <w:rPr>
          <w:rFonts w:cs="Arial" w:hint="eastAsia"/>
        </w:rPr>
        <w:t>내용과</w:t>
      </w:r>
      <w:r w:rsidR="00B43BC9" w:rsidRPr="000A5DA3">
        <w:rPr>
          <w:rFonts w:cs="Arial" w:hint="eastAsia"/>
        </w:rPr>
        <w:t xml:space="preserve"> </w:t>
      </w:r>
      <w:r w:rsidR="00B43BC9" w:rsidRPr="000A5DA3">
        <w:rPr>
          <w:rFonts w:cs="Arial" w:hint="eastAsia"/>
        </w:rPr>
        <w:t>정신을</w:t>
      </w:r>
      <w:r w:rsidR="00B43BC9" w:rsidRPr="000A5DA3">
        <w:rPr>
          <w:rFonts w:cs="Arial" w:hint="eastAsia"/>
        </w:rPr>
        <w:t xml:space="preserve"> </w:t>
      </w:r>
      <w:r w:rsidR="00B43BC9" w:rsidRPr="000A5DA3">
        <w:rPr>
          <w:rFonts w:cs="Arial" w:hint="eastAsia"/>
        </w:rPr>
        <w:t>반영한다</w:t>
      </w:r>
      <w:r w:rsidR="00B43BC9" w:rsidRPr="000A5DA3">
        <w:rPr>
          <w:rFonts w:cs="Arial" w:hint="eastAsia"/>
        </w:rPr>
        <w:t>.</w:t>
      </w:r>
    </w:p>
    <w:p w14:paraId="065B9FA8" w14:textId="77777777" w:rsidR="007C2AA2" w:rsidRPr="000A5DA3" w:rsidRDefault="007C2AA2" w:rsidP="007C2AA2">
      <w:pPr>
        <w:rPr>
          <w:rFonts w:cs="Arial"/>
        </w:rPr>
      </w:pPr>
    </w:p>
    <w:p w14:paraId="0408B6C4" w14:textId="1D6EBB3F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 w:hint="eastAsia"/>
        </w:rPr>
        <w:t xml:space="preserve"> </w:t>
      </w:r>
      <w:r w:rsidR="002A5B7A" w:rsidRPr="000A5DA3">
        <w:rPr>
          <w:rFonts w:cs="Arial"/>
        </w:rPr>
        <w:t>SAE ITC AVSC Best Practices</w:t>
      </w:r>
    </w:p>
    <w:p w14:paraId="5D5842A9" w14:textId="05EE021B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 w:hint="eastAsia"/>
        </w:rPr>
        <w:t xml:space="preserve"> </w:t>
      </w:r>
      <w:r w:rsidR="002A5B7A" w:rsidRPr="000A5DA3">
        <w:rPr>
          <w:rFonts w:cs="Arial"/>
        </w:rPr>
        <w:t>CAMP Automated Vehicle Research for Enhanced Safety - Final Report</w:t>
      </w:r>
    </w:p>
    <w:p w14:paraId="1E0235D9" w14:textId="24A32142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 w:hint="eastAsia"/>
        </w:rPr>
        <w:t xml:space="preserve"> </w:t>
      </w:r>
      <w:r w:rsidR="002A5B7A" w:rsidRPr="000A5DA3">
        <w:rPr>
          <w:rFonts w:cs="Arial"/>
        </w:rPr>
        <w:t>RAND Report - Measuring Automated Vehicle Safety: Forging a Framework</w:t>
      </w:r>
    </w:p>
    <w:p w14:paraId="02915BB6" w14:textId="77777777" w:rsidR="002A5B7A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 w:hint="eastAsia"/>
        </w:rPr>
        <w:t xml:space="preserve"> </w:t>
      </w:r>
      <w:r w:rsidR="002A5B7A" w:rsidRPr="000A5DA3">
        <w:rPr>
          <w:rFonts w:cs="Arial"/>
        </w:rPr>
        <w:t>U.S. DOT: Automated Driving Systems 2.0 - A Vision for Safety</w:t>
      </w:r>
      <w:r w:rsidR="002A5B7A" w:rsidRPr="000A5DA3">
        <w:rPr>
          <w:rFonts w:cs="Arial" w:hint="eastAsia"/>
        </w:rPr>
        <w:t xml:space="preserve"> </w:t>
      </w:r>
    </w:p>
    <w:p w14:paraId="6DE34FA9" w14:textId="684A399E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/>
        </w:rPr>
        <w:t xml:space="preserve"> Safety First for Automated Driving (SaFAD)</w:t>
      </w:r>
    </w:p>
    <w:p w14:paraId="4473F750" w14:textId="030FFDA2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 w:hint="eastAsia"/>
        </w:rPr>
        <w:t xml:space="preserve"> </w:t>
      </w:r>
      <w:r w:rsidR="002A5B7A" w:rsidRPr="000A5DA3">
        <w:rPr>
          <w:rFonts w:cs="Arial"/>
        </w:rPr>
        <w:t>UNECE WP29 amendment proposal</w:t>
      </w:r>
    </w:p>
    <w:p w14:paraId="2FE387B6" w14:textId="77777777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/>
        </w:rPr>
        <w:t xml:space="preserve"> UNECE/TRANS/WP.29/GRVA/2019/13</w:t>
      </w:r>
    </w:p>
    <w:p w14:paraId="46DA2E2E" w14:textId="06D8AA1D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 w:hint="eastAsia"/>
        </w:rPr>
        <w:t xml:space="preserve"> </w:t>
      </w:r>
      <w:r w:rsidR="002A5B7A" w:rsidRPr="000A5DA3">
        <w:rPr>
          <w:rFonts w:cs="Arial"/>
        </w:rPr>
        <w:t>On a Formal Model of Safe and Scalable Self-Driving Cars (Intel RSS model)</w:t>
      </w:r>
    </w:p>
    <w:p w14:paraId="3B2A651E" w14:textId="77777777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/>
        </w:rPr>
        <w:t xml:space="preserve"> SAE J3018</w:t>
      </w:r>
    </w:p>
    <w:p w14:paraId="6475F189" w14:textId="77777777" w:rsidR="007C2AA2" w:rsidRPr="000A5DA3" w:rsidRDefault="007C2AA2" w:rsidP="007C2AA2">
      <w:pPr>
        <w:rPr>
          <w:rFonts w:cs="Arial"/>
        </w:rPr>
      </w:pPr>
    </w:p>
    <w:p w14:paraId="13CD90D1" w14:textId="0402AD08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이</w:t>
      </w:r>
      <w:r w:rsidRPr="000A5DA3">
        <w:rPr>
          <w:rFonts w:cs="Arial" w:hint="eastAsia"/>
        </w:rPr>
        <w:t xml:space="preserve"> </w:t>
      </w:r>
      <w:r w:rsidR="00B8008B" w:rsidRPr="000A5DA3">
        <w:rPr>
          <w:rFonts w:cs="Arial" w:hint="eastAsia"/>
        </w:rPr>
        <w:t>표준은</w:t>
      </w:r>
      <w:r w:rsidR="00B8008B"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ADS</w:t>
      </w:r>
      <w:r w:rsidR="00700417" w:rsidRPr="000A5DA3">
        <w:rPr>
          <w:rFonts w:cs="Arial" w:hint="eastAsia"/>
        </w:rPr>
        <w:t>와</w:t>
      </w:r>
      <w:r w:rsidRPr="000A5DA3">
        <w:rPr>
          <w:rFonts w:cs="Arial" w:hint="eastAsia"/>
        </w:rPr>
        <w:t xml:space="preserve"> ADS </w:t>
      </w:r>
      <w:r w:rsidRPr="000A5DA3">
        <w:rPr>
          <w:rFonts w:cs="Arial" w:hint="eastAsia"/>
        </w:rPr>
        <w:t>장착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차량의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개발</w:t>
      </w:r>
      <w:r w:rsidR="00700417" w:rsidRPr="000A5DA3">
        <w:rPr>
          <w:rFonts w:cs="Arial" w:hint="eastAsia"/>
        </w:rPr>
        <w:t>과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배포를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위한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안전</w:t>
      </w:r>
      <w:r w:rsidR="006C6E44" w:rsidRPr="000A5DA3">
        <w:rPr>
          <w:rFonts w:cs="Arial" w:hint="eastAsia"/>
        </w:rPr>
        <w:t>성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원칙의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고려와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적용에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대한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지침을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제공한다</w:t>
      </w:r>
      <w:r w:rsidRPr="000A5DA3">
        <w:rPr>
          <w:rFonts w:cs="Arial" w:hint="eastAsia"/>
        </w:rPr>
        <w:t xml:space="preserve">. </w:t>
      </w:r>
      <w:r w:rsidRPr="000A5DA3">
        <w:rPr>
          <w:rFonts w:cs="Arial" w:hint="eastAsia"/>
        </w:rPr>
        <w:t>이</w:t>
      </w:r>
      <w:r w:rsidRPr="000A5DA3">
        <w:rPr>
          <w:rFonts w:cs="Arial" w:hint="eastAsia"/>
        </w:rPr>
        <w:t xml:space="preserve"> </w:t>
      </w:r>
      <w:r w:rsidR="00B8008B" w:rsidRPr="000A5DA3">
        <w:rPr>
          <w:rFonts w:cs="Arial" w:hint="eastAsia"/>
        </w:rPr>
        <w:t>표준은</w:t>
      </w:r>
      <w:r w:rsidR="00B8008B" w:rsidRPr="000A5DA3">
        <w:rPr>
          <w:rFonts w:cs="Arial" w:hint="eastAsia"/>
        </w:rPr>
        <w:t xml:space="preserve"> </w:t>
      </w:r>
      <w:r w:rsidR="00BE616E" w:rsidRPr="000A5DA3">
        <w:rPr>
          <w:rFonts w:cs="Arial" w:hint="eastAsia"/>
        </w:rPr>
        <w:t>다른</w:t>
      </w:r>
      <w:r w:rsidR="00BE616E" w:rsidRPr="000A5DA3">
        <w:rPr>
          <w:rFonts w:cs="Arial" w:hint="eastAsia"/>
        </w:rPr>
        <w:t xml:space="preserve"> </w:t>
      </w:r>
      <w:r w:rsidR="00BE616E" w:rsidRPr="000A5DA3">
        <w:rPr>
          <w:rFonts w:cs="Arial" w:hint="eastAsia"/>
        </w:rPr>
        <w:t>교통</w:t>
      </w:r>
      <w:r w:rsidR="00BE616E" w:rsidRPr="000A5DA3">
        <w:rPr>
          <w:rFonts w:cs="Arial" w:hint="eastAsia"/>
        </w:rPr>
        <w:t xml:space="preserve"> </w:t>
      </w:r>
      <w:r w:rsidR="00BE616E" w:rsidRPr="000A5DA3">
        <w:rPr>
          <w:rFonts w:cs="Arial" w:hint="eastAsia"/>
        </w:rPr>
        <w:t>참여자와의</w:t>
      </w:r>
      <w:r w:rsidR="00BE616E" w:rsidRPr="000A5DA3">
        <w:rPr>
          <w:rFonts w:cs="Arial" w:hint="eastAsia"/>
        </w:rPr>
        <w:t xml:space="preserve"> </w:t>
      </w:r>
      <w:r w:rsidR="00BE616E" w:rsidRPr="000A5DA3">
        <w:rPr>
          <w:rFonts w:cs="Arial" w:hint="eastAsia"/>
        </w:rPr>
        <w:t>통신</w:t>
      </w:r>
      <w:r w:rsidR="00BE616E" w:rsidRPr="000A5DA3">
        <w:rPr>
          <w:rFonts w:cs="Arial" w:hint="eastAsia"/>
        </w:rPr>
        <w:t xml:space="preserve"> </w:t>
      </w:r>
      <w:r w:rsidR="00BE616E" w:rsidRPr="000A5DA3">
        <w:rPr>
          <w:rFonts w:cs="Arial" w:hint="eastAsia"/>
        </w:rPr>
        <w:t>포함하여</w:t>
      </w:r>
      <w:r w:rsidR="00BE616E" w:rsidRPr="000A5DA3">
        <w:rPr>
          <w:rFonts w:cs="Arial" w:hint="eastAsia"/>
        </w:rPr>
        <w:t xml:space="preserve">, </w:t>
      </w:r>
      <w:r w:rsidRPr="000A5DA3">
        <w:rPr>
          <w:rFonts w:cs="Arial" w:hint="eastAsia"/>
        </w:rPr>
        <w:t xml:space="preserve">ADS </w:t>
      </w:r>
      <w:r w:rsidRPr="000A5DA3">
        <w:rPr>
          <w:rFonts w:cs="Arial" w:hint="eastAsia"/>
        </w:rPr>
        <w:t>장착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차량의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시스템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수준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안전성의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모든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측면을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포괄하는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것을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의도하지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않는다</w:t>
      </w:r>
      <w:r w:rsidRPr="000A5DA3">
        <w:rPr>
          <w:rFonts w:cs="Arial" w:hint="eastAsia"/>
        </w:rPr>
        <w:t>.</w:t>
      </w:r>
      <w:r w:rsidR="006C6E44"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모든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식별된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안전</w:t>
      </w:r>
      <w:r w:rsidR="006C6E44" w:rsidRPr="000A5DA3">
        <w:rPr>
          <w:rFonts w:cs="Arial" w:hint="eastAsia"/>
        </w:rPr>
        <w:t>성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원칙을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다루는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것은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종합적인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시스템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수준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안전</w:t>
      </w:r>
      <w:r w:rsidR="00C73240" w:rsidRPr="000A5DA3">
        <w:rPr>
          <w:rFonts w:cs="Arial" w:hint="eastAsia"/>
        </w:rPr>
        <w:t>성</w:t>
      </w:r>
      <w:r w:rsidRPr="000A5DA3">
        <w:rPr>
          <w:rFonts w:cs="Arial" w:hint="eastAsia"/>
        </w:rPr>
        <w:t>을</w:t>
      </w:r>
      <w:r w:rsidRPr="000A5DA3">
        <w:rPr>
          <w:rFonts w:cs="Arial" w:hint="eastAsia"/>
        </w:rPr>
        <w:t xml:space="preserve"> </w:t>
      </w:r>
      <w:r w:rsidR="00BE616E" w:rsidRPr="000A5DA3">
        <w:rPr>
          <w:rFonts w:cs="Arial" w:hint="eastAsia"/>
        </w:rPr>
        <w:t>지원하도록</w:t>
      </w:r>
      <w:r w:rsidR="00BE616E" w:rsidRPr="000A5DA3">
        <w:rPr>
          <w:rFonts w:cs="Arial" w:hint="eastAsia"/>
        </w:rPr>
        <w:t xml:space="preserve"> </w:t>
      </w:r>
      <w:r w:rsidR="00BE616E" w:rsidRPr="000A5DA3">
        <w:rPr>
          <w:rFonts w:cs="Arial" w:hint="eastAsia"/>
        </w:rPr>
        <w:t>의도되었지만</w:t>
      </w:r>
      <w:r w:rsidR="00BE616E" w:rsidRPr="000A5DA3">
        <w:rPr>
          <w:rFonts w:cs="Arial" w:hint="eastAsia"/>
        </w:rPr>
        <w:t xml:space="preserve">, </w:t>
      </w:r>
      <w:r w:rsidRPr="000A5DA3">
        <w:rPr>
          <w:rFonts w:cs="Arial" w:hint="eastAsia"/>
        </w:rPr>
        <w:t>완전히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보장하</w:t>
      </w:r>
      <w:r w:rsidR="00BE616E" w:rsidRPr="000A5DA3">
        <w:rPr>
          <w:rFonts w:cs="Arial" w:hint="eastAsia"/>
        </w:rPr>
        <w:t>지는</w:t>
      </w:r>
      <w:r w:rsidR="00BE616E" w:rsidRPr="000A5DA3">
        <w:rPr>
          <w:rFonts w:cs="Arial" w:hint="eastAsia"/>
        </w:rPr>
        <w:t xml:space="preserve"> </w:t>
      </w:r>
      <w:r w:rsidR="00BE616E" w:rsidRPr="000A5DA3">
        <w:rPr>
          <w:rFonts w:cs="Arial" w:hint="eastAsia"/>
        </w:rPr>
        <w:t>않는다</w:t>
      </w:r>
      <w:r w:rsidR="00BE616E" w:rsidRPr="000A5DA3">
        <w:rPr>
          <w:rFonts w:cs="Arial" w:hint="eastAsia"/>
        </w:rPr>
        <w:t>.</w:t>
      </w:r>
    </w:p>
    <w:p w14:paraId="30027C97" w14:textId="77777777" w:rsidR="00BE616E" w:rsidRPr="000A5DA3" w:rsidRDefault="00BE616E" w:rsidP="007C2AA2">
      <w:pPr>
        <w:rPr>
          <w:rFonts w:cs="Arial"/>
        </w:rPr>
      </w:pPr>
    </w:p>
    <w:p w14:paraId="50395A32" w14:textId="774BEE97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 xml:space="preserve">SAE </w:t>
      </w:r>
      <w:r w:rsidRPr="000A5DA3">
        <w:rPr>
          <w:rFonts w:cs="Arial" w:hint="eastAsia"/>
        </w:rPr>
        <w:t>기술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보고서로서</w:t>
      </w:r>
      <w:r w:rsidRPr="000A5DA3">
        <w:rPr>
          <w:rFonts w:cs="Arial" w:hint="eastAsia"/>
        </w:rPr>
        <w:t xml:space="preserve">, </w:t>
      </w:r>
      <w:r w:rsidR="00700417" w:rsidRPr="000A5DA3">
        <w:rPr>
          <w:rFonts w:cs="Arial" w:hint="eastAsia"/>
        </w:rPr>
        <w:t>이</w:t>
      </w:r>
      <w:r w:rsidR="004144F7" w:rsidRPr="000A5DA3">
        <w:rPr>
          <w:rFonts w:cs="Arial" w:hint="eastAsia"/>
        </w:rPr>
        <w:t xml:space="preserve"> </w:t>
      </w:r>
      <w:r w:rsidR="00700417" w:rsidRPr="000A5DA3">
        <w:rPr>
          <w:rFonts w:cs="Arial" w:hint="eastAsia"/>
        </w:rPr>
        <w:t>표준은</w:t>
      </w:r>
      <w:r w:rsidR="00700417"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비규범적이며</w:t>
      </w:r>
      <w:r w:rsidRPr="000A5DA3">
        <w:rPr>
          <w:rFonts w:cs="Arial" w:hint="eastAsia"/>
        </w:rPr>
        <w:t xml:space="preserve">, </w:t>
      </w:r>
      <w:r w:rsidRPr="000A5DA3">
        <w:rPr>
          <w:rFonts w:cs="Arial" w:hint="eastAsia"/>
        </w:rPr>
        <w:t>어떠한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요구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사항도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부과하지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않으며</w:t>
      </w:r>
      <w:r w:rsidRPr="000A5DA3">
        <w:rPr>
          <w:rFonts w:cs="Arial" w:hint="eastAsia"/>
        </w:rPr>
        <w:t xml:space="preserve">, </w:t>
      </w:r>
      <w:r w:rsidRPr="000A5DA3">
        <w:rPr>
          <w:rFonts w:cs="Arial" w:hint="eastAsia"/>
        </w:rPr>
        <w:t>다음을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다루지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않는다</w:t>
      </w:r>
      <w:r w:rsidRPr="000A5DA3">
        <w:rPr>
          <w:rFonts w:cs="Arial" w:hint="eastAsia"/>
        </w:rPr>
        <w:t>.</w:t>
      </w:r>
    </w:p>
    <w:p w14:paraId="08D09384" w14:textId="77777777" w:rsidR="004144F7" w:rsidRPr="000A5DA3" w:rsidRDefault="004144F7" w:rsidP="007C2AA2">
      <w:pPr>
        <w:rPr>
          <w:rFonts w:cs="Arial"/>
        </w:rPr>
      </w:pPr>
    </w:p>
    <w:p w14:paraId="434619D0" w14:textId="77777777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방법론</w:t>
      </w:r>
      <w:r w:rsidRPr="000A5DA3">
        <w:rPr>
          <w:rFonts w:cs="Arial" w:hint="eastAsia"/>
        </w:rPr>
        <w:t xml:space="preserve">, </w:t>
      </w:r>
      <w:r w:rsidRPr="000A5DA3">
        <w:rPr>
          <w:rFonts w:cs="Arial" w:hint="eastAsia"/>
        </w:rPr>
        <w:t>측정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지표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및</w:t>
      </w:r>
      <w:r w:rsidRPr="000A5DA3">
        <w:rPr>
          <w:rFonts w:cs="Arial" w:hint="eastAsia"/>
        </w:rPr>
        <w:t>/</w:t>
      </w:r>
      <w:r w:rsidRPr="000A5DA3">
        <w:rPr>
          <w:rFonts w:cs="Arial" w:hint="eastAsia"/>
        </w:rPr>
        <w:t>또는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허용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기준에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대한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요구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사항</w:t>
      </w:r>
    </w:p>
    <w:p w14:paraId="73591EBF" w14:textId="0A209414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윤리와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관련된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안전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원칙</w:t>
      </w:r>
      <w:r w:rsidRPr="000A5DA3">
        <w:rPr>
          <w:rFonts w:cs="Arial" w:hint="eastAsia"/>
        </w:rPr>
        <w:t xml:space="preserve">, </w:t>
      </w:r>
      <w:r w:rsidRPr="000A5DA3">
        <w:rPr>
          <w:rFonts w:cs="Arial" w:hint="eastAsia"/>
        </w:rPr>
        <w:t>또는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이</w:t>
      </w:r>
      <w:r w:rsidRPr="000A5DA3">
        <w:rPr>
          <w:rFonts w:cs="Arial" w:hint="eastAsia"/>
        </w:rPr>
        <w:t xml:space="preserve"> </w:t>
      </w:r>
      <w:r w:rsidR="00BE616E" w:rsidRPr="000A5DA3">
        <w:rPr>
          <w:rFonts w:cs="Arial" w:hint="eastAsia"/>
        </w:rPr>
        <w:t>표준</w:t>
      </w:r>
      <w:r w:rsidRPr="000A5DA3">
        <w:rPr>
          <w:rFonts w:cs="Arial" w:hint="eastAsia"/>
        </w:rPr>
        <w:t>에서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정의된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안전</w:t>
      </w:r>
      <w:r w:rsidR="00BE616E" w:rsidRPr="000A5DA3">
        <w:rPr>
          <w:rFonts w:cs="Arial" w:hint="eastAsia"/>
        </w:rPr>
        <w:t>성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원칙과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윤리적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연구</w:t>
      </w:r>
      <w:r w:rsidRPr="000A5DA3">
        <w:rPr>
          <w:rFonts w:cs="Arial" w:hint="eastAsia"/>
        </w:rPr>
        <w:t>/</w:t>
      </w:r>
      <w:r w:rsidRPr="000A5DA3">
        <w:rPr>
          <w:rFonts w:cs="Arial" w:hint="eastAsia"/>
        </w:rPr>
        <w:t>프레임워크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간의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연계성</w:t>
      </w:r>
    </w:p>
    <w:p w14:paraId="3CFD6B97" w14:textId="56E6E350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•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책임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및</w:t>
      </w:r>
      <w:r w:rsidRPr="000A5DA3">
        <w:rPr>
          <w:rFonts w:cs="Arial" w:hint="eastAsia"/>
        </w:rPr>
        <w:t>/</w:t>
      </w:r>
      <w:r w:rsidRPr="000A5DA3">
        <w:rPr>
          <w:rFonts w:cs="Arial" w:hint="eastAsia"/>
        </w:rPr>
        <w:t>또는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과실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판단을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위한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안전</w:t>
      </w:r>
      <w:r w:rsidR="00BE616E" w:rsidRPr="000A5DA3">
        <w:rPr>
          <w:rFonts w:cs="Arial" w:hint="eastAsia"/>
        </w:rPr>
        <w:t>성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원칙의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적합성</w:t>
      </w:r>
    </w:p>
    <w:p w14:paraId="61155067" w14:textId="77777777" w:rsidR="007C2AA2" w:rsidRPr="000A5DA3" w:rsidRDefault="007C2AA2" w:rsidP="007C2AA2">
      <w:pPr>
        <w:rPr>
          <w:rFonts w:cs="Arial"/>
        </w:rPr>
      </w:pPr>
    </w:p>
    <w:p w14:paraId="09BA6360" w14:textId="58908D9E" w:rsidR="007C2AA2" w:rsidRPr="000A5DA3" w:rsidRDefault="007C2AA2" w:rsidP="007C2AA2">
      <w:pPr>
        <w:rPr>
          <w:rFonts w:cs="Arial"/>
        </w:rPr>
      </w:pPr>
      <w:r w:rsidRPr="000A5DA3">
        <w:rPr>
          <w:rFonts w:cs="Arial" w:hint="eastAsia"/>
        </w:rPr>
        <w:t>향후</w:t>
      </w:r>
      <w:r w:rsidRPr="000A5DA3">
        <w:rPr>
          <w:rFonts w:cs="Arial" w:hint="eastAsia"/>
        </w:rPr>
        <w:t xml:space="preserve"> ADS </w:t>
      </w:r>
      <w:r w:rsidRPr="000A5DA3">
        <w:rPr>
          <w:rFonts w:cs="Arial" w:hint="eastAsia"/>
        </w:rPr>
        <w:t>기술</w:t>
      </w:r>
      <w:r w:rsidR="00BE616E" w:rsidRPr="000A5DA3">
        <w:rPr>
          <w:rFonts w:cs="Arial" w:hint="eastAsia"/>
        </w:rPr>
        <w:t>과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배포가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확대됨에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따라</w:t>
      </w:r>
      <w:r w:rsidRPr="000A5DA3">
        <w:rPr>
          <w:rFonts w:cs="Arial" w:hint="eastAsia"/>
        </w:rPr>
        <w:t xml:space="preserve">, </w:t>
      </w:r>
      <w:r w:rsidRPr="000A5DA3">
        <w:rPr>
          <w:rFonts w:cs="Arial" w:hint="eastAsia"/>
        </w:rPr>
        <w:t>이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문서는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규범적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요구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사항을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포함한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향후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개정을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위해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재검토될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수</w:t>
      </w:r>
      <w:r w:rsidRPr="000A5DA3">
        <w:rPr>
          <w:rFonts w:cs="Arial" w:hint="eastAsia"/>
        </w:rPr>
        <w:t xml:space="preserve"> </w:t>
      </w:r>
      <w:r w:rsidRPr="000A5DA3">
        <w:rPr>
          <w:rFonts w:cs="Arial" w:hint="eastAsia"/>
        </w:rPr>
        <w:t>있다</w:t>
      </w:r>
      <w:r w:rsidRPr="000A5DA3">
        <w:rPr>
          <w:rFonts w:cs="Arial" w:hint="eastAsia"/>
        </w:rPr>
        <w:t>.</w:t>
      </w:r>
    </w:p>
    <w:p w14:paraId="4E831930" w14:textId="77777777" w:rsidR="00523AF8" w:rsidRPr="000A5DA3" w:rsidRDefault="00523AF8" w:rsidP="008F4C3C"/>
    <w:p w14:paraId="166A32F0" w14:textId="38A2366E" w:rsidR="00523AF8" w:rsidRPr="000A5DA3" w:rsidRDefault="00BE616E" w:rsidP="003A7789">
      <w:pPr>
        <w:pStyle w:val="13"/>
        <w:rPr>
          <w:rFonts w:eastAsia="Yu Mincho"/>
        </w:rPr>
      </w:pPr>
      <w:bookmarkStart w:id="14" w:name="_Toc68081557"/>
      <w:bookmarkStart w:id="15" w:name="_Toc68108260"/>
      <w:bookmarkStart w:id="16" w:name="_Toc68114520"/>
      <w:bookmarkStart w:id="17" w:name="_Toc239431281"/>
      <w:r w:rsidRPr="000A5DA3">
        <w:rPr>
          <w:rFonts w:hint="eastAsia"/>
          <w:lang w:eastAsia="ko-KR"/>
        </w:rPr>
        <w:t>참</w:t>
      </w:r>
      <w:bookmarkEnd w:id="14"/>
      <w:bookmarkEnd w:id="15"/>
      <w:bookmarkEnd w:id="16"/>
      <w:bookmarkEnd w:id="17"/>
      <w:r w:rsidR="006C439F" w:rsidRPr="000A5DA3">
        <w:rPr>
          <w:rFonts w:hint="eastAsia"/>
          <w:lang w:eastAsia="ko-KR"/>
        </w:rPr>
        <w:t>고문헌</w:t>
      </w:r>
    </w:p>
    <w:p w14:paraId="0330D544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66C6CB89" w14:textId="4A535E69" w:rsidR="007C2AA2" w:rsidRPr="000A5DA3" w:rsidRDefault="007C2AA2" w:rsidP="007C2AA2">
      <w:pPr>
        <w:pStyle w:val="24"/>
        <w:rPr>
          <w:rFonts w:ascii="Cambria"/>
          <w:sz w:val="22"/>
        </w:rPr>
      </w:pPr>
      <w:bookmarkStart w:id="18" w:name="_Toc239431282"/>
      <w:r w:rsidRPr="000A5DA3">
        <w:rPr>
          <w:rFonts w:ascii="맑은 고딕" w:hAnsi="맑은 고딕" w:hint="eastAsia"/>
        </w:rPr>
        <w:t>적용</w:t>
      </w:r>
      <w:r w:rsidRPr="000A5DA3">
        <w:rPr>
          <w:rFonts w:ascii="맑은 고딕" w:hAnsi="맑은 고딕" w:hint="eastAsia"/>
        </w:rPr>
        <w:t xml:space="preserve"> </w:t>
      </w:r>
      <w:bookmarkEnd w:id="18"/>
      <w:r w:rsidR="00BE616E" w:rsidRPr="000A5DA3">
        <w:rPr>
          <w:rFonts w:ascii="맑은 고딕" w:hAnsi="맑은 고딕" w:hint="eastAsia"/>
          <w:lang w:eastAsia="ko-KR"/>
        </w:rPr>
        <w:t>문</w:t>
      </w:r>
      <w:r w:rsidR="000B7F43" w:rsidRPr="000A5DA3">
        <w:rPr>
          <w:rFonts w:ascii="맑은 고딕" w:hAnsi="맑은 고딕" w:hint="eastAsia"/>
          <w:lang w:eastAsia="ko-KR"/>
        </w:rPr>
        <w:t>건</w:t>
      </w:r>
    </w:p>
    <w:p w14:paraId="737B2AB9" w14:textId="77777777" w:rsidR="007C2AA2" w:rsidRPr="000A5DA3" w:rsidRDefault="007C2AA2" w:rsidP="007C2AA2">
      <w:pPr>
        <w:rPr>
          <w:rFonts w:eastAsia="Yu Mincho"/>
          <w:lang w:val="de-DE" w:eastAsia="ja-JP"/>
        </w:rPr>
      </w:pPr>
    </w:p>
    <w:p w14:paraId="616C7ADF" w14:textId="4A287E64" w:rsidR="002B63AF" w:rsidRPr="000A5DA3" w:rsidRDefault="002B63AF" w:rsidP="002B63AF">
      <w:r w:rsidRPr="000A5DA3">
        <w:rPr>
          <w:rFonts w:hint="eastAsia"/>
        </w:rPr>
        <w:t>다음</w:t>
      </w:r>
      <w:r w:rsidRPr="000A5DA3">
        <w:t xml:space="preserve"> </w:t>
      </w:r>
      <w:r w:rsidR="0096463D" w:rsidRPr="000A5DA3">
        <w:rPr>
          <w:rFonts w:hint="eastAsia"/>
        </w:rPr>
        <w:t>간행물은</w:t>
      </w:r>
      <w:r w:rsidRPr="000A5DA3">
        <w:t xml:space="preserve"> </w:t>
      </w:r>
      <w:r w:rsidRPr="000A5DA3">
        <w:rPr>
          <w:rFonts w:hint="eastAsia"/>
        </w:rPr>
        <w:t>본문에</w:t>
      </w:r>
      <w:r w:rsidRPr="000A5DA3">
        <w:t xml:space="preserve"> </w:t>
      </w:r>
      <w:r w:rsidRPr="000A5DA3">
        <w:rPr>
          <w:rFonts w:hint="eastAsia"/>
        </w:rPr>
        <w:t>명시된</w:t>
      </w:r>
      <w:r w:rsidRPr="000A5DA3">
        <w:t xml:space="preserve"> </w:t>
      </w:r>
      <w:r w:rsidRPr="000A5DA3">
        <w:rPr>
          <w:rFonts w:hint="eastAsia"/>
        </w:rPr>
        <w:t>범위까지</w:t>
      </w:r>
      <w:r w:rsidRPr="000A5DA3">
        <w:t xml:space="preserve"> </w:t>
      </w:r>
      <w:r w:rsidRPr="000A5DA3">
        <w:rPr>
          <w:rFonts w:hint="eastAsia"/>
        </w:rPr>
        <w:t>이</w:t>
      </w:r>
      <w:r w:rsidRPr="000A5DA3">
        <w:t xml:space="preserve"> </w:t>
      </w:r>
      <w:r w:rsidRPr="000A5DA3">
        <w:rPr>
          <w:rFonts w:hint="eastAsia"/>
        </w:rPr>
        <w:t>표준의</w:t>
      </w:r>
      <w:r w:rsidRPr="000A5DA3">
        <w:t xml:space="preserve"> </w:t>
      </w:r>
      <w:r w:rsidRPr="000A5DA3">
        <w:rPr>
          <w:rFonts w:hint="eastAsia"/>
        </w:rPr>
        <w:t>일부를</w:t>
      </w:r>
      <w:r w:rsidRPr="000A5DA3">
        <w:t xml:space="preserve"> </w:t>
      </w:r>
      <w:r w:rsidRPr="000A5DA3">
        <w:rPr>
          <w:rFonts w:hint="eastAsia"/>
        </w:rPr>
        <w:t>구성한다</w:t>
      </w:r>
      <w:r w:rsidRPr="000A5DA3">
        <w:t xml:space="preserve">. </w:t>
      </w:r>
      <w:r w:rsidRPr="000A5DA3">
        <w:rPr>
          <w:rFonts w:hint="eastAsia"/>
        </w:rPr>
        <w:t>별도의</w:t>
      </w:r>
      <w:r w:rsidRPr="000A5DA3">
        <w:t xml:space="preserve"> </w:t>
      </w:r>
      <w:r w:rsidRPr="000A5DA3">
        <w:rPr>
          <w:rFonts w:hint="eastAsia"/>
        </w:rPr>
        <w:t>명기가</w:t>
      </w:r>
      <w:r w:rsidRPr="000A5DA3">
        <w:t xml:space="preserve"> </w:t>
      </w:r>
      <w:r w:rsidRPr="000A5DA3">
        <w:rPr>
          <w:rFonts w:hint="eastAsia"/>
        </w:rPr>
        <w:t>없는</w:t>
      </w:r>
      <w:r w:rsidRPr="000A5DA3">
        <w:t xml:space="preserve"> </w:t>
      </w:r>
      <w:r w:rsidRPr="000A5DA3">
        <w:rPr>
          <w:rFonts w:hint="eastAsia"/>
        </w:rPr>
        <w:t>경우</w:t>
      </w:r>
      <w:r w:rsidRPr="000A5DA3">
        <w:t xml:space="preserve">, SAE </w:t>
      </w:r>
      <w:r w:rsidRPr="000A5DA3">
        <w:rPr>
          <w:rFonts w:hint="eastAsia"/>
        </w:rPr>
        <w:t>간행물의</w:t>
      </w:r>
      <w:r w:rsidRPr="000A5DA3">
        <w:t xml:space="preserve"> </w:t>
      </w:r>
      <w:r w:rsidRPr="000A5DA3">
        <w:rPr>
          <w:rFonts w:hint="eastAsia"/>
        </w:rPr>
        <w:t>최신호가</w:t>
      </w:r>
      <w:r w:rsidRPr="000A5DA3">
        <w:t xml:space="preserve"> </w:t>
      </w:r>
      <w:r w:rsidRPr="000A5DA3">
        <w:rPr>
          <w:rFonts w:hint="eastAsia"/>
        </w:rPr>
        <w:t>적용되어야</w:t>
      </w:r>
      <w:r w:rsidRPr="000A5DA3">
        <w:t xml:space="preserve"> </w:t>
      </w:r>
      <w:r w:rsidRPr="000A5DA3">
        <w:rPr>
          <w:rFonts w:hint="eastAsia"/>
        </w:rPr>
        <w:t>한다</w:t>
      </w:r>
      <w:r w:rsidRPr="000A5DA3">
        <w:t>.</w:t>
      </w:r>
    </w:p>
    <w:p w14:paraId="701A2AAC" w14:textId="77777777" w:rsidR="007C2AA2" w:rsidRPr="000A5DA3" w:rsidRDefault="007C2AA2" w:rsidP="007C2AA2"/>
    <w:p w14:paraId="36E3E9E4" w14:textId="6C924CD8" w:rsidR="007C2AA2" w:rsidRPr="000A5DA3" w:rsidRDefault="007C2AA2" w:rsidP="007C2AA2">
      <w:pPr>
        <w:pStyle w:val="34"/>
        <w:rPr>
          <w:lang w:eastAsia="ko-KR"/>
        </w:rPr>
      </w:pPr>
      <w:r w:rsidRPr="000A5DA3">
        <w:rPr>
          <w:rFonts w:hint="eastAsia"/>
          <w:b w:val="0"/>
        </w:rPr>
        <w:t>SAE</w:t>
      </w:r>
      <w:r w:rsidRPr="000A5DA3">
        <w:rPr>
          <w:rFonts w:hint="eastAsia"/>
        </w:rPr>
        <w:t xml:space="preserve"> </w:t>
      </w:r>
      <w:r w:rsidR="0096463D" w:rsidRPr="000A5DA3">
        <w:rPr>
          <w:rFonts w:hint="eastAsia"/>
          <w:lang w:eastAsia="ko-KR"/>
        </w:rPr>
        <w:t>간행물</w:t>
      </w:r>
    </w:p>
    <w:p w14:paraId="6585CF2D" w14:textId="77777777" w:rsidR="00F04268" w:rsidRPr="000A5DA3" w:rsidRDefault="00F04268" w:rsidP="00F04268">
      <w:pPr>
        <w:rPr>
          <w:lang w:val="de-DE"/>
        </w:rPr>
      </w:pPr>
    </w:p>
    <w:p w14:paraId="44DA0C9B" w14:textId="77777777" w:rsidR="002B63AF" w:rsidRPr="000A5DA3" w:rsidRDefault="002B63AF" w:rsidP="002B63AF">
      <w:pPr>
        <w:wordWrap/>
        <w:rPr>
          <w:lang w:val="de-DE"/>
        </w:rPr>
      </w:pPr>
      <w:r w:rsidRPr="000A5DA3">
        <w:rPr>
          <w:rFonts w:hint="eastAsia"/>
          <w:lang w:val="de-DE"/>
        </w:rPr>
        <w:t>SAE International</w:t>
      </w:r>
      <w:r w:rsidRPr="000A5DA3">
        <w:rPr>
          <w:rFonts w:hint="eastAsia"/>
        </w:rPr>
        <w:t>에서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제공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가능하다</w:t>
      </w:r>
      <w:r w:rsidRPr="000A5DA3">
        <w:rPr>
          <w:rFonts w:hint="eastAsia"/>
          <w:lang w:val="de-DE"/>
        </w:rPr>
        <w:t>(400 Commonwealth Drive, Warrendale, PA 15096-0001, Tel: 877-606</w:t>
      </w:r>
      <w:r w:rsidRPr="000A5DA3">
        <w:rPr>
          <w:lang w:val="de-DE"/>
        </w:rPr>
        <w:t>—</w:t>
      </w:r>
      <w:r w:rsidRPr="000A5DA3">
        <w:rPr>
          <w:rFonts w:hint="eastAsia"/>
          <w:lang w:val="de-DE"/>
        </w:rPr>
        <w:t>7323 (inside USA and Canada) or +1 724-776-4970 (outside USA), www.sae.org)</w:t>
      </w:r>
    </w:p>
    <w:p w14:paraId="298D4E00" w14:textId="77777777" w:rsidR="007C2AA2" w:rsidRPr="000A5DA3" w:rsidRDefault="007C2AA2" w:rsidP="007C2AA2">
      <w:pPr>
        <w:rPr>
          <w:lang w:val="de-DE"/>
        </w:rPr>
      </w:pPr>
    </w:p>
    <w:p w14:paraId="2CF623B4" w14:textId="6D84C7FF" w:rsidR="007C2AA2" w:rsidRPr="000A5DA3" w:rsidRDefault="007C2AA2" w:rsidP="007C2AA2">
      <w:pPr>
        <w:rPr>
          <w:lang w:val="de-DE"/>
        </w:rPr>
      </w:pPr>
      <w:r w:rsidRPr="000A5DA3">
        <w:rPr>
          <w:rFonts w:hint="eastAsia"/>
          <w:lang w:val="de-DE"/>
        </w:rPr>
        <w:t>SAE J1698</w:t>
      </w:r>
      <w:r w:rsidR="000B7F43" w:rsidRPr="000A5DA3">
        <w:rPr>
          <w:rFonts w:hint="eastAsia"/>
          <w:lang w:val="de-DE"/>
        </w:rPr>
        <w:t>,</w:t>
      </w:r>
      <w:r w:rsidRPr="000A5DA3">
        <w:rPr>
          <w:rFonts w:hint="eastAsia"/>
          <w:lang w:val="de-DE"/>
        </w:rPr>
        <w:t xml:space="preserve"> </w:t>
      </w:r>
      <w:r w:rsidR="000B7F43" w:rsidRPr="000A5DA3">
        <w:rPr>
          <w:lang w:val="de-DE"/>
        </w:rPr>
        <w:t>Event Data Recorder</w:t>
      </w:r>
    </w:p>
    <w:p w14:paraId="659AAACD" w14:textId="77777777" w:rsidR="0096463D" w:rsidRPr="000A5DA3" w:rsidRDefault="0096463D" w:rsidP="007C2AA2">
      <w:pPr>
        <w:rPr>
          <w:lang w:val="de-DE"/>
        </w:rPr>
      </w:pPr>
    </w:p>
    <w:p w14:paraId="79C471BA" w14:textId="25D68861" w:rsidR="007C2AA2" w:rsidRPr="000A5DA3" w:rsidRDefault="000B7F43" w:rsidP="007C2AA2">
      <w:pPr>
        <w:rPr>
          <w:lang w:val="de-DE"/>
        </w:rPr>
      </w:pPr>
      <w:r w:rsidRPr="000A5DA3">
        <w:rPr>
          <w:rFonts w:hint="eastAsia"/>
          <w:lang w:val="de-DE"/>
        </w:rPr>
        <w:t>KS R ISO/SAE PAS 22736</w:t>
      </w:r>
      <w:r w:rsidR="0096463D" w:rsidRPr="000A5DA3">
        <w:rPr>
          <w:rFonts w:hint="eastAsia"/>
          <w:lang w:val="de-DE"/>
        </w:rPr>
        <w:t>:2021,</w:t>
      </w:r>
      <w:r w:rsidR="007C2AA2" w:rsidRPr="000A5DA3">
        <w:rPr>
          <w:rFonts w:hint="eastAsia"/>
          <w:lang w:val="de-DE"/>
        </w:rPr>
        <w:t xml:space="preserve"> </w:t>
      </w:r>
      <w:r w:rsidR="0096463D" w:rsidRPr="000A5DA3">
        <w:rPr>
          <w:rFonts w:hint="eastAsia"/>
        </w:rPr>
        <w:t>도로</w:t>
      </w:r>
      <w:r w:rsidR="0096463D" w:rsidRPr="000A5DA3">
        <w:rPr>
          <w:rFonts w:hint="eastAsia"/>
          <w:lang w:val="de-DE"/>
        </w:rPr>
        <w:t xml:space="preserve"> </w:t>
      </w:r>
      <w:r w:rsidR="0096463D" w:rsidRPr="000A5DA3">
        <w:rPr>
          <w:rFonts w:hint="eastAsia"/>
        </w:rPr>
        <w:t>차량</w:t>
      </w:r>
      <w:r w:rsidR="0096463D" w:rsidRPr="000A5DA3">
        <w:rPr>
          <w:rFonts w:hint="eastAsia"/>
          <w:lang w:val="de-DE"/>
        </w:rPr>
        <w:t xml:space="preserve"> </w:t>
      </w:r>
      <w:r w:rsidR="00730205" w:rsidRPr="000A5DA3">
        <w:rPr>
          <w:rFonts w:hint="eastAsia"/>
          <w:lang w:val="de-DE"/>
        </w:rPr>
        <w:t>─</w:t>
      </w:r>
      <w:r w:rsidR="00730205"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운전자동화</w:t>
      </w:r>
      <w:r w:rsidR="0096463D"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시스템의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분류와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용어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정의</w:t>
      </w:r>
    </w:p>
    <w:p w14:paraId="3DACD12F" w14:textId="77777777" w:rsidR="0096463D" w:rsidRPr="000A5DA3" w:rsidRDefault="0096463D" w:rsidP="007C2AA2">
      <w:pPr>
        <w:rPr>
          <w:lang w:val="de-DE"/>
        </w:rPr>
      </w:pPr>
    </w:p>
    <w:p w14:paraId="004BD566" w14:textId="2473CDBF" w:rsidR="007C2AA2" w:rsidRPr="000A5DA3" w:rsidRDefault="007C2AA2" w:rsidP="007C2AA2">
      <w:pPr>
        <w:rPr>
          <w:lang w:val="de-DE"/>
        </w:rPr>
      </w:pPr>
      <w:r w:rsidRPr="000A5DA3">
        <w:rPr>
          <w:rFonts w:hint="eastAsia"/>
          <w:lang w:val="de-DE"/>
        </w:rPr>
        <w:t>SAE J3018</w:t>
      </w:r>
      <w:r w:rsidR="0096463D" w:rsidRPr="000A5DA3">
        <w:rPr>
          <w:rFonts w:hint="eastAsia"/>
          <w:lang w:val="de-DE"/>
        </w:rPr>
        <w:t xml:space="preserve">, </w:t>
      </w:r>
      <w:r w:rsidR="0096463D" w:rsidRPr="000A5DA3">
        <w:rPr>
          <w:lang w:val="de-DE"/>
        </w:rPr>
        <w:t>Taxonomy and Definitions for Terms Related to Driving Automation Systems for On-Road Motor Vehicles</w:t>
      </w:r>
    </w:p>
    <w:p w14:paraId="5589E356" w14:textId="77777777" w:rsidR="0096463D" w:rsidRPr="000A5DA3" w:rsidRDefault="0096463D" w:rsidP="007C2AA2">
      <w:pPr>
        <w:rPr>
          <w:lang w:val="de-DE"/>
        </w:rPr>
      </w:pPr>
    </w:p>
    <w:p w14:paraId="78466206" w14:textId="3191F828" w:rsidR="007C2AA2" w:rsidRPr="000A5DA3" w:rsidRDefault="007C2AA2" w:rsidP="007C2AA2">
      <w:r w:rsidRPr="000A5DA3">
        <w:rPr>
          <w:rFonts w:hint="eastAsia"/>
        </w:rPr>
        <w:t>SAE J3171</w:t>
      </w:r>
      <w:r w:rsidR="0096463D" w:rsidRPr="000A5DA3">
        <w:rPr>
          <w:rFonts w:hint="eastAsia"/>
        </w:rPr>
        <w:t xml:space="preserve">, </w:t>
      </w:r>
      <w:r w:rsidR="0096463D" w:rsidRPr="000A5DA3">
        <w:rPr>
          <w:lang w:val="en-US"/>
        </w:rPr>
        <w:t>Identifying Automated Driving System-Dedicated Vehicles (ADS-DVs) Passenger Issues for Persons with Disabilities</w:t>
      </w:r>
    </w:p>
    <w:p w14:paraId="1A23865A" w14:textId="77777777" w:rsidR="0096463D" w:rsidRPr="000A5DA3" w:rsidRDefault="0096463D" w:rsidP="007C2AA2"/>
    <w:p w14:paraId="3F2B7452" w14:textId="59AC4048" w:rsidR="007C2AA2" w:rsidRPr="000A5DA3" w:rsidRDefault="007C2AA2" w:rsidP="007C2AA2">
      <w:r w:rsidRPr="000A5DA3">
        <w:rPr>
          <w:rFonts w:hint="eastAsia"/>
        </w:rPr>
        <w:t>SAE J3197</w:t>
      </w:r>
      <w:r w:rsidR="0096463D" w:rsidRPr="000A5DA3">
        <w:rPr>
          <w:rFonts w:hint="eastAsia"/>
        </w:rPr>
        <w:t xml:space="preserve">, </w:t>
      </w:r>
      <w:r w:rsidR="0096463D" w:rsidRPr="000A5DA3">
        <w:rPr>
          <w:lang w:val="en-US"/>
        </w:rPr>
        <w:t>Automated Driving System Data Logger</w:t>
      </w:r>
    </w:p>
    <w:p w14:paraId="13E768DD" w14:textId="77777777" w:rsidR="0096463D" w:rsidRPr="000A5DA3" w:rsidRDefault="0096463D" w:rsidP="007C2AA2"/>
    <w:p w14:paraId="011A447C" w14:textId="612E11BB" w:rsidR="007C2AA2" w:rsidRPr="000A5DA3" w:rsidRDefault="007C2AA2" w:rsidP="007C2AA2">
      <w:r w:rsidRPr="000A5DA3">
        <w:rPr>
          <w:rFonts w:hint="eastAsia"/>
        </w:rPr>
        <w:t>SAE J3216</w:t>
      </w:r>
      <w:r w:rsidR="0096463D" w:rsidRPr="000A5DA3">
        <w:rPr>
          <w:rFonts w:hint="eastAsia"/>
        </w:rPr>
        <w:t xml:space="preserve">, </w:t>
      </w:r>
      <w:r w:rsidR="0096463D" w:rsidRPr="000A5DA3">
        <w:rPr>
          <w:lang w:val="en-US"/>
        </w:rPr>
        <w:t>Taxonomy and Definitions for Terms Related to Cooperative Driving Automation for On-Road Motor Vehicles</w:t>
      </w:r>
    </w:p>
    <w:p w14:paraId="56EEEF4A" w14:textId="77777777" w:rsidR="0096463D" w:rsidRPr="000A5DA3" w:rsidRDefault="0096463D" w:rsidP="007C2AA2"/>
    <w:p w14:paraId="67C20297" w14:textId="0D512F02" w:rsidR="007C2AA2" w:rsidRPr="000A5DA3" w:rsidRDefault="007C2AA2" w:rsidP="007C2AA2">
      <w:r w:rsidRPr="000A5DA3">
        <w:rPr>
          <w:rFonts w:hint="eastAsia"/>
        </w:rPr>
        <w:t>AVSC00001201911</w:t>
      </w:r>
      <w:r w:rsidR="0096463D" w:rsidRPr="000A5DA3">
        <w:rPr>
          <w:rFonts w:hint="eastAsia"/>
        </w:rPr>
        <w:t xml:space="preserve">, </w:t>
      </w:r>
      <w:r w:rsidR="0096463D" w:rsidRPr="000A5DA3">
        <w:rPr>
          <w:lang w:val="en-US"/>
        </w:rPr>
        <w:t>AVSC Best Practice for In-Vehicle Fallback Test Driver Selection, Training, and Oversight Procedures for Automated Vehicles Under Test</w:t>
      </w:r>
    </w:p>
    <w:p w14:paraId="7A115BAB" w14:textId="77777777" w:rsidR="0096463D" w:rsidRPr="000A5DA3" w:rsidRDefault="0096463D" w:rsidP="007C2AA2"/>
    <w:p w14:paraId="18EA47E1" w14:textId="11D7C45D" w:rsidR="007C2AA2" w:rsidRPr="000A5DA3" w:rsidRDefault="007C2AA2" w:rsidP="007C2AA2">
      <w:r w:rsidRPr="000A5DA3">
        <w:rPr>
          <w:rFonts w:hint="eastAsia"/>
        </w:rPr>
        <w:t>AVSC00002202004</w:t>
      </w:r>
      <w:r w:rsidR="0096463D" w:rsidRPr="000A5DA3">
        <w:rPr>
          <w:rFonts w:hint="eastAsia"/>
        </w:rPr>
        <w:t xml:space="preserve">, </w:t>
      </w:r>
      <w:r w:rsidR="0096463D" w:rsidRPr="000A5DA3">
        <w:rPr>
          <w:lang w:val="en-US"/>
        </w:rPr>
        <w:t>AVSC Best Practice for Describing an Operational Design Domain: Conceptual Framework and Lexicon</w:t>
      </w:r>
    </w:p>
    <w:p w14:paraId="3FB9A005" w14:textId="77777777" w:rsidR="0096463D" w:rsidRPr="000A5DA3" w:rsidRDefault="0096463D" w:rsidP="007C2AA2"/>
    <w:p w14:paraId="6ED44CB1" w14:textId="75C5857F" w:rsidR="007C2AA2" w:rsidRPr="000A5DA3" w:rsidRDefault="007C2AA2" w:rsidP="007C2AA2">
      <w:r w:rsidRPr="000A5DA3">
        <w:rPr>
          <w:rFonts w:hint="eastAsia"/>
        </w:rPr>
        <w:t>AVSC00003202006</w:t>
      </w:r>
      <w:r w:rsidR="0096463D" w:rsidRPr="000A5DA3">
        <w:rPr>
          <w:rFonts w:hint="eastAsia"/>
        </w:rPr>
        <w:t xml:space="preserve">, </w:t>
      </w:r>
      <w:r w:rsidR="0096463D" w:rsidRPr="000A5DA3">
        <w:rPr>
          <w:lang w:val="en-US"/>
        </w:rPr>
        <w:t>AVSC Best Practice for Passenger-Initiated Emergency Trip Interruption</w:t>
      </w:r>
    </w:p>
    <w:p w14:paraId="6A03F8AC" w14:textId="77777777" w:rsidR="0096463D" w:rsidRPr="000A5DA3" w:rsidRDefault="0096463D" w:rsidP="007C2AA2"/>
    <w:p w14:paraId="618F06DA" w14:textId="142EDC47" w:rsidR="007C2AA2" w:rsidRPr="000A5DA3" w:rsidRDefault="007C2AA2" w:rsidP="007C2AA2">
      <w:r w:rsidRPr="000A5DA3">
        <w:rPr>
          <w:rFonts w:hint="eastAsia"/>
        </w:rPr>
        <w:t>AVSC00004202009</w:t>
      </w:r>
      <w:r w:rsidR="0096463D" w:rsidRPr="000A5DA3">
        <w:rPr>
          <w:rFonts w:hint="eastAsia"/>
        </w:rPr>
        <w:t xml:space="preserve">, </w:t>
      </w:r>
      <w:r w:rsidR="0096463D" w:rsidRPr="000A5DA3">
        <w:rPr>
          <w:lang w:val="en-US"/>
        </w:rPr>
        <w:t>AVSC Best Practice for Data Collection for Automated Driving System-Dedicated Vehicles (ADS-DVs) to Support Event Analysis</w:t>
      </w:r>
    </w:p>
    <w:p w14:paraId="6A2D9642" w14:textId="77777777" w:rsidR="0096463D" w:rsidRPr="000A5DA3" w:rsidRDefault="0096463D" w:rsidP="007C2AA2"/>
    <w:p w14:paraId="4706D068" w14:textId="212F9238" w:rsidR="007C2AA2" w:rsidRPr="000A5DA3" w:rsidRDefault="007C2AA2" w:rsidP="007C2AA2">
      <w:r w:rsidRPr="000A5DA3">
        <w:rPr>
          <w:rFonts w:hint="eastAsia"/>
        </w:rPr>
        <w:t>AVSC00005202012</w:t>
      </w:r>
      <w:r w:rsidR="0096463D" w:rsidRPr="000A5DA3">
        <w:rPr>
          <w:rFonts w:hint="eastAsia"/>
        </w:rPr>
        <w:t xml:space="preserve">, </w:t>
      </w:r>
      <w:r w:rsidR="0096463D" w:rsidRPr="000A5DA3">
        <w:rPr>
          <w:lang w:val="en-US"/>
        </w:rPr>
        <w:t>Best Practice for First Responder Interactions with Fleet-Managed Automated Driving System-Dedicated Vehicles (ADS-DVs)</w:t>
      </w:r>
    </w:p>
    <w:p w14:paraId="6B75FF3E" w14:textId="77777777" w:rsidR="007C2AA2" w:rsidRPr="000A5DA3" w:rsidRDefault="007C2AA2" w:rsidP="007C2AA2"/>
    <w:p w14:paraId="28CDE915" w14:textId="3F41A100" w:rsidR="007C2AA2" w:rsidRPr="000A5DA3" w:rsidRDefault="007C2AA2" w:rsidP="007C2AA2">
      <w:pPr>
        <w:pStyle w:val="34"/>
        <w:rPr>
          <w:lang w:eastAsia="ko-KR"/>
        </w:rPr>
      </w:pPr>
      <w:r w:rsidRPr="000A5DA3">
        <w:rPr>
          <w:rFonts w:hint="eastAsia"/>
          <w:b w:val="0"/>
        </w:rPr>
        <w:t>ISO</w:t>
      </w:r>
      <w:r w:rsidRPr="000A5DA3">
        <w:rPr>
          <w:rFonts w:hint="eastAsia"/>
        </w:rPr>
        <w:t xml:space="preserve"> </w:t>
      </w:r>
      <w:r w:rsidR="000D6363" w:rsidRPr="000A5DA3">
        <w:rPr>
          <w:rFonts w:hint="eastAsia"/>
          <w:lang w:eastAsia="ko-KR"/>
        </w:rPr>
        <w:t>간행</w:t>
      </w:r>
      <w:r w:rsidRPr="000A5DA3">
        <w:rPr>
          <w:rFonts w:hint="eastAsia"/>
        </w:rPr>
        <w:t>물</w:t>
      </w:r>
    </w:p>
    <w:p w14:paraId="5C17FE68" w14:textId="77777777" w:rsidR="000D6363" w:rsidRPr="000A5DA3" w:rsidRDefault="000D6363" w:rsidP="000D6363">
      <w:pPr>
        <w:rPr>
          <w:lang w:val="de-DE"/>
        </w:rPr>
      </w:pPr>
    </w:p>
    <w:p w14:paraId="7E739255" w14:textId="77777777" w:rsidR="007C2AA2" w:rsidRPr="000A5DA3" w:rsidRDefault="007C2AA2" w:rsidP="007C2AA2"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문서들은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온라인에서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열람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가능하다</w:t>
      </w:r>
      <w:r w:rsidRPr="000A5DA3">
        <w:rPr>
          <w:rFonts w:hint="eastAsia"/>
        </w:rPr>
        <w:t>. http://webstore.ansi.org/</w:t>
      </w:r>
    </w:p>
    <w:p w14:paraId="32C1C090" w14:textId="77777777" w:rsidR="007C2AA2" w:rsidRPr="000A5DA3" w:rsidRDefault="007C2AA2" w:rsidP="007C2AA2"/>
    <w:p w14:paraId="4E052D8D" w14:textId="6ACA827C" w:rsidR="007C2AA2" w:rsidRPr="000A5DA3" w:rsidRDefault="007C2AA2" w:rsidP="007C2AA2">
      <w:r w:rsidRPr="000A5DA3">
        <w:rPr>
          <w:rFonts w:hint="eastAsia"/>
        </w:rPr>
        <w:t>ISO 26262-1:2018</w:t>
      </w:r>
      <w:r w:rsidR="002A7489" w:rsidRPr="000A5DA3">
        <w:rPr>
          <w:rFonts w:hint="eastAsia"/>
        </w:rPr>
        <w:t xml:space="preserve">, </w:t>
      </w:r>
      <w:r w:rsidRPr="000A5DA3">
        <w:rPr>
          <w:rFonts w:hint="eastAsia"/>
        </w:rPr>
        <w:t>도로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</w:t>
      </w:r>
      <w:r w:rsidRPr="000A5DA3">
        <w:rPr>
          <w:rFonts w:hint="eastAsia"/>
        </w:rPr>
        <w:t xml:space="preserve"> </w:t>
      </w:r>
      <w:r w:rsidR="002A7489" w:rsidRPr="000A5DA3">
        <w:rPr>
          <w:rFonts w:hint="eastAsia"/>
        </w:rPr>
        <w:t>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기능안전</w:t>
      </w:r>
      <w:r w:rsidRPr="000A5DA3">
        <w:rPr>
          <w:rFonts w:hint="eastAsia"/>
        </w:rPr>
        <w:t xml:space="preserve"> </w:t>
      </w:r>
      <w:r w:rsidR="002A7489" w:rsidRPr="000A5DA3">
        <w:rPr>
          <w:rFonts w:hint="eastAsia"/>
        </w:rPr>
        <w:t>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</w:t>
      </w:r>
      <w:r w:rsidRPr="000A5DA3">
        <w:rPr>
          <w:rFonts w:hint="eastAsia"/>
        </w:rPr>
        <w:t>1</w:t>
      </w:r>
      <w:r w:rsidRPr="000A5DA3">
        <w:rPr>
          <w:rFonts w:hint="eastAsia"/>
        </w:rPr>
        <w:t>부</w:t>
      </w:r>
      <w:r w:rsidRPr="000A5DA3">
        <w:rPr>
          <w:rFonts w:hint="eastAsia"/>
        </w:rPr>
        <w:t xml:space="preserve">: </w:t>
      </w:r>
      <w:r w:rsidRPr="000A5DA3">
        <w:rPr>
          <w:rFonts w:hint="eastAsia"/>
        </w:rPr>
        <w:t>용어</w:t>
      </w:r>
    </w:p>
    <w:p w14:paraId="11AF2798" w14:textId="77777777" w:rsidR="000D6363" w:rsidRPr="000A5DA3" w:rsidRDefault="000D6363" w:rsidP="007C2AA2"/>
    <w:p w14:paraId="37B160E0" w14:textId="75FCB073" w:rsidR="007C2AA2" w:rsidRPr="000A5DA3" w:rsidRDefault="007C2AA2" w:rsidP="007C2AA2">
      <w:r w:rsidRPr="000A5DA3">
        <w:rPr>
          <w:rFonts w:hint="eastAsia"/>
        </w:rPr>
        <w:t>ISO 26262-2:2018</w:t>
      </w:r>
      <w:r w:rsidR="002A7489" w:rsidRPr="000A5DA3">
        <w:rPr>
          <w:rFonts w:hint="eastAsia"/>
        </w:rPr>
        <w:t xml:space="preserve">, </w:t>
      </w:r>
      <w:r w:rsidRPr="000A5DA3">
        <w:rPr>
          <w:rFonts w:hint="eastAsia"/>
        </w:rPr>
        <w:t>도로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</w:t>
      </w:r>
      <w:r w:rsidRPr="000A5DA3">
        <w:rPr>
          <w:rFonts w:hint="eastAsia"/>
        </w:rPr>
        <w:t xml:space="preserve"> </w:t>
      </w:r>
      <w:r w:rsidR="002A7489" w:rsidRPr="000A5DA3">
        <w:rPr>
          <w:rFonts w:hint="eastAsia"/>
        </w:rPr>
        <w:t>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기능안전</w:t>
      </w:r>
      <w:r w:rsidRPr="000A5DA3">
        <w:rPr>
          <w:rFonts w:hint="eastAsia"/>
        </w:rPr>
        <w:t xml:space="preserve"> </w:t>
      </w:r>
      <w:r w:rsidR="002A7489" w:rsidRPr="000A5DA3">
        <w:rPr>
          <w:rFonts w:hint="eastAsia"/>
        </w:rPr>
        <w:t>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</w:t>
      </w:r>
      <w:r w:rsidRPr="000A5DA3">
        <w:rPr>
          <w:rFonts w:hint="eastAsia"/>
        </w:rPr>
        <w:t>2</w:t>
      </w:r>
      <w:r w:rsidRPr="000A5DA3">
        <w:rPr>
          <w:rFonts w:hint="eastAsia"/>
        </w:rPr>
        <w:t>부</w:t>
      </w:r>
      <w:r w:rsidRPr="000A5DA3">
        <w:rPr>
          <w:rFonts w:hint="eastAsia"/>
        </w:rPr>
        <w:t xml:space="preserve">: </w:t>
      </w:r>
      <w:r w:rsidRPr="000A5DA3">
        <w:rPr>
          <w:rFonts w:hint="eastAsia"/>
        </w:rPr>
        <w:t>기능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관리</w:t>
      </w:r>
    </w:p>
    <w:p w14:paraId="08D8D3EC" w14:textId="77777777" w:rsidR="000D6363" w:rsidRPr="000A5DA3" w:rsidRDefault="000D6363" w:rsidP="007C2AA2"/>
    <w:p w14:paraId="2ADE455F" w14:textId="0E83C1D8" w:rsidR="007C2AA2" w:rsidRPr="000A5DA3" w:rsidRDefault="007C2AA2" w:rsidP="007C2AA2">
      <w:r w:rsidRPr="000A5DA3">
        <w:rPr>
          <w:rFonts w:hint="eastAsia"/>
        </w:rPr>
        <w:t>ISO/PAS 21448:2019</w:t>
      </w:r>
      <w:r w:rsidR="002A7489" w:rsidRPr="000A5DA3">
        <w:rPr>
          <w:rFonts w:hint="eastAsia"/>
        </w:rPr>
        <w:t xml:space="preserve">, </w:t>
      </w:r>
      <w:r w:rsidRPr="000A5DA3">
        <w:rPr>
          <w:rFonts w:hint="eastAsia"/>
        </w:rPr>
        <w:t>도로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</w:t>
      </w:r>
      <w:r w:rsidRPr="000A5DA3">
        <w:rPr>
          <w:rFonts w:hint="eastAsia"/>
        </w:rPr>
        <w:t xml:space="preserve"> </w:t>
      </w:r>
      <w:r w:rsidR="002A7489" w:rsidRPr="000A5DA3">
        <w:rPr>
          <w:rFonts w:hint="eastAsia"/>
        </w:rPr>
        <w:t>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의도된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기능의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</w:p>
    <w:p w14:paraId="1251F311" w14:textId="77777777" w:rsidR="000D6363" w:rsidRPr="000A5DA3" w:rsidRDefault="000D6363" w:rsidP="007C2AA2"/>
    <w:p w14:paraId="2C1818BE" w14:textId="4F32DE63" w:rsidR="007C2AA2" w:rsidRPr="000A5DA3" w:rsidRDefault="007C2AA2" w:rsidP="007C2AA2">
      <w:r w:rsidRPr="000A5DA3">
        <w:rPr>
          <w:rFonts w:hint="eastAsia"/>
        </w:rPr>
        <w:t>ISO/TS 21974-1:2018</w:t>
      </w:r>
      <w:r w:rsidR="002A7489" w:rsidRPr="000A5DA3">
        <w:rPr>
          <w:rFonts w:hint="eastAsia"/>
        </w:rPr>
        <w:t xml:space="preserve">, </w:t>
      </w:r>
      <w:r w:rsidR="002A7489" w:rsidRPr="000A5DA3">
        <w:rPr>
          <w:lang w:val="en-US"/>
        </w:rPr>
        <w:t>Naturalistic Driving Studies - Vocabulary - Part 1: Safety Critical Events</w:t>
      </w:r>
    </w:p>
    <w:p w14:paraId="3379F296" w14:textId="77777777" w:rsidR="007C2AA2" w:rsidRPr="000A5DA3" w:rsidRDefault="007C2AA2" w:rsidP="007C2AA2"/>
    <w:p w14:paraId="685C3BDB" w14:textId="6A054CDB" w:rsidR="007C2AA2" w:rsidRPr="000A5DA3" w:rsidRDefault="00E03A14" w:rsidP="007C2AA2">
      <w:pPr>
        <w:pStyle w:val="34"/>
        <w:rPr>
          <w:lang w:eastAsia="ko-KR"/>
        </w:rPr>
      </w:pPr>
      <w:r w:rsidRPr="000A5DA3">
        <w:rPr>
          <w:rFonts w:hint="eastAsia"/>
          <w:lang w:eastAsia="ko-KR"/>
        </w:rPr>
        <w:t>미국</w:t>
      </w:r>
      <w:r w:rsidR="007C2AA2" w:rsidRPr="000A5DA3">
        <w:rPr>
          <w:rFonts w:hint="eastAsia"/>
        </w:rPr>
        <w:t>연방규정집</w:t>
      </w:r>
      <w:r w:rsidR="007C2AA2" w:rsidRPr="000A5DA3">
        <w:rPr>
          <w:rFonts w:hint="eastAsia"/>
          <w:b w:val="0"/>
        </w:rPr>
        <w:t>(</w:t>
      </w:r>
      <w:r w:rsidRPr="000A5DA3">
        <w:rPr>
          <w:rFonts w:hint="eastAsia"/>
          <w:b w:val="0"/>
          <w:lang w:eastAsia="ko-KR"/>
        </w:rPr>
        <w:t xml:space="preserve">Code of Federal egulations, </w:t>
      </w:r>
      <w:r w:rsidR="007C2AA2" w:rsidRPr="000A5DA3">
        <w:rPr>
          <w:rFonts w:hint="eastAsia"/>
          <w:b w:val="0"/>
        </w:rPr>
        <w:t>CFR)</w:t>
      </w:r>
      <w:r w:rsidR="007C2AA2" w:rsidRPr="000A5DA3">
        <w:rPr>
          <w:rFonts w:hint="eastAsia"/>
        </w:rPr>
        <w:t xml:space="preserve"> </w:t>
      </w:r>
      <w:r w:rsidR="000D6363" w:rsidRPr="000A5DA3">
        <w:rPr>
          <w:rFonts w:hint="eastAsia"/>
          <w:lang w:eastAsia="ko-KR"/>
        </w:rPr>
        <w:t>간행</w:t>
      </w:r>
      <w:r w:rsidR="007C2AA2" w:rsidRPr="000A5DA3">
        <w:rPr>
          <w:rFonts w:hint="eastAsia"/>
        </w:rPr>
        <w:t>물</w:t>
      </w:r>
    </w:p>
    <w:p w14:paraId="1573BDF9" w14:textId="77777777" w:rsidR="000D6363" w:rsidRPr="000A5DA3" w:rsidRDefault="000D6363" w:rsidP="000D6363">
      <w:pPr>
        <w:rPr>
          <w:lang w:val="de-DE"/>
        </w:rPr>
      </w:pPr>
    </w:p>
    <w:p w14:paraId="357138D2" w14:textId="77777777" w:rsidR="007C2AA2" w:rsidRPr="000A5DA3" w:rsidRDefault="007C2AA2" w:rsidP="007C2AA2">
      <w:pPr>
        <w:rPr>
          <w:lang w:val="de-DE"/>
        </w:rPr>
      </w:pPr>
      <w:r w:rsidRPr="000A5DA3">
        <w:rPr>
          <w:rFonts w:hint="eastAsia"/>
        </w:rPr>
        <w:lastRenderedPageBreak/>
        <w:t>미국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정부인쇄청</w:t>
      </w:r>
      <w:r w:rsidRPr="000A5DA3">
        <w:rPr>
          <w:rFonts w:hint="eastAsia"/>
          <w:lang w:val="de-DE"/>
        </w:rPr>
        <w:t>(United States Government Printing Office, 732 North Capitol Street, NW, Washington, DC 20401, Tel: 202-512-1800, www.gpo.gov)</w:t>
      </w:r>
      <w:r w:rsidRPr="000A5DA3">
        <w:rPr>
          <w:rFonts w:hint="eastAsia"/>
        </w:rPr>
        <w:t>에서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구할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  <w:lang w:val="de-DE"/>
        </w:rPr>
        <w:t>.</w:t>
      </w:r>
    </w:p>
    <w:p w14:paraId="539D9838" w14:textId="77777777" w:rsidR="007C2AA2" w:rsidRPr="000A5DA3" w:rsidRDefault="007C2AA2" w:rsidP="007C2AA2">
      <w:pPr>
        <w:rPr>
          <w:lang w:val="de-DE"/>
        </w:rPr>
      </w:pPr>
    </w:p>
    <w:p w14:paraId="5FE58491" w14:textId="5B4A7A52" w:rsidR="007C2AA2" w:rsidRPr="000A5DA3" w:rsidRDefault="007C2AA2" w:rsidP="007C2AA2">
      <w:r w:rsidRPr="000A5DA3">
        <w:rPr>
          <w:rFonts w:hint="eastAsia"/>
        </w:rPr>
        <w:t>49 CFR Part 563</w:t>
      </w:r>
      <w:r w:rsidR="00E03A14" w:rsidRPr="000A5DA3">
        <w:rPr>
          <w:rFonts w:hint="eastAsia"/>
        </w:rPr>
        <w:t xml:space="preserve">, Event </w:t>
      </w:r>
      <w:r w:rsidR="00700417" w:rsidRPr="000A5DA3">
        <w:t>d</w:t>
      </w:r>
      <w:r w:rsidRPr="000A5DA3">
        <w:rPr>
          <w:rFonts w:hint="eastAsia"/>
        </w:rPr>
        <w:t xml:space="preserve">ata </w:t>
      </w:r>
      <w:r w:rsidR="00700417" w:rsidRPr="000A5DA3">
        <w:t>r</w:t>
      </w:r>
      <w:r w:rsidRPr="000A5DA3">
        <w:rPr>
          <w:rFonts w:hint="eastAsia"/>
        </w:rPr>
        <w:t>ecorders</w:t>
      </w:r>
    </w:p>
    <w:p w14:paraId="031BA1EB" w14:textId="77777777" w:rsidR="007C2AA2" w:rsidRPr="000A5DA3" w:rsidRDefault="007C2AA2" w:rsidP="007C2AA2"/>
    <w:p w14:paraId="561F75C8" w14:textId="5BAF6A2E" w:rsidR="007C2AA2" w:rsidRPr="000A5DA3" w:rsidRDefault="007C2AA2" w:rsidP="007C2AA2">
      <w:pPr>
        <w:pStyle w:val="34"/>
        <w:rPr>
          <w:lang w:eastAsia="ko-KR"/>
        </w:rPr>
      </w:pPr>
      <w:r w:rsidRPr="000A5DA3">
        <w:rPr>
          <w:rFonts w:hint="eastAsia"/>
          <w:b w:val="0"/>
        </w:rPr>
        <w:t>UL</w:t>
      </w:r>
      <w:r w:rsidRPr="000A5DA3">
        <w:rPr>
          <w:rFonts w:hint="eastAsia"/>
        </w:rPr>
        <w:t xml:space="preserve"> </w:t>
      </w:r>
      <w:r w:rsidR="000D6363" w:rsidRPr="000A5DA3">
        <w:rPr>
          <w:rFonts w:hint="eastAsia"/>
          <w:lang w:eastAsia="ko-KR"/>
        </w:rPr>
        <w:t>간행</w:t>
      </w:r>
      <w:r w:rsidRPr="000A5DA3">
        <w:rPr>
          <w:rFonts w:hint="eastAsia"/>
        </w:rPr>
        <w:t>물</w:t>
      </w:r>
    </w:p>
    <w:p w14:paraId="757DDBDF" w14:textId="77777777" w:rsidR="000D6363" w:rsidRPr="000A5DA3" w:rsidRDefault="000D6363" w:rsidP="000D6363">
      <w:pPr>
        <w:rPr>
          <w:lang w:val="de-DE"/>
        </w:rPr>
      </w:pPr>
    </w:p>
    <w:p w14:paraId="0FF66974" w14:textId="77777777" w:rsidR="007C2AA2" w:rsidRPr="000A5DA3" w:rsidRDefault="007C2AA2" w:rsidP="007C2AA2">
      <w:pPr>
        <w:rPr>
          <w:lang w:val="de-DE"/>
        </w:rPr>
      </w:pPr>
      <w:r w:rsidRPr="000A5DA3">
        <w:rPr>
          <w:rFonts w:hint="eastAsia"/>
          <w:lang w:val="de-DE"/>
        </w:rPr>
        <w:t>UL (333 Pfingsten Road, Northbrook, IL 60062-2096, Tel: 847-272-8800, www.ul.com)</w:t>
      </w:r>
      <w:r w:rsidRPr="000A5DA3">
        <w:rPr>
          <w:rFonts w:hint="eastAsia"/>
        </w:rPr>
        <w:t>에서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구할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  <w:lang w:val="de-DE"/>
        </w:rPr>
        <w:t xml:space="preserve"> </w:t>
      </w:r>
      <w:r w:rsidR="000517B3" w:rsidRPr="000A5DA3">
        <w:rPr>
          <w:rFonts w:hint="eastAsia"/>
        </w:rPr>
        <w:t>있다</w:t>
      </w:r>
      <w:r w:rsidRPr="000A5DA3">
        <w:rPr>
          <w:rFonts w:hint="eastAsia"/>
          <w:lang w:val="de-DE"/>
        </w:rPr>
        <w:t>.</w:t>
      </w:r>
    </w:p>
    <w:p w14:paraId="7B3851EA" w14:textId="77777777" w:rsidR="007C2AA2" w:rsidRPr="000A5DA3" w:rsidRDefault="007C2AA2" w:rsidP="007C2AA2">
      <w:pPr>
        <w:rPr>
          <w:lang w:val="de-DE"/>
        </w:rPr>
      </w:pPr>
    </w:p>
    <w:p w14:paraId="3AAB88DA" w14:textId="71CE2F4C" w:rsidR="007C2AA2" w:rsidRPr="000A5DA3" w:rsidRDefault="007C2AA2" w:rsidP="007C2AA2">
      <w:pPr>
        <w:rPr>
          <w:lang w:val="de-DE"/>
        </w:rPr>
      </w:pPr>
      <w:r w:rsidRPr="000A5DA3">
        <w:rPr>
          <w:rFonts w:hint="eastAsia"/>
          <w:lang w:val="de-DE"/>
        </w:rPr>
        <w:t>UL 4600 Ed.1</w:t>
      </w:r>
      <w:r w:rsidR="00E03A14" w:rsidRPr="000A5DA3">
        <w:rPr>
          <w:rFonts w:hint="eastAsia"/>
          <w:lang w:val="de-DE"/>
        </w:rPr>
        <w:t xml:space="preserve">, </w:t>
      </w:r>
      <w:r w:rsidR="00E03A14" w:rsidRPr="000A5DA3">
        <w:rPr>
          <w:lang w:val="en-US"/>
        </w:rPr>
        <w:t>Standard for Evaluation of Autonomous Products</w:t>
      </w:r>
    </w:p>
    <w:p w14:paraId="61ADDCFF" w14:textId="77777777" w:rsidR="007C2AA2" w:rsidRPr="000A5DA3" w:rsidRDefault="007C2AA2" w:rsidP="007C2AA2">
      <w:pPr>
        <w:rPr>
          <w:lang w:val="de-DE"/>
        </w:rPr>
      </w:pPr>
    </w:p>
    <w:p w14:paraId="66041F9D" w14:textId="6AE12DC1" w:rsidR="007C2AA2" w:rsidRPr="000A5DA3" w:rsidRDefault="007C2AA2" w:rsidP="007C2AA2">
      <w:pPr>
        <w:pStyle w:val="34"/>
      </w:pPr>
      <w:r w:rsidRPr="000A5DA3">
        <w:rPr>
          <w:rFonts w:hint="eastAsia"/>
        </w:rPr>
        <w:t>기타</w:t>
      </w:r>
      <w:r w:rsidRPr="000A5DA3">
        <w:rPr>
          <w:rFonts w:hint="eastAsia"/>
        </w:rPr>
        <w:t xml:space="preserve"> </w:t>
      </w:r>
      <w:r w:rsidR="000D6363" w:rsidRPr="000A5DA3">
        <w:rPr>
          <w:rFonts w:hint="eastAsia"/>
          <w:lang w:eastAsia="ko-KR"/>
        </w:rPr>
        <w:t>간행</w:t>
      </w:r>
      <w:r w:rsidRPr="000A5DA3">
        <w:rPr>
          <w:rFonts w:hint="eastAsia"/>
        </w:rPr>
        <w:t>물</w:t>
      </w:r>
    </w:p>
    <w:p w14:paraId="473DC957" w14:textId="77777777" w:rsidR="007C2AA2" w:rsidRPr="000A5DA3" w:rsidRDefault="007C2AA2" w:rsidP="007C2AA2"/>
    <w:p w14:paraId="2861D963" w14:textId="77777777" w:rsidR="007C2AA2" w:rsidRPr="000A5DA3" w:rsidRDefault="007C2AA2" w:rsidP="007C2AA2">
      <w:r w:rsidRPr="000A5DA3">
        <w:rPr>
          <w:rFonts w:hint="eastAsia"/>
        </w:rPr>
        <w:t xml:space="preserve">Aptiv Services U.S., LLC </w:t>
      </w:r>
      <w:r w:rsidRPr="000A5DA3">
        <w:rPr>
          <w:rFonts w:hint="eastAsia"/>
        </w:rPr>
        <w:t>외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“</w:t>
      </w:r>
      <w:r w:rsidRPr="000A5DA3">
        <w:rPr>
          <w:rFonts w:hint="eastAsia"/>
        </w:rPr>
        <w:t>Safety First for Automated Driving,</w:t>
      </w:r>
      <w:r w:rsidRPr="000A5DA3">
        <w:rPr>
          <w:rFonts w:hint="eastAsia"/>
        </w:rPr>
        <w:t>”</w:t>
      </w:r>
      <w:r w:rsidRPr="000A5DA3">
        <w:rPr>
          <w:rFonts w:hint="eastAsia"/>
        </w:rPr>
        <w:t xml:space="preserve"> 2019</w:t>
      </w:r>
    </w:p>
    <w:p w14:paraId="4BDBFAF9" w14:textId="77777777" w:rsidR="00E03A14" w:rsidRPr="000A5DA3" w:rsidRDefault="00E03A14" w:rsidP="007C2AA2"/>
    <w:p w14:paraId="6BFC1F99" w14:textId="2C039501" w:rsidR="00E03A14" w:rsidRPr="000A5DA3" w:rsidRDefault="00FD2FC9" w:rsidP="007C2AA2">
      <w:pPr>
        <w:rPr>
          <w:lang w:val="en-US"/>
        </w:rPr>
      </w:pPr>
      <w:r w:rsidRPr="000A5DA3">
        <w:rPr>
          <w:lang w:val="en-US"/>
        </w:rPr>
        <w:t xml:space="preserve">Blumenthal, M.S., Fraade-Blanar, L., Best, R., and Irwin, J.L., “Safe Enough: Approaches to Assessing Acceptable Safety for Automated Vehicles,” Santa Monica, Calif.: RAND Corporation, RR-A569-1, 2020. As of December 18, 2020: </w:t>
      </w:r>
      <w:hyperlink r:id="rId17" w:history="1">
        <w:r w:rsidRPr="000A5DA3">
          <w:rPr>
            <w:rStyle w:val="ae"/>
            <w:color w:val="auto"/>
            <w:lang w:val="en-US"/>
          </w:rPr>
          <w:t>https://www.rand.org/pubs/research_reports/RRA569-1.html</w:t>
        </w:r>
      </w:hyperlink>
      <w:r w:rsidRPr="000A5DA3">
        <w:rPr>
          <w:lang w:val="en-US"/>
        </w:rPr>
        <w:t>.</w:t>
      </w:r>
    </w:p>
    <w:p w14:paraId="3F3FE8CB" w14:textId="77777777" w:rsidR="00FD2FC9" w:rsidRPr="000A5DA3" w:rsidRDefault="00FD2FC9" w:rsidP="007C2AA2">
      <w:pPr>
        <w:rPr>
          <w:lang w:val="en-US"/>
        </w:rPr>
      </w:pPr>
    </w:p>
    <w:p w14:paraId="56E49BDF" w14:textId="69F655F4" w:rsidR="00E03A14" w:rsidRPr="000A5DA3" w:rsidRDefault="00FD2FC9" w:rsidP="007C2AA2">
      <w:pPr>
        <w:rPr>
          <w:lang w:val="en-US"/>
        </w:rPr>
      </w:pPr>
      <w:r w:rsidRPr="000A5DA3">
        <w:rPr>
          <w:lang w:val="en-US"/>
        </w:rPr>
        <w:t xml:space="preserve">Crash Avoidance Metrics Partnership on behalf of the Automated Vehicle Research, “Consortium Automated Vehicle Research for Enhanced Safety Final Report,” June 2016. DTNH22-050-H-01277, </w:t>
      </w:r>
      <w:hyperlink r:id="rId18" w:history="1">
        <w:r w:rsidRPr="000A5DA3">
          <w:rPr>
            <w:rStyle w:val="ae"/>
            <w:color w:val="auto"/>
            <w:lang w:val="en-US"/>
          </w:rPr>
          <w:t>https://www.regulations.gov/document/NHTSA-2014-0070-0003</w:t>
        </w:r>
      </w:hyperlink>
      <w:r w:rsidRPr="000A5DA3">
        <w:rPr>
          <w:lang w:val="en-US"/>
        </w:rPr>
        <w:t>.</w:t>
      </w:r>
    </w:p>
    <w:p w14:paraId="3B21BB80" w14:textId="77777777" w:rsidR="00FD2FC9" w:rsidRPr="000A5DA3" w:rsidRDefault="00FD2FC9" w:rsidP="007C2AA2"/>
    <w:p w14:paraId="3C293773" w14:textId="77777777" w:rsidR="00FD2FC9" w:rsidRPr="000A5DA3" w:rsidRDefault="00FD2FC9" w:rsidP="00FD2FC9">
      <w:r w:rsidRPr="000A5DA3">
        <w:t>Fraade-Blanar, L., Blumenthal, M.S., Anderson, J.M., and Kalra, N., “Measuring Automated Vehicle Safety: Forging a Framework,” RAND Corporation, RR-2662, 2018,</w:t>
      </w:r>
    </w:p>
    <w:p w14:paraId="7CDE90ED" w14:textId="7391A391" w:rsidR="00E03A14" w:rsidRPr="000A5DA3" w:rsidRDefault="00FD2FC9" w:rsidP="00FD2FC9">
      <w:hyperlink r:id="rId19" w:history="1">
        <w:r w:rsidRPr="000A5DA3">
          <w:rPr>
            <w:rStyle w:val="ae"/>
            <w:color w:val="auto"/>
          </w:rPr>
          <w:t>https://www.rand.org/pubs/research_reports/RR2662.html</w:t>
        </w:r>
      </w:hyperlink>
      <w:r w:rsidRPr="000A5DA3">
        <w:t>.</w:t>
      </w:r>
    </w:p>
    <w:p w14:paraId="7A853F98" w14:textId="77777777" w:rsidR="00FD2FC9" w:rsidRPr="000A5DA3" w:rsidRDefault="00FD2FC9" w:rsidP="00FD2FC9"/>
    <w:p w14:paraId="7970CA60" w14:textId="1F4A4A71" w:rsidR="00E03A14" w:rsidRPr="000A5DA3" w:rsidRDefault="00FD2FC9" w:rsidP="007C2AA2">
      <w:pPr>
        <w:rPr>
          <w:lang w:val="en-US"/>
        </w:rPr>
      </w:pPr>
      <w:r w:rsidRPr="000A5DA3">
        <w:rPr>
          <w:lang w:val="en-US"/>
        </w:rPr>
        <w:t>Shalev-Schwartz, et al., “On a Formal Model of Safe and Scalable Self-Driving Cars,” arXiv.org:1708.06734, 2017.</w:t>
      </w:r>
    </w:p>
    <w:p w14:paraId="01158A4B" w14:textId="77777777" w:rsidR="00FD2FC9" w:rsidRPr="000A5DA3" w:rsidRDefault="00FD2FC9" w:rsidP="007C2AA2"/>
    <w:p w14:paraId="03752C5E" w14:textId="77777777" w:rsidR="00FD2FC9" w:rsidRPr="000A5DA3" w:rsidRDefault="00FD2FC9" w:rsidP="007C2AA2">
      <w:pPr>
        <w:rPr>
          <w:lang w:val="en-US"/>
        </w:rPr>
      </w:pPr>
      <w:r w:rsidRPr="000A5DA3">
        <w:rPr>
          <w:lang w:val="en-US"/>
        </w:rPr>
        <w:t>U.S. DOT: “Automated Driving Systems 2.0 - A Vision for Safety,” 2017,</w:t>
      </w:r>
    </w:p>
    <w:p w14:paraId="58D893D0" w14:textId="4133D330" w:rsidR="00E03A14" w:rsidRPr="000A5DA3" w:rsidRDefault="00FD2FC9" w:rsidP="007C2AA2">
      <w:pPr>
        <w:rPr>
          <w:lang w:val="en-US"/>
        </w:rPr>
      </w:pPr>
      <w:hyperlink r:id="rId20" w:history="1">
        <w:r w:rsidRPr="000A5DA3">
          <w:rPr>
            <w:rStyle w:val="ae"/>
            <w:color w:val="auto"/>
            <w:lang w:val="en-US"/>
          </w:rPr>
          <w:t>https://www.nhtsa.gov/sites/nhtsa.dot.gov/files/documents/13069a-ads2.0_090617_v9a_tag.pdf</w:t>
        </w:r>
      </w:hyperlink>
      <w:r w:rsidRPr="000A5DA3">
        <w:rPr>
          <w:lang w:val="en-US"/>
        </w:rPr>
        <w:t>.</w:t>
      </w:r>
    </w:p>
    <w:p w14:paraId="73214868" w14:textId="77777777" w:rsidR="00FD2FC9" w:rsidRPr="000A5DA3" w:rsidRDefault="00FD2FC9" w:rsidP="007C2AA2">
      <w:pPr>
        <w:rPr>
          <w:lang w:val="en-US"/>
        </w:rPr>
      </w:pPr>
    </w:p>
    <w:p w14:paraId="57B7EE16" w14:textId="378657C0" w:rsidR="00E03A14" w:rsidRPr="000A5DA3" w:rsidRDefault="00FD2FC9" w:rsidP="007C2AA2">
      <w:pPr>
        <w:rPr>
          <w:lang w:val="en-US"/>
        </w:rPr>
      </w:pPr>
      <w:r w:rsidRPr="000A5DA3">
        <w:rPr>
          <w:lang w:val="en-US"/>
        </w:rPr>
        <w:t xml:space="preserve">United Nations ECE Global Forum for Road Traffic Safety (WP.1), “Resolution on the Deployment of Highly and Fully Automated Vehicles in Road Traffic,” 2018, </w:t>
      </w:r>
      <w:hyperlink r:id="rId21" w:history="1">
        <w:r w:rsidRPr="000A5DA3">
          <w:rPr>
            <w:rStyle w:val="ae"/>
            <w:color w:val="auto"/>
            <w:lang w:val="en-US"/>
          </w:rPr>
          <w:t>https://unece.org/transport/publications/resolution-deployment-highly-and-fully-automated-vehicles-road-traffic</w:t>
        </w:r>
      </w:hyperlink>
    </w:p>
    <w:p w14:paraId="5E366891" w14:textId="77777777" w:rsidR="00FD2FC9" w:rsidRPr="000A5DA3" w:rsidRDefault="00FD2FC9" w:rsidP="007C2AA2">
      <w:pPr>
        <w:rPr>
          <w:lang w:val="en-US"/>
        </w:rPr>
      </w:pPr>
    </w:p>
    <w:p w14:paraId="2CEE5269" w14:textId="77777777" w:rsidR="00FD2FC9" w:rsidRPr="000A5DA3" w:rsidRDefault="00FD2FC9" w:rsidP="007C2AA2">
      <w:pPr>
        <w:rPr>
          <w:lang w:val="en-US"/>
        </w:rPr>
      </w:pPr>
      <w:r w:rsidRPr="000A5DA3">
        <w:rPr>
          <w:lang w:val="en-US"/>
        </w:rPr>
        <w:t>United Nations ECE/TRANS/WP.29/2019/34, “Framework Document on Automated/Autonomous Vehicles (Levels 3 and Higher) - Amendment Proposal,” 2019,</w:t>
      </w:r>
    </w:p>
    <w:p w14:paraId="14B02923" w14:textId="055857D9" w:rsidR="00E03A14" w:rsidRPr="000A5DA3" w:rsidRDefault="00FD2FC9" w:rsidP="007C2AA2">
      <w:pPr>
        <w:rPr>
          <w:lang w:val="en-US"/>
        </w:rPr>
      </w:pPr>
      <w:hyperlink r:id="rId22" w:history="1">
        <w:r w:rsidRPr="000A5DA3">
          <w:rPr>
            <w:rStyle w:val="ae"/>
            <w:color w:val="auto"/>
            <w:lang w:val="en-US"/>
          </w:rPr>
          <w:t>https://unece.org/fileadmin/DAM/trans/doc/2019/wp29/WP.29-178-10r2e.pdf</w:t>
        </w:r>
      </w:hyperlink>
      <w:r w:rsidRPr="000A5DA3">
        <w:rPr>
          <w:lang w:val="en-US"/>
        </w:rPr>
        <w:t>.</w:t>
      </w:r>
    </w:p>
    <w:p w14:paraId="1A91B5C4" w14:textId="77777777" w:rsidR="00FD2FC9" w:rsidRPr="000A5DA3" w:rsidRDefault="00FD2FC9" w:rsidP="007C2AA2">
      <w:pPr>
        <w:rPr>
          <w:lang w:val="en-US"/>
        </w:rPr>
      </w:pPr>
    </w:p>
    <w:p w14:paraId="2204A786" w14:textId="5BD5DE04" w:rsidR="00DC6C01" w:rsidRPr="000A5DA3" w:rsidRDefault="00FD2FC9" w:rsidP="00D06495">
      <w:pPr>
        <w:rPr>
          <w:lang w:val="en-US"/>
        </w:rPr>
      </w:pPr>
      <w:r w:rsidRPr="000A5DA3">
        <w:rPr>
          <w:lang w:val="en-US"/>
        </w:rPr>
        <w:t>United Nations ECE/TRANS/WP.29/GRVA/2019/13, “Proposal for the Future Certification of</w:t>
      </w:r>
      <w:r w:rsidRPr="000A5DA3">
        <w:rPr>
          <w:rFonts w:hint="eastAsia"/>
          <w:lang w:val="en-US"/>
        </w:rPr>
        <w:t xml:space="preserve"> </w:t>
      </w:r>
      <w:r w:rsidRPr="000A5DA3">
        <w:rPr>
          <w:lang w:val="en-US"/>
        </w:rPr>
        <w:t>Automated/</w:t>
      </w:r>
      <w:r w:rsidRPr="000A5DA3">
        <w:rPr>
          <w:rFonts w:hint="eastAsia"/>
          <w:lang w:val="en-US"/>
        </w:rPr>
        <w:t xml:space="preserve"> </w:t>
      </w:r>
      <w:r w:rsidRPr="000A5DA3">
        <w:rPr>
          <w:lang w:val="en-US"/>
        </w:rPr>
        <w:t xml:space="preserve">Autonomous Driving Systems,” 2019, </w:t>
      </w:r>
      <w:hyperlink r:id="rId23" w:history="1">
        <w:r w:rsidRPr="000A5DA3">
          <w:rPr>
            <w:rStyle w:val="ae"/>
            <w:color w:val="auto"/>
            <w:lang w:val="en-US"/>
          </w:rPr>
          <w:t>https://unece.org/DAM/trans/doc/2019/wp29grva/ECE-TRANS-WP29-GRVA-2019-16e.docx</w:t>
        </w:r>
      </w:hyperlink>
      <w:r w:rsidRPr="000A5DA3">
        <w:rPr>
          <w:lang w:val="en-US"/>
        </w:rPr>
        <w:t>.</w:t>
      </w:r>
    </w:p>
    <w:p w14:paraId="085A86F4" w14:textId="77777777" w:rsidR="00FD2FC9" w:rsidRPr="000A5DA3" w:rsidRDefault="00FD2FC9" w:rsidP="00D06495">
      <w:pPr>
        <w:rPr>
          <w:lang w:val="en-US"/>
        </w:rPr>
      </w:pPr>
    </w:p>
    <w:p w14:paraId="279B7B40" w14:textId="77777777" w:rsidR="00523AF8" w:rsidRPr="000A5DA3" w:rsidRDefault="00523AF8" w:rsidP="00523AF8">
      <w:pPr>
        <w:pStyle w:val="13"/>
      </w:pPr>
      <w:bookmarkStart w:id="19" w:name="_Toc68081558"/>
      <w:bookmarkStart w:id="20" w:name="_Toc68108261"/>
      <w:bookmarkStart w:id="21" w:name="_Toc68114521"/>
      <w:bookmarkStart w:id="22" w:name="_Toc239431283"/>
      <w:r w:rsidRPr="000A5DA3">
        <w:rPr>
          <w:rFonts w:hint="eastAsia"/>
          <w:lang w:eastAsia="ko-KR"/>
        </w:rPr>
        <w:t>용어와</w:t>
      </w:r>
      <w:r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  <w:lang w:eastAsia="ko-KR"/>
        </w:rPr>
        <w:t>정의</w:t>
      </w:r>
      <w:bookmarkEnd w:id="19"/>
      <w:bookmarkEnd w:id="20"/>
      <w:bookmarkEnd w:id="21"/>
      <w:bookmarkEnd w:id="22"/>
    </w:p>
    <w:p w14:paraId="2B1E0AE8" w14:textId="77777777" w:rsidR="00EC0B26" w:rsidRPr="000A5DA3" w:rsidRDefault="00EC0B26" w:rsidP="00EC0B26"/>
    <w:p w14:paraId="3A953E66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23" w:name="_Toc239150806"/>
      <w:bookmarkStart w:id="24" w:name="_Toc239431284"/>
      <w:bookmarkEnd w:id="23"/>
      <w:bookmarkEnd w:id="24"/>
    </w:p>
    <w:p w14:paraId="0A8799E9" w14:textId="0546B4CF" w:rsidR="00700417" w:rsidRPr="000A5DA3" w:rsidRDefault="00700417" w:rsidP="00700417">
      <w:pPr>
        <w:pStyle w:val="24"/>
        <w:numPr>
          <w:ilvl w:val="0"/>
          <w:numId w:val="0"/>
        </w:numPr>
        <w:rPr>
          <w:b w:val="0"/>
        </w:rPr>
      </w:pPr>
      <w:bookmarkStart w:id="25" w:name="_Toc239431285"/>
      <w:r w:rsidRPr="000A5DA3">
        <w:rPr>
          <w:rFonts w:hint="eastAsia"/>
        </w:rPr>
        <w:t>자</w:t>
      </w:r>
      <w:r w:rsidR="008A17AC" w:rsidRPr="000A5DA3">
        <w:rPr>
          <w:rFonts w:hint="eastAsia"/>
          <w:lang w:eastAsia="ko-KR"/>
        </w:rPr>
        <w:t>율</w:t>
      </w:r>
      <w:r w:rsidRPr="000A5DA3">
        <w:rPr>
          <w:rFonts w:hint="eastAsia"/>
        </w:rPr>
        <w:t>주행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시스템</w:t>
      </w:r>
      <w:r w:rsidRPr="000A5DA3">
        <w:rPr>
          <w:rFonts w:hint="eastAsia"/>
          <w:b w:val="0"/>
        </w:rPr>
        <w:t>(</w:t>
      </w:r>
      <w:r w:rsidR="008A17AC" w:rsidRPr="000A5DA3">
        <w:rPr>
          <w:rFonts w:hint="eastAsia"/>
          <w:b w:val="0"/>
          <w:lang w:eastAsia="ko-KR"/>
        </w:rPr>
        <w:t>autuomated driving system</w:t>
      </w:r>
      <w:r w:rsidRPr="000A5DA3">
        <w:rPr>
          <w:b w:val="0"/>
        </w:rPr>
        <w:t xml:space="preserve">, </w:t>
      </w:r>
      <w:r w:rsidRPr="000A5DA3">
        <w:rPr>
          <w:rFonts w:hint="eastAsia"/>
          <w:b w:val="0"/>
        </w:rPr>
        <w:t>SAE J3016)</w:t>
      </w:r>
      <w:bookmarkEnd w:id="25"/>
    </w:p>
    <w:p w14:paraId="1A3030FD" w14:textId="65AE427C" w:rsidR="008A17AC" w:rsidRPr="000A5DA3" w:rsidRDefault="008A17AC" w:rsidP="008A17AC">
      <w:pPr>
        <w:rPr>
          <w:lang w:val="de-DE"/>
        </w:rPr>
      </w:pPr>
      <w:r w:rsidRPr="000A5DA3">
        <w:rPr>
          <w:rFonts w:hint="eastAsia"/>
          <w:lang w:val="de-DE"/>
        </w:rPr>
        <w:t>ADS</w:t>
      </w:r>
    </w:p>
    <w:p w14:paraId="00819827" w14:textId="77777777" w:rsidR="004E7A80" w:rsidRPr="000A5DA3" w:rsidRDefault="008A17AC" w:rsidP="00700417">
      <w:r w:rsidRPr="000A5DA3">
        <w:rPr>
          <w:rFonts w:hint="eastAsia"/>
        </w:rPr>
        <w:t>특히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레벨</w:t>
      </w:r>
      <w:r w:rsidRPr="000A5DA3">
        <w:rPr>
          <w:rFonts w:hint="eastAsia"/>
        </w:rPr>
        <w:t xml:space="preserve"> 3, </w:t>
      </w:r>
      <w:r w:rsidRPr="000A5DA3">
        <w:rPr>
          <w:rFonts w:hint="eastAsia"/>
        </w:rPr>
        <w:t>레벨</w:t>
      </w:r>
      <w:r w:rsidRPr="000A5DA3">
        <w:rPr>
          <w:rFonts w:hint="eastAsia"/>
        </w:rPr>
        <w:t xml:space="preserve"> 4,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레벨</w:t>
      </w:r>
      <w:r w:rsidRPr="000A5DA3">
        <w:rPr>
          <w:rFonts w:hint="eastAsia"/>
        </w:rPr>
        <w:t xml:space="preserve"> 5</w:t>
      </w:r>
      <w:r w:rsidRPr="000A5DA3">
        <w:rPr>
          <w:rFonts w:hint="eastAsia"/>
        </w:rPr>
        <w:t>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운전자동화시스템을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기술할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목적으로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사용하는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용어로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특정한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운행설계범위</w:t>
      </w:r>
      <w:r w:rsidRPr="000A5DA3">
        <w:rPr>
          <w:rFonts w:hint="eastAsia"/>
        </w:rPr>
        <w:t>(ODD)</w:t>
      </w:r>
      <w:r w:rsidRPr="000A5DA3">
        <w:rPr>
          <w:rFonts w:hint="eastAsia"/>
        </w:rPr>
        <w:t>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대한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여부와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상관없이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지속적으로</w:t>
      </w:r>
      <w:r w:rsidRPr="000A5DA3">
        <w:rPr>
          <w:rFonts w:hint="eastAsia"/>
        </w:rPr>
        <w:t xml:space="preserve"> DDT </w:t>
      </w:r>
      <w:r w:rsidRPr="000A5DA3">
        <w:rPr>
          <w:rFonts w:hint="eastAsia"/>
        </w:rPr>
        <w:t>전체를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집하적으로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수행할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</w:t>
      </w:r>
      <w:r w:rsidRPr="000A5DA3">
        <w:rPr>
          <w:rFonts w:hint="eastAsia"/>
        </w:rPr>
        <w:lastRenderedPageBreak/>
        <w:t>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하드웨어와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소프트웨어</w:t>
      </w:r>
    </w:p>
    <w:p w14:paraId="2A041610" w14:textId="77777777" w:rsidR="004E7A80" w:rsidRPr="000A5DA3" w:rsidRDefault="004E7A80" w:rsidP="00700417"/>
    <w:p w14:paraId="1B798597" w14:textId="77777777" w:rsidR="000E2427" w:rsidRPr="000A5DA3" w:rsidRDefault="000E2427" w:rsidP="000E242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16E17F8B" w14:textId="77777777" w:rsidR="00700417" w:rsidRPr="000A5DA3" w:rsidRDefault="00700417" w:rsidP="00700417"/>
    <w:p w14:paraId="63E6C785" w14:textId="77777777" w:rsidR="00700417" w:rsidRPr="000A5DA3" w:rsidRDefault="00700417" w:rsidP="00700417">
      <w:pPr>
        <w:pStyle w:val="KSDT110"/>
        <w:numPr>
          <w:ilvl w:val="1"/>
          <w:numId w:val="8"/>
        </w:numPr>
        <w:tabs>
          <w:tab w:val="clear" w:pos="0"/>
        </w:tabs>
        <w:outlineLvl w:val="0"/>
      </w:pPr>
      <w:bookmarkStart w:id="26" w:name="_Toc239431286"/>
      <w:bookmarkEnd w:id="26"/>
    </w:p>
    <w:p w14:paraId="278112DC" w14:textId="70B19BBE" w:rsidR="00700417" w:rsidRPr="000A5DA3" w:rsidRDefault="00700417" w:rsidP="00700417">
      <w:pPr>
        <w:pStyle w:val="24"/>
        <w:numPr>
          <w:ilvl w:val="0"/>
          <w:numId w:val="0"/>
        </w:numPr>
        <w:rPr>
          <w:b w:val="0"/>
        </w:rPr>
      </w:pPr>
      <w:bookmarkStart w:id="27" w:name="_Toc239431287"/>
      <w:r w:rsidRPr="000A5DA3">
        <w:rPr>
          <w:rFonts w:hint="eastAsia"/>
        </w:rPr>
        <w:t xml:space="preserve">ADS </w:t>
      </w:r>
      <w:r w:rsidRPr="000A5DA3">
        <w:rPr>
          <w:rFonts w:hint="eastAsia"/>
        </w:rPr>
        <w:t>전용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</w:t>
      </w:r>
      <w:r w:rsidRPr="000A5DA3">
        <w:rPr>
          <w:rFonts w:hint="eastAsia"/>
          <w:b w:val="0"/>
        </w:rPr>
        <w:t>(</w:t>
      </w:r>
      <w:r w:rsidR="00AA18DE" w:rsidRPr="000A5DA3">
        <w:rPr>
          <w:rFonts w:hint="eastAsia"/>
          <w:b w:val="0"/>
          <w:lang w:eastAsia="ko-KR"/>
        </w:rPr>
        <w:t>ads-dedicated vehicle</w:t>
      </w:r>
      <w:r w:rsidR="008B48FB" w:rsidRPr="000A5DA3">
        <w:rPr>
          <w:b w:val="0"/>
        </w:rPr>
        <w:t xml:space="preserve">, </w:t>
      </w:r>
      <w:r w:rsidRPr="000A5DA3">
        <w:rPr>
          <w:rFonts w:hint="eastAsia"/>
          <w:b w:val="0"/>
        </w:rPr>
        <w:t>SAE J3016)</w:t>
      </w:r>
      <w:bookmarkEnd w:id="27"/>
    </w:p>
    <w:p w14:paraId="3780A9AB" w14:textId="5DF9E8A0" w:rsidR="00AA18DE" w:rsidRPr="000A5DA3" w:rsidRDefault="00AA18DE" w:rsidP="00AA18DE">
      <w:pPr>
        <w:rPr>
          <w:lang w:val="de-DE"/>
        </w:rPr>
      </w:pPr>
      <w:r w:rsidRPr="000A5DA3">
        <w:rPr>
          <w:rFonts w:hint="eastAsia"/>
        </w:rPr>
        <w:t>ADS-DV</w:t>
      </w:r>
    </w:p>
    <w:p w14:paraId="4C7942E7" w14:textId="1AB05E03" w:rsidR="00AA18DE" w:rsidRPr="000A5DA3" w:rsidRDefault="00700417" w:rsidP="00700417">
      <w:r w:rsidRPr="000A5DA3">
        <w:rPr>
          <w:rFonts w:hint="eastAsia"/>
        </w:rPr>
        <w:t>주어진</w:t>
      </w:r>
      <w:r w:rsidRPr="000A5DA3">
        <w:rPr>
          <w:rFonts w:hint="eastAsia"/>
        </w:rPr>
        <w:t xml:space="preserve"> ODD </w:t>
      </w:r>
      <w:r w:rsidRPr="000A5DA3">
        <w:rPr>
          <w:rFonts w:hint="eastAsia"/>
        </w:rPr>
        <w:t>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모든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주행에서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정상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조건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하에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운전자가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없이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작동하도록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설계된</w:t>
      </w:r>
      <w:r w:rsidRPr="000A5DA3">
        <w:rPr>
          <w:rFonts w:hint="eastAsia"/>
        </w:rPr>
        <w:t xml:space="preserve"> ADS </w:t>
      </w:r>
      <w:r w:rsidRPr="000A5DA3">
        <w:rPr>
          <w:rFonts w:hint="eastAsia"/>
        </w:rPr>
        <w:t>장착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</w:t>
      </w:r>
      <w:r w:rsidRPr="000A5DA3">
        <w:rPr>
          <w:rFonts w:hint="eastAsia"/>
        </w:rPr>
        <w:t xml:space="preserve">  </w:t>
      </w:r>
    </w:p>
    <w:p w14:paraId="563A6E90" w14:textId="77777777" w:rsidR="00AA18DE" w:rsidRPr="000A5DA3" w:rsidRDefault="00AA18DE" w:rsidP="00700417"/>
    <w:p w14:paraId="10A16A59" w14:textId="77777777" w:rsidR="000E2427" w:rsidRPr="000A5DA3" w:rsidRDefault="000E2427" w:rsidP="000E242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7F0F77B7" w14:textId="77777777" w:rsidR="00700417" w:rsidRPr="000A5DA3" w:rsidRDefault="00700417" w:rsidP="00700417"/>
    <w:p w14:paraId="0F709A93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28" w:name="_Toc239431288"/>
      <w:bookmarkEnd w:id="28"/>
    </w:p>
    <w:p w14:paraId="6DE6ACE0" w14:textId="4BDA1387" w:rsidR="00700417" w:rsidRPr="000A5DA3" w:rsidRDefault="00700417" w:rsidP="00700417">
      <w:pPr>
        <w:pStyle w:val="24"/>
        <w:numPr>
          <w:ilvl w:val="0"/>
          <w:numId w:val="0"/>
        </w:numPr>
        <w:rPr>
          <w:lang w:eastAsia="ko-KR"/>
        </w:rPr>
      </w:pPr>
      <w:bookmarkStart w:id="29" w:name="_Toc239431289"/>
      <w:r w:rsidRPr="000A5DA3">
        <w:rPr>
          <w:rFonts w:hint="eastAsia"/>
        </w:rPr>
        <w:t>(</w:t>
      </w:r>
      <w:r w:rsidRPr="000A5DA3">
        <w:rPr>
          <w:rFonts w:hint="eastAsia"/>
          <w:b w:val="0"/>
        </w:rPr>
        <w:t>ADS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  <w:r w:rsidR="006F4336" w:rsidRPr="000A5DA3">
        <w:rPr>
          <w:rFonts w:hint="eastAsia"/>
          <w:lang w:eastAsia="ko-KR"/>
        </w:rPr>
        <w:t>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원칙</w:t>
      </w:r>
      <w:r w:rsidRPr="000A5DA3">
        <w:rPr>
          <w:rFonts w:hint="eastAsia"/>
        </w:rPr>
        <w:t xml:space="preserve">) </w:t>
      </w:r>
      <w:r w:rsidRPr="000A5DA3">
        <w:rPr>
          <w:rFonts w:hint="eastAsia"/>
        </w:rPr>
        <w:t>분류</w:t>
      </w:r>
      <w:bookmarkEnd w:id="29"/>
      <w:r w:rsidR="006F4336" w:rsidRPr="000A5DA3">
        <w:rPr>
          <w:rFonts w:hint="eastAsia"/>
          <w:b w:val="0"/>
          <w:bCs/>
          <w:lang w:eastAsia="ko-KR"/>
        </w:rPr>
        <w:t>((ads safety principle) classification)</w:t>
      </w:r>
    </w:p>
    <w:p w14:paraId="45830569" w14:textId="05609D36" w:rsidR="00700417" w:rsidRPr="000A5DA3" w:rsidRDefault="00700417" w:rsidP="00700417">
      <w:r w:rsidRPr="000A5DA3">
        <w:rPr>
          <w:rFonts w:hint="eastAsia"/>
        </w:rPr>
        <w:t xml:space="preserve">ADS </w:t>
      </w:r>
      <w:r w:rsidRPr="000A5DA3">
        <w:rPr>
          <w:rFonts w:hint="eastAsia"/>
        </w:rPr>
        <w:t>장착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설계·개발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동작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유지관리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및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지원의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특정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측면과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관련된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공통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원칙의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집합</w:t>
      </w:r>
    </w:p>
    <w:p w14:paraId="4E7366AF" w14:textId="77777777" w:rsidR="00700417" w:rsidRPr="000A5DA3" w:rsidRDefault="00700417" w:rsidP="00700417"/>
    <w:p w14:paraId="3C3723BD" w14:textId="77777777" w:rsidR="00700417" w:rsidRPr="000A5DA3" w:rsidRDefault="00700417" w:rsidP="00700417">
      <w:pPr>
        <w:pStyle w:val="KSDT110"/>
        <w:numPr>
          <w:ilvl w:val="1"/>
          <w:numId w:val="8"/>
        </w:numPr>
        <w:tabs>
          <w:tab w:val="clear" w:pos="0"/>
        </w:tabs>
        <w:outlineLvl w:val="0"/>
      </w:pPr>
      <w:bookmarkStart w:id="30" w:name="_Toc239431290"/>
      <w:bookmarkEnd w:id="30"/>
    </w:p>
    <w:p w14:paraId="2A62CD2C" w14:textId="4ECCD10F" w:rsidR="00700417" w:rsidRPr="000A5DA3" w:rsidRDefault="00700417" w:rsidP="00700417">
      <w:pPr>
        <w:pStyle w:val="24"/>
        <w:numPr>
          <w:ilvl w:val="0"/>
          <w:numId w:val="0"/>
        </w:numPr>
      </w:pPr>
      <w:bookmarkStart w:id="31" w:name="_Toc239431291"/>
      <w:r w:rsidRPr="000A5DA3">
        <w:rPr>
          <w:rFonts w:hint="eastAsia"/>
        </w:rPr>
        <w:t>충돌</w:t>
      </w:r>
      <w:r w:rsidR="007171C5" w:rsidRPr="000A5DA3">
        <w:rPr>
          <w:rFonts w:hint="eastAsia"/>
          <w:lang w:eastAsia="ko-KR"/>
        </w:rPr>
        <w:t>위험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상황</w:t>
      </w:r>
      <w:r w:rsidRPr="000A5DA3">
        <w:rPr>
          <w:rFonts w:hint="eastAsia"/>
          <w:b w:val="0"/>
        </w:rPr>
        <w:t>(</w:t>
      </w:r>
      <w:r w:rsidR="008B48FB" w:rsidRPr="000A5DA3">
        <w:rPr>
          <w:b w:val="0"/>
        </w:rPr>
        <w:t xml:space="preserve">conflict, </w:t>
      </w:r>
      <w:r w:rsidRPr="000A5DA3">
        <w:rPr>
          <w:rFonts w:hint="eastAsia"/>
          <w:b w:val="0"/>
        </w:rPr>
        <w:t>ISO 21974</w:t>
      </w:r>
      <w:r w:rsidR="007E2B44" w:rsidRPr="000A5DA3">
        <w:rPr>
          <w:rFonts w:hint="eastAsia"/>
          <w:b w:val="0"/>
          <w:lang w:eastAsia="ko-KR"/>
        </w:rPr>
        <w:t>에서</w:t>
      </w:r>
      <w:r w:rsidR="007E2B44" w:rsidRPr="000A5DA3">
        <w:rPr>
          <w:rFonts w:hint="eastAsia"/>
          <w:b w:val="0"/>
          <w:lang w:eastAsia="ko-KR"/>
        </w:rPr>
        <w:t xml:space="preserve"> </w:t>
      </w:r>
      <w:r w:rsidR="007E2B44" w:rsidRPr="000A5DA3">
        <w:rPr>
          <w:rFonts w:hint="eastAsia"/>
          <w:b w:val="0"/>
          <w:lang w:eastAsia="ko-KR"/>
        </w:rPr>
        <w:t>수정</w:t>
      </w:r>
      <w:r w:rsidR="007E2B44" w:rsidRPr="000A5DA3">
        <w:rPr>
          <w:rFonts w:hint="eastAsia"/>
          <w:b w:val="0"/>
          <w:lang w:eastAsia="ko-KR"/>
        </w:rPr>
        <w:t xml:space="preserve"> </w:t>
      </w:r>
      <w:r w:rsidR="007E2B44" w:rsidRPr="000A5DA3">
        <w:rPr>
          <w:rFonts w:hint="eastAsia"/>
          <w:b w:val="0"/>
          <w:lang w:eastAsia="ko-KR"/>
        </w:rPr>
        <w:t>인용</w:t>
      </w:r>
      <w:r w:rsidRPr="000A5DA3">
        <w:rPr>
          <w:rFonts w:hint="eastAsia"/>
          <w:b w:val="0"/>
        </w:rPr>
        <w:t>)</w:t>
      </w:r>
      <w:bookmarkEnd w:id="31"/>
    </w:p>
    <w:p w14:paraId="178250AE" w14:textId="41DD0D97" w:rsidR="00700417" w:rsidRPr="000A5DA3" w:rsidRDefault="00700417" w:rsidP="00700417">
      <w:r w:rsidRPr="000A5DA3">
        <w:rPr>
          <w:rFonts w:hint="eastAsia"/>
        </w:rPr>
        <w:t>하나</w:t>
      </w:r>
      <w:r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또는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그</w:t>
      </w:r>
      <w:r w:rsidR="003D49F2" w:rsidRPr="000A5DA3">
        <w:rPr>
          <w:rFonts w:hint="eastAsia"/>
        </w:rPr>
        <w:t xml:space="preserve"> </w:t>
      </w:r>
      <w:r w:rsidRPr="000A5DA3">
        <w:rPr>
          <w:rFonts w:hint="eastAsia"/>
        </w:rPr>
        <w:t>이상의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도로</w:t>
      </w:r>
      <w:r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사</w:t>
      </w:r>
      <w:r w:rsidRPr="000A5DA3">
        <w:rPr>
          <w:rFonts w:hint="eastAsia"/>
        </w:rPr>
        <w:t>용자</w:t>
      </w:r>
      <w:r w:rsidR="003D49F2" w:rsidRPr="000A5DA3">
        <w:rPr>
          <w:rFonts w:hint="eastAsia"/>
        </w:rPr>
        <w:t>(</w:t>
      </w:r>
      <w:r w:rsidR="003D49F2" w:rsidRPr="000A5DA3">
        <w:rPr>
          <w:rFonts w:hint="eastAsia"/>
        </w:rPr>
        <w:t>대상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차량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포함</w:t>
      </w:r>
      <w:r w:rsidR="003D49F2" w:rsidRPr="000A5DA3">
        <w:rPr>
          <w:rFonts w:hint="eastAsia"/>
        </w:rPr>
        <w:t>)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객체</w:t>
      </w:r>
      <w:r w:rsidR="003D49F2" w:rsidRPr="000A5DA3">
        <w:rPr>
          <w:rFonts w:hint="eastAsia"/>
        </w:rPr>
        <w:t>(</w:t>
      </w:r>
      <w:r w:rsidR="003D49F2" w:rsidRPr="000A5DA3">
        <w:rPr>
          <w:rFonts w:hint="eastAsia"/>
        </w:rPr>
        <w:t>상충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파트너</w:t>
      </w:r>
      <w:r w:rsidR="003D49F2" w:rsidRPr="000A5DA3">
        <w:rPr>
          <w:rFonts w:hint="eastAsia"/>
        </w:rPr>
        <w:t>)</w:t>
      </w:r>
      <w:r w:rsidRPr="000A5DA3">
        <w:rPr>
          <w:rFonts w:hint="eastAsia"/>
        </w:rPr>
        <w:t>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궤적이</w:t>
      </w:r>
      <w:r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다음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세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가지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결과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중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하나를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초래한</w:t>
      </w:r>
      <w:r w:rsidR="003D49F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상황</w:t>
      </w:r>
    </w:p>
    <w:p w14:paraId="679DBDFD" w14:textId="77777777" w:rsidR="007E2B44" w:rsidRPr="000A5DA3" w:rsidRDefault="007E2B44" w:rsidP="00700417"/>
    <w:p w14:paraId="5964829C" w14:textId="29863E63" w:rsidR="007E2B44" w:rsidRPr="000A5DA3" w:rsidRDefault="00700417" w:rsidP="00700417">
      <w:pPr>
        <w:pStyle w:val="aa"/>
        <w:ind w:leftChars="0" w:left="0"/>
      </w:pPr>
      <w:r w:rsidRPr="000A5DA3">
        <w:rPr>
          <w:rFonts w:hint="eastAsia"/>
        </w:rPr>
        <w:t>1.</w:t>
      </w:r>
      <w:r w:rsidRPr="000A5DA3">
        <w:rPr>
          <w:rFonts w:hint="eastAsia"/>
        </w:rPr>
        <w:tab/>
      </w:r>
      <w:r w:rsidRPr="000A5DA3">
        <w:rPr>
          <w:rFonts w:hint="eastAsia"/>
        </w:rPr>
        <w:t>충돌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도로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이탈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발생</w:t>
      </w:r>
    </w:p>
    <w:p w14:paraId="13F67021" w14:textId="77777777" w:rsidR="00700417" w:rsidRPr="000A5DA3" w:rsidRDefault="00700417" w:rsidP="00700417">
      <w:r w:rsidRPr="000A5DA3">
        <w:rPr>
          <w:rFonts w:hint="eastAsia"/>
        </w:rPr>
        <w:t>2.</w:t>
      </w:r>
      <w:r w:rsidRPr="000A5DA3">
        <w:rPr>
          <w:rFonts w:hint="eastAsia"/>
        </w:rPr>
        <w:tab/>
      </w:r>
      <w:r w:rsidRPr="000A5DA3">
        <w:rPr>
          <w:rFonts w:hint="eastAsia"/>
        </w:rPr>
        <w:t>충돌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도로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이탈을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피하기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위해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회피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기동</w:t>
      </w:r>
      <w:r w:rsidRPr="000A5DA3">
        <w:rPr>
          <w:rFonts w:hint="eastAsia"/>
        </w:rPr>
        <w:t>(evasive manoeuvre)</w:t>
      </w:r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필요한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상황</w:t>
      </w:r>
    </w:p>
    <w:p w14:paraId="703865A5" w14:textId="77777777" w:rsidR="00700417" w:rsidRPr="000A5DA3" w:rsidRDefault="00700417" w:rsidP="00700417">
      <w:r w:rsidRPr="000A5DA3">
        <w:rPr>
          <w:rFonts w:hint="eastAsia"/>
        </w:rPr>
        <w:t>3.</w:t>
      </w:r>
      <w:r w:rsidRPr="000A5DA3">
        <w:rPr>
          <w:rFonts w:hint="eastAsia"/>
        </w:rPr>
        <w:tab/>
      </w:r>
      <w:r w:rsidRPr="000A5DA3">
        <w:rPr>
          <w:rFonts w:hint="eastAsia"/>
        </w:rPr>
        <w:t>충돌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당사자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위험한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근접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상황</w:t>
      </w:r>
    </w:p>
    <w:p w14:paraId="3EA06BF8" w14:textId="77777777" w:rsidR="00700417" w:rsidRPr="000A5DA3" w:rsidRDefault="00700417" w:rsidP="00700417"/>
    <w:p w14:paraId="2B5ADAD8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32" w:name="_Toc239431292"/>
      <w:bookmarkEnd w:id="32"/>
    </w:p>
    <w:p w14:paraId="578A4A76" w14:textId="11AD659A" w:rsidR="00700417" w:rsidRPr="000A5DA3" w:rsidRDefault="003D49F2" w:rsidP="00700417">
      <w:pPr>
        <w:pStyle w:val="24"/>
        <w:numPr>
          <w:ilvl w:val="0"/>
          <w:numId w:val="0"/>
        </w:numPr>
      </w:pPr>
      <w:bookmarkStart w:id="33" w:name="_Toc239431293"/>
      <w:r w:rsidRPr="000A5DA3">
        <w:rPr>
          <w:rFonts w:hint="eastAsia"/>
          <w:lang w:eastAsia="ko-KR"/>
        </w:rPr>
        <w:t xml:space="preserve">(ADS </w:t>
      </w:r>
      <w:r w:rsidRPr="000A5DA3">
        <w:rPr>
          <w:rFonts w:hint="eastAsia"/>
          <w:lang w:eastAsia="ko-KR"/>
        </w:rPr>
        <w:t>장착</w:t>
      </w:r>
      <w:r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  <w:lang w:eastAsia="ko-KR"/>
        </w:rPr>
        <w:t>차량의</w:t>
      </w:r>
      <w:r w:rsidRPr="000A5DA3">
        <w:rPr>
          <w:rFonts w:hint="eastAsia"/>
          <w:lang w:eastAsia="ko-KR"/>
        </w:rPr>
        <w:t xml:space="preserve">) </w:t>
      </w:r>
      <w:r w:rsidR="00700417" w:rsidRPr="000A5DA3">
        <w:rPr>
          <w:rFonts w:hint="eastAsia"/>
        </w:rPr>
        <w:t>무인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운행</w:t>
      </w:r>
      <w:r w:rsidR="00700417" w:rsidRPr="000A5DA3">
        <w:rPr>
          <w:rFonts w:hint="eastAsia"/>
          <w:b w:val="0"/>
        </w:rPr>
        <w:t>(</w:t>
      </w:r>
      <w:r w:rsidRPr="000A5DA3">
        <w:rPr>
          <w:rFonts w:hint="eastAsia"/>
          <w:b w:val="0"/>
          <w:lang w:eastAsia="ko-KR"/>
        </w:rPr>
        <w:t>driverless operation (of an ads-equipped vehicle),</w:t>
      </w:r>
      <w:r w:rsidR="00700417" w:rsidRPr="000A5DA3">
        <w:rPr>
          <w:rFonts w:hint="eastAsia"/>
          <w:b w:val="0"/>
        </w:rPr>
        <w:t>SAE J3016)</w:t>
      </w:r>
      <w:bookmarkEnd w:id="33"/>
    </w:p>
    <w:p w14:paraId="00B5DAE3" w14:textId="03E36620" w:rsidR="003325E1" w:rsidRPr="000A5DA3" w:rsidRDefault="00700417" w:rsidP="00700417">
      <w:r w:rsidRPr="000A5DA3">
        <w:rPr>
          <w:rFonts w:hint="eastAsia"/>
        </w:rPr>
        <w:t>탑승자가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없거나</w:t>
      </w:r>
      <w:r w:rsidRPr="000A5DA3">
        <w:rPr>
          <w:rFonts w:hint="eastAsia"/>
          <w:lang w:val="de-DE"/>
        </w:rPr>
        <w:t xml:space="preserve">, </w:t>
      </w:r>
      <w:r w:rsidRPr="000A5DA3">
        <w:rPr>
          <w:rFonts w:hint="eastAsia"/>
        </w:rPr>
        <w:t>탑승자가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운전자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차량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내</w:t>
      </w:r>
      <w:r w:rsidRPr="000A5DA3">
        <w:rPr>
          <w:rFonts w:hint="eastAsia"/>
          <w:lang w:val="de-DE"/>
        </w:rPr>
        <w:t xml:space="preserve"> </w:t>
      </w:r>
      <w:r w:rsidR="003D49F2" w:rsidRPr="000A5DA3">
        <w:rPr>
          <w:rFonts w:hint="eastAsia"/>
        </w:rPr>
        <w:t>폴백</w:t>
      </w:r>
      <w:r w:rsidR="003325E1" w:rsidRPr="000A5DA3">
        <w:rPr>
          <w:rFonts w:hint="eastAsia"/>
        </w:rPr>
        <w:t>대</w:t>
      </w:r>
      <w:r w:rsidRPr="000A5DA3">
        <w:rPr>
          <w:rFonts w:hint="eastAsia"/>
        </w:rPr>
        <w:t>비사용자</w:t>
      </w:r>
      <w:r w:rsidRPr="000A5DA3">
        <w:rPr>
          <w:rFonts w:hint="eastAsia"/>
          <w:lang w:val="de-DE"/>
        </w:rPr>
        <w:t>(fallback-ready user)</w:t>
      </w:r>
      <w:r w:rsidRPr="000A5DA3">
        <w:rPr>
          <w:rFonts w:hint="eastAsia"/>
        </w:rPr>
        <w:t>가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아닌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상태에서</w:t>
      </w:r>
      <w:r w:rsidRPr="000A5DA3">
        <w:rPr>
          <w:rFonts w:hint="eastAsia"/>
          <w:lang w:val="de-DE"/>
        </w:rPr>
        <w:t xml:space="preserve"> ADS </w:t>
      </w:r>
      <w:r w:rsidRPr="000A5DA3">
        <w:rPr>
          <w:rFonts w:hint="eastAsia"/>
        </w:rPr>
        <w:t>장착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차량이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도로에서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운행되는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것</w:t>
      </w:r>
    </w:p>
    <w:p w14:paraId="62DF3F45" w14:textId="77777777" w:rsidR="003325E1" w:rsidRPr="000A5DA3" w:rsidRDefault="003325E1" w:rsidP="00700417"/>
    <w:p w14:paraId="2E9120BB" w14:textId="77777777" w:rsidR="000E2427" w:rsidRPr="000A5DA3" w:rsidRDefault="000E2427" w:rsidP="000E242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0B098C5F" w14:textId="77777777" w:rsidR="00700417" w:rsidRPr="000A5DA3" w:rsidRDefault="00700417" w:rsidP="00700417"/>
    <w:p w14:paraId="085AE0F9" w14:textId="77777777" w:rsidR="00700417" w:rsidRPr="000A5DA3" w:rsidRDefault="00700417" w:rsidP="00700417">
      <w:pPr>
        <w:pStyle w:val="KSDT110"/>
        <w:numPr>
          <w:ilvl w:val="1"/>
          <w:numId w:val="8"/>
        </w:numPr>
        <w:tabs>
          <w:tab w:val="clear" w:pos="0"/>
        </w:tabs>
        <w:outlineLvl w:val="0"/>
      </w:pPr>
      <w:bookmarkStart w:id="34" w:name="_Toc239431294"/>
      <w:bookmarkEnd w:id="34"/>
    </w:p>
    <w:p w14:paraId="2175565F" w14:textId="60C7FEA5" w:rsidR="00700417" w:rsidRPr="000A5DA3" w:rsidRDefault="00700417" w:rsidP="00700417">
      <w:pPr>
        <w:pStyle w:val="24"/>
        <w:numPr>
          <w:ilvl w:val="0"/>
          <w:numId w:val="0"/>
        </w:numPr>
      </w:pPr>
      <w:bookmarkStart w:id="35" w:name="_Toc239431295"/>
      <w:r w:rsidRPr="000A5DA3">
        <w:rPr>
          <w:rFonts w:hint="eastAsia"/>
        </w:rPr>
        <w:t>주행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자동화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시스템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기술</w:t>
      </w:r>
      <w:r w:rsidRPr="000A5DA3">
        <w:rPr>
          <w:rFonts w:hint="eastAsia"/>
          <w:b w:val="0"/>
        </w:rPr>
        <w:t>(</w:t>
      </w:r>
      <w:r w:rsidR="003325E1" w:rsidRPr="000A5DA3">
        <w:rPr>
          <w:rFonts w:hint="eastAsia"/>
          <w:b w:val="0"/>
          <w:lang w:eastAsia="ko-KR"/>
        </w:rPr>
        <w:t xml:space="preserve">driving automation system or technology, </w:t>
      </w:r>
      <w:r w:rsidRPr="000A5DA3">
        <w:rPr>
          <w:rFonts w:hint="eastAsia"/>
          <w:b w:val="0"/>
        </w:rPr>
        <w:t>SAE J3016)</w:t>
      </w:r>
      <w:bookmarkEnd w:id="35"/>
    </w:p>
    <w:p w14:paraId="30D68357" w14:textId="77777777" w:rsidR="003325E1" w:rsidRPr="000A5DA3" w:rsidRDefault="00700417" w:rsidP="00700417">
      <w:r w:rsidRPr="000A5DA3">
        <w:rPr>
          <w:rFonts w:hint="eastAsia"/>
        </w:rPr>
        <w:t>하드웨어와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소프트웨어가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결합되어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지속적으로</w:t>
      </w:r>
      <w:r w:rsidRPr="000A5DA3">
        <w:rPr>
          <w:rFonts w:hint="eastAsia"/>
        </w:rPr>
        <w:t xml:space="preserve"> DDT(</w:t>
      </w:r>
      <w:r w:rsidRPr="000A5DA3">
        <w:rPr>
          <w:rFonts w:hint="eastAsia"/>
        </w:rPr>
        <w:t>동적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작업</w:t>
      </w:r>
      <w:r w:rsidRPr="000A5DA3">
        <w:rPr>
          <w:rFonts w:hint="eastAsia"/>
        </w:rPr>
        <w:t>)</w:t>
      </w:r>
      <w:r w:rsidRPr="000A5DA3">
        <w:rPr>
          <w:rFonts w:hint="eastAsia"/>
        </w:rPr>
        <w:t>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일부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전체를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수행할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능력을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것</w:t>
      </w:r>
      <w:r w:rsidRPr="000A5DA3">
        <w:rPr>
          <w:rFonts w:hint="eastAsia"/>
        </w:rPr>
        <w:t xml:space="preserve">. </w:t>
      </w:r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용어는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레벨</w:t>
      </w:r>
      <w:r w:rsidRPr="000A5DA3">
        <w:rPr>
          <w:rFonts w:hint="eastAsia"/>
        </w:rPr>
        <w:t xml:space="preserve"> 1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레벨</w:t>
      </w:r>
      <w:r w:rsidRPr="000A5DA3">
        <w:rPr>
          <w:rFonts w:hint="eastAsia"/>
        </w:rPr>
        <w:t xml:space="preserve"> 5</w:t>
      </w:r>
      <w:r w:rsidRPr="000A5DA3">
        <w:rPr>
          <w:rFonts w:hint="eastAsia"/>
        </w:rPr>
        <w:t>까지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주행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자동화가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모든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시스템을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일반적으로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설명하는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데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사용됨</w:t>
      </w:r>
    </w:p>
    <w:p w14:paraId="3B72E618" w14:textId="77777777" w:rsidR="003325E1" w:rsidRPr="000A5DA3" w:rsidRDefault="003325E1" w:rsidP="00700417"/>
    <w:p w14:paraId="492F16F9" w14:textId="77777777" w:rsidR="000E2427" w:rsidRPr="000A5DA3" w:rsidRDefault="000E2427" w:rsidP="000E242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084F9852" w14:textId="77777777" w:rsidR="00700417" w:rsidRPr="000A5DA3" w:rsidRDefault="00700417" w:rsidP="00700417"/>
    <w:p w14:paraId="70933291" w14:textId="77777777" w:rsidR="00700417" w:rsidRPr="000A5DA3" w:rsidRDefault="00700417" w:rsidP="00700417">
      <w:pPr>
        <w:pStyle w:val="KSDT110"/>
        <w:numPr>
          <w:ilvl w:val="1"/>
          <w:numId w:val="8"/>
        </w:numPr>
        <w:tabs>
          <w:tab w:val="clear" w:pos="0"/>
        </w:tabs>
        <w:outlineLvl w:val="0"/>
      </w:pPr>
      <w:bookmarkStart w:id="36" w:name="_Toc239431296"/>
      <w:bookmarkEnd w:id="36"/>
    </w:p>
    <w:p w14:paraId="5A07C808" w14:textId="2F1B136D" w:rsidR="00700417" w:rsidRPr="000A5DA3" w:rsidRDefault="003325E1" w:rsidP="00700417">
      <w:pPr>
        <w:pStyle w:val="24"/>
        <w:numPr>
          <w:ilvl w:val="0"/>
          <w:numId w:val="0"/>
        </w:numPr>
      </w:pPr>
      <w:bookmarkStart w:id="37" w:name="_Toc239431297"/>
      <w:r w:rsidRPr="000A5DA3">
        <w:rPr>
          <w:rFonts w:hint="eastAsia"/>
          <w:lang w:eastAsia="ko-KR"/>
        </w:rPr>
        <w:t xml:space="preserve">(ADS </w:t>
      </w:r>
      <w:r w:rsidRPr="000A5DA3">
        <w:rPr>
          <w:rFonts w:hint="eastAsia"/>
          <w:lang w:eastAsia="ko-KR"/>
        </w:rPr>
        <w:t>장착</w:t>
      </w:r>
      <w:r w:rsidRPr="000A5DA3">
        <w:rPr>
          <w:rFonts w:hint="eastAsia"/>
          <w:lang w:eastAsia="ko-KR"/>
        </w:rPr>
        <w:t xml:space="preserve">) </w:t>
      </w:r>
      <w:r w:rsidRPr="000A5DA3">
        <w:rPr>
          <w:rFonts w:hint="eastAsia"/>
          <w:lang w:eastAsia="ko-KR"/>
        </w:rPr>
        <w:t>이중</w:t>
      </w:r>
      <w:r w:rsidR="00700417" w:rsidRPr="000A5DA3">
        <w:rPr>
          <w:rFonts w:hint="eastAsia"/>
        </w:rPr>
        <w:t>모드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차량</w:t>
      </w:r>
      <w:r w:rsidR="00700417" w:rsidRPr="000A5DA3">
        <w:rPr>
          <w:rFonts w:hint="eastAsia"/>
          <w:b w:val="0"/>
        </w:rPr>
        <w:t>(</w:t>
      </w:r>
      <w:r w:rsidRPr="000A5DA3">
        <w:rPr>
          <w:rFonts w:hint="eastAsia"/>
          <w:b w:val="0"/>
          <w:lang w:eastAsia="ko-KR"/>
        </w:rPr>
        <w:t xml:space="preserve">(ADS-equipped) dual-mode vehicle. </w:t>
      </w:r>
      <w:r w:rsidR="00700417" w:rsidRPr="000A5DA3">
        <w:rPr>
          <w:rFonts w:hint="eastAsia"/>
          <w:b w:val="0"/>
        </w:rPr>
        <w:t>SAE J3016)</w:t>
      </w:r>
      <w:bookmarkEnd w:id="37"/>
    </w:p>
    <w:p w14:paraId="6C0B257A" w14:textId="3FDC913D" w:rsidR="003325E1" w:rsidRPr="000A5DA3" w:rsidRDefault="00700417" w:rsidP="00700417">
      <w:r w:rsidRPr="000A5DA3">
        <w:rPr>
          <w:rFonts w:hint="eastAsia"/>
        </w:rPr>
        <w:t>주어진</w:t>
      </w:r>
      <w:r w:rsidRPr="000A5DA3">
        <w:rPr>
          <w:rFonts w:hint="eastAsia"/>
        </w:rPr>
        <w:t xml:space="preserve"> ODD(</w:t>
      </w:r>
      <w:r w:rsidR="00AB006F" w:rsidRPr="000A5DA3">
        <w:rPr>
          <w:rFonts w:hint="eastAsia"/>
        </w:rPr>
        <w:t>있는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경우</w:t>
      </w:r>
      <w:r w:rsidRPr="000A5DA3">
        <w:rPr>
          <w:rFonts w:hint="eastAsia"/>
        </w:rPr>
        <w:t xml:space="preserve">) </w:t>
      </w:r>
      <w:r w:rsidRPr="000A5DA3">
        <w:rPr>
          <w:rFonts w:hint="eastAsia"/>
        </w:rPr>
        <w:t>내에서</w:t>
      </w:r>
      <w:r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루틴한</w:t>
      </w:r>
      <w:r w:rsidRPr="000A5DA3">
        <w:rPr>
          <w:rFonts w:hint="eastAsia"/>
        </w:rPr>
        <w:t>/</w:t>
      </w:r>
      <w:r w:rsidRPr="000A5DA3">
        <w:rPr>
          <w:rFonts w:hint="eastAsia"/>
        </w:rPr>
        <w:t>정상적인</w:t>
      </w:r>
      <w:r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작동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조건에서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무운전자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운행을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가능하게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하거나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완전한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트립을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위해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차량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내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운전자가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운전할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수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있도록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설계된</w:t>
      </w:r>
      <w:r w:rsidR="00AB006F" w:rsidRPr="000A5DA3">
        <w:rPr>
          <w:rFonts w:hint="eastAsia"/>
        </w:rPr>
        <w:t xml:space="preserve"> ADS </w:t>
      </w:r>
      <w:r w:rsidR="00AB006F" w:rsidRPr="000A5DA3">
        <w:rPr>
          <w:rFonts w:hint="eastAsia"/>
        </w:rPr>
        <w:t>장착</w:t>
      </w:r>
      <w:r w:rsidR="00AB006F" w:rsidRPr="000A5DA3">
        <w:rPr>
          <w:rFonts w:hint="eastAsia"/>
        </w:rPr>
        <w:t xml:space="preserve"> </w:t>
      </w:r>
      <w:r w:rsidR="00AB006F" w:rsidRPr="000A5DA3">
        <w:rPr>
          <w:rFonts w:hint="eastAsia"/>
        </w:rPr>
        <w:t>차량</w:t>
      </w:r>
    </w:p>
    <w:p w14:paraId="415C5CBD" w14:textId="77777777" w:rsidR="003325E1" w:rsidRPr="000A5DA3" w:rsidRDefault="003325E1" w:rsidP="00700417"/>
    <w:p w14:paraId="0FBC6303" w14:textId="77777777" w:rsidR="000E2427" w:rsidRPr="000A5DA3" w:rsidRDefault="000E2427" w:rsidP="000E242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2B00DE5F" w14:textId="77777777" w:rsidR="00700417" w:rsidRPr="000A5DA3" w:rsidRDefault="00700417" w:rsidP="00700417"/>
    <w:p w14:paraId="5B5FB1DC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38" w:name="_Toc239431298"/>
      <w:bookmarkEnd w:id="38"/>
    </w:p>
    <w:p w14:paraId="01372C7A" w14:textId="6946A01D" w:rsidR="00700417" w:rsidRPr="000A5DA3" w:rsidRDefault="00700417" w:rsidP="00700417">
      <w:pPr>
        <w:pStyle w:val="24"/>
        <w:numPr>
          <w:ilvl w:val="0"/>
          <w:numId w:val="0"/>
        </w:numPr>
        <w:rPr>
          <w:b w:val="0"/>
        </w:rPr>
      </w:pPr>
      <w:bookmarkStart w:id="39" w:name="_Toc239431299"/>
      <w:r w:rsidRPr="000A5DA3">
        <w:rPr>
          <w:rFonts w:hint="eastAsia"/>
        </w:rPr>
        <w:t>동적</w:t>
      </w:r>
      <w:r w:rsidR="000E2427" w:rsidRPr="000A5DA3">
        <w:rPr>
          <w:rFonts w:hint="eastAsia"/>
          <w:lang w:eastAsia="ko-KR"/>
        </w:rPr>
        <w:t>운전작업</w:t>
      </w:r>
      <w:r w:rsidRPr="000A5DA3">
        <w:rPr>
          <w:rFonts w:hint="eastAsia"/>
          <w:b w:val="0"/>
        </w:rPr>
        <w:t>(</w:t>
      </w:r>
      <w:r w:rsidR="000E2427" w:rsidRPr="000A5DA3">
        <w:rPr>
          <w:rFonts w:hint="eastAsia"/>
          <w:b w:val="0"/>
          <w:lang w:eastAsia="ko-KR"/>
        </w:rPr>
        <w:t>dynamic driving task</w:t>
      </w:r>
      <w:r w:rsidR="00BD61FE" w:rsidRPr="000A5DA3">
        <w:rPr>
          <w:b w:val="0"/>
        </w:rPr>
        <w:t xml:space="preserve">, </w:t>
      </w:r>
      <w:r w:rsidRPr="000A5DA3">
        <w:rPr>
          <w:rFonts w:hint="eastAsia"/>
          <w:b w:val="0"/>
        </w:rPr>
        <w:t>SAE J3016)</w:t>
      </w:r>
      <w:bookmarkEnd w:id="39"/>
    </w:p>
    <w:p w14:paraId="2EDB0D91" w14:textId="24A43889" w:rsidR="000E2427" w:rsidRPr="000A5DA3" w:rsidRDefault="000E2427" w:rsidP="000E2427">
      <w:pPr>
        <w:rPr>
          <w:lang w:val="de-DE"/>
        </w:rPr>
      </w:pPr>
      <w:r w:rsidRPr="000A5DA3">
        <w:rPr>
          <w:rFonts w:hint="eastAsia"/>
        </w:rPr>
        <w:t>DDT</w:t>
      </w:r>
    </w:p>
    <w:p w14:paraId="3CB1F8D8" w14:textId="62EF0DA3" w:rsidR="00700417" w:rsidRPr="000A5DA3" w:rsidRDefault="000E2427" w:rsidP="00700417">
      <w:r w:rsidRPr="000A5DA3">
        <w:rPr>
          <w:rFonts w:hint="eastAsia"/>
        </w:rPr>
        <w:t>트립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일정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목적지와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경유지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선택과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같은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전략적인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기능은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제외하며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다음을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포함하나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한정되지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lastRenderedPageBreak/>
        <w:t>않는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도로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운행에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필요한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모든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실시간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운행과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전술적인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기능</w:t>
      </w:r>
      <w:r w:rsidRPr="000A5DA3">
        <w:rPr>
          <w:rFonts w:hint="eastAsia"/>
        </w:rPr>
        <w:t xml:space="preserve"> </w:t>
      </w:r>
    </w:p>
    <w:p w14:paraId="12A45CFA" w14:textId="77777777" w:rsidR="00700417" w:rsidRPr="000A5DA3" w:rsidRDefault="00700417" w:rsidP="00700417"/>
    <w:p w14:paraId="1C7CDFB1" w14:textId="77777777" w:rsidR="000E2427" w:rsidRPr="000A5DA3" w:rsidRDefault="000E2427" w:rsidP="000E2427">
      <w:r w:rsidRPr="000A5DA3">
        <w:t xml:space="preserve">• </w:t>
      </w:r>
      <w:r w:rsidRPr="000A5DA3">
        <w:t>조향을</w:t>
      </w:r>
      <w:r w:rsidRPr="000A5DA3">
        <w:t xml:space="preserve"> </w:t>
      </w:r>
      <w:r w:rsidRPr="000A5DA3">
        <w:t>통한</w:t>
      </w:r>
      <w:r w:rsidRPr="000A5DA3">
        <w:t xml:space="preserve"> </w:t>
      </w:r>
      <w:r w:rsidRPr="000A5DA3">
        <w:t>차량의</w:t>
      </w:r>
      <w:r w:rsidRPr="000A5DA3">
        <w:t xml:space="preserve"> </w:t>
      </w:r>
      <w:r w:rsidRPr="000A5DA3">
        <w:t>횡방향</w:t>
      </w:r>
      <w:r w:rsidRPr="000A5DA3">
        <w:t xml:space="preserve"> </w:t>
      </w:r>
      <w:r w:rsidRPr="000A5DA3">
        <w:t>운동</w:t>
      </w:r>
      <w:r w:rsidRPr="000A5DA3">
        <w:t xml:space="preserve"> </w:t>
      </w:r>
      <w:r w:rsidRPr="000A5DA3">
        <w:t>제어</w:t>
      </w:r>
      <w:r w:rsidRPr="000A5DA3">
        <w:rPr>
          <w:rFonts w:hint="eastAsia"/>
        </w:rPr>
        <w:t xml:space="preserve"> </w:t>
      </w:r>
      <w:r w:rsidRPr="000A5DA3">
        <w:t>(</w:t>
      </w:r>
      <w:r w:rsidRPr="000A5DA3">
        <w:t>운행</w:t>
      </w:r>
      <w:r w:rsidRPr="000A5DA3">
        <w:t>)</w:t>
      </w:r>
    </w:p>
    <w:p w14:paraId="7D9E3D13" w14:textId="77777777" w:rsidR="000E2427" w:rsidRPr="000A5DA3" w:rsidRDefault="000E2427" w:rsidP="000E2427">
      <w:pPr>
        <w:rPr>
          <w:rFonts w:cs="Arial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</w:rPr>
        <w:t>가속</w:t>
      </w:r>
      <w:r w:rsidRPr="000A5DA3">
        <w:rPr>
          <w:rFonts w:cs="Arial" w:hint="eastAsia"/>
        </w:rPr>
        <w:t>과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감속을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통한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차량의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종방향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운동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제어</w:t>
      </w:r>
      <w:r w:rsidRPr="000A5DA3">
        <w:rPr>
          <w:rFonts w:cs="Arial" w:hint="eastAsia"/>
        </w:rPr>
        <w:t xml:space="preserve"> </w:t>
      </w:r>
      <w:r w:rsidRPr="000A5DA3">
        <w:rPr>
          <w:rFonts w:cs="Arial"/>
        </w:rPr>
        <w:t>(</w:t>
      </w:r>
      <w:r w:rsidRPr="000A5DA3">
        <w:rPr>
          <w:rFonts w:cs="Arial"/>
        </w:rPr>
        <w:t>운행</w:t>
      </w:r>
      <w:r w:rsidRPr="000A5DA3">
        <w:rPr>
          <w:rFonts w:cs="Arial"/>
        </w:rPr>
        <w:t>)</w:t>
      </w:r>
    </w:p>
    <w:p w14:paraId="3A99EF73" w14:textId="77777777" w:rsidR="000E2427" w:rsidRPr="000A5DA3" w:rsidRDefault="000E2427" w:rsidP="000E2427">
      <w:pPr>
        <w:rPr>
          <w:rFonts w:cs="Arial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</w:rPr>
        <w:t>객체</w:t>
      </w:r>
      <w:r w:rsidRPr="000A5DA3">
        <w:rPr>
          <w:rFonts w:cs="Arial" w:hint="eastAsia"/>
        </w:rPr>
        <w:t>와</w:t>
      </w:r>
      <w:r w:rsidRPr="000A5DA3">
        <w:rPr>
          <w:rFonts w:cs="Arial"/>
        </w:rPr>
        <w:t xml:space="preserve"> </w:t>
      </w:r>
      <w:r w:rsidRPr="000A5DA3">
        <w:rPr>
          <w:rFonts w:cs="Arial" w:hint="eastAsia"/>
        </w:rPr>
        <w:t>이벤트</w:t>
      </w:r>
      <w:r w:rsidRPr="000A5DA3">
        <w:rPr>
          <w:rFonts w:cs="Arial"/>
        </w:rPr>
        <w:t xml:space="preserve"> </w:t>
      </w:r>
      <w:r w:rsidRPr="000A5DA3">
        <w:rPr>
          <w:rFonts w:cs="Arial" w:hint="eastAsia"/>
        </w:rPr>
        <w:t>검지</w:t>
      </w:r>
      <w:r w:rsidRPr="000A5DA3">
        <w:rPr>
          <w:rFonts w:cs="Arial"/>
        </w:rPr>
        <w:t xml:space="preserve">, </w:t>
      </w:r>
      <w:r w:rsidRPr="000A5DA3">
        <w:rPr>
          <w:rFonts w:cs="Arial"/>
        </w:rPr>
        <w:t>인식</w:t>
      </w:r>
      <w:r w:rsidRPr="000A5DA3">
        <w:rPr>
          <w:rFonts w:cs="Arial"/>
        </w:rPr>
        <w:t xml:space="preserve">, </w:t>
      </w:r>
      <w:r w:rsidRPr="000A5DA3">
        <w:rPr>
          <w:rFonts w:cs="Arial"/>
        </w:rPr>
        <w:t>분류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및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대응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준비를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통한</w:t>
      </w:r>
      <w:r w:rsidRPr="000A5DA3">
        <w:rPr>
          <w:rFonts w:cs="Arial"/>
        </w:rPr>
        <w:t xml:space="preserve"> </w:t>
      </w:r>
      <w:r w:rsidRPr="000A5DA3">
        <w:rPr>
          <w:rFonts w:cs="Arial" w:hint="eastAsia"/>
        </w:rPr>
        <w:t>주행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환경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모니터링</w:t>
      </w:r>
      <w:r w:rsidRPr="000A5DA3">
        <w:rPr>
          <w:rFonts w:cs="Arial" w:hint="eastAsia"/>
        </w:rPr>
        <w:t xml:space="preserve"> </w:t>
      </w:r>
      <w:r w:rsidRPr="000A5DA3">
        <w:rPr>
          <w:rFonts w:cs="Arial"/>
        </w:rPr>
        <w:t>(</w:t>
      </w:r>
      <w:r w:rsidRPr="000A5DA3">
        <w:rPr>
          <w:rFonts w:cs="Arial"/>
        </w:rPr>
        <w:t>운행</w:t>
      </w:r>
      <w:r w:rsidRPr="000A5DA3">
        <w:rPr>
          <w:rFonts w:cs="Arial" w:hint="eastAsia"/>
        </w:rPr>
        <w:t>과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전술</w:t>
      </w:r>
      <w:r w:rsidRPr="000A5DA3">
        <w:rPr>
          <w:rFonts w:cs="Arial"/>
        </w:rPr>
        <w:t>)</w:t>
      </w:r>
    </w:p>
    <w:p w14:paraId="3E83D7D5" w14:textId="77777777" w:rsidR="000E2427" w:rsidRPr="000A5DA3" w:rsidRDefault="000E2427" w:rsidP="000E2427">
      <w:pPr>
        <w:rPr>
          <w:rFonts w:cs="Arial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</w:rPr>
        <w:t>객체</w:t>
      </w:r>
      <w:r w:rsidRPr="000A5DA3">
        <w:rPr>
          <w:rFonts w:cs="Arial" w:hint="eastAsia"/>
        </w:rPr>
        <w:t>와</w:t>
      </w:r>
      <w:r w:rsidRPr="000A5DA3">
        <w:rPr>
          <w:rFonts w:cs="Arial"/>
        </w:rPr>
        <w:t xml:space="preserve"> </w:t>
      </w:r>
      <w:r w:rsidRPr="000A5DA3">
        <w:rPr>
          <w:rFonts w:cs="Arial" w:hint="eastAsia"/>
        </w:rPr>
        <w:t>이벤트</w:t>
      </w:r>
      <w:r w:rsidRPr="000A5DA3">
        <w:rPr>
          <w:rFonts w:cs="Arial"/>
        </w:rPr>
        <w:t>에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대한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대응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실행</w:t>
      </w:r>
      <w:r w:rsidRPr="000A5DA3">
        <w:rPr>
          <w:rFonts w:cs="Arial" w:hint="eastAsia"/>
        </w:rPr>
        <w:t xml:space="preserve"> </w:t>
      </w:r>
      <w:r w:rsidRPr="000A5DA3">
        <w:rPr>
          <w:rFonts w:cs="Arial"/>
        </w:rPr>
        <w:t>(</w:t>
      </w:r>
      <w:r w:rsidRPr="000A5DA3">
        <w:rPr>
          <w:rFonts w:cs="Arial"/>
        </w:rPr>
        <w:t>운행</w:t>
      </w:r>
      <w:r w:rsidRPr="000A5DA3">
        <w:rPr>
          <w:rFonts w:cs="Arial" w:hint="eastAsia"/>
        </w:rPr>
        <w:t>과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전</w:t>
      </w:r>
      <w:r w:rsidRPr="000A5DA3">
        <w:rPr>
          <w:rFonts w:cs="Arial" w:hint="eastAsia"/>
        </w:rPr>
        <w:t>술</w:t>
      </w:r>
      <w:r w:rsidRPr="000A5DA3">
        <w:rPr>
          <w:rFonts w:cs="Arial"/>
        </w:rPr>
        <w:t>)</w:t>
      </w:r>
    </w:p>
    <w:p w14:paraId="62FBE40A" w14:textId="77777777" w:rsidR="000E2427" w:rsidRPr="000A5DA3" w:rsidRDefault="000E2427" w:rsidP="000E2427">
      <w:pPr>
        <w:rPr>
          <w:rFonts w:cs="Arial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 w:hint="eastAsia"/>
        </w:rPr>
        <w:t>기동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계획</w:t>
      </w:r>
      <w:r w:rsidRPr="000A5DA3">
        <w:rPr>
          <w:rFonts w:cs="Arial"/>
        </w:rPr>
        <w:t>(Maneuver planning)</w:t>
      </w:r>
      <w:r w:rsidRPr="000A5DA3">
        <w:rPr>
          <w:rFonts w:cs="Arial" w:hint="eastAsia"/>
        </w:rPr>
        <w:t xml:space="preserve"> </w:t>
      </w:r>
      <w:r w:rsidRPr="000A5DA3">
        <w:rPr>
          <w:rFonts w:cs="Arial"/>
        </w:rPr>
        <w:t>(</w:t>
      </w:r>
      <w:r w:rsidRPr="000A5DA3">
        <w:rPr>
          <w:rFonts w:cs="Arial"/>
        </w:rPr>
        <w:t>전술</w:t>
      </w:r>
      <w:r w:rsidRPr="000A5DA3">
        <w:rPr>
          <w:rFonts w:cs="Arial"/>
        </w:rPr>
        <w:t>)</w:t>
      </w:r>
    </w:p>
    <w:p w14:paraId="74682F6B" w14:textId="77777777" w:rsidR="000E2427" w:rsidRPr="000A5DA3" w:rsidRDefault="000E2427" w:rsidP="000E2427">
      <w:pPr>
        <w:rPr>
          <w:rFonts w:cs="Arial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</w:rPr>
        <w:t>조명</w:t>
      </w:r>
      <w:r w:rsidRPr="000A5DA3">
        <w:rPr>
          <w:rFonts w:cs="Arial"/>
        </w:rPr>
        <w:t xml:space="preserve">, </w:t>
      </w:r>
      <w:r w:rsidRPr="000A5DA3">
        <w:rPr>
          <w:rFonts w:cs="Arial"/>
        </w:rPr>
        <w:t>신호</w:t>
      </w:r>
      <w:r w:rsidRPr="000A5DA3">
        <w:rPr>
          <w:rFonts w:cs="Arial"/>
        </w:rPr>
        <w:t xml:space="preserve">, </w:t>
      </w:r>
      <w:r w:rsidRPr="000A5DA3">
        <w:rPr>
          <w:rFonts w:cs="Arial"/>
        </w:rPr>
        <w:t>제스처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등을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통한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가시성</w:t>
      </w:r>
      <w:r w:rsidRPr="000A5DA3">
        <w:rPr>
          <w:rFonts w:cs="Arial"/>
        </w:rPr>
        <w:t xml:space="preserve"> </w:t>
      </w:r>
      <w:r w:rsidRPr="000A5DA3">
        <w:rPr>
          <w:rFonts w:cs="Arial"/>
        </w:rPr>
        <w:t>향상</w:t>
      </w:r>
      <w:r w:rsidRPr="000A5DA3">
        <w:rPr>
          <w:rFonts w:cs="Arial" w:hint="eastAsia"/>
        </w:rPr>
        <w:t xml:space="preserve"> </w:t>
      </w:r>
      <w:r w:rsidRPr="000A5DA3">
        <w:rPr>
          <w:rFonts w:cs="Arial"/>
        </w:rPr>
        <w:t>(</w:t>
      </w:r>
      <w:r w:rsidRPr="000A5DA3">
        <w:rPr>
          <w:rFonts w:cs="Arial"/>
        </w:rPr>
        <w:t>전술</w:t>
      </w:r>
      <w:r w:rsidRPr="000A5DA3">
        <w:rPr>
          <w:rFonts w:cs="Arial"/>
        </w:rPr>
        <w:t>)</w:t>
      </w:r>
    </w:p>
    <w:p w14:paraId="01732487" w14:textId="77777777" w:rsidR="00700417" w:rsidRPr="000A5DA3" w:rsidRDefault="00700417" w:rsidP="00700417"/>
    <w:p w14:paraId="394CFB2D" w14:textId="77777777" w:rsidR="00700417" w:rsidRPr="000A5DA3" w:rsidRDefault="00700417" w:rsidP="0070041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594CC6AA" w14:textId="77777777" w:rsidR="00700417" w:rsidRPr="000A5DA3" w:rsidRDefault="00700417" w:rsidP="00700417"/>
    <w:p w14:paraId="716E3A7A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40" w:name="_Toc239431300"/>
      <w:bookmarkEnd w:id="40"/>
    </w:p>
    <w:p w14:paraId="66AF4F30" w14:textId="77777777" w:rsidR="003C26BF" w:rsidRPr="000A5DA3" w:rsidRDefault="003C26BF" w:rsidP="003C26BF">
      <w:pPr>
        <w:pStyle w:val="24"/>
        <w:numPr>
          <w:ilvl w:val="0"/>
          <w:numId w:val="0"/>
        </w:numPr>
        <w:rPr>
          <w:rFonts w:ascii="맑은 고딕" w:eastAsia="맑은 고딕" w:hAnsi="맑은 고딕"/>
          <w:lang w:eastAsia="ko-KR"/>
        </w:rPr>
      </w:pPr>
      <w:bookmarkStart w:id="41" w:name="_Toc239424594"/>
      <w:bookmarkStart w:id="42" w:name="_Toc239427032"/>
      <w:r w:rsidRPr="000A5DA3">
        <w:rPr>
          <w:lang w:eastAsia="ko-KR"/>
        </w:rPr>
        <w:t>동적</w:t>
      </w:r>
      <w:r w:rsidRPr="000A5DA3">
        <w:rPr>
          <w:rFonts w:hint="eastAsia"/>
          <w:lang w:eastAsia="ko-KR"/>
        </w:rPr>
        <w:t>운전작업</w:t>
      </w:r>
      <w:r w:rsidRPr="000A5DA3">
        <w:rPr>
          <w:b w:val="0"/>
          <w:lang w:eastAsia="ko-KR"/>
        </w:rPr>
        <w:t>(DDT)</w:t>
      </w:r>
      <w:r w:rsidRPr="000A5DA3">
        <w:rPr>
          <w:lang w:eastAsia="ko-KR"/>
        </w:rPr>
        <w:t xml:space="preserve"> </w:t>
      </w:r>
      <w:r w:rsidRPr="000A5DA3">
        <w:rPr>
          <w:lang w:eastAsia="ko-KR"/>
        </w:rPr>
        <w:t>폴백</w:t>
      </w:r>
      <w:r w:rsidRPr="000A5DA3">
        <w:rPr>
          <w:b w:val="0"/>
          <w:lang w:eastAsia="ko-KR"/>
        </w:rPr>
        <w:t>(</w:t>
      </w:r>
      <w:r w:rsidRPr="000A5DA3">
        <w:rPr>
          <w:rFonts w:hint="eastAsia"/>
          <w:b w:val="0"/>
          <w:lang w:eastAsia="ko-KR"/>
        </w:rPr>
        <w:t xml:space="preserve">dynamic driving task (DDT) </w:t>
      </w:r>
      <w:r w:rsidRPr="000A5DA3">
        <w:rPr>
          <w:b w:val="0"/>
          <w:lang w:eastAsia="ko-KR"/>
        </w:rPr>
        <w:t>fallback, SAE J3016)</w:t>
      </w:r>
      <w:bookmarkEnd w:id="41"/>
      <w:bookmarkEnd w:id="42"/>
    </w:p>
    <w:p w14:paraId="6E7DD19B" w14:textId="77777777" w:rsidR="003C26BF" w:rsidRPr="000A5DA3" w:rsidRDefault="003C26BF" w:rsidP="003C26BF">
      <w:pPr>
        <w:rPr>
          <w:rFonts w:ascii="맑은 고딕" w:eastAsia="맑은 고딕" w:hAnsi="맑은 고딕"/>
        </w:rPr>
      </w:pPr>
      <w:r w:rsidRPr="000A5DA3">
        <w:t xml:space="preserve">DDT </w:t>
      </w:r>
      <w:r w:rsidRPr="000A5DA3">
        <w:t>수행</w:t>
      </w:r>
      <w:r w:rsidRPr="000A5DA3">
        <w:t xml:space="preserve"> </w:t>
      </w:r>
      <w:r w:rsidRPr="000A5DA3">
        <w:t>관련</w:t>
      </w:r>
      <w:r w:rsidRPr="000A5DA3">
        <w:t xml:space="preserve"> </w:t>
      </w:r>
      <w:r w:rsidRPr="000A5DA3">
        <w:t>시스템</w:t>
      </w:r>
      <w:r w:rsidRPr="000A5DA3">
        <w:t xml:space="preserve"> </w:t>
      </w:r>
      <w:r w:rsidRPr="000A5DA3">
        <w:t>고장</w:t>
      </w:r>
      <w:r w:rsidRPr="000A5DA3">
        <w:t xml:space="preserve"> </w:t>
      </w:r>
      <w:r w:rsidRPr="000A5DA3">
        <w:t>발생</w:t>
      </w:r>
      <w:r w:rsidRPr="000A5DA3">
        <w:t xml:space="preserve"> </w:t>
      </w:r>
      <w:r w:rsidRPr="000A5DA3">
        <w:t>또는</w:t>
      </w:r>
      <w:r w:rsidRPr="000A5DA3">
        <w:t xml:space="preserve"> </w:t>
      </w:r>
      <w:r w:rsidRPr="000A5DA3">
        <w:t>운행</w:t>
      </w:r>
      <w:r w:rsidRPr="000A5DA3">
        <w:rPr>
          <w:rFonts w:hint="eastAsia"/>
        </w:rPr>
        <w:t>설계범위</w:t>
      </w:r>
      <w:r w:rsidRPr="000A5DA3">
        <w:t xml:space="preserve">(ODD) </w:t>
      </w:r>
      <w:r w:rsidRPr="000A5DA3">
        <w:t>이탈</w:t>
      </w:r>
      <w:r w:rsidRPr="000A5DA3">
        <w:t xml:space="preserve"> </w:t>
      </w:r>
      <w:r w:rsidRPr="000A5DA3">
        <w:t>시</w:t>
      </w:r>
      <w:r w:rsidRPr="000A5DA3">
        <w:t xml:space="preserve">, </w:t>
      </w:r>
      <w:r w:rsidRPr="000A5DA3">
        <w:t>사용자가</w:t>
      </w:r>
      <w:r w:rsidRPr="000A5DA3">
        <w:t xml:space="preserve"> DDT</w:t>
      </w:r>
      <w:r w:rsidRPr="000A5DA3">
        <w:t>를</w:t>
      </w:r>
      <w:r w:rsidRPr="000A5DA3">
        <w:t xml:space="preserve"> </w:t>
      </w:r>
      <w:r w:rsidRPr="000A5DA3">
        <w:t>수행하거나</w:t>
      </w:r>
      <w:r w:rsidRPr="000A5DA3">
        <w:t xml:space="preserve"> </w:t>
      </w:r>
      <w:r w:rsidRPr="000A5DA3">
        <w:t>최소</w:t>
      </w:r>
      <w:r w:rsidRPr="000A5DA3">
        <w:t xml:space="preserve"> </w:t>
      </w:r>
      <w:r w:rsidRPr="000A5DA3">
        <w:t>위험</w:t>
      </w:r>
      <w:r w:rsidRPr="000A5DA3">
        <w:t xml:space="preserve"> </w:t>
      </w:r>
      <w:r w:rsidRPr="000A5DA3">
        <w:t>상태</w:t>
      </w:r>
      <w:r w:rsidRPr="000A5DA3">
        <w:t>(minimal risk condition)</w:t>
      </w:r>
      <w:r w:rsidRPr="000A5DA3">
        <w:t>를</w:t>
      </w:r>
      <w:r w:rsidRPr="000A5DA3">
        <w:t xml:space="preserve"> </w:t>
      </w:r>
      <w:r w:rsidRPr="000A5DA3">
        <w:t>달성하기</w:t>
      </w:r>
      <w:r w:rsidRPr="000A5DA3">
        <w:t xml:space="preserve"> </w:t>
      </w:r>
      <w:r w:rsidRPr="000A5DA3">
        <w:t>위한</w:t>
      </w:r>
      <w:r w:rsidRPr="000A5DA3">
        <w:t xml:space="preserve"> </w:t>
      </w:r>
      <w:r w:rsidRPr="000A5DA3">
        <w:t>대응</w:t>
      </w:r>
      <w:r w:rsidRPr="000A5DA3">
        <w:t xml:space="preserve">, </w:t>
      </w:r>
      <w:r w:rsidRPr="000A5DA3">
        <w:t>또는</w:t>
      </w:r>
      <w:r w:rsidRPr="000A5DA3">
        <w:t xml:space="preserve"> </w:t>
      </w:r>
      <w:r w:rsidRPr="000A5DA3">
        <w:t>동일한</w:t>
      </w:r>
      <w:r w:rsidRPr="000A5DA3">
        <w:t xml:space="preserve"> </w:t>
      </w:r>
      <w:r w:rsidRPr="000A5DA3">
        <w:t>상황에서</w:t>
      </w:r>
      <w:r w:rsidRPr="000A5DA3">
        <w:t xml:space="preserve"> ADS</w:t>
      </w:r>
      <w:r w:rsidRPr="000A5DA3">
        <w:t>가</w:t>
      </w:r>
      <w:r w:rsidRPr="000A5DA3">
        <w:t xml:space="preserve"> </w:t>
      </w:r>
      <w:r w:rsidRPr="000A5DA3">
        <w:t>최소</w:t>
      </w:r>
      <w:r w:rsidRPr="000A5DA3">
        <w:t xml:space="preserve"> </w:t>
      </w:r>
      <w:r w:rsidRPr="000A5DA3">
        <w:t>위험</w:t>
      </w:r>
      <w:r w:rsidRPr="000A5DA3">
        <w:t xml:space="preserve"> </w:t>
      </w:r>
      <w:r w:rsidRPr="000A5DA3">
        <w:t>상태를</w:t>
      </w:r>
      <w:r w:rsidRPr="000A5DA3">
        <w:t xml:space="preserve"> </w:t>
      </w:r>
      <w:r w:rsidRPr="000A5DA3">
        <w:t>달성하기</w:t>
      </w:r>
      <w:r w:rsidRPr="000A5DA3">
        <w:t xml:space="preserve"> </w:t>
      </w:r>
      <w:r w:rsidRPr="000A5DA3">
        <w:t>위한</w:t>
      </w:r>
      <w:r w:rsidRPr="000A5DA3">
        <w:t xml:space="preserve"> </w:t>
      </w:r>
      <w:r w:rsidRPr="000A5DA3">
        <w:t>대응</w:t>
      </w:r>
    </w:p>
    <w:p w14:paraId="694EDD3E" w14:textId="77777777" w:rsidR="00700417" w:rsidRPr="000A5DA3" w:rsidRDefault="00700417" w:rsidP="00700417"/>
    <w:p w14:paraId="118A76E2" w14:textId="77777777" w:rsidR="00700417" w:rsidRPr="000A5DA3" w:rsidRDefault="00700417" w:rsidP="0070041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07FF6A09" w14:textId="77777777" w:rsidR="00700417" w:rsidRPr="000A5DA3" w:rsidRDefault="00700417" w:rsidP="00700417"/>
    <w:p w14:paraId="6C939C01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43" w:name="_Toc239431302"/>
      <w:bookmarkEnd w:id="43"/>
    </w:p>
    <w:p w14:paraId="37E9383B" w14:textId="41D8DB06" w:rsidR="000E2427" w:rsidRPr="000A5DA3" w:rsidRDefault="000E2427" w:rsidP="000E2427">
      <w:pPr>
        <w:pStyle w:val="24"/>
        <w:numPr>
          <w:ilvl w:val="0"/>
          <w:numId w:val="0"/>
        </w:numPr>
        <w:rPr>
          <w:lang w:eastAsia="ko-KR"/>
        </w:rPr>
      </w:pPr>
      <w:bookmarkStart w:id="44" w:name="_Toc239424596"/>
      <w:bookmarkStart w:id="45" w:name="_Toc239427034"/>
      <w:r w:rsidRPr="000A5DA3">
        <w:rPr>
          <w:lang w:eastAsia="ko-KR"/>
        </w:rPr>
        <w:t>폴백</w:t>
      </w:r>
      <w:r w:rsidRPr="000A5DA3">
        <w:rPr>
          <w:lang w:eastAsia="ko-KR"/>
        </w:rPr>
        <w:t xml:space="preserve"> </w:t>
      </w:r>
      <w:r w:rsidRPr="000A5DA3">
        <w:rPr>
          <w:lang w:eastAsia="ko-KR"/>
        </w:rPr>
        <w:t>시험</w:t>
      </w:r>
      <w:r w:rsidRPr="000A5DA3">
        <w:rPr>
          <w:lang w:eastAsia="ko-KR"/>
        </w:rPr>
        <w:t xml:space="preserve"> </w:t>
      </w:r>
      <w:r w:rsidRPr="000A5DA3">
        <w:rPr>
          <w:lang w:eastAsia="ko-KR"/>
        </w:rPr>
        <w:t>운전자</w:t>
      </w:r>
      <w:r w:rsidRPr="000A5DA3">
        <w:rPr>
          <w:b w:val="0"/>
          <w:lang w:eastAsia="ko-KR"/>
        </w:rPr>
        <w:t>(fallback test driver</w:t>
      </w:r>
      <w:r w:rsidRPr="000A5DA3">
        <w:rPr>
          <w:rFonts w:hint="eastAsia"/>
          <w:b w:val="0"/>
          <w:lang w:eastAsia="ko-KR"/>
        </w:rPr>
        <w:t>, SAE J3018</w:t>
      </w:r>
      <w:r w:rsidRPr="000A5DA3">
        <w:rPr>
          <w:b w:val="0"/>
          <w:lang w:eastAsia="ko-KR"/>
        </w:rPr>
        <w:t>)</w:t>
      </w:r>
      <w:bookmarkEnd w:id="44"/>
      <w:bookmarkEnd w:id="45"/>
    </w:p>
    <w:p w14:paraId="091F12A4" w14:textId="77777777" w:rsidR="000E2427" w:rsidRPr="000A5DA3" w:rsidRDefault="000E2427" w:rsidP="000E2427">
      <w:pPr>
        <w:rPr>
          <w:b/>
        </w:rPr>
      </w:pPr>
      <w:r w:rsidRPr="000A5DA3">
        <w:t>도로</w:t>
      </w:r>
      <w:r w:rsidRPr="000A5DA3">
        <w:t xml:space="preserve"> </w:t>
      </w:r>
      <w:r w:rsidRPr="000A5DA3">
        <w:t>교통</w:t>
      </w:r>
      <w:r w:rsidRPr="000A5DA3">
        <w:t xml:space="preserve"> </w:t>
      </w:r>
      <w:r w:rsidRPr="000A5DA3">
        <w:t>환경에서</w:t>
      </w:r>
      <w:r w:rsidRPr="000A5DA3">
        <w:t xml:space="preserve"> </w:t>
      </w:r>
      <w:r w:rsidRPr="000A5DA3">
        <w:t>시험</w:t>
      </w:r>
      <w:r w:rsidRPr="000A5DA3">
        <w:t xml:space="preserve"> </w:t>
      </w:r>
      <w:r w:rsidRPr="000A5DA3">
        <w:t>목적의</w:t>
      </w:r>
      <w:r w:rsidRPr="000A5DA3">
        <w:t xml:space="preserve"> </w:t>
      </w:r>
      <w:r w:rsidRPr="000A5DA3">
        <w:t>프로토타입</w:t>
      </w:r>
      <w:r w:rsidRPr="000A5DA3">
        <w:t xml:space="preserve"> ADS </w:t>
      </w:r>
      <w:r w:rsidRPr="000A5DA3">
        <w:t>운행</w:t>
      </w:r>
      <w:r w:rsidRPr="000A5DA3">
        <w:t xml:space="preserve"> </w:t>
      </w:r>
      <w:r w:rsidRPr="000A5DA3">
        <w:t>차량</w:t>
      </w:r>
      <w:r w:rsidRPr="000A5DA3">
        <w:t xml:space="preserve"> </w:t>
      </w:r>
      <w:r w:rsidRPr="000A5DA3">
        <w:t>성능을</w:t>
      </w:r>
      <w:r w:rsidRPr="000A5DA3">
        <w:t xml:space="preserve"> </w:t>
      </w:r>
      <w:r w:rsidRPr="000A5DA3">
        <w:t>감독할</w:t>
      </w:r>
      <w:r w:rsidRPr="000A5DA3">
        <w:t xml:space="preserve"> </w:t>
      </w:r>
      <w:r w:rsidRPr="000A5DA3">
        <w:t>수</w:t>
      </w:r>
      <w:r w:rsidRPr="000A5DA3">
        <w:t xml:space="preserve"> </w:t>
      </w:r>
      <w:r w:rsidRPr="000A5DA3">
        <w:t>있도록</w:t>
      </w:r>
      <w:r w:rsidRPr="000A5DA3">
        <w:t xml:space="preserve"> </w:t>
      </w:r>
      <w:r w:rsidRPr="000A5DA3">
        <w:t>특별히</w:t>
      </w:r>
      <w:r w:rsidRPr="000A5DA3">
        <w:t xml:space="preserve"> </w:t>
      </w:r>
      <w:r w:rsidRPr="000A5DA3">
        <w:t>훈련받고</w:t>
      </w:r>
      <w:r w:rsidRPr="000A5DA3">
        <w:t xml:space="preserve"> </w:t>
      </w:r>
      <w:r w:rsidRPr="000A5DA3">
        <w:t>숙련된</w:t>
      </w:r>
      <w:r w:rsidRPr="000A5DA3">
        <w:t xml:space="preserve"> </w:t>
      </w:r>
      <w:r w:rsidRPr="000A5DA3">
        <w:t>인력</w:t>
      </w:r>
    </w:p>
    <w:p w14:paraId="1FC7912B" w14:textId="77777777" w:rsidR="00700417" w:rsidRPr="000A5DA3" w:rsidRDefault="00700417" w:rsidP="00700417"/>
    <w:p w14:paraId="4618E3B5" w14:textId="77777777" w:rsidR="00700417" w:rsidRPr="000A5DA3" w:rsidRDefault="00700417" w:rsidP="0070041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J3018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43E46AC0" w14:textId="77777777" w:rsidR="00700417" w:rsidRPr="000A5DA3" w:rsidRDefault="00700417" w:rsidP="00700417"/>
    <w:p w14:paraId="2CE012FB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46" w:name="_Toc239431304"/>
      <w:bookmarkEnd w:id="46"/>
    </w:p>
    <w:p w14:paraId="2B44E8BF" w14:textId="264E7826" w:rsidR="00700417" w:rsidRPr="000A5DA3" w:rsidRDefault="00700417" w:rsidP="00700417">
      <w:pPr>
        <w:pStyle w:val="24"/>
        <w:numPr>
          <w:ilvl w:val="0"/>
          <w:numId w:val="0"/>
        </w:numPr>
      </w:pPr>
      <w:bookmarkStart w:id="47" w:name="_Toc239431305"/>
      <w:r w:rsidRPr="000A5DA3">
        <w:rPr>
          <w:rFonts w:hint="eastAsia"/>
        </w:rPr>
        <w:t xml:space="preserve">(DDT) </w:t>
      </w:r>
      <w:r w:rsidR="003D49F2" w:rsidRPr="000A5DA3">
        <w:rPr>
          <w:rFonts w:hint="eastAsia"/>
        </w:rPr>
        <w:t>폴백</w:t>
      </w:r>
      <w:r w:rsidR="003918C2" w:rsidRPr="000A5DA3">
        <w:rPr>
          <w:rFonts w:hint="eastAsia"/>
          <w:lang w:eastAsia="ko-KR"/>
        </w:rPr>
        <w:t>대비</w:t>
      </w:r>
      <w:r w:rsidRPr="000A5DA3">
        <w:rPr>
          <w:rFonts w:hint="eastAsia"/>
        </w:rPr>
        <w:t>사용자</w:t>
      </w:r>
      <w:r w:rsidRPr="000A5DA3">
        <w:rPr>
          <w:rFonts w:hint="eastAsia"/>
          <w:b w:val="0"/>
        </w:rPr>
        <w:t>(</w:t>
      </w:r>
      <w:r w:rsidR="003918C2" w:rsidRPr="000A5DA3">
        <w:rPr>
          <w:rFonts w:hint="eastAsia"/>
          <w:b w:val="0"/>
          <w:lang w:eastAsia="ko-KR"/>
        </w:rPr>
        <w:t xml:space="preserve">(DDT) fallback-ready user, </w:t>
      </w:r>
      <w:r w:rsidRPr="000A5DA3">
        <w:rPr>
          <w:rFonts w:hint="eastAsia"/>
          <w:b w:val="0"/>
        </w:rPr>
        <w:t>SAE J3016)</w:t>
      </w:r>
      <w:bookmarkEnd w:id="47"/>
    </w:p>
    <w:p w14:paraId="0DA1BEC2" w14:textId="783816F1" w:rsidR="00700417" w:rsidRPr="000A5DA3" w:rsidRDefault="003918C2" w:rsidP="00700417">
      <w:r w:rsidRPr="000A5DA3">
        <w:rPr>
          <w:rFonts w:hint="eastAsia"/>
        </w:rPr>
        <w:t>ADS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요청한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운전전환요구를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수용하고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차량에서</w:t>
      </w:r>
      <w:r w:rsidRPr="000A5DA3">
        <w:rPr>
          <w:rFonts w:hint="eastAsia"/>
        </w:rPr>
        <w:t xml:space="preserve"> DDT </w:t>
      </w:r>
      <w:r w:rsidRPr="000A5DA3">
        <w:rPr>
          <w:rFonts w:hint="eastAsia"/>
        </w:rPr>
        <w:t>수행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관련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시스템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고장을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확인하며</w:t>
      </w:r>
      <w:r w:rsidRPr="000A5DA3">
        <w:rPr>
          <w:rFonts w:hint="eastAsia"/>
        </w:rPr>
        <w:t xml:space="preserve"> DDT </w:t>
      </w:r>
      <w:r w:rsidRPr="000A5DA3">
        <w:rPr>
          <w:rFonts w:hint="eastAsia"/>
        </w:rPr>
        <w:t>폴백을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수행하고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적절한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자격을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갖추어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작동할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레벨</w:t>
      </w:r>
      <w:r w:rsidRPr="000A5DA3">
        <w:rPr>
          <w:rFonts w:hint="eastAsia"/>
        </w:rPr>
        <w:t xml:space="preserve"> 3 ADS </w:t>
      </w:r>
      <w:r w:rsidRPr="000A5DA3">
        <w:rPr>
          <w:rFonts w:hint="eastAsia"/>
        </w:rPr>
        <w:t>기능이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장착된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사용자</w:t>
      </w:r>
    </w:p>
    <w:p w14:paraId="111FC403" w14:textId="77777777" w:rsidR="00700417" w:rsidRPr="000A5DA3" w:rsidRDefault="00700417" w:rsidP="00700417"/>
    <w:p w14:paraId="0AAF6F06" w14:textId="77777777" w:rsidR="00700417" w:rsidRPr="000A5DA3" w:rsidRDefault="00700417" w:rsidP="0070041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</w:p>
    <w:p w14:paraId="0742FB0C" w14:textId="77777777" w:rsidR="00700417" w:rsidRPr="000A5DA3" w:rsidRDefault="00700417" w:rsidP="00700417"/>
    <w:p w14:paraId="2FA5A1E0" w14:textId="77777777" w:rsidR="00700417" w:rsidRPr="000A5DA3" w:rsidRDefault="00700417" w:rsidP="00700417">
      <w:pPr>
        <w:pStyle w:val="34"/>
        <w:numPr>
          <w:ilvl w:val="2"/>
          <w:numId w:val="8"/>
        </w:numPr>
      </w:pPr>
    </w:p>
    <w:p w14:paraId="003FCFCB" w14:textId="7C2CD16D" w:rsidR="00700417" w:rsidRPr="000A5DA3" w:rsidRDefault="00700417" w:rsidP="00700417">
      <w:pPr>
        <w:pStyle w:val="34"/>
        <w:numPr>
          <w:ilvl w:val="0"/>
          <w:numId w:val="0"/>
        </w:numPr>
      </w:pPr>
      <w:r w:rsidRPr="000A5DA3">
        <w:rPr>
          <w:rFonts w:hint="eastAsia"/>
        </w:rPr>
        <w:t>원격</w:t>
      </w:r>
      <w:r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폴백</w:t>
      </w:r>
      <w:r w:rsidR="00DA3ACC" w:rsidRPr="000A5DA3">
        <w:rPr>
          <w:rFonts w:hint="eastAsia"/>
          <w:lang w:eastAsia="ko-KR"/>
        </w:rPr>
        <w:t>대비</w:t>
      </w:r>
      <w:r w:rsidRPr="000A5DA3">
        <w:rPr>
          <w:rFonts w:hint="eastAsia"/>
        </w:rPr>
        <w:t>사용자</w:t>
      </w:r>
      <w:r w:rsidRPr="000A5DA3">
        <w:rPr>
          <w:rFonts w:hint="eastAsia"/>
          <w:b w:val="0"/>
        </w:rPr>
        <w:t>(</w:t>
      </w:r>
      <w:r w:rsidR="00DA3ACC" w:rsidRPr="000A5DA3">
        <w:rPr>
          <w:rFonts w:hint="eastAsia"/>
          <w:b w:val="0"/>
          <w:lang w:eastAsia="ko-KR"/>
        </w:rPr>
        <w:t xml:space="preserve">remote fallback-ready user, </w:t>
      </w:r>
      <w:r w:rsidRPr="000A5DA3">
        <w:rPr>
          <w:rFonts w:hint="eastAsia"/>
          <w:b w:val="0"/>
        </w:rPr>
        <w:t>SAE J3016)</w:t>
      </w:r>
    </w:p>
    <w:p w14:paraId="2B1341D0" w14:textId="263D8579" w:rsidR="00700417" w:rsidRPr="000A5DA3" w:rsidRDefault="00DA3ACC" w:rsidP="00700417">
      <w:r w:rsidRPr="000A5DA3">
        <w:rPr>
          <w:rFonts w:hint="eastAsia"/>
        </w:rPr>
        <w:t>무운전자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운행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중인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레벨</w:t>
      </w:r>
      <w:r w:rsidRPr="000A5DA3">
        <w:rPr>
          <w:rFonts w:hint="eastAsia"/>
        </w:rPr>
        <w:t xml:space="preserve"> 3 ADS </w:t>
      </w:r>
      <w:r w:rsidRPr="000A5DA3">
        <w:rPr>
          <w:rFonts w:hint="eastAsia"/>
        </w:rPr>
        <w:t>장착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운전석에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않은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폴백대비사용자</w:t>
      </w:r>
    </w:p>
    <w:p w14:paraId="1CD0A2B5" w14:textId="77777777" w:rsidR="00700417" w:rsidRPr="000A5DA3" w:rsidRDefault="00700417" w:rsidP="00700417"/>
    <w:p w14:paraId="0AFEA8F6" w14:textId="77777777" w:rsidR="00700417" w:rsidRPr="000A5DA3" w:rsidRDefault="00700417" w:rsidP="0070041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="000517B3"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66A4A97A" w14:textId="77777777" w:rsidR="00700417" w:rsidRPr="000A5DA3" w:rsidRDefault="00700417" w:rsidP="00700417"/>
    <w:p w14:paraId="56068B6E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48" w:name="_Toc239431306"/>
      <w:bookmarkEnd w:id="48"/>
    </w:p>
    <w:p w14:paraId="541FDA32" w14:textId="431F9DD7" w:rsidR="00700417" w:rsidRPr="000A5DA3" w:rsidRDefault="00540EFE" w:rsidP="00700417">
      <w:pPr>
        <w:pStyle w:val="24"/>
        <w:numPr>
          <w:ilvl w:val="0"/>
          <w:numId w:val="0"/>
        </w:numPr>
        <w:rPr>
          <w:b w:val="0"/>
        </w:rPr>
      </w:pPr>
      <w:bookmarkStart w:id="49" w:name="_Toc239431307"/>
      <w:r w:rsidRPr="000A5DA3">
        <w:rPr>
          <w:rFonts w:hint="eastAsia"/>
          <w:lang w:eastAsia="ko-KR"/>
        </w:rPr>
        <w:t>위험최소화상태</w:t>
      </w:r>
      <w:r w:rsidR="00700417" w:rsidRPr="000A5DA3">
        <w:rPr>
          <w:rFonts w:hint="eastAsia"/>
          <w:b w:val="0"/>
        </w:rPr>
        <w:t>(</w:t>
      </w:r>
      <w:r w:rsidR="003C26BF" w:rsidRPr="000A5DA3">
        <w:rPr>
          <w:rFonts w:hint="eastAsia"/>
          <w:b w:val="0"/>
          <w:lang w:eastAsia="ko-KR"/>
        </w:rPr>
        <w:t>minimum risk condition</w:t>
      </w:r>
      <w:r w:rsidR="00B472A4" w:rsidRPr="000A5DA3">
        <w:rPr>
          <w:b w:val="0"/>
        </w:rPr>
        <w:t xml:space="preserve">, </w:t>
      </w:r>
      <w:r w:rsidR="00700417" w:rsidRPr="000A5DA3">
        <w:rPr>
          <w:rFonts w:hint="eastAsia"/>
          <w:b w:val="0"/>
        </w:rPr>
        <w:t>SAE J3016)</w:t>
      </w:r>
      <w:bookmarkEnd w:id="49"/>
    </w:p>
    <w:p w14:paraId="74049CC2" w14:textId="4F375671" w:rsidR="003C26BF" w:rsidRPr="000A5DA3" w:rsidRDefault="003C26BF" w:rsidP="003C26BF">
      <w:pPr>
        <w:rPr>
          <w:lang w:val="de-DE"/>
        </w:rPr>
      </w:pPr>
      <w:r w:rsidRPr="000A5DA3">
        <w:rPr>
          <w:rFonts w:hint="eastAsia"/>
          <w:lang w:val="de-DE"/>
        </w:rPr>
        <w:t>MRC</w:t>
      </w:r>
    </w:p>
    <w:p w14:paraId="650284D5" w14:textId="669FE3CF" w:rsidR="00700417" w:rsidRPr="000A5DA3" w:rsidRDefault="00540EFE" w:rsidP="00700417">
      <w:r w:rsidRPr="000A5DA3">
        <w:rPr>
          <w:rFonts w:hint="eastAsia"/>
        </w:rPr>
        <w:t>주어진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트립을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계속할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없거나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계속하지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않아야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경우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충돌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위험을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줄이기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위하여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사용자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ADS</w:t>
      </w:r>
      <w:r w:rsidRPr="000A5DA3">
        <w:rPr>
          <w:rFonts w:hint="eastAsia"/>
        </w:rPr>
        <w:t>가</w:t>
      </w:r>
      <w:r w:rsidRPr="000A5DA3">
        <w:rPr>
          <w:rFonts w:hint="eastAsia"/>
        </w:rPr>
        <w:t xml:space="preserve"> DDT </w:t>
      </w:r>
      <w:r w:rsidRPr="000A5DA3">
        <w:rPr>
          <w:rFonts w:hint="eastAsia"/>
        </w:rPr>
        <w:t>폴백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수행을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통하여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달성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안정적이고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정지된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상태</w:t>
      </w:r>
    </w:p>
    <w:p w14:paraId="2CAEC2F6" w14:textId="77777777" w:rsidR="00700417" w:rsidRPr="000A5DA3" w:rsidRDefault="00700417" w:rsidP="00700417"/>
    <w:p w14:paraId="477A1A34" w14:textId="77777777" w:rsidR="00700417" w:rsidRPr="000A5DA3" w:rsidRDefault="00700417" w:rsidP="0070041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324C17A1" w14:textId="77777777" w:rsidR="00700417" w:rsidRPr="000A5DA3" w:rsidRDefault="00700417" w:rsidP="00700417"/>
    <w:p w14:paraId="2C33540E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50" w:name="_Toc239431308"/>
      <w:bookmarkEnd w:id="50"/>
    </w:p>
    <w:p w14:paraId="46EA0A1B" w14:textId="77777777" w:rsidR="00540EFE" w:rsidRPr="000A5DA3" w:rsidRDefault="00540EFE" w:rsidP="00540EFE">
      <w:pPr>
        <w:pStyle w:val="24"/>
        <w:numPr>
          <w:ilvl w:val="0"/>
          <w:numId w:val="0"/>
        </w:numPr>
        <w:rPr>
          <w:b w:val="0"/>
          <w:lang w:eastAsia="ko-KR"/>
        </w:rPr>
      </w:pPr>
      <w:bookmarkStart w:id="51" w:name="_Toc239424615"/>
      <w:bookmarkStart w:id="52" w:name="_Toc239427052"/>
      <w:r w:rsidRPr="000A5DA3">
        <w:rPr>
          <w:lang w:eastAsia="ko-KR"/>
        </w:rPr>
        <w:lastRenderedPageBreak/>
        <w:t>운행설계</w:t>
      </w:r>
      <w:r w:rsidRPr="000A5DA3">
        <w:rPr>
          <w:rFonts w:hint="eastAsia"/>
          <w:lang w:eastAsia="ko-KR"/>
        </w:rPr>
        <w:t>범위</w:t>
      </w:r>
      <w:r w:rsidRPr="000A5DA3">
        <w:rPr>
          <w:b w:val="0"/>
          <w:lang w:eastAsia="ko-KR"/>
        </w:rPr>
        <w:t>(</w:t>
      </w:r>
      <w:r w:rsidRPr="000A5DA3">
        <w:rPr>
          <w:rFonts w:hint="eastAsia"/>
          <w:b w:val="0"/>
          <w:lang w:eastAsia="ko-KR"/>
        </w:rPr>
        <w:t>operational design domain</w:t>
      </w:r>
      <w:r w:rsidRPr="000A5DA3">
        <w:rPr>
          <w:b w:val="0"/>
          <w:lang w:eastAsia="ko-KR"/>
        </w:rPr>
        <w:t>, SAE J3016)</w:t>
      </w:r>
      <w:bookmarkEnd w:id="51"/>
      <w:bookmarkEnd w:id="52"/>
    </w:p>
    <w:p w14:paraId="1B927D63" w14:textId="77777777" w:rsidR="00540EFE" w:rsidRPr="000A5DA3" w:rsidRDefault="00540EFE" w:rsidP="00540EFE">
      <w:pPr>
        <w:rPr>
          <w:lang w:val="de-DE"/>
        </w:rPr>
      </w:pPr>
      <w:r w:rsidRPr="000A5DA3">
        <w:rPr>
          <w:rFonts w:hint="eastAsia"/>
          <w:lang w:val="de-DE"/>
        </w:rPr>
        <w:t>ODD</w:t>
      </w:r>
    </w:p>
    <w:p w14:paraId="5DE0EEB1" w14:textId="77777777" w:rsidR="00540EFE" w:rsidRPr="000A5DA3" w:rsidRDefault="00540EFE" w:rsidP="00540EFE">
      <w:r w:rsidRPr="000A5DA3">
        <w:t>환경적</w:t>
      </w:r>
      <w:r w:rsidRPr="000A5DA3">
        <w:t xml:space="preserve">, </w:t>
      </w:r>
      <w:r w:rsidRPr="000A5DA3">
        <w:t>지리적</w:t>
      </w:r>
      <w:r w:rsidRPr="000A5DA3">
        <w:t xml:space="preserve">, </w:t>
      </w:r>
      <w:r w:rsidRPr="000A5DA3">
        <w:t>시간대</w:t>
      </w:r>
      <w:r w:rsidRPr="000A5DA3">
        <w:t xml:space="preserve"> </w:t>
      </w:r>
      <w:r w:rsidRPr="000A5DA3">
        <w:t>제한</w:t>
      </w:r>
      <w:r w:rsidRPr="000A5DA3">
        <w:t xml:space="preserve">, </w:t>
      </w:r>
      <w:r w:rsidRPr="000A5DA3">
        <w:t>및</w:t>
      </w:r>
      <w:r w:rsidRPr="000A5DA3">
        <w:t>/</w:t>
      </w:r>
      <w:r w:rsidRPr="000A5DA3">
        <w:t>또는</w:t>
      </w:r>
      <w:r w:rsidRPr="000A5DA3">
        <w:t xml:space="preserve"> </w:t>
      </w:r>
      <w:r w:rsidRPr="000A5DA3">
        <w:t>특정</w:t>
      </w:r>
      <w:r w:rsidRPr="000A5DA3">
        <w:t xml:space="preserve"> </w:t>
      </w:r>
      <w:r w:rsidRPr="000A5DA3">
        <w:t>교통</w:t>
      </w:r>
      <w:r w:rsidRPr="000A5DA3">
        <w:t xml:space="preserve"> </w:t>
      </w:r>
      <w:r w:rsidRPr="000A5DA3">
        <w:t>또는</w:t>
      </w:r>
      <w:r w:rsidRPr="000A5DA3">
        <w:t xml:space="preserve"> </w:t>
      </w:r>
      <w:r w:rsidRPr="000A5DA3">
        <w:t>도로</w:t>
      </w:r>
      <w:r w:rsidRPr="000A5DA3">
        <w:t xml:space="preserve"> </w:t>
      </w:r>
      <w:r w:rsidRPr="000A5DA3">
        <w:t>특성의</w:t>
      </w:r>
      <w:r w:rsidRPr="000A5DA3">
        <w:t xml:space="preserve"> </w:t>
      </w:r>
      <w:r w:rsidRPr="000A5DA3">
        <w:t>존재</w:t>
      </w:r>
      <w:r w:rsidRPr="000A5DA3">
        <w:t xml:space="preserve"> </w:t>
      </w:r>
      <w:r w:rsidRPr="000A5DA3">
        <w:t>여부를</w:t>
      </w:r>
      <w:r w:rsidRPr="000A5DA3">
        <w:t xml:space="preserve"> </w:t>
      </w:r>
      <w:r w:rsidRPr="000A5DA3">
        <w:t>포함하되</w:t>
      </w:r>
      <w:r w:rsidRPr="000A5DA3">
        <w:t xml:space="preserve"> </w:t>
      </w:r>
      <w:r w:rsidRPr="000A5DA3">
        <w:t>이에</w:t>
      </w:r>
      <w:r w:rsidRPr="000A5DA3">
        <w:t xml:space="preserve"> </w:t>
      </w:r>
      <w:r w:rsidRPr="000A5DA3">
        <w:t>국한되지</w:t>
      </w:r>
      <w:r w:rsidRPr="000A5DA3">
        <w:t xml:space="preserve"> </w:t>
      </w:r>
      <w:r w:rsidRPr="000A5DA3">
        <w:t>않</w:t>
      </w:r>
      <w:r w:rsidRPr="000A5DA3">
        <w:rPr>
          <w:rFonts w:hint="eastAsia"/>
        </w:rPr>
        <w:t>는</w:t>
      </w:r>
      <w:r w:rsidRPr="000A5DA3">
        <w:t xml:space="preserve"> </w:t>
      </w:r>
      <w:r w:rsidRPr="000A5DA3">
        <w:t>특정</w:t>
      </w:r>
      <w:r w:rsidRPr="000A5DA3">
        <w:t xml:space="preserve"> </w:t>
      </w:r>
      <w:r w:rsidRPr="000A5DA3">
        <w:t>운전자동화시스템</w:t>
      </w:r>
      <w:r w:rsidRPr="000A5DA3">
        <w:t xml:space="preserve"> </w:t>
      </w:r>
      <w:r w:rsidRPr="000A5DA3">
        <w:t>또는</w:t>
      </w:r>
      <w:r w:rsidRPr="000A5DA3">
        <w:t xml:space="preserve"> </w:t>
      </w:r>
      <w:r w:rsidRPr="000A5DA3">
        <w:t>그</w:t>
      </w:r>
      <w:r w:rsidRPr="000A5DA3">
        <w:t xml:space="preserve"> </w:t>
      </w:r>
      <w:r w:rsidRPr="000A5DA3">
        <w:t>기능이</w:t>
      </w:r>
      <w:r w:rsidRPr="000A5DA3">
        <w:t xml:space="preserve"> </w:t>
      </w:r>
      <w:r w:rsidRPr="000A5DA3">
        <w:t>작동하도록</w:t>
      </w:r>
      <w:r w:rsidRPr="000A5DA3">
        <w:t xml:space="preserve"> </w:t>
      </w:r>
      <w:r w:rsidRPr="000A5DA3">
        <w:t>설계된</w:t>
      </w:r>
      <w:r w:rsidRPr="000A5DA3">
        <w:t xml:space="preserve"> </w:t>
      </w:r>
      <w:r w:rsidRPr="000A5DA3">
        <w:t>운행</w:t>
      </w:r>
      <w:r w:rsidRPr="000A5DA3">
        <w:t xml:space="preserve"> </w:t>
      </w:r>
      <w:r w:rsidRPr="000A5DA3">
        <w:t>조건</w:t>
      </w:r>
    </w:p>
    <w:p w14:paraId="5A0232CB" w14:textId="77777777" w:rsidR="00AE4342" w:rsidRPr="000A5DA3" w:rsidRDefault="00AE4342" w:rsidP="00700417"/>
    <w:p w14:paraId="21637715" w14:textId="77777777" w:rsidR="00700417" w:rsidRPr="000A5DA3" w:rsidRDefault="00700417" w:rsidP="0070041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7FDC123A" w14:textId="77777777" w:rsidR="00700417" w:rsidRPr="000A5DA3" w:rsidRDefault="00700417" w:rsidP="00700417"/>
    <w:p w14:paraId="38B444B7" w14:textId="23843C39" w:rsidR="00700417" w:rsidRPr="000A5DA3" w:rsidRDefault="00AE4342" w:rsidP="00C84AD8">
      <w:pPr>
        <w:pStyle w:val="15"/>
        <w:ind w:left="561" w:hanging="561"/>
        <w:outlineLvl w:val="2"/>
      </w:pPr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</w:t>
      </w:r>
      <w:r w:rsidR="00700417" w:rsidRPr="000A5DA3">
        <w:rPr>
          <w:rFonts w:hint="eastAsia"/>
        </w:rPr>
        <w:t>에서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정의된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안전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원칙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및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관련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지침은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달리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명시되지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않는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한</w:t>
      </w:r>
      <w:r w:rsidR="00700417" w:rsidRPr="000A5DA3">
        <w:rPr>
          <w:rFonts w:hint="eastAsia"/>
        </w:rPr>
        <w:t xml:space="preserve"> SAE J3016</w:t>
      </w:r>
      <w:r w:rsidR="00700417" w:rsidRPr="000A5DA3">
        <w:rPr>
          <w:rFonts w:hint="eastAsia"/>
        </w:rPr>
        <w:t>에서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규정한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운전자동화</w:t>
      </w:r>
      <w:r w:rsidR="00540EFE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시스템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레벨에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따라</w:t>
      </w:r>
      <w:r w:rsidR="00700417" w:rsidRPr="000A5DA3">
        <w:rPr>
          <w:rFonts w:hint="eastAsia"/>
        </w:rPr>
        <w:t xml:space="preserve"> ODD </w:t>
      </w:r>
      <w:r w:rsidR="00700417" w:rsidRPr="000A5DA3">
        <w:rPr>
          <w:rFonts w:hint="eastAsia"/>
        </w:rPr>
        <w:t>내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운행을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가정한다</w:t>
      </w:r>
      <w:r w:rsidR="00700417" w:rsidRPr="000A5DA3">
        <w:rPr>
          <w:rFonts w:hint="eastAsia"/>
        </w:rPr>
        <w:t>.</w:t>
      </w:r>
    </w:p>
    <w:p w14:paraId="76BCEDE1" w14:textId="77777777" w:rsidR="00700417" w:rsidRPr="000A5DA3" w:rsidRDefault="00700417" w:rsidP="00700417"/>
    <w:p w14:paraId="48FEC2EE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53" w:name="_Toc239431310"/>
      <w:bookmarkEnd w:id="53"/>
    </w:p>
    <w:p w14:paraId="7088F767" w14:textId="04CF78A8" w:rsidR="00700417" w:rsidRPr="000A5DA3" w:rsidRDefault="00700417" w:rsidP="00700417">
      <w:pPr>
        <w:pStyle w:val="24"/>
        <w:numPr>
          <w:ilvl w:val="0"/>
          <w:numId w:val="0"/>
        </w:numPr>
      </w:pPr>
      <w:bookmarkStart w:id="54" w:name="_Toc239431311"/>
      <w:r w:rsidRPr="000A5DA3">
        <w:rPr>
          <w:rFonts w:hint="eastAsia"/>
        </w:rPr>
        <w:t>합리적으로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예측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가능한</w:t>
      </w:r>
      <w:r w:rsidRPr="000A5DA3">
        <w:rPr>
          <w:rFonts w:hint="eastAsia"/>
          <w:b w:val="0"/>
        </w:rPr>
        <w:t>(</w:t>
      </w:r>
      <w:r w:rsidR="00540EFE" w:rsidRPr="000A5DA3">
        <w:rPr>
          <w:rFonts w:hint="eastAsia"/>
          <w:b w:val="0"/>
          <w:lang w:eastAsia="ko-KR"/>
        </w:rPr>
        <w:t xml:space="preserve">reasonably foreseeable, </w:t>
      </w:r>
      <w:r w:rsidRPr="000A5DA3">
        <w:rPr>
          <w:rFonts w:hint="eastAsia"/>
          <w:b w:val="0"/>
        </w:rPr>
        <w:t>ISO 26262-1)</w:t>
      </w:r>
      <w:bookmarkEnd w:id="54"/>
    </w:p>
    <w:p w14:paraId="51882D8B" w14:textId="6F2239D9" w:rsidR="00700417" w:rsidRPr="000A5DA3" w:rsidRDefault="00700417" w:rsidP="00700417">
      <w:r w:rsidRPr="000A5DA3">
        <w:rPr>
          <w:rFonts w:hint="eastAsia"/>
        </w:rPr>
        <w:t>기술적으로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가능하고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신뢰할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</w:t>
      </w:r>
      <w:r w:rsidR="00540EFE" w:rsidRPr="000A5DA3">
        <w:rPr>
          <w:rFonts w:hint="eastAsia"/>
        </w:rPr>
        <w:t>거나</w:t>
      </w:r>
      <w:r w:rsidR="00540EFE" w:rsidRPr="000A5DA3">
        <w:rPr>
          <w:rFonts w:hint="eastAsia"/>
        </w:rPr>
        <w:t xml:space="preserve"> </w:t>
      </w:r>
      <w:r w:rsidR="00540EFE" w:rsidRPr="000A5DA3">
        <w:rPr>
          <w:rFonts w:hint="eastAsia"/>
        </w:rPr>
        <w:t>측정</w:t>
      </w:r>
      <w:r w:rsidR="00540EFE" w:rsidRPr="000A5DA3">
        <w:rPr>
          <w:rFonts w:hint="eastAsia"/>
        </w:rPr>
        <w:t xml:space="preserve"> </w:t>
      </w:r>
      <w:r w:rsidR="00540EFE" w:rsidRPr="000A5DA3">
        <w:rPr>
          <w:rFonts w:hint="eastAsia"/>
        </w:rPr>
        <w:t>가능한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발생률을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것</w:t>
      </w:r>
    </w:p>
    <w:p w14:paraId="70480289" w14:textId="77777777" w:rsidR="00700417" w:rsidRPr="000A5DA3" w:rsidRDefault="00700417" w:rsidP="00700417"/>
    <w:p w14:paraId="15964832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55" w:name="_Toc239431312"/>
      <w:bookmarkEnd w:id="55"/>
    </w:p>
    <w:p w14:paraId="415C548C" w14:textId="6622B070" w:rsidR="00700417" w:rsidRPr="000A5DA3" w:rsidRDefault="00700417" w:rsidP="00700417">
      <w:pPr>
        <w:pStyle w:val="24"/>
        <w:numPr>
          <w:ilvl w:val="0"/>
          <w:numId w:val="0"/>
        </w:numPr>
      </w:pPr>
      <w:bookmarkStart w:id="56" w:name="_Toc239431313"/>
      <w:r w:rsidRPr="000A5DA3">
        <w:rPr>
          <w:rFonts w:hint="eastAsia"/>
        </w:rPr>
        <w:t>개입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요청</w:t>
      </w:r>
      <w:r w:rsidRPr="000A5DA3">
        <w:rPr>
          <w:rFonts w:hint="eastAsia"/>
          <w:b w:val="0"/>
        </w:rPr>
        <w:t>(</w:t>
      </w:r>
      <w:r w:rsidR="00540EFE" w:rsidRPr="000A5DA3">
        <w:rPr>
          <w:rFonts w:hint="eastAsia"/>
          <w:b w:val="0"/>
          <w:lang w:eastAsia="ko-KR"/>
        </w:rPr>
        <w:t xml:space="preserve">request to intervene, </w:t>
      </w:r>
      <w:r w:rsidRPr="000A5DA3">
        <w:rPr>
          <w:rFonts w:hint="eastAsia"/>
          <w:b w:val="0"/>
        </w:rPr>
        <w:t>SAE J3016)</w:t>
      </w:r>
      <w:bookmarkEnd w:id="56"/>
    </w:p>
    <w:p w14:paraId="0E24430C" w14:textId="1FB249EF" w:rsidR="00700417" w:rsidRPr="000A5DA3" w:rsidRDefault="00700417" w:rsidP="00700417">
      <w:r w:rsidRPr="000A5DA3">
        <w:rPr>
          <w:rFonts w:hint="eastAsia"/>
        </w:rPr>
        <w:t>사용자가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즉시</w:t>
      </w:r>
      <w:r w:rsidRPr="000A5DA3">
        <w:rPr>
          <w:rFonts w:hint="eastAsia"/>
        </w:rPr>
        <w:t xml:space="preserve"> DDT </w:t>
      </w:r>
      <w:r w:rsidR="003D49F2" w:rsidRPr="000A5DA3">
        <w:rPr>
          <w:rFonts w:hint="eastAsia"/>
        </w:rPr>
        <w:t>폴백</w:t>
      </w:r>
      <w:r w:rsidRPr="000A5DA3">
        <w:rPr>
          <w:rFonts w:hint="eastAsia"/>
        </w:rPr>
        <w:t>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수행해야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함을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나타내며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이는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수동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운전을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다시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시작하는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것</w:t>
      </w:r>
      <w:r w:rsidRPr="000A5DA3">
        <w:rPr>
          <w:rFonts w:hint="eastAsia"/>
        </w:rPr>
        <w:t>(</w:t>
      </w:r>
      <w:r w:rsidRPr="000A5DA3">
        <w:rPr>
          <w:rFonts w:hint="eastAsia"/>
        </w:rPr>
        <w:t>즉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다시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운전자가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것</w:t>
      </w:r>
      <w:r w:rsidRPr="000A5DA3">
        <w:rPr>
          <w:rFonts w:hint="eastAsia"/>
        </w:rPr>
        <w:t xml:space="preserve">)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주행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불가능할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경우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최소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위험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상태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달성을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수반할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</w:t>
      </w:r>
      <w:r w:rsidR="00AE4342" w:rsidRPr="000A5DA3">
        <w:rPr>
          <w:rFonts w:hint="eastAsia"/>
        </w:rPr>
        <w:t>는</w:t>
      </w:r>
      <w:r w:rsidR="00AE4342" w:rsidRPr="000A5DA3">
        <w:rPr>
          <w:rFonts w:hint="eastAsia"/>
        </w:rPr>
        <w:t xml:space="preserve"> </w:t>
      </w:r>
      <w:r w:rsidR="00AE4342" w:rsidRPr="000A5DA3">
        <w:rPr>
          <w:rFonts w:hint="eastAsia"/>
        </w:rPr>
        <w:t>레벨</w:t>
      </w:r>
      <w:r w:rsidR="00AE4342" w:rsidRPr="000A5DA3">
        <w:rPr>
          <w:rFonts w:hint="eastAsia"/>
        </w:rPr>
        <w:t xml:space="preserve"> 3 ADS</w:t>
      </w:r>
      <w:r w:rsidR="00AE4342" w:rsidRPr="000A5DA3">
        <w:rPr>
          <w:rFonts w:hint="eastAsia"/>
        </w:rPr>
        <w:t>가</w:t>
      </w:r>
      <w:r w:rsidR="00AE4342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폴백</w:t>
      </w:r>
      <w:r w:rsidR="00AE4342" w:rsidRPr="000A5DA3">
        <w:rPr>
          <w:rFonts w:hint="eastAsia"/>
        </w:rPr>
        <w:t xml:space="preserve"> </w:t>
      </w:r>
      <w:r w:rsidR="00AE4342" w:rsidRPr="000A5DA3">
        <w:rPr>
          <w:rFonts w:hint="eastAsia"/>
        </w:rPr>
        <w:t>준비</w:t>
      </w:r>
      <w:r w:rsidR="00AE4342" w:rsidRPr="000A5DA3">
        <w:rPr>
          <w:rFonts w:hint="eastAsia"/>
        </w:rPr>
        <w:t xml:space="preserve"> </w:t>
      </w:r>
      <w:r w:rsidR="00AE4342" w:rsidRPr="000A5DA3">
        <w:rPr>
          <w:rFonts w:hint="eastAsia"/>
        </w:rPr>
        <w:t>사용자에게</w:t>
      </w:r>
      <w:r w:rsidR="00AE4342" w:rsidRPr="000A5DA3">
        <w:rPr>
          <w:rFonts w:hint="eastAsia"/>
        </w:rPr>
        <w:t xml:space="preserve"> </w:t>
      </w:r>
      <w:r w:rsidR="00AE4342" w:rsidRPr="000A5DA3">
        <w:rPr>
          <w:rFonts w:hint="eastAsia"/>
        </w:rPr>
        <w:t>제공하는</w:t>
      </w:r>
      <w:r w:rsidR="00AE4342" w:rsidRPr="000A5DA3">
        <w:rPr>
          <w:rFonts w:hint="eastAsia"/>
        </w:rPr>
        <w:t xml:space="preserve"> </w:t>
      </w:r>
      <w:r w:rsidR="00AE4342" w:rsidRPr="000A5DA3">
        <w:rPr>
          <w:rFonts w:hint="eastAsia"/>
        </w:rPr>
        <w:t>알림</w:t>
      </w:r>
    </w:p>
    <w:p w14:paraId="202CE214" w14:textId="77777777" w:rsidR="00700417" w:rsidRPr="000A5DA3" w:rsidRDefault="00700417" w:rsidP="00700417"/>
    <w:p w14:paraId="74E9CE03" w14:textId="77777777" w:rsidR="00700417" w:rsidRPr="000A5DA3" w:rsidRDefault="00700417" w:rsidP="0070041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4891447F" w14:textId="77777777" w:rsidR="00700417" w:rsidRPr="000A5DA3" w:rsidRDefault="00700417" w:rsidP="00700417"/>
    <w:p w14:paraId="07FD9C46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57" w:name="_Toc239431314"/>
      <w:bookmarkEnd w:id="57"/>
    </w:p>
    <w:p w14:paraId="2760DEA1" w14:textId="26E9BA60" w:rsidR="00700417" w:rsidRPr="000A5DA3" w:rsidRDefault="00700417" w:rsidP="00700417">
      <w:pPr>
        <w:pStyle w:val="24"/>
        <w:numPr>
          <w:ilvl w:val="0"/>
          <w:numId w:val="0"/>
        </w:numPr>
        <w:rPr>
          <w:b w:val="0"/>
          <w:bCs/>
          <w:lang w:eastAsia="ko-KR"/>
        </w:rPr>
      </w:pPr>
      <w:bookmarkStart w:id="58" w:name="_Toc239431315"/>
      <w:r w:rsidRPr="000A5DA3">
        <w:rPr>
          <w:rFonts w:hint="eastAsia"/>
        </w:rPr>
        <w:t>안전</w:t>
      </w:r>
      <w:r w:rsidR="002264AA" w:rsidRPr="000A5DA3">
        <w:rPr>
          <w:rFonts w:hint="eastAsia"/>
          <w:lang w:eastAsia="ko-KR"/>
        </w:rPr>
        <w:t>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원칙</w:t>
      </w:r>
      <w:bookmarkEnd w:id="58"/>
      <w:r w:rsidR="002264AA" w:rsidRPr="000A5DA3">
        <w:rPr>
          <w:rFonts w:hint="eastAsia"/>
          <w:b w:val="0"/>
          <w:bCs/>
          <w:lang w:eastAsia="ko-KR"/>
        </w:rPr>
        <w:t>(sasfety principle)</w:t>
      </w:r>
    </w:p>
    <w:p w14:paraId="4A499EFA" w14:textId="77777777" w:rsidR="00700417" w:rsidRPr="000A5DA3" w:rsidRDefault="00700417" w:rsidP="00700417">
      <w:r w:rsidRPr="000A5DA3">
        <w:rPr>
          <w:rFonts w:hint="eastAsia"/>
        </w:rPr>
        <w:t>이를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준수할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경우</w:t>
      </w:r>
      <w:r w:rsidRPr="000A5DA3">
        <w:rPr>
          <w:rFonts w:hint="eastAsia"/>
        </w:rPr>
        <w:t xml:space="preserve">, ADS </w:t>
      </w:r>
      <w:r w:rsidRPr="000A5DA3">
        <w:rPr>
          <w:rFonts w:hint="eastAsia"/>
        </w:rPr>
        <w:t>장착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보다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개발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배포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및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운행에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기여할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검증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지침</w:t>
      </w:r>
    </w:p>
    <w:p w14:paraId="0564CA85" w14:textId="77777777" w:rsidR="00700417" w:rsidRPr="000A5DA3" w:rsidRDefault="00700417" w:rsidP="00700417"/>
    <w:p w14:paraId="06BA00CD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59" w:name="_Toc239431316"/>
      <w:bookmarkEnd w:id="59"/>
    </w:p>
    <w:p w14:paraId="28BD5998" w14:textId="1B8657F3" w:rsidR="00700417" w:rsidRPr="000A5DA3" w:rsidRDefault="002264AA" w:rsidP="00700417">
      <w:pPr>
        <w:pStyle w:val="24"/>
        <w:numPr>
          <w:ilvl w:val="0"/>
          <w:numId w:val="0"/>
        </w:numPr>
      </w:pPr>
      <w:bookmarkStart w:id="60" w:name="_Toc239431317"/>
      <w:r w:rsidRPr="000A5DA3">
        <w:rPr>
          <w:rFonts w:hint="eastAsia"/>
          <w:lang w:eastAsia="ko-KR"/>
        </w:rPr>
        <w:t>하위</w:t>
      </w:r>
      <w:r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  <w:lang w:eastAsia="ko-KR"/>
        </w:rPr>
        <w:t>트립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기능</w:t>
      </w:r>
      <w:r w:rsidR="00700417" w:rsidRPr="000A5DA3">
        <w:rPr>
          <w:rFonts w:hint="eastAsia"/>
          <w:b w:val="0"/>
        </w:rPr>
        <w:t>(</w:t>
      </w:r>
      <w:r w:rsidR="00AE4342" w:rsidRPr="000A5DA3">
        <w:rPr>
          <w:b w:val="0"/>
        </w:rPr>
        <w:t>s</w:t>
      </w:r>
      <w:r w:rsidR="00700417" w:rsidRPr="000A5DA3">
        <w:rPr>
          <w:rFonts w:hint="eastAsia"/>
          <w:b w:val="0"/>
        </w:rPr>
        <w:t xml:space="preserve">ub-trip </w:t>
      </w:r>
      <w:r w:rsidR="00AE4342" w:rsidRPr="000A5DA3">
        <w:rPr>
          <w:b w:val="0"/>
        </w:rPr>
        <w:t>f</w:t>
      </w:r>
      <w:r w:rsidR="00700417" w:rsidRPr="000A5DA3">
        <w:rPr>
          <w:rFonts w:hint="eastAsia"/>
          <w:b w:val="0"/>
        </w:rPr>
        <w:t>eature</w:t>
      </w:r>
      <w:r w:rsidR="00AE4342" w:rsidRPr="000A5DA3">
        <w:rPr>
          <w:b w:val="0"/>
        </w:rPr>
        <w:t xml:space="preserve">, </w:t>
      </w:r>
      <w:r w:rsidR="00700417" w:rsidRPr="000A5DA3">
        <w:rPr>
          <w:rFonts w:hint="eastAsia"/>
          <w:b w:val="0"/>
        </w:rPr>
        <w:t>SAE J3016)</w:t>
      </w:r>
      <w:bookmarkEnd w:id="60"/>
    </w:p>
    <w:p w14:paraId="0322DAA3" w14:textId="4E4ECE2D" w:rsidR="00700417" w:rsidRPr="000A5DA3" w:rsidRDefault="00700417" w:rsidP="00700417">
      <w:r w:rsidRPr="000A5DA3">
        <w:rPr>
          <w:rFonts w:hint="eastAsia"/>
        </w:rPr>
        <w:t>일정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부분의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모든</w:t>
      </w:r>
      <w:r w:rsidRPr="000A5DA3">
        <w:rPr>
          <w:rFonts w:hint="eastAsia"/>
        </w:rPr>
        <w:t xml:space="preserve"> </w:t>
      </w:r>
      <w:r w:rsidR="002264AA" w:rsidRPr="000A5DA3">
        <w:rPr>
          <w:rFonts w:hint="eastAsia"/>
        </w:rPr>
        <w:t>트립의</w:t>
      </w:r>
      <w:r w:rsidR="002264AA" w:rsidRPr="000A5DA3">
        <w:rPr>
          <w:rFonts w:hint="eastAsia"/>
        </w:rPr>
        <w:t xml:space="preserve"> </w:t>
      </w:r>
      <w:r w:rsidR="002264AA" w:rsidRPr="000A5DA3">
        <w:rPr>
          <w:rFonts w:hint="eastAsia"/>
        </w:rPr>
        <w:t>최소한</w:t>
      </w:r>
      <w:r w:rsidR="002264AA" w:rsidRPr="000A5DA3">
        <w:rPr>
          <w:rFonts w:hint="eastAsia"/>
        </w:rPr>
        <w:t xml:space="preserve"> </w:t>
      </w:r>
      <w:r w:rsidR="002264AA" w:rsidRPr="000A5DA3">
        <w:rPr>
          <w:rFonts w:hint="eastAsia"/>
        </w:rPr>
        <w:t>일부</w:t>
      </w:r>
      <w:r w:rsidR="002264AA" w:rsidRPr="000A5DA3">
        <w:rPr>
          <w:rFonts w:hint="eastAsia"/>
        </w:rPr>
        <w:t xml:space="preserve"> </w:t>
      </w:r>
      <w:r w:rsidR="002264AA" w:rsidRPr="000A5DA3">
        <w:rPr>
          <w:rFonts w:hint="eastAsia"/>
        </w:rPr>
        <w:t>구간에서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인간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운전자가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완전한</w:t>
      </w:r>
      <w:r w:rsidRPr="000A5DA3">
        <w:rPr>
          <w:rFonts w:hint="eastAsia"/>
        </w:rPr>
        <w:t xml:space="preserve"> DDT</w:t>
      </w:r>
      <w:r w:rsidRPr="000A5DA3">
        <w:rPr>
          <w:rFonts w:hint="eastAsia"/>
        </w:rPr>
        <w:t>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수행해야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하는</w:t>
      </w:r>
      <w:r w:rsidR="002264AA" w:rsidRPr="000A5DA3">
        <w:rPr>
          <w:rFonts w:hint="eastAsia"/>
        </w:rPr>
        <w:t xml:space="preserve">, </w:t>
      </w:r>
      <w:r w:rsidRPr="000A5DA3">
        <w:rPr>
          <w:rFonts w:hint="eastAsia"/>
        </w:rPr>
        <w:t>기존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장착된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운전자동화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시스템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기능</w:t>
      </w:r>
    </w:p>
    <w:p w14:paraId="6B2A5E74" w14:textId="77777777" w:rsidR="00700417" w:rsidRPr="000A5DA3" w:rsidRDefault="00700417" w:rsidP="00700417"/>
    <w:p w14:paraId="53766DAC" w14:textId="77777777" w:rsidR="00700417" w:rsidRPr="000A5DA3" w:rsidRDefault="00700417" w:rsidP="0070041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Pr="000A5DA3">
        <w:rPr>
          <w:rFonts w:hint="eastAsia"/>
        </w:rPr>
        <w:t>.</w:t>
      </w:r>
    </w:p>
    <w:p w14:paraId="015A2EB0" w14:textId="77777777" w:rsidR="00700417" w:rsidRPr="000A5DA3" w:rsidRDefault="00700417" w:rsidP="00700417"/>
    <w:p w14:paraId="7BBDC92F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61" w:name="_Toc239431318"/>
      <w:bookmarkEnd w:id="61"/>
    </w:p>
    <w:p w14:paraId="3ADC1992" w14:textId="23369E40" w:rsidR="00700417" w:rsidRPr="000A5DA3" w:rsidRDefault="00700417" w:rsidP="00700417">
      <w:pPr>
        <w:pStyle w:val="24"/>
        <w:numPr>
          <w:ilvl w:val="0"/>
          <w:numId w:val="0"/>
        </w:numPr>
      </w:pPr>
      <w:bookmarkStart w:id="62" w:name="_Toc239431319"/>
      <w:r w:rsidRPr="000A5DA3">
        <w:rPr>
          <w:rFonts w:hint="eastAsia"/>
          <w:b w:val="0"/>
        </w:rPr>
        <w:t>(DDT</w:t>
      </w:r>
      <w:r w:rsidRPr="000A5DA3">
        <w:rPr>
          <w:rFonts w:hint="eastAsia"/>
        </w:rPr>
        <w:t xml:space="preserve"> </w:t>
      </w:r>
      <w:r w:rsidR="002264AA" w:rsidRPr="000A5DA3">
        <w:rPr>
          <w:rFonts w:hint="eastAsia"/>
          <w:lang w:eastAsia="ko-KR"/>
        </w:rPr>
        <w:t>성능</w:t>
      </w:r>
      <w:r w:rsidR="002264AA"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</w:rPr>
        <w:t>관련</w:t>
      </w:r>
      <w:r w:rsidRPr="000A5DA3">
        <w:rPr>
          <w:rFonts w:hint="eastAsia"/>
          <w:b w:val="0"/>
        </w:rPr>
        <w:t>)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시스템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고장</w:t>
      </w:r>
      <w:r w:rsidRPr="000A5DA3">
        <w:rPr>
          <w:rFonts w:hint="eastAsia"/>
          <w:b w:val="0"/>
        </w:rPr>
        <w:t>(</w:t>
      </w:r>
      <w:r w:rsidR="002264AA" w:rsidRPr="000A5DA3">
        <w:rPr>
          <w:rFonts w:hint="eastAsia"/>
          <w:b w:val="0"/>
          <w:lang w:eastAsia="ko-KR"/>
        </w:rPr>
        <w:t xml:space="preserve">(DDT performance-relevant_ system failure, </w:t>
      </w:r>
      <w:r w:rsidRPr="000A5DA3">
        <w:rPr>
          <w:rFonts w:hint="eastAsia"/>
          <w:b w:val="0"/>
        </w:rPr>
        <w:t>SAE J3016)</w:t>
      </w:r>
      <w:bookmarkEnd w:id="62"/>
    </w:p>
    <w:p w14:paraId="28CDC10B" w14:textId="5EF08FD3" w:rsidR="00700417" w:rsidRPr="000A5DA3" w:rsidRDefault="002264AA" w:rsidP="00700417">
      <w:pPr>
        <w:rPr>
          <w:lang w:val="de-DE"/>
        </w:rPr>
      </w:pPr>
      <w:r w:rsidRPr="000A5DA3">
        <w:rPr>
          <w:rFonts w:hint="eastAsia"/>
        </w:rPr>
        <w:t>완전한</w:t>
      </w:r>
      <w:r w:rsidRPr="000A5DA3">
        <w:rPr>
          <w:rFonts w:hint="eastAsia"/>
          <w:lang w:val="de-DE"/>
        </w:rPr>
        <w:t xml:space="preserve"> DDT</w:t>
      </w:r>
      <w:r w:rsidRPr="000A5DA3">
        <w:rPr>
          <w:rFonts w:hint="eastAsia"/>
        </w:rPr>
        <w:t>를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포함하여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운전자동화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</w:rPr>
        <w:t>시스템이</w:t>
      </w:r>
      <w:r w:rsidRPr="000A5DA3">
        <w:rPr>
          <w:rFonts w:hint="eastAsia"/>
          <w:lang w:val="de-DE"/>
        </w:rPr>
        <w:t xml:space="preserve"> DDT</w:t>
      </w:r>
      <w:r w:rsidRPr="000A5DA3">
        <w:rPr>
          <w:rFonts w:hint="eastAsia"/>
        </w:rPr>
        <w:t>의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일부를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지속적이고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안정적으로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수행하지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못하게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하는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운전자동화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시스템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및</w:t>
      </w:r>
      <w:r w:rsidRPr="000A5DA3">
        <w:rPr>
          <w:rFonts w:hint="eastAsia"/>
          <w:lang w:val="de-DE"/>
        </w:rPr>
        <w:t>/</w:t>
      </w:r>
      <w:r w:rsidRPr="000A5DA3">
        <w:rPr>
          <w:rFonts w:hint="eastAsia"/>
          <w:lang w:val="de-DE"/>
        </w:rPr>
        <w:t>또는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기타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차량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시스템의</w:t>
      </w:r>
      <w:r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오작동</w:t>
      </w:r>
    </w:p>
    <w:p w14:paraId="78739603" w14:textId="77777777" w:rsidR="00700417" w:rsidRPr="000A5DA3" w:rsidRDefault="00700417" w:rsidP="00700417">
      <w:pPr>
        <w:rPr>
          <w:lang w:val="de-DE"/>
        </w:rPr>
      </w:pPr>
    </w:p>
    <w:p w14:paraId="054EFB30" w14:textId="77777777" w:rsidR="00700417" w:rsidRPr="000A5DA3" w:rsidRDefault="00700417" w:rsidP="00700417">
      <w:r w:rsidRPr="000A5DA3">
        <w:rPr>
          <w:rFonts w:hint="eastAsia"/>
        </w:rPr>
        <w:t>자세한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내용은</w:t>
      </w:r>
      <w:r w:rsidRPr="000A5DA3">
        <w:rPr>
          <w:rFonts w:hint="eastAsia"/>
        </w:rPr>
        <w:t xml:space="preserve"> SAE J3016</w:t>
      </w:r>
      <w:r w:rsidRPr="000A5DA3">
        <w:rPr>
          <w:rFonts w:hint="eastAsia"/>
        </w:rPr>
        <w:t>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확인할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있다</w:t>
      </w:r>
      <w:r w:rsidR="00AE4342" w:rsidRPr="000A5DA3">
        <w:rPr>
          <w:rFonts w:hint="eastAsia"/>
        </w:rPr>
        <w:t>.</w:t>
      </w:r>
    </w:p>
    <w:p w14:paraId="42070AEC" w14:textId="77777777" w:rsidR="00700417" w:rsidRPr="000A5DA3" w:rsidRDefault="00700417" w:rsidP="00700417"/>
    <w:p w14:paraId="233AD933" w14:textId="77777777" w:rsidR="00700417" w:rsidRPr="000A5DA3" w:rsidRDefault="00700417" w:rsidP="00700417">
      <w:pPr>
        <w:pStyle w:val="24"/>
        <w:numPr>
          <w:ilvl w:val="1"/>
          <w:numId w:val="8"/>
        </w:numPr>
      </w:pPr>
      <w:bookmarkStart w:id="63" w:name="_Toc239431320"/>
      <w:bookmarkEnd w:id="63"/>
    </w:p>
    <w:p w14:paraId="23AB4EB9" w14:textId="0E29275A" w:rsidR="00700417" w:rsidRPr="000A5DA3" w:rsidRDefault="00700417" w:rsidP="00700417">
      <w:pPr>
        <w:pStyle w:val="24"/>
        <w:numPr>
          <w:ilvl w:val="0"/>
          <w:numId w:val="0"/>
        </w:numPr>
      </w:pPr>
      <w:bookmarkStart w:id="64" w:name="_Toc239431321"/>
      <w:r w:rsidRPr="000A5DA3">
        <w:rPr>
          <w:rFonts w:hint="eastAsia"/>
        </w:rPr>
        <w:t>교통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참여자</w:t>
      </w:r>
      <w:r w:rsidRPr="000A5DA3">
        <w:rPr>
          <w:rFonts w:hint="eastAsia"/>
          <w:b w:val="0"/>
        </w:rPr>
        <w:t>(</w:t>
      </w:r>
      <w:r w:rsidR="002264AA" w:rsidRPr="000A5DA3">
        <w:rPr>
          <w:rFonts w:hint="eastAsia"/>
          <w:b w:val="0"/>
          <w:lang w:eastAsia="ko-KR"/>
        </w:rPr>
        <w:t xml:space="preserve">traffic participant, </w:t>
      </w:r>
      <w:r w:rsidRPr="000A5DA3">
        <w:rPr>
          <w:rFonts w:hint="eastAsia"/>
          <w:b w:val="0"/>
        </w:rPr>
        <w:t>SAE J3216)</w:t>
      </w:r>
      <w:bookmarkEnd w:id="64"/>
    </w:p>
    <w:p w14:paraId="7DF7D6D6" w14:textId="6F305F33" w:rsidR="00700417" w:rsidRPr="000A5DA3" w:rsidRDefault="00700417" w:rsidP="00700417">
      <w:pPr>
        <w:rPr>
          <w:lang w:val="de-DE"/>
        </w:rPr>
      </w:pPr>
      <w:r w:rsidRPr="000A5DA3">
        <w:rPr>
          <w:rFonts w:hint="eastAsia"/>
        </w:rPr>
        <w:t>교통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환경에서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이동에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영향을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미치는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행동을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주체로</w:t>
      </w:r>
      <w:r w:rsidRPr="000A5DA3">
        <w:rPr>
          <w:rFonts w:hint="eastAsia"/>
        </w:rPr>
        <w:t xml:space="preserve">, </w:t>
      </w:r>
      <w:r w:rsidRPr="000A5DA3">
        <w:rPr>
          <w:rFonts w:hint="eastAsia"/>
        </w:rPr>
        <w:t>공개적으로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접근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도로에서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이동하는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도로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이용자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및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도로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운영자를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포함할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="002264AA" w:rsidRPr="000A5DA3">
        <w:rPr>
          <w:rFonts w:hint="eastAsia"/>
        </w:rPr>
        <w:t>있는</w:t>
      </w:r>
      <w:r w:rsidR="002264AA" w:rsidRPr="000A5DA3">
        <w:rPr>
          <w:rFonts w:hint="eastAsia"/>
        </w:rPr>
        <w:t xml:space="preserve"> </w:t>
      </w:r>
      <w:r w:rsidR="002264AA" w:rsidRPr="000A5DA3">
        <w:rPr>
          <w:rFonts w:hint="eastAsia"/>
        </w:rPr>
        <w:t>주체</w:t>
      </w:r>
    </w:p>
    <w:p w14:paraId="27F9C276" w14:textId="77777777" w:rsidR="00700417" w:rsidRPr="000A5DA3" w:rsidRDefault="00700417" w:rsidP="00700417"/>
    <w:p w14:paraId="7D8CE76E" w14:textId="105CA94B" w:rsidR="00700417" w:rsidRPr="000A5DA3" w:rsidRDefault="00700417" w:rsidP="00700417">
      <w:pPr>
        <w:pStyle w:val="13"/>
        <w:numPr>
          <w:ilvl w:val="0"/>
          <w:numId w:val="8"/>
        </w:numPr>
        <w:tabs>
          <w:tab w:val="clear" w:pos="0"/>
        </w:tabs>
        <w:rPr>
          <w:b w:val="0"/>
        </w:rPr>
      </w:pPr>
      <w:bookmarkStart w:id="65" w:name="_Toc239431322"/>
      <w:r w:rsidRPr="000A5DA3">
        <w:rPr>
          <w:rFonts w:hint="eastAsia"/>
        </w:rPr>
        <w:t>조화된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  <w:r w:rsidR="002264AA" w:rsidRPr="000A5DA3">
        <w:rPr>
          <w:rFonts w:hint="eastAsia"/>
          <w:lang w:eastAsia="ko-KR"/>
        </w:rPr>
        <w:t>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원칙</w:t>
      </w:r>
      <w:bookmarkEnd w:id="65"/>
    </w:p>
    <w:p w14:paraId="5773BDBA" w14:textId="77777777" w:rsidR="000025D0" w:rsidRPr="000A5DA3" w:rsidRDefault="000025D0" w:rsidP="000025D0">
      <w:pPr>
        <w:rPr>
          <w:lang w:val="de-DE"/>
        </w:rPr>
      </w:pPr>
    </w:p>
    <w:p w14:paraId="47665320" w14:textId="0DA4732D" w:rsidR="00AE4342" w:rsidRPr="000A5DA3" w:rsidRDefault="007022CD" w:rsidP="00700417">
      <w:pPr>
        <w:rPr>
          <w:szCs w:val="18"/>
        </w:rPr>
      </w:pPr>
      <w:r w:rsidRPr="000A5DA3">
        <w:rPr>
          <w:rFonts w:hint="eastAsia"/>
          <w:szCs w:val="18"/>
        </w:rPr>
        <w:t>1</w:t>
      </w:r>
      <w:r w:rsidRPr="000A5DA3">
        <w:rPr>
          <w:rFonts w:hint="eastAsia"/>
          <w:szCs w:val="18"/>
        </w:rPr>
        <w:t>절에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제시한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사전에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정의된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기관의</w:t>
      </w:r>
      <w:r w:rsidRPr="000A5DA3">
        <w:rPr>
          <w:szCs w:val="18"/>
        </w:rPr>
        <w:t xml:space="preserve"> </w:t>
      </w:r>
      <w:r w:rsidRPr="000A5DA3">
        <w:rPr>
          <w:rFonts w:hint="eastAsia"/>
          <w:szCs w:val="18"/>
        </w:rPr>
        <w:t>이용가능한</w:t>
      </w:r>
      <w:r w:rsidRPr="000A5DA3">
        <w:rPr>
          <w:rFonts w:hint="eastAsia"/>
          <w:szCs w:val="18"/>
        </w:rPr>
        <w:t xml:space="preserve"> </w:t>
      </w:r>
      <w:r w:rsidRPr="000A5DA3">
        <w:rPr>
          <w:szCs w:val="18"/>
        </w:rPr>
        <w:t>정보</w:t>
      </w:r>
      <w:r w:rsidRPr="000A5DA3">
        <w:rPr>
          <w:rFonts w:hint="eastAsia"/>
          <w:szCs w:val="18"/>
        </w:rPr>
        <w:t>의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분석</w:t>
      </w:r>
      <w:r w:rsidRPr="000A5DA3">
        <w:rPr>
          <w:rFonts w:hint="eastAsia"/>
          <w:szCs w:val="18"/>
        </w:rPr>
        <w:t>과</w:t>
      </w:r>
      <w:r w:rsidRPr="000A5DA3">
        <w:rPr>
          <w:szCs w:val="18"/>
        </w:rPr>
        <w:t>·</w:t>
      </w:r>
      <w:r w:rsidRPr="000A5DA3">
        <w:rPr>
          <w:szCs w:val="18"/>
        </w:rPr>
        <w:t>정렬</w:t>
      </w:r>
      <w:r w:rsidRPr="000A5DA3">
        <w:rPr>
          <w:rFonts w:hint="eastAsia"/>
          <w:szCs w:val="18"/>
        </w:rPr>
        <w:t>에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기반하여</w:t>
      </w:r>
      <w:r w:rsidRPr="000A5DA3">
        <w:rPr>
          <w:rFonts w:hint="eastAsia"/>
          <w:szCs w:val="18"/>
        </w:rPr>
        <w:t>,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다음의</w:t>
      </w:r>
      <w:r w:rsidRPr="000A5DA3">
        <w:rPr>
          <w:szCs w:val="18"/>
        </w:rPr>
        <w:t xml:space="preserve"> </w:t>
      </w:r>
      <w:r w:rsidRPr="000A5DA3">
        <w:rPr>
          <w:rFonts w:hint="eastAsia"/>
          <w:szCs w:val="18"/>
        </w:rPr>
        <w:t>조화된</w:t>
      </w:r>
      <w:r w:rsidRPr="000A5DA3">
        <w:rPr>
          <w:rFonts w:hint="eastAsia"/>
          <w:szCs w:val="18"/>
        </w:rPr>
        <w:t xml:space="preserve"> </w:t>
      </w:r>
      <w:r w:rsidRPr="000A5DA3">
        <w:rPr>
          <w:szCs w:val="18"/>
        </w:rPr>
        <w:t>안전</w:t>
      </w:r>
      <w:r w:rsidRPr="000A5DA3">
        <w:rPr>
          <w:rFonts w:hint="eastAsia"/>
          <w:szCs w:val="18"/>
        </w:rPr>
        <w:lastRenderedPageBreak/>
        <w:t>성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원칙이</w:t>
      </w:r>
      <w:r w:rsidRPr="000A5DA3">
        <w:rPr>
          <w:szCs w:val="18"/>
        </w:rPr>
        <w:t xml:space="preserve"> </w:t>
      </w:r>
      <w:r w:rsidRPr="000A5DA3">
        <w:rPr>
          <w:rFonts w:hint="eastAsia"/>
          <w:szCs w:val="18"/>
        </w:rPr>
        <w:t>정의된다</w:t>
      </w:r>
      <w:r w:rsidRPr="000A5DA3">
        <w:rPr>
          <w:szCs w:val="18"/>
        </w:rPr>
        <w:t xml:space="preserve">. </w:t>
      </w:r>
      <w:r w:rsidRPr="000A5DA3">
        <w:rPr>
          <w:szCs w:val="18"/>
        </w:rPr>
        <w:t>개발자는</w:t>
      </w:r>
      <w:r w:rsidRPr="000A5DA3">
        <w:rPr>
          <w:szCs w:val="18"/>
        </w:rPr>
        <w:t xml:space="preserve"> ADS</w:t>
      </w:r>
      <w:r w:rsidRPr="000A5DA3">
        <w:rPr>
          <w:rFonts w:hint="eastAsia"/>
          <w:szCs w:val="18"/>
        </w:rPr>
        <w:t xml:space="preserve"> (</w:t>
      </w:r>
      <w:r w:rsidRPr="000A5DA3">
        <w:rPr>
          <w:rFonts w:hint="eastAsia"/>
          <w:szCs w:val="18"/>
        </w:rPr>
        <w:t>그리고</w:t>
      </w:r>
      <w:r w:rsidRPr="000A5DA3">
        <w:rPr>
          <w:rFonts w:hint="eastAsia"/>
          <w:szCs w:val="18"/>
        </w:rPr>
        <w:t xml:space="preserve"> ADS</w:t>
      </w:r>
      <w:r w:rsidRPr="000A5DA3">
        <w:rPr>
          <w:rFonts w:hint="eastAsia"/>
          <w:szCs w:val="18"/>
        </w:rPr>
        <w:t>기능</w:t>
      </w:r>
      <w:r w:rsidRPr="000A5DA3">
        <w:rPr>
          <w:rFonts w:hint="eastAsia"/>
          <w:szCs w:val="18"/>
        </w:rPr>
        <w:t xml:space="preserve">) </w:t>
      </w:r>
      <w:r w:rsidRPr="000A5DA3">
        <w:rPr>
          <w:rFonts w:hint="eastAsia"/>
          <w:szCs w:val="18"/>
        </w:rPr>
        <w:t>또는</w:t>
      </w:r>
      <w:r w:rsidRPr="000A5DA3">
        <w:rPr>
          <w:szCs w:val="18"/>
        </w:rPr>
        <w:t xml:space="preserve"> ADS </w:t>
      </w:r>
      <w:r w:rsidRPr="000A5DA3">
        <w:rPr>
          <w:szCs w:val="18"/>
        </w:rPr>
        <w:t>장착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차량</w:t>
      </w:r>
      <w:r w:rsidRPr="000A5DA3">
        <w:rPr>
          <w:rFonts w:hint="eastAsia"/>
          <w:szCs w:val="18"/>
        </w:rPr>
        <w:t>의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설계</w:t>
      </w:r>
      <w:r w:rsidRPr="000A5DA3">
        <w:rPr>
          <w:szCs w:val="18"/>
        </w:rPr>
        <w:t>·</w:t>
      </w:r>
      <w:r w:rsidRPr="000A5DA3">
        <w:rPr>
          <w:szCs w:val="18"/>
        </w:rPr>
        <w:t>개발</w:t>
      </w:r>
      <w:r w:rsidRPr="000A5DA3">
        <w:rPr>
          <w:szCs w:val="18"/>
        </w:rPr>
        <w:t>·</w:t>
      </w:r>
      <w:r w:rsidRPr="000A5DA3">
        <w:rPr>
          <w:rFonts w:hint="eastAsia"/>
          <w:szCs w:val="18"/>
        </w:rPr>
        <w:t>및</w:t>
      </w:r>
      <w:r w:rsidRPr="000A5DA3">
        <w:rPr>
          <w:rFonts w:hint="eastAsia"/>
          <w:szCs w:val="18"/>
        </w:rPr>
        <w:t xml:space="preserve"> </w:t>
      </w:r>
      <w:r w:rsidRPr="000A5DA3">
        <w:rPr>
          <w:szCs w:val="18"/>
        </w:rPr>
        <w:t>배포</w:t>
      </w:r>
      <w:r w:rsidRPr="000A5DA3">
        <w:rPr>
          <w:szCs w:val="18"/>
        </w:rPr>
        <w:t xml:space="preserve"> </w:t>
      </w:r>
      <w:r w:rsidRPr="000A5DA3">
        <w:rPr>
          <w:rFonts w:hint="eastAsia"/>
          <w:szCs w:val="18"/>
        </w:rPr>
        <w:t>동안에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이를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적용</w:t>
      </w:r>
      <w:r w:rsidRPr="000A5DA3">
        <w:rPr>
          <w:szCs w:val="18"/>
        </w:rPr>
        <w:t>·</w:t>
      </w:r>
      <w:r w:rsidRPr="000A5DA3">
        <w:rPr>
          <w:szCs w:val="18"/>
        </w:rPr>
        <w:t>문서화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및</w:t>
      </w:r>
      <w:r w:rsidRPr="000A5DA3">
        <w:rPr>
          <w:szCs w:val="18"/>
        </w:rPr>
        <w:t>·</w:t>
      </w:r>
      <w:r w:rsidRPr="000A5DA3">
        <w:rPr>
          <w:szCs w:val="18"/>
        </w:rPr>
        <w:t>준수하는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것이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권장</w:t>
      </w:r>
      <w:r w:rsidRPr="000A5DA3">
        <w:rPr>
          <w:rFonts w:hint="eastAsia"/>
          <w:szCs w:val="18"/>
        </w:rPr>
        <w:t>된다</w:t>
      </w:r>
      <w:r w:rsidRPr="000A5DA3">
        <w:rPr>
          <w:rFonts w:hint="eastAsia"/>
          <w:szCs w:val="18"/>
        </w:rPr>
        <w:t xml:space="preserve">. </w:t>
      </w:r>
      <w:r w:rsidRPr="000A5DA3">
        <w:rPr>
          <w:rFonts w:hint="eastAsia"/>
          <w:szCs w:val="18"/>
        </w:rPr>
        <w:t>안전성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원칙은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특정한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계층적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우선순위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없이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나열되어</w:t>
      </w:r>
      <w:r w:rsidRPr="000A5DA3">
        <w:rPr>
          <w:rFonts w:hint="eastAsia"/>
          <w:szCs w:val="18"/>
        </w:rPr>
        <w:t xml:space="preserve"> </w:t>
      </w:r>
      <w:r w:rsidRPr="000A5DA3">
        <w:rPr>
          <w:rFonts w:hint="eastAsia"/>
          <w:szCs w:val="18"/>
        </w:rPr>
        <w:t>있다</w:t>
      </w:r>
      <w:r w:rsidRPr="000A5DA3">
        <w:rPr>
          <w:rFonts w:hint="eastAsia"/>
          <w:szCs w:val="18"/>
        </w:rPr>
        <w:t>.</w:t>
      </w:r>
    </w:p>
    <w:p w14:paraId="09373EEF" w14:textId="77777777" w:rsidR="007022CD" w:rsidRPr="000A5DA3" w:rsidRDefault="007022CD" w:rsidP="00700417">
      <w:pPr>
        <w:rPr>
          <w:rFonts w:cs="Arial"/>
          <w:lang w:val="de-DE"/>
        </w:rPr>
      </w:pPr>
    </w:p>
    <w:p w14:paraId="3B8FDC20" w14:textId="5B3C1B52" w:rsidR="00700417" w:rsidRPr="000A5DA3" w:rsidRDefault="007022CD" w:rsidP="00AE4342">
      <w:pPr>
        <w:pStyle w:val="15"/>
        <w:outlineLvl w:val="0"/>
        <w:rPr>
          <w:lang w:val="de-DE"/>
        </w:rPr>
      </w:pPr>
      <w:r w:rsidRPr="000A5DA3">
        <w:rPr>
          <w:rFonts w:hint="eastAsia"/>
          <w:lang w:val="de-DE"/>
        </w:rPr>
        <w:t>원칙의</w:t>
      </w:r>
      <w:r w:rsidRPr="000A5DA3">
        <w:rPr>
          <w:rFonts w:hint="eastAsia"/>
          <w:lang w:val="de-DE"/>
        </w:rPr>
        <w:t xml:space="preserve"> </w:t>
      </w:r>
      <w:r w:rsidR="00700417" w:rsidRPr="000A5DA3">
        <w:rPr>
          <w:rFonts w:hint="eastAsia"/>
          <w:lang w:val="de-DE"/>
        </w:rPr>
        <w:t>번호</w:t>
      </w:r>
      <w:r w:rsidR="00700417" w:rsidRPr="000A5DA3">
        <w:rPr>
          <w:rFonts w:hint="eastAsia"/>
          <w:lang w:val="de-DE"/>
        </w:rPr>
        <w:t xml:space="preserve"> </w:t>
      </w:r>
      <w:r w:rsidR="00700417" w:rsidRPr="000A5DA3">
        <w:rPr>
          <w:rFonts w:hint="eastAsia"/>
          <w:lang w:val="de-DE"/>
        </w:rPr>
        <w:t>체계는</w:t>
      </w:r>
      <w:r w:rsidR="00700417"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관련</w:t>
      </w:r>
      <w:r w:rsidRPr="000A5DA3">
        <w:rPr>
          <w:rFonts w:hint="eastAsia"/>
          <w:lang w:val="de-DE"/>
        </w:rPr>
        <w:t xml:space="preserve"> </w:t>
      </w:r>
      <w:r w:rsidR="00700417" w:rsidRPr="000A5DA3">
        <w:rPr>
          <w:rFonts w:hint="eastAsia"/>
          <w:lang w:val="de-DE"/>
        </w:rPr>
        <w:t>세부</w:t>
      </w:r>
      <w:r w:rsidR="00700417" w:rsidRPr="000A5DA3">
        <w:rPr>
          <w:rFonts w:hint="eastAsia"/>
          <w:lang w:val="de-DE"/>
        </w:rPr>
        <w:t xml:space="preserve"> </w:t>
      </w:r>
      <w:r w:rsidR="00700417" w:rsidRPr="000A5DA3">
        <w:rPr>
          <w:rFonts w:hint="eastAsia"/>
          <w:lang w:val="de-DE"/>
        </w:rPr>
        <w:t>절</w:t>
      </w:r>
      <w:r w:rsidRPr="000A5DA3">
        <w:rPr>
          <w:rFonts w:hint="eastAsia"/>
          <w:lang w:val="de-DE"/>
        </w:rPr>
        <w:t>의</w:t>
      </w:r>
      <w:r w:rsidR="00700417" w:rsidRPr="000A5DA3">
        <w:rPr>
          <w:rFonts w:hint="eastAsia"/>
          <w:lang w:val="de-DE"/>
        </w:rPr>
        <w:t xml:space="preserve"> </w:t>
      </w:r>
      <w:r w:rsidR="00700417" w:rsidRPr="000A5DA3">
        <w:rPr>
          <w:rFonts w:hint="eastAsia"/>
          <w:lang w:val="de-DE"/>
        </w:rPr>
        <w:t>번호</w:t>
      </w:r>
      <w:r w:rsidRPr="000A5DA3">
        <w:rPr>
          <w:rFonts w:hint="eastAsia"/>
          <w:lang w:val="de-DE"/>
        </w:rPr>
        <w:t>(4.1.#, 4.3.#)</w:t>
      </w:r>
      <w:r w:rsidR="00700417" w:rsidRPr="000A5DA3">
        <w:rPr>
          <w:rFonts w:hint="eastAsia"/>
          <w:lang w:val="de-DE"/>
        </w:rPr>
        <w:t>와</w:t>
      </w:r>
      <w:r w:rsidR="00700417" w:rsidRPr="000A5DA3">
        <w:rPr>
          <w:rFonts w:hint="eastAsia"/>
          <w:lang w:val="de-DE"/>
        </w:rPr>
        <w:t xml:space="preserve"> </w:t>
      </w:r>
      <w:r w:rsidRPr="000A5DA3">
        <w:rPr>
          <w:rFonts w:hint="eastAsia"/>
          <w:lang w:val="de-DE"/>
        </w:rPr>
        <w:t>일치한다</w:t>
      </w:r>
      <w:r w:rsidRPr="000A5DA3">
        <w:rPr>
          <w:rFonts w:hint="eastAsia"/>
          <w:lang w:val="de-DE"/>
        </w:rPr>
        <w:t>. (</w:t>
      </w:r>
      <w:r w:rsidR="00700417" w:rsidRPr="000A5DA3">
        <w:rPr>
          <w:rFonts w:hint="eastAsia"/>
          <w:lang w:val="de-DE"/>
        </w:rPr>
        <w:t>예</w:t>
      </w:r>
      <w:r w:rsidR="00700417" w:rsidRPr="000A5DA3">
        <w:rPr>
          <w:lang w:val="de-DE"/>
        </w:rPr>
        <w:t xml:space="preserve">: </w:t>
      </w:r>
      <w:r w:rsidR="00700417" w:rsidRPr="000A5DA3">
        <w:rPr>
          <w:rFonts w:hint="eastAsia"/>
          <w:lang w:val="de-DE"/>
        </w:rPr>
        <w:t>원칙</w:t>
      </w:r>
      <w:r w:rsidR="00700417" w:rsidRPr="000A5DA3">
        <w:rPr>
          <w:rFonts w:hint="eastAsia"/>
          <w:lang w:val="de-DE"/>
        </w:rPr>
        <w:t xml:space="preserve"> </w:t>
      </w:r>
      <w:r w:rsidR="00700417" w:rsidRPr="000A5DA3">
        <w:rPr>
          <w:lang w:val="de-DE"/>
        </w:rPr>
        <w:t>7 = 4.1.7, 4.3.7).</w:t>
      </w:r>
    </w:p>
    <w:p w14:paraId="18FC87E0" w14:textId="77777777" w:rsidR="00700417" w:rsidRPr="000A5DA3" w:rsidRDefault="00700417" w:rsidP="00700417">
      <w:pPr>
        <w:rPr>
          <w:rFonts w:cs="Arial"/>
          <w:lang w:val="de-DE"/>
        </w:rPr>
      </w:pPr>
    </w:p>
    <w:p w14:paraId="2AF56475" w14:textId="43C6EA9E" w:rsidR="00700417" w:rsidRPr="000A5DA3" w:rsidRDefault="00700417" w:rsidP="00700417">
      <w:pPr>
        <w:pStyle w:val="24"/>
        <w:numPr>
          <w:ilvl w:val="1"/>
          <w:numId w:val="8"/>
        </w:numPr>
        <w:rPr>
          <w:rFonts w:eastAsia="Yu Mincho"/>
        </w:rPr>
      </w:pPr>
      <w:bookmarkStart w:id="66" w:name="_Toc239431323"/>
      <w:r w:rsidRPr="000A5DA3">
        <w:rPr>
          <w:rFonts w:hint="eastAsia"/>
        </w:rPr>
        <w:t>안전</w:t>
      </w:r>
      <w:r w:rsidR="00FE75FD" w:rsidRPr="000A5DA3">
        <w:rPr>
          <w:rFonts w:hint="eastAsia"/>
          <w:lang w:eastAsia="ko-KR"/>
        </w:rPr>
        <w:t>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원칙</w:t>
      </w:r>
      <w:bookmarkEnd w:id="66"/>
    </w:p>
    <w:p w14:paraId="231BAC4E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77ADF0F8" w14:textId="52F762B4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="00AE4342" w:rsidRPr="000A5DA3">
        <w:rPr>
          <w:rFonts w:hint="eastAsia"/>
          <w:lang w:eastAsia="ko-KR"/>
        </w:rPr>
        <w:t>와</w:t>
      </w:r>
      <w:r w:rsidRPr="000A5DA3">
        <w:rPr>
          <w:rFonts w:hint="eastAsia"/>
        </w:rPr>
        <w:t xml:space="preserve"> </w:t>
      </w:r>
      <w:r w:rsidRPr="000A5DA3">
        <w:t xml:space="preserve">ADS </w:t>
      </w:r>
      <w:r w:rsidRPr="000A5DA3">
        <w:rPr>
          <w:rFonts w:hint="eastAsia"/>
        </w:rPr>
        <w:t>장착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</w:t>
      </w:r>
      <w:r w:rsidR="00067852" w:rsidRPr="000A5DA3">
        <w:rPr>
          <w:rFonts w:hint="eastAsia"/>
          <w:lang w:eastAsia="ko-KR"/>
        </w:rPr>
        <w:t>에</w:t>
      </w:r>
      <w:r w:rsidR="00067852" w:rsidRPr="000A5DA3">
        <w:rPr>
          <w:rFonts w:hint="eastAsia"/>
          <w:lang w:eastAsia="ko-KR"/>
        </w:rPr>
        <w:t xml:space="preserve"> </w:t>
      </w:r>
      <w:r w:rsidR="00067852" w:rsidRPr="000A5DA3">
        <w:rPr>
          <w:rFonts w:hint="eastAsia"/>
          <w:lang w:eastAsia="ko-KR"/>
        </w:rPr>
        <w:t>대한</w:t>
      </w:r>
      <w:r w:rsidR="00067852" w:rsidRPr="000A5DA3">
        <w:rPr>
          <w:rFonts w:hint="eastAsia"/>
          <w:lang w:eastAsia="ko-KR"/>
        </w:rPr>
        <w:t xml:space="preserve"> </w:t>
      </w:r>
      <w:r w:rsidR="00067852" w:rsidRPr="000A5DA3">
        <w:rPr>
          <w:rFonts w:hint="eastAsia"/>
          <w:lang w:eastAsia="ko-KR"/>
        </w:rPr>
        <w:t>강건한</w:t>
      </w:r>
      <w:r w:rsidR="00067852" w:rsidRPr="000A5DA3">
        <w:rPr>
          <w:rFonts w:hint="eastAsia"/>
          <w:lang w:eastAsia="ko-KR"/>
        </w:rPr>
        <w:t xml:space="preserve"> </w:t>
      </w:r>
      <w:r w:rsidR="00067852" w:rsidRPr="000A5DA3">
        <w:rPr>
          <w:rFonts w:hint="eastAsia"/>
          <w:lang w:eastAsia="ko-KR"/>
        </w:rPr>
        <w:t>설계와</w:t>
      </w:r>
      <w:r w:rsidRPr="000A5DA3">
        <w:rPr>
          <w:rFonts w:hint="eastAsia"/>
        </w:rPr>
        <w:t xml:space="preserve"> </w:t>
      </w:r>
      <w:r w:rsidRPr="000A5DA3">
        <w:t xml:space="preserve">ODD </w:t>
      </w:r>
      <w:r w:rsidRPr="000A5DA3">
        <w:rPr>
          <w:rFonts w:hint="eastAsia"/>
        </w:rPr>
        <w:t>내에서</w:t>
      </w:r>
      <w:r w:rsidRPr="000A5DA3">
        <w:rPr>
          <w:rFonts w:hint="eastAsia"/>
        </w:rPr>
        <w:t xml:space="preserve"> </w:t>
      </w:r>
      <w:r w:rsidR="00067852" w:rsidRPr="000A5DA3">
        <w:rPr>
          <w:rFonts w:hint="eastAsia"/>
          <w:lang w:eastAsia="ko-KR"/>
        </w:rPr>
        <w:t>더</w:t>
      </w:r>
      <w:r w:rsidR="00067852" w:rsidRPr="000A5DA3">
        <w:rPr>
          <w:rFonts w:hint="eastAsia"/>
          <w:lang w:eastAsia="ko-KR"/>
        </w:rPr>
        <w:t xml:space="preserve"> </w:t>
      </w:r>
      <w:r w:rsidR="00067852" w:rsidRPr="000A5DA3">
        <w:rPr>
          <w:rFonts w:hint="eastAsia"/>
          <w:lang w:eastAsia="ko-KR"/>
        </w:rPr>
        <w:t>안전한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설계와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운행을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입증하기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위해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평가를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수행</w:t>
      </w:r>
      <w:r w:rsidR="00653FA2" w:rsidRPr="000A5DA3">
        <w:rPr>
          <w:rFonts w:hint="eastAsia"/>
          <w:lang w:eastAsia="ko-KR"/>
        </w:rPr>
        <w:t>하는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좋으며</w:t>
      </w:r>
      <w:r w:rsidRPr="000A5DA3">
        <w:t xml:space="preserve">, </w:t>
      </w:r>
      <w:r w:rsidRPr="000A5DA3">
        <w:rPr>
          <w:rFonts w:hint="eastAsia"/>
        </w:rPr>
        <w:t>시뮬레이션</w:t>
      </w:r>
      <w:r w:rsidR="00FD4B93" w:rsidRPr="000A5DA3">
        <w:rPr>
          <w:rFonts w:hint="eastAsia"/>
          <w:lang w:eastAsia="ko-KR"/>
        </w:rPr>
        <w:t xml:space="preserve">, </w:t>
      </w:r>
      <w:r w:rsidR="006F54B6" w:rsidRPr="000A5DA3">
        <w:rPr>
          <w:rFonts w:hint="eastAsia"/>
        </w:rPr>
        <w:t>시험</w:t>
      </w:r>
      <w:r w:rsidRPr="000A5DA3">
        <w:rPr>
          <w:rFonts w:hint="eastAsia"/>
        </w:rPr>
        <w:t xml:space="preserve"> </w:t>
      </w:r>
      <w:r w:rsidR="00FD4B93" w:rsidRPr="000A5DA3">
        <w:rPr>
          <w:rFonts w:hint="eastAsia"/>
          <w:lang w:eastAsia="ko-KR"/>
        </w:rPr>
        <w:t>주행장</w:t>
      </w:r>
      <w:r w:rsidR="00FD4B93" w:rsidRPr="000A5DA3">
        <w:rPr>
          <w:rFonts w:hint="eastAsia"/>
          <w:lang w:eastAsia="ko-KR"/>
        </w:rPr>
        <w:t xml:space="preserve"> </w:t>
      </w:r>
      <w:r w:rsidR="00FD4B93" w:rsidRPr="000A5DA3">
        <w:rPr>
          <w:rFonts w:hint="eastAsia"/>
          <w:lang w:eastAsia="ko-KR"/>
        </w:rPr>
        <w:t>및</w:t>
      </w:r>
      <w:r w:rsidR="00FD4B93" w:rsidRPr="000A5DA3">
        <w:rPr>
          <w:rFonts w:hint="eastAsia"/>
          <w:lang w:eastAsia="ko-KR"/>
        </w:rPr>
        <w:t>/</w:t>
      </w:r>
      <w:r w:rsidR="00FD4B93" w:rsidRPr="000A5DA3">
        <w:rPr>
          <w:rFonts w:hint="eastAsia"/>
          <w:lang w:eastAsia="ko-KR"/>
        </w:rPr>
        <w:t>또는</w:t>
      </w:r>
      <w:r w:rsidR="00FD4B93"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</w:rPr>
        <w:t>도로</w:t>
      </w:r>
      <w:r w:rsidRPr="000A5DA3">
        <w:rPr>
          <w:rFonts w:hint="eastAsia"/>
        </w:rPr>
        <w:t xml:space="preserve"> </w:t>
      </w:r>
      <w:r w:rsidR="00067852" w:rsidRPr="000A5DA3">
        <w:rPr>
          <w:rFonts w:hint="eastAsia"/>
          <w:lang w:eastAsia="ko-KR"/>
        </w:rPr>
        <w:t>주행</w:t>
      </w:r>
      <w:r w:rsidR="00067852" w:rsidRPr="000A5DA3">
        <w:rPr>
          <w:rFonts w:hint="eastAsia"/>
          <w:lang w:eastAsia="ko-KR"/>
        </w:rPr>
        <w:t xml:space="preserve"> </w:t>
      </w:r>
      <w:r w:rsidR="00067852" w:rsidRPr="000A5DA3">
        <w:rPr>
          <w:rFonts w:hint="eastAsia"/>
          <w:lang w:eastAsia="ko-KR"/>
        </w:rPr>
        <w:t>타당성</w:t>
      </w:r>
      <w:r w:rsidR="00067852" w:rsidRPr="000A5DA3">
        <w:rPr>
          <w:rFonts w:hint="eastAsia"/>
          <w:lang w:eastAsia="ko-KR"/>
        </w:rPr>
        <w:t xml:space="preserve"> </w:t>
      </w:r>
      <w:r w:rsidR="00067852" w:rsidRPr="000A5DA3">
        <w:rPr>
          <w:rFonts w:hint="eastAsia"/>
          <w:lang w:eastAsia="ko-KR"/>
        </w:rPr>
        <w:t>확인을</w:t>
      </w:r>
      <w:r w:rsidR="00067852" w:rsidRPr="000A5DA3">
        <w:rPr>
          <w:rFonts w:hint="eastAsia"/>
          <w:lang w:eastAsia="ko-KR"/>
        </w:rPr>
        <w:t xml:space="preserve"> </w:t>
      </w:r>
      <w:r w:rsidR="00067852" w:rsidRPr="000A5DA3">
        <w:rPr>
          <w:rFonts w:hint="eastAsia"/>
          <w:lang w:eastAsia="ko-KR"/>
        </w:rPr>
        <w:t>포함하는</w:t>
      </w:r>
      <w:r w:rsidR="00067852" w:rsidRPr="000A5DA3">
        <w:rPr>
          <w:rFonts w:hint="eastAsia"/>
          <w:lang w:eastAsia="ko-KR"/>
        </w:rPr>
        <w:t xml:space="preserve"> </w:t>
      </w:r>
      <w:r w:rsidR="00067852" w:rsidRPr="000A5DA3">
        <w:rPr>
          <w:rFonts w:hint="eastAsia"/>
          <w:lang w:eastAsia="ko-KR"/>
        </w:rPr>
        <w:t>방법의</w:t>
      </w:r>
      <w:r w:rsidR="00067852" w:rsidRPr="000A5DA3">
        <w:rPr>
          <w:rFonts w:hint="eastAsia"/>
          <w:lang w:eastAsia="ko-KR"/>
        </w:rPr>
        <w:t xml:space="preserve"> </w:t>
      </w:r>
      <w:r w:rsidR="00067852" w:rsidRPr="000A5DA3">
        <w:rPr>
          <w:rFonts w:hint="eastAsia"/>
          <w:lang w:eastAsia="ko-KR"/>
        </w:rPr>
        <w:t>조합</w:t>
      </w:r>
      <w:r w:rsidRPr="000A5DA3">
        <w:rPr>
          <w:rFonts w:hint="eastAsia"/>
        </w:rPr>
        <w:t>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활용</w:t>
      </w:r>
      <w:r w:rsidR="00067852" w:rsidRPr="000A5DA3">
        <w:rPr>
          <w:rFonts w:hint="eastAsia"/>
          <w:lang w:eastAsia="ko-KR"/>
        </w:rPr>
        <w:t>해도</w:t>
      </w:r>
      <w:r w:rsidR="00067852" w:rsidRPr="000A5DA3">
        <w:rPr>
          <w:rFonts w:hint="eastAsia"/>
          <w:lang w:eastAsia="ko-KR"/>
        </w:rPr>
        <w:t xml:space="preserve"> </w:t>
      </w:r>
      <w:r w:rsidR="00067852" w:rsidRPr="000A5DA3">
        <w:rPr>
          <w:rFonts w:hint="eastAsia"/>
          <w:lang w:eastAsia="ko-KR"/>
        </w:rPr>
        <w:t>된다</w:t>
      </w:r>
      <w:r w:rsidRPr="000A5DA3">
        <w:t>.</w:t>
      </w:r>
    </w:p>
    <w:p w14:paraId="6702429E" w14:textId="77777777" w:rsidR="00700417" w:rsidRPr="000A5DA3" w:rsidRDefault="00700417" w:rsidP="00700417">
      <w:pPr>
        <w:rPr>
          <w:lang w:val="de-DE"/>
        </w:rPr>
      </w:pPr>
    </w:p>
    <w:p w14:paraId="5CC29039" w14:textId="46A896EA" w:rsidR="00700417" w:rsidRPr="000A5DA3" w:rsidRDefault="003D49F2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rPr>
          <w:rFonts w:hint="eastAsia"/>
        </w:rPr>
        <w:t>폴백</w:t>
      </w:r>
      <w:r w:rsidR="00700417" w:rsidRPr="000A5DA3">
        <w:rPr>
          <w:rFonts w:hint="eastAsia"/>
        </w:rPr>
        <w:t xml:space="preserve"> </w:t>
      </w:r>
      <w:r w:rsidR="006F54B6" w:rsidRPr="000A5DA3">
        <w:rPr>
          <w:rFonts w:hint="eastAsia"/>
        </w:rPr>
        <w:t>시험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운전자는</w:t>
      </w:r>
      <w:r w:rsidR="00700417" w:rsidRPr="000A5DA3">
        <w:rPr>
          <w:rFonts w:hint="eastAsia"/>
        </w:rPr>
        <w:t xml:space="preserve"> </w:t>
      </w:r>
      <w:r w:rsidR="00700417" w:rsidRPr="000A5DA3">
        <w:t xml:space="preserve">ADS </w:t>
      </w:r>
      <w:r w:rsidR="00700417" w:rsidRPr="000A5DA3">
        <w:rPr>
          <w:rFonts w:hint="eastAsia"/>
        </w:rPr>
        <w:t>기능</w:t>
      </w:r>
      <w:r w:rsidR="00700417" w:rsidRPr="000A5DA3">
        <w:t xml:space="preserve">, </w:t>
      </w:r>
      <w:r w:rsidR="00700417" w:rsidRPr="000A5DA3">
        <w:rPr>
          <w:rFonts w:hint="eastAsia"/>
        </w:rPr>
        <w:t>운</w:t>
      </w:r>
      <w:r w:rsidR="00C760AB" w:rsidRPr="000A5DA3">
        <w:rPr>
          <w:rFonts w:hint="eastAsia"/>
          <w:lang w:eastAsia="ko-KR"/>
        </w:rPr>
        <w:t>행</w:t>
      </w:r>
      <w:r w:rsidR="00700417" w:rsidRPr="000A5DA3">
        <w:t xml:space="preserve">, </w:t>
      </w:r>
      <w:r w:rsidR="00700417" w:rsidRPr="000A5DA3">
        <w:rPr>
          <w:rFonts w:hint="eastAsia"/>
        </w:rPr>
        <w:t>제어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능력에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대해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충분히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훈련</w:t>
      </w:r>
      <w:r w:rsidR="00653FA2" w:rsidRPr="000A5DA3">
        <w:rPr>
          <w:rFonts w:hint="eastAsia"/>
          <w:lang w:eastAsia="ko-KR"/>
        </w:rPr>
        <w:t>하는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좋다</w:t>
      </w:r>
      <w:r w:rsidR="00700417" w:rsidRPr="000A5DA3">
        <w:t>.</w:t>
      </w:r>
    </w:p>
    <w:p w14:paraId="2F23B8F8" w14:textId="77777777" w:rsidR="00700417" w:rsidRPr="000A5DA3" w:rsidRDefault="00700417" w:rsidP="00700417">
      <w:pPr>
        <w:rPr>
          <w:rFonts w:cs="Arial"/>
          <w:lang w:val="de-DE"/>
        </w:rPr>
      </w:pPr>
    </w:p>
    <w:p w14:paraId="087BC8E8" w14:textId="75A5CC70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="003547BA" w:rsidRPr="000A5DA3">
        <w:rPr>
          <w:rFonts w:hint="eastAsia"/>
          <w:lang w:eastAsia="ko-KR"/>
        </w:rPr>
        <w:t>탑승자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및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다른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교통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참여자에게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불합리한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위험을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초래하지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않</w:t>
      </w:r>
      <w:r w:rsidR="00653FA2" w:rsidRPr="000A5DA3">
        <w:rPr>
          <w:rFonts w:hint="eastAsia"/>
          <w:lang w:eastAsia="ko-KR"/>
        </w:rPr>
        <w:t>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좋다</w:t>
      </w:r>
      <w:r w:rsidRPr="000A5DA3">
        <w:t>.</w:t>
      </w:r>
    </w:p>
    <w:p w14:paraId="0FD71259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48E79E4C" w14:textId="7B24F600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설계</w:t>
      </w:r>
      <w:r w:rsidR="003547BA" w:rsidRPr="000A5DA3">
        <w:rPr>
          <w:rFonts w:hint="eastAsia"/>
          <w:lang w:eastAsia="ko-KR"/>
        </w:rPr>
        <w:t>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운행을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통해</w:t>
      </w:r>
      <w:r w:rsidRPr="000A5DA3">
        <w:t xml:space="preserve">, </w:t>
      </w:r>
      <w:r w:rsidRPr="000A5DA3">
        <w:rPr>
          <w:rFonts w:hint="eastAsia"/>
        </w:rPr>
        <w:t>비록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주행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우선권이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있더라도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합리적으로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예측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가능하고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예방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충돌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상황을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방지</w:t>
      </w:r>
      <w:r w:rsidR="00653FA2" w:rsidRPr="000A5DA3">
        <w:rPr>
          <w:rFonts w:hint="eastAsia"/>
          <w:lang w:eastAsia="ko-KR"/>
        </w:rPr>
        <w:t>하는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좋다</w:t>
      </w:r>
      <w:r w:rsidRPr="000A5DA3">
        <w:t>.</w:t>
      </w:r>
    </w:p>
    <w:p w14:paraId="78B0ABC3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2CBA5618" w14:textId="61A946E7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  <w:rPr>
          <w:b/>
        </w:rPr>
      </w:pPr>
      <w:r w:rsidRPr="000A5DA3">
        <w:t xml:space="preserve">ADS </w:t>
      </w:r>
      <w:r w:rsidRPr="000A5DA3">
        <w:rPr>
          <w:rFonts w:hint="eastAsia"/>
        </w:rPr>
        <w:t>기능은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명확하게</w:t>
      </w:r>
      <w:r w:rsidRPr="000A5DA3">
        <w:rPr>
          <w:rFonts w:hint="eastAsia"/>
        </w:rPr>
        <w:t xml:space="preserve"> </w:t>
      </w:r>
      <w:r w:rsidR="003547BA" w:rsidRPr="000A5DA3">
        <w:rPr>
          <w:rFonts w:hint="eastAsia"/>
          <w:lang w:eastAsia="ko-KR"/>
        </w:rPr>
        <w:t>설명된</w:t>
      </w:r>
      <w:r w:rsidRPr="000A5DA3">
        <w:rPr>
          <w:rFonts w:hint="eastAsia"/>
        </w:rPr>
        <w:t xml:space="preserve"> </w:t>
      </w:r>
      <w:r w:rsidRPr="000A5DA3">
        <w:t>ODD</w:t>
      </w:r>
      <w:r w:rsidRPr="000A5DA3">
        <w:rPr>
          <w:rFonts w:hint="eastAsia"/>
        </w:rPr>
        <w:t>를</w:t>
      </w:r>
      <w:r w:rsidRPr="000A5DA3">
        <w:rPr>
          <w:rFonts w:hint="eastAsia"/>
        </w:rPr>
        <w:t xml:space="preserve"> </w:t>
      </w:r>
      <w:r w:rsidR="00653FA2" w:rsidRPr="000A5DA3">
        <w:rPr>
          <w:rFonts w:hint="eastAsia"/>
          <w:lang w:eastAsia="ko-KR"/>
        </w:rPr>
        <w:t>가지는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좋다</w:t>
      </w:r>
      <w:r w:rsidRPr="000A5DA3">
        <w:t>.</w:t>
      </w:r>
    </w:p>
    <w:p w14:paraId="0385B31C" w14:textId="77777777" w:rsidR="00700417" w:rsidRPr="000A5DA3" w:rsidRDefault="00700417" w:rsidP="00700417">
      <w:pPr>
        <w:rPr>
          <w:lang w:val="de-DE"/>
        </w:rPr>
      </w:pPr>
    </w:p>
    <w:p w14:paraId="3B34EB39" w14:textId="28124A01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  <w:rPr>
          <w:b/>
        </w:rPr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Pr="000A5DA3">
        <w:t xml:space="preserve">ODD </w:t>
      </w:r>
      <w:r w:rsidRPr="000A5DA3">
        <w:rPr>
          <w:rFonts w:hint="eastAsia"/>
        </w:rPr>
        <w:t>내에서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합리적으로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예측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객체</w:t>
      </w:r>
      <w:r w:rsidR="003547BA" w:rsidRPr="000A5DA3">
        <w:rPr>
          <w:rFonts w:hint="eastAsia"/>
          <w:lang w:eastAsia="ko-KR"/>
        </w:rPr>
        <w:t>와</w:t>
      </w:r>
      <w:r w:rsidRPr="000A5DA3">
        <w:rPr>
          <w:rFonts w:hint="eastAsia"/>
        </w:rPr>
        <w:t xml:space="preserve"> </w:t>
      </w:r>
      <w:r w:rsidR="003547BA" w:rsidRPr="000A5DA3">
        <w:rPr>
          <w:rFonts w:hint="eastAsia"/>
          <w:lang w:eastAsia="ko-KR"/>
        </w:rPr>
        <w:t>이벤트를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탐지하고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적절히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대응할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</w:t>
      </w:r>
      <w:r w:rsidR="00653FA2" w:rsidRPr="000A5DA3">
        <w:rPr>
          <w:rFonts w:hint="eastAsia"/>
          <w:lang w:eastAsia="ko-KR"/>
        </w:rPr>
        <w:t>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좋다</w:t>
      </w:r>
      <w:r w:rsidRPr="000A5DA3">
        <w:t>.</w:t>
      </w:r>
    </w:p>
    <w:p w14:paraId="7830D06E" w14:textId="77777777" w:rsidR="00700417" w:rsidRPr="000A5DA3" w:rsidRDefault="00700417" w:rsidP="00700417">
      <w:pPr>
        <w:rPr>
          <w:rFonts w:cs="Arial"/>
          <w:lang w:val="de-DE"/>
        </w:rPr>
      </w:pPr>
    </w:p>
    <w:p w14:paraId="03B90D4B" w14:textId="5B7859E0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활성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운행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모드</w:t>
      </w:r>
      <w:r w:rsidR="003547BA" w:rsidRPr="000A5DA3">
        <w:rPr>
          <w:rFonts w:hint="eastAsia"/>
          <w:lang w:eastAsia="ko-KR"/>
        </w:rPr>
        <w:t>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추가</w:t>
      </w:r>
      <w:r w:rsidR="003547BA" w:rsidRPr="000A5DA3">
        <w:rPr>
          <w:rFonts w:hint="eastAsia"/>
          <w:lang w:eastAsia="ko-KR"/>
        </w:rPr>
        <w:t>적인</w:t>
      </w:r>
      <w:r w:rsidRPr="000A5DA3">
        <w:rPr>
          <w:rFonts w:hint="eastAsia"/>
        </w:rPr>
        <w:t xml:space="preserve"> </w:t>
      </w:r>
      <w:r w:rsidR="003547BA" w:rsidRPr="000A5DA3">
        <w:rPr>
          <w:rFonts w:hint="eastAsia"/>
          <w:lang w:eastAsia="ko-KR"/>
        </w:rPr>
        <w:t>안전성</w:t>
      </w:r>
      <w:r w:rsidR="003547BA" w:rsidRPr="000A5DA3">
        <w:rPr>
          <w:rFonts w:hint="eastAsia"/>
          <w:lang w:eastAsia="ko-KR"/>
        </w:rPr>
        <w:t xml:space="preserve"> </w:t>
      </w:r>
      <w:r w:rsidR="003547BA" w:rsidRPr="000A5DA3">
        <w:rPr>
          <w:rFonts w:hint="eastAsia"/>
          <w:lang w:eastAsia="ko-KR"/>
        </w:rPr>
        <w:t>관련</w:t>
      </w:r>
      <w:r w:rsidR="003547BA"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</w:rPr>
        <w:t>정보를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차량</w:t>
      </w:r>
      <w:r w:rsidRPr="000A5DA3">
        <w:rPr>
          <w:rFonts w:hint="eastAsia"/>
        </w:rPr>
        <w:t xml:space="preserve"> </w:t>
      </w:r>
      <w:r w:rsidR="003547BA" w:rsidRPr="000A5DA3">
        <w:rPr>
          <w:rFonts w:hint="eastAsia"/>
          <w:lang w:eastAsia="ko-KR"/>
        </w:rPr>
        <w:t>탑승자</w:t>
      </w:r>
      <w:r w:rsidRPr="000A5DA3">
        <w:rPr>
          <w:rFonts w:hint="eastAsia"/>
        </w:rPr>
        <w:t>에게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명확히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전달</w:t>
      </w:r>
      <w:r w:rsidR="00653FA2" w:rsidRPr="000A5DA3">
        <w:rPr>
          <w:rFonts w:hint="eastAsia"/>
          <w:lang w:eastAsia="ko-KR"/>
        </w:rPr>
        <w:t>할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수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있는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좋다</w:t>
      </w:r>
      <w:r w:rsidRPr="000A5DA3">
        <w:t>.</w:t>
      </w:r>
    </w:p>
    <w:p w14:paraId="6D3F9723" w14:textId="77777777" w:rsidR="00700417" w:rsidRPr="000A5DA3" w:rsidRDefault="00700417" w:rsidP="00700417">
      <w:pPr>
        <w:rPr>
          <w:rFonts w:cs="Arial"/>
          <w:lang w:val="de-DE"/>
        </w:rPr>
      </w:pPr>
    </w:p>
    <w:p w14:paraId="3B960FF4" w14:textId="2CFEE93E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사용자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요청에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적절히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대응</w:t>
      </w:r>
      <w:r w:rsidR="00653FA2" w:rsidRPr="000A5DA3">
        <w:rPr>
          <w:rFonts w:hint="eastAsia"/>
          <w:lang w:eastAsia="ko-KR"/>
        </w:rPr>
        <w:t>하는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바람직하다</w:t>
      </w:r>
      <w:r w:rsidRPr="000A5DA3">
        <w:t>.</w:t>
      </w:r>
    </w:p>
    <w:p w14:paraId="06EECF66" w14:textId="77777777" w:rsidR="00700417" w:rsidRPr="000A5DA3" w:rsidRDefault="00700417" w:rsidP="00700417">
      <w:pPr>
        <w:rPr>
          <w:rFonts w:cs="Arial"/>
          <w:lang w:val="de-DE"/>
        </w:rPr>
      </w:pPr>
    </w:p>
    <w:p w14:paraId="129721AC" w14:textId="4E783A72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인간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사용자에게</w:t>
      </w:r>
      <w:r w:rsidRPr="000A5DA3">
        <w:rPr>
          <w:rFonts w:hint="eastAsia"/>
        </w:rPr>
        <w:t xml:space="preserve"> </w:t>
      </w:r>
      <w:r w:rsidRPr="000A5DA3">
        <w:t xml:space="preserve">DDT </w:t>
      </w:r>
      <w:r w:rsidRPr="000A5DA3">
        <w:rPr>
          <w:rFonts w:hint="eastAsia"/>
        </w:rPr>
        <w:t>인계를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안전성을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평가</w:t>
      </w:r>
      <w:r w:rsidR="00653FA2" w:rsidRPr="000A5DA3">
        <w:rPr>
          <w:rFonts w:hint="eastAsia"/>
          <w:lang w:eastAsia="ko-KR"/>
        </w:rPr>
        <w:t>하는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바람직하다</w:t>
      </w:r>
      <w:r w:rsidRPr="000A5DA3">
        <w:t>.</w:t>
      </w:r>
    </w:p>
    <w:p w14:paraId="4AF37E01" w14:textId="77777777" w:rsidR="00700417" w:rsidRPr="000A5DA3" w:rsidRDefault="00700417" w:rsidP="00700417">
      <w:pPr>
        <w:rPr>
          <w:rFonts w:cs="Arial"/>
          <w:lang w:val="de-DE"/>
        </w:rPr>
      </w:pPr>
    </w:p>
    <w:p w14:paraId="7A35C0E1" w14:textId="26977FFF" w:rsidR="00700417" w:rsidRPr="000A5DA3" w:rsidRDefault="00845961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rPr>
          <w:rFonts w:hint="eastAsia"/>
          <w:lang w:eastAsia="ko-KR"/>
        </w:rPr>
        <w:t>운전자</w:t>
      </w:r>
      <w:r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  <w:lang w:eastAsia="ko-KR"/>
        </w:rPr>
        <w:t>없이</w:t>
      </w:r>
      <w:r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  <w:lang w:eastAsia="ko-KR"/>
        </w:rPr>
        <w:t>운행</w:t>
      </w:r>
      <w:r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  <w:lang w:eastAsia="ko-KR"/>
        </w:rPr>
        <w:t>중인</w:t>
      </w:r>
      <w:r w:rsidRPr="000A5DA3">
        <w:rPr>
          <w:rFonts w:hint="eastAsia"/>
          <w:lang w:eastAsia="ko-KR"/>
        </w:rPr>
        <w:t xml:space="preserve"> </w:t>
      </w:r>
      <w:r w:rsidR="00700417" w:rsidRPr="000A5DA3">
        <w:rPr>
          <w:rFonts w:hint="eastAsia"/>
        </w:rPr>
        <w:t>레벨</w:t>
      </w:r>
      <w:r w:rsidR="00700417" w:rsidRPr="000A5DA3">
        <w:rPr>
          <w:rFonts w:hint="eastAsia"/>
        </w:rPr>
        <w:t xml:space="preserve"> </w:t>
      </w:r>
      <w:r w:rsidR="00700417" w:rsidRPr="000A5DA3">
        <w:t>4</w:t>
      </w:r>
      <w:r w:rsidR="00AE4342" w:rsidRPr="000A5DA3">
        <w:t xml:space="preserve"> </w:t>
      </w:r>
      <w:r w:rsidR="00AE4342" w:rsidRPr="000A5DA3">
        <w:rPr>
          <w:rFonts w:hint="eastAsia"/>
          <w:lang w:eastAsia="ko-KR"/>
        </w:rPr>
        <w:t>또는</w:t>
      </w:r>
      <w:r w:rsidR="00AE4342" w:rsidRPr="000A5DA3">
        <w:rPr>
          <w:rFonts w:hint="eastAsia"/>
          <w:lang w:eastAsia="ko-KR"/>
        </w:rPr>
        <w:t xml:space="preserve"> </w:t>
      </w:r>
      <w:r w:rsidR="00700417" w:rsidRPr="000A5DA3">
        <w:t xml:space="preserve">5 ADS </w:t>
      </w:r>
      <w:r w:rsidRPr="000A5DA3">
        <w:rPr>
          <w:rFonts w:hint="eastAsia"/>
          <w:lang w:eastAsia="ko-KR"/>
        </w:rPr>
        <w:t>운행</w:t>
      </w:r>
      <w:r w:rsidRPr="000A5DA3">
        <w:rPr>
          <w:rFonts w:hint="eastAsia"/>
          <w:lang w:eastAsia="ko-KR"/>
        </w:rPr>
        <w:t xml:space="preserve"> </w:t>
      </w:r>
      <w:r w:rsidR="00700417" w:rsidRPr="000A5DA3">
        <w:rPr>
          <w:rFonts w:hint="eastAsia"/>
        </w:rPr>
        <w:t>차량은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무인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운행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중</w:t>
      </w:r>
      <w:r w:rsidR="00700417"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폴백</w:t>
      </w:r>
      <w:r w:rsidR="00700417" w:rsidRPr="000A5DA3">
        <w:rPr>
          <w:rFonts w:hint="eastAsia"/>
        </w:rPr>
        <w:t>이</w:t>
      </w:r>
      <w:r w:rsidR="00700417" w:rsidRPr="000A5DA3">
        <w:rPr>
          <w:rFonts w:hint="eastAsia"/>
        </w:rPr>
        <w:t xml:space="preserve"> </w:t>
      </w:r>
      <w:r w:rsidR="00C760AB" w:rsidRPr="000A5DA3">
        <w:rPr>
          <w:rFonts w:hint="eastAsia"/>
          <w:lang w:eastAsia="ko-KR"/>
        </w:rPr>
        <w:t>요구되는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사건</w:t>
      </w:r>
      <w:r w:rsidR="00700417" w:rsidRPr="000A5DA3">
        <w:t>(</w:t>
      </w:r>
      <w:r w:rsidR="00700417" w:rsidRPr="000A5DA3">
        <w:rPr>
          <w:rFonts w:hint="eastAsia"/>
        </w:rPr>
        <w:t>예</w:t>
      </w:r>
      <w:r w:rsidR="00700417" w:rsidRPr="000A5DA3">
        <w:t xml:space="preserve">: </w:t>
      </w:r>
      <w:r w:rsidR="00700417" w:rsidRPr="000A5DA3">
        <w:rPr>
          <w:rFonts w:hint="eastAsia"/>
        </w:rPr>
        <w:t>충돌</w:t>
      </w:r>
      <w:r w:rsidR="00700417" w:rsidRPr="000A5DA3">
        <w:t>)</w:t>
      </w:r>
      <w:r w:rsidR="00700417" w:rsidRPr="000A5DA3">
        <w:rPr>
          <w:rFonts w:hint="eastAsia"/>
        </w:rPr>
        <w:t>에</w:t>
      </w:r>
      <w:r w:rsidR="00700417" w:rsidRPr="000A5DA3">
        <w:rPr>
          <w:rFonts w:hint="eastAsia"/>
        </w:rPr>
        <w:t xml:space="preserve"> </w:t>
      </w:r>
      <w:r w:rsidRPr="000A5DA3">
        <w:rPr>
          <w:rFonts w:hint="eastAsia"/>
          <w:lang w:eastAsia="ko-KR"/>
        </w:rPr>
        <w:t>연루된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즉시</w:t>
      </w:r>
      <w:r w:rsidR="00700417" w:rsidRPr="000A5DA3">
        <w:rPr>
          <w:rFonts w:hint="eastAsia"/>
        </w:rPr>
        <w:t xml:space="preserve"> </w:t>
      </w:r>
      <w:r w:rsidR="00700417" w:rsidRPr="000A5DA3">
        <w:t xml:space="preserve">DDT </w:t>
      </w:r>
      <w:r w:rsidR="003D49F2" w:rsidRPr="000A5DA3">
        <w:rPr>
          <w:rFonts w:hint="eastAsia"/>
        </w:rPr>
        <w:t>폴백</w:t>
      </w:r>
      <w:r w:rsidR="00700417" w:rsidRPr="000A5DA3">
        <w:rPr>
          <w:rFonts w:hint="eastAsia"/>
        </w:rPr>
        <w:t>을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개시</w:t>
      </w:r>
      <w:r w:rsidR="00C760AB" w:rsidRPr="000A5DA3">
        <w:rPr>
          <w:rFonts w:hint="eastAsia"/>
          <w:lang w:eastAsia="ko-KR"/>
        </w:rPr>
        <w:t>하는</w:t>
      </w:r>
      <w:r w:rsidR="00C760AB" w:rsidRPr="000A5DA3">
        <w:rPr>
          <w:rFonts w:hint="eastAsia"/>
          <w:lang w:eastAsia="ko-KR"/>
        </w:rPr>
        <w:t xml:space="preserve"> </w:t>
      </w:r>
      <w:r w:rsidR="00C760AB" w:rsidRPr="000A5DA3">
        <w:rPr>
          <w:rFonts w:hint="eastAsia"/>
          <w:lang w:eastAsia="ko-KR"/>
        </w:rPr>
        <w:t>것이</w:t>
      </w:r>
      <w:r w:rsidR="00C760AB" w:rsidRPr="000A5DA3">
        <w:rPr>
          <w:rFonts w:hint="eastAsia"/>
          <w:lang w:eastAsia="ko-KR"/>
        </w:rPr>
        <w:t xml:space="preserve"> </w:t>
      </w:r>
      <w:r w:rsidR="00C760AB" w:rsidRPr="000A5DA3">
        <w:rPr>
          <w:rFonts w:hint="eastAsia"/>
          <w:lang w:eastAsia="ko-KR"/>
        </w:rPr>
        <w:t>좋고</w:t>
      </w:r>
      <w:r w:rsidR="00C760AB" w:rsidRPr="000A5DA3">
        <w:rPr>
          <w:rFonts w:hint="eastAsia"/>
          <w:lang w:eastAsia="ko-KR"/>
        </w:rPr>
        <w:t>,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적절히</w:t>
      </w:r>
      <w:r w:rsidR="00700417" w:rsidRPr="000A5DA3">
        <w:rPr>
          <w:rFonts w:hint="eastAsia"/>
        </w:rPr>
        <w:t xml:space="preserve"> </w:t>
      </w:r>
      <w:r w:rsidR="00C760AB" w:rsidRPr="000A5DA3">
        <w:rPr>
          <w:rFonts w:hint="eastAsia"/>
          <w:lang w:eastAsia="ko-KR"/>
        </w:rPr>
        <w:t>비상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정보를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전달</w:t>
      </w:r>
      <w:r w:rsidR="00653FA2" w:rsidRPr="000A5DA3">
        <w:rPr>
          <w:rFonts w:hint="eastAsia"/>
          <w:lang w:eastAsia="ko-KR"/>
        </w:rPr>
        <w:t>하는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바람직하다</w:t>
      </w:r>
      <w:r w:rsidR="00700417" w:rsidRPr="000A5DA3">
        <w:t>.</w:t>
      </w:r>
    </w:p>
    <w:p w14:paraId="7B3573BE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4CA6318A" w14:textId="5F28DCDB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시스템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고장</w:t>
      </w:r>
      <w:r w:rsidRPr="000A5DA3">
        <w:t xml:space="preserve">, </w:t>
      </w:r>
      <w:r w:rsidR="00C760AB" w:rsidRPr="000A5DA3">
        <w:rPr>
          <w:rFonts w:hint="eastAsia"/>
          <w:lang w:eastAsia="ko-KR"/>
        </w:rPr>
        <w:t>저하된</w:t>
      </w:r>
      <w:r w:rsidR="00C760AB" w:rsidRPr="000A5DA3">
        <w:rPr>
          <w:rFonts w:hint="eastAsia"/>
          <w:lang w:eastAsia="ko-KR"/>
        </w:rPr>
        <w:t xml:space="preserve"> </w:t>
      </w:r>
      <w:r w:rsidR="00C760AB" w:rsidRPr="000A5DA3">
        <w:rPr>
          <w:rFonts w:hint="eastAsia"/>
          <w:lang w:eastAsia="ko-KR"/>
        </w:rPr>
        <w:t>운영</w:t>
      </w:r>
      <w:r w:rsidR="00C760AB" w:rsidRPr="000A5DA3">
        <w:rPr>
          <w:rFonts w:hint="eastAsia"/>
          <w:lang w:eastAsia="ko-KR"/>
        </w:rPr>
        <w:t xml:space="preserve"> </w:t>
      </w:r>
      <w:r w:rsidR="00C760AB" w:rsidRPr="000A5DA3">
        <w:rPr>
          <w:rFonts w:hint="eastAsia"/>
          <w:lang w:eastAsia="ko-KR"/>
        </w:rPr>
        <w:t>또는</w:t>
      </w:r>
      <w:r w:rsidRPr="000A5DA3">
        <w:t xml:space="preserve"> ODD </w:t>
      </w:r>
      <w:r w:rsidRPr="000A5DA3">
        <w:rPr>
          <w:rFonts w:hint="eastAsia"/>
        </w:rPr>
        <w:t>이탈을</w:t>
      </w:r>
      <w:r w:rsidRPr="000A5DA3">
        <w:rPr>
          <w:rFonts w:hint="eastAsia"/>
        </w:rPr>
        <w:t xml:space="preserve"> </w:t>
      </w:r>
      <w:r w:rsidR="00C760AB" w:rsidRPr="000A5DA3">
        <w:rPr>
          <w:rFonts w:hint="eastAsia"/>
          <w:lang w:eastAsia="ko-KR"/>
        </w:rPr>
        <w:t>탐지하도록</w:t>
      </w:r>
      <w:r w:rsidR="00C760AB" w:rsidRPr="000A5DA3">
        <w:rPr>
          <w:rFonts w:hint="eastAsia"/>
          <w:lang w:eastAsia="ko-KR"/>
        </w:rPr>
        <w:t xml:space="preserve"> </w:t>
      </w:r>
      <w:r w:rsidR="00C760AB" w:rsidRPr="000A5DA3">
        <w:rPr>
          <w:rFonts w:hint="eastAsia"/>
          <w:lang w:eastAsia="ko-KR"/>
        </w:rPr>
        <w:t>설계하는</w:t>
      </w:r>
      <w:r w:rsidR="00C760AB" w:rsidRPr="000A5DA3">
        <w:rPr>
          <w:rFonts w:hint="eastAsia"/>
          <w:lang w:eastAsia="ko-KR"/>
        </w:rPr>
        <w:t xml:space="preserve"> </w:t>
      </w:r>
      <w:r w:rsidR="00C760AB" w:rsidRPr="000A5DA3">
        <w:rPr>
          <w:rFonts w:hint="eastAsia"/>
          <w:lang w:eastAsia="ko-KR"/>
        </w:rPr>
        <w:t>것이</w:t>
      </w:r>
      <w:r w:rsidR="00C760AB" w:rsidRPr="000A5DA3">
        <w:rPr>
          <w:rFonts w:hint="eastAsia"/>
          <w:lang w:eastAsia="ko-KR"/>
        </w:rPr>
        <w:t xml:space="preserve"> </w:t>
      </w:r>
      <w:r w:rsidR="00C760AB" w:rsidRPr="000A5DA3">
        <w:rPr>
          <w:rFonts w:hint="eastAsia"/>
          <w:lang w:eastAsia="ko-KR"/>
        </w:rPr>
        <w:t>바람직하</w:t>
      </w:r>
      <w:r w:rsidRPr="000A5DA3">
        <w:rPr>
          <w:rFonts w:hint="eastAsia"/>
        </w:rPr>
        <w:t>며</w:t>
      </w:r>
      <w:r w:rsidRPr="000A5DA3">
        <w:t xml:space="preserve">, </w:t>
      </w:r>
      <w:r w:rsidRPr="000A5DA3">
        <w:rPr>
          <w:rFonts w:hint="eastAsia"/>
        </w:rPr>
        <w:t>이후</w:t>
      </w:r>
      <w:r w:rsidRPr="000A5DA3">
        <w:rPr>
          <w:rFonts w:hint="eastAsia"/>
        </w:rPr>
        <w:t xml:space="preserve"> </w:t>
      </w:r>
      <w:r w:rsidR="003D49F2" w:rsidRPr="000A5DA3">
        <w:rPr>
          <w:rFonts w:hint="eastAsia"/>
        </w:rPr>
        <w:t>폴백</w:t>
      </w:r>
      <w:r w:rsidR="00C760AB" w:rsidRPr="000A5DA3">
        <w:rPr>
          <w:rFonts w:hint="eastAsia"/>
          <w:lang w:eastAsia="ko-KR"/>
        </w:rPr>
        <w:t>대비</w:t>
      </w:r>
      <w:r w:rsidRPr="000A5DA3">
        <w:rPr>
          <w:rFonts w:hint="eastAsia"/>
        </w:rPr>
        <w:t>사용자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또는</w:t>
      </w:r>
      <w:r w:rsidRPr="000A5DA3">
        <w:rPr>
          <w:rFonts w:hint="eastAsia"/>
        </w:rPr>
        <w:t xml:space="preserve"> </w:t>
      </w:r>
      <w:r w:rsidRPr="000A5DA3">
        <w:t xml:space="preserve">ADS </w:t>
      </w:r>
      <w:r w:rsidRPr="000A5DA3">
        <w:rPr>
          <w:rFonts w:hint="eastAsia"/>
        </w:rPr>
        <w:t>자체에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의한</w:t>
      </w:r>
      <w:r w:rsidRPr="000A5DA3">
        <w:rPr>
          <w:rFonts w:hint="eastAsia"/>
        </w:rPr>
        <w:t xml:space="preserve"> </w:t>
      </w:r>
      <w:r w:rsidRPr="000A5DA3">
        <w:t xml:space="preserve">DDT </w:t>
      </w:r>
      <w:r w:rsidR="003D49F2" w:rsidRPr="000A5DA3">
        <w:rPr>
          <w:rFonts w:hint="eastAsia"/>
        </w:rPr>
        <w:t>폴백</w:t>
      </w:r>
      <w:r w:rsidRPr="000A5DA3">
        <w:rPr>
          <w:rFonts w:hint="eastAsia"/>
        </w:rPr>
        <w:t>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개시</w:t>
      </w:r>
      <w:r w:rsidR="00653FA2" w:rsidRPr="000A5DA3">
        <w:rPr>
          <w:rFonts w:hint="eastAsia"/>
          <w:lang w:eastAsia="ko-KR"/>
        </w:rPr>
        <w:t>하는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바람직하다</w:t>
      </w:r>
      <w:r w:rsidRPr="000A5DA3">
        <w:t>.</w:t>
      </w:r>
    </w:p>
    <w:p w14:paraId="1EC75C2B" w14:textId="77777777" w:rsidR="00700417" w:rsidRPr="000A5DA3" w:rsidRDefault="00700417" w:rsidP="00700417">
      <w:pPr>
        <w:rPr>
          <w:lang w:val="de-DE"/>
        </w:rPr>
      </w:pPr>
    </w:p>
    <w:p w14:paraId="612799B6" w14:textId="4700C5E4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="00E0734A" w:rsidRPr="000A5DA3">
        <w:rPr>
          <w:rFonts w:hint="eastAsia"/>
          <w:lang w:eastAsia="ko-KR"/>
        </w:rPr>
        <w:t>이벤트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발생과</w:t>
      </w:r>
      <w:r w:rsidRPr="000A5DA3">
        <w:rPr>
          <w:rFonts w:hint="eastAsia"/>
        </w:rPr>
        <w:t xml:space="preserve"> </w:t>
      </w:r>
      <w:r w:rsidR="00E0734A" w:rsidRPr="000A5DA3">
        <w:rPr>
          <w:rFonts w:hint="eastAsia"/>
          <w:lang w:eastAsia="ko-KR"/>
        </w:rPr>
        <w:t>연계</w:t>
      </w:r>
      <w:r w:rsidRPr="000A5DA3">
        <w:rPr>
          <w:rFonts w:hint="eastAsia"/>
        </w:rPr>
        <w:t>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데이터를</w:t>
      </w:r>
      <w:r w:rsidRPr="000A5DA3">
        <w:rPr>
          <w:rFonts w:hint="eastAsia"/>
        </w:rPr>
        <w:t xml:space="preserve"> </w:t>
      </w:r>
      <w:r w:rsidR="00E0734A" w:rsidRPr="000A5DA3">
        <w:rPr>
          <w:rFonts w:hint="eastAsia"/>
          <w:lang w:eastAsia="ko-KR"/>
        </w:rPr>
        <w:t>이벤트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분석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및</w:t>
      </w:r>
      <w:r w:rsidR="00E0734A" w:rsidRPr="000A5DA3">
        <w:rPr>
          <w:rFonts w:hint="eastAsia"/>
          <w:lang w:eastAsia="ko-KR"/>
        </w:rPr>
        <w:t>/</w:t>
      </w:r>
      <w:r w:rsidR="00E0734A" w:rsidRPr="000A5DA3">
        <w:rPr>
          <w:rFonts w:hint="eastAsia"/>
          <w:lang w:eastAsia="ko-KR"/>
        </w:rPr>
        <w:t>또는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재구성에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사</w:t>
      </w:r>
      <w:r w:rsidRPr="000A5DA3">
        <w:rPr>
          <w:rFonts w:hint="eastAsia"/>
        </w:rPr>
        <w:t>용</w:t>
      </w:r>
      <w:r w:rsidR="00E0734A" w:rsidRPr="000A5DA3">
        <w:rPr>
          <w:rFonts w:hint="eastAsia"/>
          <w:lang w:eastAsia="ko-KR"/>
        </w:rPr>
        <w:t>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있도록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기록하는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좋다</w:t>
      </w:r>
      <w:r w:rsidRPr="000A5DA3">
        <w:t>.</w:t>
      </w:r>
    </w:p>
    <w:p w14:paraId="4740CEE2" w14:textId="77777777" w:rsidR="00700417" w:rsidRPr="000A5DA3" w:rsidRDefault="00700417" w:rsidP="00700417">
      <w:pPr>
        <w:rPr>
          <w:rFonts w:cs="Arial"/>
          <w:lang w:val="de-DE"/>
        </w:rPr>
      </w:pPr>
    </w:p>
    <w:p w14:paraId="1C4D7FEE" w14:textId="7BC21611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="00E0734A" w:rsidRPr="000A5DA3">
        <w:rPr>
          <w:rFonts w:hint="eastAsia"/>
          <w:lang w:eastAsia="ko-KR"/>
        </w:rPr>
        <w:t>설계상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해당</w:t>
      </w:r>
      <w:r w:rsidR="00E0734A" w:rsidRPr="000A5DA3">
        <w:rPr>
          <w:rFonts w:hint="eastAsia"/>
          <w:lang w:eastAsia="ko-KR"/>
        </w:rPr>
        <w:t xml:space="preserve"> </w:t>
      </w:r>
      <w:r w:rsidRPr="000A5DA3">
        <w:t xml:space="preserve">ODD </w:t>
      </w:r>
      <w:r w:rsidRPr="000A5DA3">
        <w:rPr>
          <w:rFonts w:hint="eastAsia"/>
        </w:rPr>
        <w:t>내에서</w:t>
      </w:r>
      <w:r w:rsidRPr="000A5DA3">
        <w:rPr>
          <w:rFonts w:hint="eastAsia"/>
        </w:rPr>
        <w:t xml:space="preserve"> </w:t>
      </w:r>
      <w:r w:rsidRPr="000A5DA3">
        <w:t xml:space="preserve">DDT </w:t>
      </w:r>
      <w:r w:rsidRPr="000A5DA3">
        <w:rPr>
          <w:rFonts w:hint="eastAsia"/>
        </w:rPr>
        <w:t>수행과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관련된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도로</w:t>
      </w:r>
      <w:r w:rsidR="00E0734A"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</w:rPr>
        <w:t>교통</w:t>
      </w:r>
      <w:r w:rsidR="00E0734A" w:rsidRPr="000A5DA3">
        <w:rPr>
          <w:rFonts w:hint="eastAsia"/>
          <w:lang w:eastAsia="ko-KR"/>
        </w:rPr>
        <w:t>규칙</w:t>
      </w:r>
      <w:r w:rsidRPr="000A5DA3">
        <w:rPr>
          <w:rFonts w:hint="eastAsia"/>
        </w:rPr>
        <w:t>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준수</w:t>
      </w:r>
      <w:r w:rsidR="00653FA2" w:rsidRPr="000A5DA3">
        <w:rPr>
          <w:rFonts w:hint="eastAsia"/>
          <w:lang w:eastAsia="ko-KR"/>
        </w:rPr>
        <w:t>하는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바람직하며</w:t>
      </w:r>
      <w:r w:rsidRPr="000A5DA3">
        <w:t xml:space="preserve">, </w:t>
      </w:r>
      <w:r w:rsidR="00E0734A" w:rsidRPr="000A5DA3">
        <w:rPr>
          <w:rFonts w:hint="eastAsia"/>
          <w:lang w:eastAsia="ko-KR"/>
        </w:rPr>
        <w:t>인간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운전자에게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허용되는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수준에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상응하는</w:t>
      </w:r>
      <w:r w:rsidRPr="000A5DA3">
        <w:rPr>
          <w:rFonts w:hint="eastAsia"/>
        </w:rPr>
        <w:t xml:space="preserve"> </w:t>
      </w:r>
      <w:r w:rsidR="00E0734A" w:rsidRPr="000A5DA3">
        <w:rPr>
          <w:rFonts w:hint="eastAsia"/>
          <w:lang w:eastAsia="ko-KR"/>
        </w:rPr>
        <w:t>선택적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예외는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허용된다</w:t>
      </w:r>
      <w:r w:rsidRPr="000A5DA3">
        <w:t>.</w:t>
      </w:r>
    </w:p>
    <w:p w14:paraId="6431A068" w14:textId="77777777" w:rsidR="00700417" w:rsidRPr="000A5DA3" w:rsidRDefault="00700417" w:rsidP="00700417">
      <w:pPr>
        <w:rPr>
          <w:rFonts w:cs="Arial"/>
          <w:lang w:val="de-DE"/>
        </w:rPr>
      </w:pPr>
    </w:p>
    <w:p w14:paraId="5EE3928A" w14:textId="36C107D0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t>는</w:t>
      </w:r>
      <w:r w:rsidRPr="000A5DA3">
        <w:t xml:space="preserve"> </w:t>
      </w:r>
      <w:r w:rsidRPr="000A5DA3">
        <w:t>사이버</w:t>
      </w:r>
      <w:r w:rsidRPr="000A5DA3">
        <w:t xml:space="preserve"> </w:t>
      </w:r>
      <w:r w:rsidRPr="000A5DA3">
        <w:t>공격</w:t>
      </w:r>
      <w:r w:rsidR="00E0734A" w:rsidRPr="000A5DA3">
        <w:rPr>
          <w:rFonts w:hint="eastAsia"/>
          <w:lang w:eastAsia="ko-KR"/>
        </w:rPr>
        <w:t>으로부터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보호하고</w:t>
      </w:r>
      <w:r w:rsidR="00E0734A" w:rsidRPr="000A5DA3">
        <w:rPr>
          <w:rFonts w:hint="eastAsia"/>
          <w:lang w:eastAsia="ko-KR"/>
        </w:rPr>
        <w:t>,</w:t>
      </w:r>
      <w:r w:rsidRPr="000A5DA3">
        <w:t xml:space="preserve"> ADS </w:t>
      </w:r>
      <w:r w:rsidRPr="000A5DA3">
        <w:t>성능과</w:t>
      </w:r>
      <w:r w:rsidRPr="000A5DA3">
        <w:t xml:space="preserve"> </w:t>
      </w:r>
      <w:r w:rsidRPr="000A5DA3">
        <w:t>기</w:t>
      </w:r>
      <w:r w:rsidR="00E0734A" w:rsidRPr="000A5DA3">
        <w:rPr>
          <w:rFonts w:hint="eastAsia"/>
          <w:lang w:eastAsia="ko-KR"/>
        </w:rPr>
        <w:t>능에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관련된</w:t>
      </w:r>
      <w:r w:rsidR="00E0734A" w:rsidRPr="000A5DA3">
        <w:rPr>
          <w:rFonts w:hint="eastAsia"/>
          <w:lang w:eastAsia="ko-KR"/>
        </w:rPr>
        <w:t xml:space="preserve"> ADS</w:t>
      </w:r>
      <w:r w:rsidR="00E0734A" w:rsidRPr="000A5DA3">
        <w:rPr>
          <w:rFonts w:hint="eastAsia"/>
          <w:lang w:eastAsia="ko-KR"/>
        </w:rPr>
        <w:t>가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저장하거나</w:t>
      </w:r>
      <w:r w:rsidR="00E0734A" w:rsidRPr="000A5DA3">
        <w:rPr>
          <w:rFonts w:hint="eastAsia"/>
          <w:lang w:eastAsia="ko-KR"/>
        </w:rPr>
        <w:t xml:space="preserve">, </w:t>
      </w:r>
      <w:r w:rsidR="00E0734A" w:rsidRPr="000A5DA3">
        <w:rPr>
          <w:rFonts w:hint="eastAsia"/>
          <w:lang w:eastAsia="ko-KR"/>
        </w:rPr>
        <w:t>그로부터</w:t>
      </w:r>
      <w:r w:rsidRPr="000A5DA3">
        <w:t xml:space="preserve"> </w:t>
      </w:r>
      <w:r w:rsidRPr="000A5DA3">
        <w:t>개인식별정보를</w:t>
      </w:r>
      <w:r w:rsidRPr="000A5DA3">
        <w:t xml:space="preserve"> </w:t>
      </w:r>
      <w:r w:rsidRPr="000A5DA3">
        <w:t>도출할</w:t>
      </w:r>
      <w:r w:rsidRPr="000A5DA3">
        <w:t xml:space="preserve"> </w:t>
      </w:r>
      <w:r w:rsidRPr="000A5DA3">
        <w:t>수</w:t>
      </w:r>
      <w:r w:rsidRPr="000A5DA3">
        <w:t xml:space="preserve"> </w:t>
      </w:r>
      <w:r w:rsidRPr="000A5DA3">
        <w:t>있는</w:t>
      </w:r>
      <w:r w:rsidRPr="000A5DA3">
        <w:t xml:space="preserve"> </w:t>
      </w:r>
      <w:r w:rsidRPr="000A5DA3">
        <w:t>데이터</w:t>
      </w:r>
      <w:r w:rsidRPr="000A5DA3">
        <w:t xml:space="preserve"> </w:t>
      </w:r>
      <w:r w:rsidRPr="000A5DA3">
        <w:t>보호</w:t>
      </w:r>
      <w:r w:rsidR="00E0734A" w:rsidRPr="000A5DA3">
        <w:rPr>
          <w:rFonts w:hint="eastAsia"/>
          <w:lang w:eastAsia="ko-KR"/>
        </w:rPr>
        <w:t>하기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위</w:t>
      </w:r>
      <w:r w:rsidRPr="000A5DA3">
        <w:t>한</w:t>
      </w:r>
      <w:r w:rsidRPr="000A5DA3">
        <w:t xml:space="preserve"> </w:t>
      </w:r>
      <w:r w:rsidRPr="000A5DA3">
        <w:t>설계</w:t>
      </w:r>
      <w:r w:rsidR="00E0734A" w:rsidRPr="000A5DA3">
        <w:rPr>
          <w:rFonts w:hint="eastAsia"/>
          <w:lang w:eastAsia="ko-KR"/>
        </w:rPr>
        <w:t>와</w:t>
      </w:r>
      <w:r w:rsidRPr="000A5DA3">
        <w:t xml:space="preserve"> </w:t>
      </w:r>
      <w:r w:rsidR="00E0734A" w:rsidRPr="000A5DA3">
        <w:rPr>
          <w:rFonts w:hint="eastAsia"/>
          <w:lang w:eastAsia="ko-KR"/>
        </w:rPr>
        <w:t>완화</w:t>
      </w:r>
      <w:r w:rsidRPr="000A5DA3">
        <w:t xml:space="preserve"> </w:t>
      </w:r>
      <w:r w:rsidRPr="000A5DA3">
        <w:t>전략을</w:t>
      </w:r>
      <w:r w:rsidRPr="000A5DA3">
        <w:t xml:space="preserve"> </w:t>
      </w:r>
      <w:r w:rsidRPr="000A5DA3">
        <w:t>채택</w:t>
      </w:r>
      <w:r w:rsidR="00653FA2" w:rsidRPr="000A5DA3">
        <w:rPr>
          <w:rFonts w:hint="eastAsia"/>
          <w:lang w:eastAsia="ko-KR"/>
        </w:rPr>
        <w:t>하는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좋다</w:t>
      </w:r>
      <w:r w:rsidRPr="000A5DA3">
        <w:t>.</w:t>
      </w:r>
    </w:p>
    <w:p w14:paraId="5B79B363" w14:textId="77777777" w:rsidR="00700417" w:rsidRPr="000A5DA3" w:rsidRDefault="00700417" w:rsidP="00700417">
      <w:pPr>
        <w:rPr>
          <w:rFonts w:cs="Arial"/>
          <w:lang w:val="de-DE"/>
        </w:rPr>
      </w:pPr>
    </w:p>
    <w:p w14:paraId="66E3D573" w14:textId="3DE213F2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rPr>
          <w:rFonts w:hint="eastAsia"/>
        </w:rPr>
        <w:t>유지</w:t>
      </w:r>
      <w:r w:rsidR="00E0734A" w:rsidRPr="000A5DA3">
        <w:rPr>
          <w:rFonts w:hint="eastAsia"/>
          <w:lang w:eastAsia="ko-KR"/>
        </w:rPr>
        <w:t>관리</w:t>
      </w:r>
      <w:r w:rsidRPr="000A5DA3">
        <w:t xml:space="preserve">, </w:t>
      </w:r>
      <w:r w:rsidRPr="000A5DA3">
        <w:rPr>
          <w:rFonts w:hint="eastAsia"/>
        </w:rPr>
        <w:t>업데이트</w:t>
      </w:r>
      <w:r w:rsidRPr="000A5DA3">
        <w:t xml:space="preserve">, </w:t>
      </w:r>
      <w:r w:rsidRPr="000A5DA3">
        <w:rPr>
          <w:rFonts w:hint="eastAsia"/>
        </w:rPr>
        <w:t>수리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이후에도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의도된</w:t>
      </w:r>
      <w:r w:rsidRPr="000A5DA3">
        <w:rPr>
          <w:rFonts w:hint="eastAsia"/>
        </w:rPr>
        <w:t xml:space="preserve"> </w:t>
      </w:r>
      <w:r w:rsidR="00E0734A" w:rsidRPr="000A5DA3">
        <w:rPr>
          <w:rFonts w:hint="eastAsia"/>
          <w:lang w:eastAsia="ko-KR"/>
        </w:rPr>
        <w:t>완전한</w:t>
      </w:r>
      <w:r w:rsidR="00E0734A" w:rsidRPr="000A5DA3">
        <w:rPr>
          <w:rFonts w:hint="eastAsia"/>
          <w:lang w:eastAsia="ko-KR"/>
        </w:rPr>
        <w:t xml:space="preserve"> ADS</w:t>
      </w:r>
      <w:r w:rsidR="00E0734A" w:rsidRPr="000A5DA3">
        <w:rPr>
          <w:rFonts w:hint="eastAsia"/>
          <w:lang w:eastAsia="ko-KR"/>
        </w:rPr>
        <w:t>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작동</w:t>
      </w:r>
      <w:r w:rsidR="00E0734A" w:rsidRPr="000A5DA3">
        <w:rPr>
          <w:rFonts w:hint="eastAsia"/>
          <w:lang w:eastAsia="ko-KR"/>
        </w:rPr>
        <w:t>을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보장하</w:t>
      </w:r>
      <w:r w:rsidRPr="000A5DA3">
        <w:rPr>
          <w:rFonts w:hint="eastAsia"/>
        </w:rPr>
        <w:t>도록</w:t>
      </w:r>
      <w:r w:rsidRPr="000A5DA3">
        <w:rPr>
          <w:rFonts w:hint="eastAsia"/>
        </w:rPr>
        <w:t xml:space="preserve"> </w:t>
      </w:r>
      <w:r w:rsidR="00E0734A" w:rsidRPr="000A5DA3">
        <w:rPr>
          <w:rFonts w:hint="eastAsia"/>
          <w:lang w:eastAsia="ko-KR"/>
        </w:rPr>
        <w:t>문서화와</w:t>
      </w:r>
      <w:r w:rsidR="00E0734A"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</w:rPr>
        <w:t>절차가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공개되</w:t>
      </w:r>
      <w:r w:rsidR="00E0734A" w:rsidRPr="000A5DA3">
        <w:rPr>
          <w:rFonts w:hint="eastAsia"/>
          <w:lang w:eastAsia="ko-KR"/>
        </w:rPr>
        <w:t>어</w:t>
      </w:r>
      <w:r w:rsidR="00E0734A" w:rsidRPr="000A5DA3">
        <w:rPr>
          <w:rFonts w:hint="eastAsia"/>
          <w:lang w:eastAsia="ko-KR"/>
        </w:rPr>
        <w:t xml:space="preserve"> </w:t>
      </w:r>
      <w:r w:rsidR="00E0734A" w:rsidRPr="000A5DA3">
        <w:rPr>
          <w:rFonts w:hint="eastAsia"/>
          <w:lang w:eastAsia="ko-KR"/>
        </w:rPr>
        <w:t>이용가능한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것이</w:t>
      </w:r>
      <w:r w:rsidR="00653FA2" w:rsidRPr="000A5DA3">
        <w:rPr>
          <w:rFonts w:hint="eastAsia"/>
          <w:lang w:eastAsia="ko-KR"/>
        </w:rPr>
        <w:t xml:space="preserve"> </w:t>
      </w:r>
      <w:r w:rsidR="00653FA2" w:rsidRPr="000A5DA3">
        <w:rPr>
          <w:rFonts w:hint="eastAsia"/>
          <w:lang w:eastAsia="ko-KR"/>
        </w:rPr>
        <w:t>바람직하다</w:t>
      </w:r>
      <w:r w:rsidRPr="000A5DA3">
        <w:t>.</w:t>
      </w:r>
    </w:p>
    <w:p w14:paraId="4D80799D" w14:textId="77777777" w:rsidR="00700417" w:rsidRPr="000A5DA3" w:rsidRDefault="00700417" w:rsidP="00700417">
      <w:pPr>
        <w:rPr>
          <w:rFonts w:cs="Arial"/>
          <w:lang w:val="de-DE"/>
        </w:rPr>
      </w:pPr>
    </w:p>
    <w:p w14:paraId="54C657E5" w14:textId="06875D51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rPr>
          <w:rFonts w:hint="eastAsia"/>
        </w:rPr>
        <w:t>소비자</w:t>
      </w:r>
      <w:r w:rsidRPr="000A5DA3">
        <w:t xml:space="preserve">, </w:t>
      </w:r>
      <w:r w:rsidR="00022537" w:rsidRPr="000A5DA3">
        <w:rPr>
          <w:rFonts w:hint="eastAsia"/>
          <w:lang w:eastAsia="ko-KR"/>
        </w:rPr>
        <w:t>딜러</w:t>
      </w:r>
      <w:r w:rsidR="00022537" w:rsidRPr="000A5DA3">
        <w:rPr>
          <w:rFonts w:hint="eastAsia"/>
          <w:lang w:eastAsia="ko-KR"/>
        </w:rPr>
        <w:t>(dealer)</w:t>
      </w:r>
      <w:r w:rsidRPr="000A5DA3">
        <w:t xml:space="preserve">, </w:t>
      </w:r>
      <w:r w:rsidRPr="000A5DA3">
        <w:rPr>
          <w:rFonts w:hint="eastAsia"/>
        </w:rPr>
        <w:t>유통</w:t>
      </w:r>
      <w:r w:rsidR="00022537" w:rsidRPr="000A5DA3">
        <w:rPr>
          <w:rFonts w:hint="eastAsia"/>
          <w:lang w:eastAsia="ko-KR"/>
        </w:rPr>
        <w:t>사</w:t>
      </w:r>
      <w:r w:rsidR="00022537" w:rsidRPr="000A5DA3">
        <w:rPr>
          <w:rFonts w:hint="eastAsia"/>
          <w:lang w:eastAsia="ko-KR"/>
        </w:rPr>
        <w:t>(distributor)</w:t>
      </w:r>
      <w:r w:rsidRPr="000A5DA3">
        <w:t xml:space="preserve">, </w:t>
      </w:r>
      <w:r w:rsidR="00022537" w:rsidRPr="000A5DA3">
        <w:rPr>
          <w:rFonts w:hint="eastAsia"/>
          <w:lang w:eastAsia="ko-KR"/>
        </w:rPr>
        <w:t>정비사</w:t>
      </w:r>
      <w:r w:rsidR="00022537" w:rsidRPr="000A5DA3">
        <w:rPr>
          <w:rFonts w:hint="eastAsia"/>
          <w:lang w:eastAsia="ko-KR"/>
        </w:rPr>
        <w:t>(technician)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이해관계자를</w:t>
      </w:r>
      <w:r w:rsidRPr="000A5DA3">
        <w:rPr>
          <w:rFonts w:hint="eastAsia"/>
        </w:rPr>
        <w:t xml:space="preserve"> </w:t>
      </w:r>
      <w:r w:rsidR="00022537" w:rsidRPr="000A5DA3">
        <w:rPr>
          <w:rFonts w:hint="eastAsia"/>
          <w:lang w:eastAsia="ko-KR"/>
        </w:rPr>
        <w:t>대상으로</w:t>
      </w:r>
      <w:r w:rsidR="00022537" w:rsidRPr="000A5DA3">
        <w:rPr>
          <w:rFonts w:hint="eastAsia"/>
          <w:lang w:eastAsia="ko-KR"/>
        </w:rPr>
        <w:t xml:space="preserve"> </w:t>
      </w:r>
      <w:r w:rsidRPr="000A5DA3">
        <w:t>ADS</w:t>
      </w:r>
      <w:r w:rsidR="00022537" w:rsidRPr="000A5DA3">
        <w:rPr>
          <w:rFonts w:hint="eastAsia"/>
          <w:lang w:eastAsia="ko-KR"/>
        </w:rPr>
        <w:t>의</w:t>
      </w:r>
      <w:r w:rsidRPr="000A5DA3">
        <w:t xml:space="preserve"> </w:t>
      </w:r>
      <w:r w:rsidRPr="000A5DA3">
        <w:rPr>
          <w:rFonts w:hint="eastAsia"/>
        </w:rPr>
        <w:t>자동화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수준</w:t>
      </w:r>
      <w:r w:rsidRPr="000A5DA3">
        <w:t xml:space="preserve">, </w:t>
      </w:r>
      <w:r w:rsidRPr="000A5DA3">
        <w:rPr>
          <w:rFonts w:hint="eastAsia"/>
        </w:rPr>
        <w:t>기능</w:t>
      </w:r>
      <w:r w:rsidR="00022537" w:rsidRPr="000A5DA3">
        <w:rPr>
          <w:rFonts w:hint="eastAsia"/>
          <w:lang w:eastAsia="ko-KR"/>
        </w:rPr>
        <w:t xml:space="preserve"> </w:t>
      </w:r>
      <w:r w:rsidR="00022537" w:rsidRPr="000A5DA3">
        <w:rPr>
          <w:rFonts w:hint="eastAsia"/>
          <w:lang w:eastAsia="ko-KR"/>
        </w:rPr>
        <w:t>및</w:t>
      </w:r>
      <w:r w:rsidRPr="000A5DA3">
        <w:t xml:space="preserve"> </w:t>
      </w:r>
      <w:r w:rsidR="00022537" w:rsidRPr="000A5DA3">
        <w:rPr>
          <w:rFonts w:hint="eastAsia"/>
          <w:lang w:eastAsia="ko-KR"/>
        </w:rPr>
        <w:t>능력</w:t>
      </w:r>
      <w:r w:rsidRPr="000A5DA3">
        <w:rPr>
          <w:rFonts w:hint="eastAsia"/>
        </w:rPr>
        <w:t>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관한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교육</w:t>
      </w:r>
      <w:r w:rsidR="00022537" w:rsidRPr="000A5DA3">
        <w:rPr>
          <w:rFonts w:hint="eastAsia"/>
          <w:lang w:eastAsia="ko-KR"/>
        </w:rPr>
        <w:t>과</w:t>
      </w:r>
      <w:r w:rsidR="00022537" w:rsidRPr="000A5DA3">
        <w:rPr>
          <w:rFonts w:hint="eastAsia"/>
          <w:lang w:eastAsia="ko-KR"/>
        </w:rPr>
        <w:t xml:space="preserve"> </w:t>
      </w:r>
      <w:r w:rsidR="00022537" w:rsidRPr="000A5DA3">
        <w:rPr>
          <w:rFonts w:hint="eastAsia"/>
          <w:lang w:eastAsia="ko-KR"/>
        </w:rPr>
        <w:t>해당되는</w:t>
      </w:r>
      <w:r w:rsidR="00022537"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</w:rPr>
        <w:t>훈련이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제공되</w:t>
      </w:r>
      <w:r w:rsidR="00317BA3" w:rsidRPr="000A5DA3">
        <w:rPr>
          <w:rFonts w:hint="eastAsia"/>
          <w:lang w:eastAsia="ko-KR"/>
        </w:rPr>
        <w:t>는</w:t>
      </w:r>
      <w:r w:rsidR="00317BA3" w:rsidRPr="000A5DA3">
        <w:rPr>
          <w:rFonts w:hint="eastAsia"/>
          <w:lang w:eastAsia="ko-KR"/>
        </w:rPr>
        <w:t xml:space="preserve"> </w:t>
      </w:r>
      <w:r w:rsidR="00317BA3" w:rsidRPr="000A5DA3">
        <w:rPr>
          <w:rFonts w:hint="eastAsia"/>
          <w:lang w:eastAsia="ko-KR"/>
        </w:rPr>
        <w:t>것이</w:t>
      </w:r>
      <w:r w:rsidR="00317BA3" w:rsidRPr="000A5DA3">
        <w:rPr>
          <w:rFonts w:hint="eastAsia"/>
          <w:lang w:eastAsia="ko-KR"/>
        </w:rPr>
        <w:t xml:space="preserve"> </w:t>
      </w:r>
      <w:r w:rsidR="00317BA3" w:rsidRPr="000A5DA3">
        <w:rPr>
          <w:rFonts w:hint="eastAsia"/>
          <w:lang w:eastAsia="ko-KR"/>
        </w:rPr>
        <w:t>좋다</w:t>
      </w:r>
      <w:r w:rsidRPr="000A5DA3">
        <w:t>.</w:t>
      </w:r>
    </w:p>
    <w:p w14:paraId="5826E08E" w14:textId="77777777" w:rsidR="00700417" w:rsidRPr="000A5DA3" w:rsidRDefault="00700417" w:rsidP="00700417">
      <w:pPr>
        <w:rPr>
          <w:rFonts w:cs="Arial"/>
          <w:lang w:val="de-DE"/>
        </w:rPr>
      </w:pPr>
    </w:p>
    <w:p w14:paraId="668184CB" w14:textId="1F158D29" w:rsidR="00700417" w:rsidRPr="000A5DA3" w:rsidRDefault="0002253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rPr>
          <w:rFonts w:hint="eastAsia"/>
          <w:lang w:eastAsia="ko-KR"/>
        </w:rPr>
        <w:t>탑승자를</w:t>
      </w:r>
      <w:r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  <w:lang w:eastAsia="ko-KR"/>
        </w:rPr>
        <w:t>운송하도록</w:t>
      </w:r>
      <w:r w:rsidRPr="000A5DA3">
        <w:rPr>
          <w:rFonts w:hint="eastAsia"/>
          <w:lang w:eastAsia="ko-KR"/>
        </w:rPr>
        <w:t xml:space="preserve"> </w:t>
      </w:r>
      <w:r w:rsidRPr="000A5DA3">
        <w:rPr>
          <w:rFonts w:hint="eastAsia"/>
          <w:lang w:eastAsia="ko-KR"/>
        </w:rPr>
        <w:t>설계된</w:t>
      </w:r>
      <w:r w:rsidR="00700417" w:rsidRPr="000A5DA3">
        <w:rPr>
          <w:rFonts w:hint="eastAsia"/>
        </w:rPr>
        <w:t xml:space="preserve"> </w:t>
      </w:r>
      <w:r w:rsidR="00700417" w:rsidRPr="000A5DA3">
        <w:t xml:space="preserve">ADS </w:t>
      </w:r>
      <w:r w:rsidRPr="000A5DA3">
        <w:rPr>
          <w:rFonts w:hint="eastAsia"/>
          <w:lang w:eastAsia="ko-KR"/>
        </w:rPr>
        <w:t>장착</w:t>
      </w:r>
      <w:r w:rsidRPr="000A5DA3">
        <w:rPr>
          <w:rFonts w:hint="eastAsia"/>
          <w:lang w:eastAsia="ko-KR"/>
        </w:rPr>
        <w:t xml:space="preserve"> </w:t>
      </w:r>
      <w:r w:rsidR="00700417" w:rsidRPr="000A5DA3">
        <w:rPr>
          <w:rFonts w:hint="eastAsia"/>
        </w:rPr>
        <w:t>차량은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운행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모드와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관계없이</w:t>
      </w:r>
      <w:r w:rsidR="00700417" w:rsidRPr="000A5DA3">
        <w:rPr>
          <w:rFonts w:hint="eastAsia"/>
        </w:rPr>
        <w:t xml:space="preserve"> </w:t>
      </w:r>
      <w:r w:rsidR="003547BA" w:rsidRPr="000A5DA3">
        <w:rPr>
          <w:rFonts w:hint="eastAsia"/>
          <w:lang w:eastAsia="ko-KR"/>
        </w:rPr>
        <w:t>탑승자와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교통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참여자를</w:t>
      </w:r>
      <w:r w:rsidR="00700417" w:rsidRPr="000A5DA3">
        <w:rPr>
          <w:rFonts w:hint="eastAsia"/>
        </w:rPr>
        <w:t xml:space="preserve"> </w:t>
      </w:r>
      <w:r w:rsidR="00700417" w:rsidRPr="000A5DA3">
        <w:t>ODD</w:t>
      </w:r>
      <w:r w:rsidR="00700417" w:rsidRPr="000A5DA3">
        <w:rPr>
          <w:rFonts w:hint="eastAsia"/>
        </w:rPr>
        <w:t>에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맞게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보호</w:t>
      </w:r>
      <w:r w:rsidR="00317BA3" w:rsidRPr="000A5DA3">
        <w:rPr>
          <w:rFonts w:hint="eastAsia"/>
          <w:lang w:eastAsia="ko-KR"/>
        </w:rPr>
        <w:t>하는</w:t>
      </w:r>
      <w:r w:rsidR="00317BA3" w:rsidRPr="000A5DA3">
        <w:rPr>
          <w:rFonts w:hint="eastAsia"/>
          <w:lang w:eastAsia="ko-KR"/>
        </w:rPr>
        <w:t xml:space="preserve"> </w:t>
      </w:r>
      <w:r w:rsidR="00317BA3" w:rsidRPr="000A5DA3">
        <w:rPr>
          <w:rFonts w:hint="eastAsia"/>
          <w:lang w:eastAsia="ko-KR"/>
        </w:rPr>
        <w:t>것이</w:t>
      </w:r>
      <w:r w:rsidR="00317BA3" w:rsidRPr="000A5DA3">
        <w:rPr>
          <w:rFonts w:hint="eastAsia"/>
          <w:lang w:eastAsia="ko-KR"/>
        </w:rPr>
        <w:t xml:space="preserve"> </w:t>
      </w:r>
      <w:r w:rsidR="00317BA3" w:rsidRPr="000A5DA3">
        <w:rPr>
          <w:rFonts w:hint="eastAsia"/>
          <w:lang w:eastAsia="ko-KR"/>
        </w:rPr>
        <w:t>바람직하다</w:t>
      </w:r>
      <w:r w:rsidR="00700417" w:rsidRPr="000A5DA3">
        <w:t>.</w:t>
      </w:r>
    </w:p>
    <w:p w14:paraId="11D05E74" w14:textId="77777777" w:rsidR="00700417" w:rsidRPr="000A5DA3" w:rsidRDefault="00700417" w:rsidP="00700417">
      <w:pPr>
        <w:rPr>
          <w:rFonts w:cs="Arial"/>
          <w:lang w:val="de-DE"/>
        </w:rPr>
      </w:pPr>
    </w:p>
    <w:p w14:paraId="01C4418A" w14:textId="23E6685C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  <w:rPr>
          <w:lang w:eastAsia="ko-KR"/>
        </w:rPr>
      </w:pPr>
      <w:r w:rsidRPr="000A5DA3">
        <w:t xml:space="preserve">ADS </w:t>
      </w:r>
      <w:r w:rsidRPr="000A5DA3">
        <w:rPr>
          <w:rFonts w:hint="eastAsia"/>
        </w:rPr>
        <w:t>개발자는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중인</w:t>
      </w:r>
      <w:r w:rsidRPr="000A5DA3">
        <w:rPr>
          <w:rFonts w:hint="eastAsia"/>
        </w:rPr>
        <w:t xml:space="preserve"> </w:t>
      </w:r>
      <w:r w:rsidRPr="000A5DA3">
        <w:t xml:space="preserve">ADS </w:t>
      </w:r>
      <w:r w:rsidRPr="000A5DA3">
        <w:rPr>
          <w:rFonts w:hint="eastAsia"/>
        </w:rPr>
        <w:t>제품에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대해</w:t>
      </w:r>
      <w:r w:rsidRPr="000A5DA3">
        <w:rPr>
          <w:rFonts w:hint="eastAsia"/>
        </w:rPr>
        <w:t xml:space="preserve"> </w:t>
      </w:r>
      <w:r w:rsidR="00022537" w:rsidRPr="000A5DA3">
        <w:rPr>
          <w:rFonts w:hint="eastAsia"/>
          <w:lang w:eastAsia="ko-KR"/>
        </w:rPr>
        <w:t>보안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업데이트</w:t>
      </w:r>
      <w:r w:rsidR="00022537" w:rsidRPr="000A5DA3">
        <w:rPr>
          <w:rFonts w:hint="eastAsia"/>
          <w:lang w:eastAsia="ko-KR"/>
        </w:rPr>
        <w:t>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제공</w:t>
      </w:r>
      <w:r w:rsidR="00022537" w:rsidRPr="000A5DA3">
        <w:rPr>
          <w:rFonts w:hint="eastAsia"/>
          <w:lang w:eastAsia="ko-KR"/>
        </w:rPr>
        <w:t>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메커니즘을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갖추</w:t>
      </w:r>
      <w:r w:rsidR="00317BA3" w:rsidRPr="000A5DA3">
        <w:rPr>
          <w:rFonts w:hint="eastAsia"/>
          <w:lang w:eastAsia="ko-KR"/>
        </w:rPr>
        <w:t>는</w:t>
      </w:r>
      <w:r w:rsidR="00317BA3" w:rsidRPr="000A5DA3">
        <w:rPr>
          <w:rFonts w:hint="eastAsia"/>
          <w:lang w:eastAsia="ko-KR"/>
        </w:rPr>
        <w:t xml:space="preserve"> </w:t>
      </w:r>
      <w:r w:rsidR="00317BA3" w:rsidRPr="000A5DA3">
        <w:rPr>
          <w:rFonts w:hint="eastAsia"/>
          <w:lang w:eastAsia="ko-KR"/>
        </w:rPr>
        <w:t>것이</w:t>
      </w:r>
      <w:r w:rsidR="00317BA3" w:rsidRPr="000A5DA3">
        <w:rPr>
          <w:rFonts w:hint="eastAsia"/>
          <w:lang w:eastAsia="ko-KR"/>
        </w:rPr>
        <w:t xml:space="preserve"> </w:t>
      </w:r>
      <w:r w:rsidR="00317BA3" w:rsidRPr="000A5DA3">
        <w:rPr>
          <w:rFonts w:hint="eastAsia"/>
          <w:lang w:eastAsia="ko-KR"/>
        </w:rPr>
        <w:t>좋다</w:t>
      </w:r>
      <w:r w:rsidR="00066E26" w:rsidRPr="000A5DA3">
        <w:rPr>
          <w:rFonts w:hint="eastAsia"/>
          <w:lang w:eastAsia="ko-KR"/>
        </w:rPr>
        <w:t>.</w:t>
      </w:r>
    </w:p>
    <w:p w14:paraId="09C6F471" w14:textId="77777777" w:rsidR="00022537" w:rsidRPr="000A5DA3" w:rsidRDefault="00022537" w:rsidP="00022537">
      <w:pPr>
        <w:rPr>
          <w:lang w:val="de-DE"/>
        </w:rPr>
      </w:pPr>
    </w:p>
    <w:p w14:paraId="611303DA" w14:textId="77777777" w:rsidR="00700417" w:rsidRPr="000A5DA3" w:rsidRDefault="00700417" w:rsidP="00700417">
      <w:pPr>
        <w:pStyle w:val="24"/>
        <w:numPr>
          <w:ilvl w:val="1"/>
          <w:numId w:val="8"/>
        </w:numPr>
        <w:rPr>
          <w:lang w:eastAsia="ko-KR"/>
        </w:rPr>
      </w:pPr>
      <w:bookmarkStart w:id="67" w:name="_Toc239431324"/>
      <w:r w:rsidRPr="000A5DA3">
        <w:rPr>
          <w:rFonts w:hint="eastAsia"/>
        </w:rPr>
        <w:t>안전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원칙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분류</w:t>
      </w:r>
      <w:r w:rsidRPr="000A5DA3">
        <w:rPr>
          <w:b w:val="0"/>
        </w:rPr>
        <w:t>(</w:t>
      </w:r>
      <w:r w:rsidR="00AE4342" w:rsidRPr="000A5DA3">
        <w:rPr>
          <w:b w:val="0"/>
        </w:rPr>
        <w:t>s</w:t>
      </w:r>
      <w:r w:rsidRPr="000A5DA3">
        <w:rPr>
          <w:b w:val="0"/>
        </w:rPr>
        <w:t xml:space="preserve">afety </w:t>
      </w:r>
      <w:r w:rsidR="00AE4342" w:rsidRPr="000A5DA3">
        <w:rPr>
          <w:b w:val="0"/>
        </w:rPr>
        <w:t>p</w:t>
      </w:r>
      <w:r w:rsidRPr="000A5DA3">
        <w:rPr>
          <w:b w:val="0"/>
        </w:rPr>
        <w:t xml:space="preserve">rinciple </w:t>
      </w:r>
      <w:r w:rsidR="00AE4342" w:rsidRPr="000A5DA3">
        <w:rPr>
          <w:b w:val="0"/>
        </w:rPr>
        <w:t>c</w:t>
      </w:r>
      <w:r w:rsidRPr="000A5DA3">
        <w:rPr>
          <w:b w:val="0"/>
        </w:rPr>
        <w:t>lassification)</w:t>
      </w:r>
      <w:bookmarkEnd w:id="67"/>
    </w:p>
    <w:p w14:paraId="3187AF4B" w14:textId="77777777" w:rsidR="00700417" w:rsidRPr="000A5DA3" w:rsidRDefault="00700417" w:rsidP="00700417">
      <w:pPr>
        <w:rPr>
          <w:rFonts w:eastAsia="Yu Mincho"/>
          <w:lang w:val="de-DE"/>
        </w:rPr>
      </w:pPr>
    </w:p>
    <w:p w14:paraId="275A7B24" w14:textId="22E49651" w:rsidR="00700417" w:rsidRPr="000A5DA3" w:rsidRDefault="00700417" w:rsidP="00022537">
      <w:pPr>
        <w:rPr>
          <w:rFonts w:cs="Arial"/>
          <w:lang w:val="de-DE"/>
        </w:rPr>
      </w:pPr>
      <w:r w:rsidRPr="000A5DA3">
        <w:rPr>
          <w:rFonts w:cs="Arial" w:hint="eastAsia"/>
          <w:lang w:val="de-DE"/>
        </w:rPr>
        <w:t>안전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원칙은</w:t>
      </w:r>
      <w:r w:rsidRPr="000A5DA3">
        <w:rPr>
          <w:rFonts w:cs="Arial" w:hint="eastAsia"/>
          <w:lang w:val="de-DE"/>
        </w:rPr>
        <w:t xml:space="preserve"> </w:t>
      </w:r>
      <w:r w:rsidR="00022537" w:rsidRPr="000A5DA3">
        <w:rPr>
          <w:rFonts w:cs="Arial" w:hint="eastAsia"/>
          <w:lang w:val="de-DE"/>
        </w:rPr>
        <w:t>다음의</w:t>
      </w:r>
      <w:r w:rsidR="00022537"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세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가지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범주로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분류될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수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있다</w:t>
      </w:r>
      <w:r w:rsidR="00022537" w:rsidRPr="000A5DA3">
        <w:rPr>
          <w:rFonts w:cs="Arial" w:hint="eastAsia"/>
          <w:lang w:val="de-DE"/>
        </w:rPr>
        <w:t xml:space="preserve">. (1) </w:t>
      </w:r>
      <w:r w:rsidRPr="000A5DA3">
        <w:rPr>
          <w:rFonts w:cs="Arial" w:hint="eastAsia"/>
          <w:lang w:val="de-DE"/>
        </w:rPr>
        <w:t>설계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및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개발</w:t>
      </w:r>
      <w:r w:rsidRPr="000A5DA3">
        <w:rPr>
          <w:rFonts w:cs="Arial"/>
          <w:lang w:val="de-DE"/>
        </w:rPr>
        <w:t xml:space="preserve">, (2) </w:t>
      </w:r>
      <w:r w:rsidR="00022537" w:rsidRPr="000A5DA3">
        <w:rPr>
          <w:rFonts w:cs="Arial" w:hint="eastAsia"/>
          <w:lang w:val="de-DE"/>
        </w:rPr>
        <w:t>거동</w:t>
      </w:r>
      <w:r w:rsidRPr="000A5DA3">
        <w:rPr>
          <w:rFonts w:cs="Arial"/>
          <w:lang w:val="de-DE"/>
        </w:rPr>
        <w:t xml:space="preserve">, (3) </w:t>
      </w:r>
      <w:r w:rsidRPr="000A5DA3">
        <w:rPr>
          <w:rFonts w:cs="Arial" w:hint="eastAsia"/>
          <w:lang w:val="de-DE"/>
        </w:rPr>
        <w:t>유지관리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및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지원</w:t>
      </w:r>
      <w:r w:rsidRPr="000A5DA3">
        <w:rPr>
          <w:rFonts w:cs="Arial"/>
          <w:lang w:val="de-DE"/>
        </w:rPr>
        <w:t>.</w:t>
      </w:r>
    </w:p>
    <w:p w14:paraId="5532D052" w14:textId="77777777" w:rsidR="00700417" w:rsidRPr="000A5DA3" w:rsidRDefault="00700417" w:rsidP="00700417">
      <w:pPr>
        <w:pStyle w:val="aa"/>
        <w:ind w:leftChars="0" w:left="465"/>
        <w:rPr>
          <w:rFonts w:cs="Arial"/>
          <w:lang w:val="de-DE"/>
        </w:rPr>
      </w:pPr>
    </w:p>
    <w:p w14:paraId="196EB521" w14:textId="1FFB5D46" w:rsidR="00700417" w:rsidRPr="000A5DA3" w:rsidRDefault="00700417" w:rsidP="00700417">
      <w:pPr>
        <w:pStyle w:val="34"/>
        <w:numPr>
          <w:ilvl w:val="2"/>
          <w:numId w:val="8"/>
        </w:numPr>
        <w:rPr>
          <w:lang w:eastAsia="ko-KR"/>
        </w:rPr>
      </w:pPr>
      <w:r w:rsidRPr="000A5DA3">
        <w:rPr>
          <w:rFonts w:hint="eastAsia"/>
        </w:rPr>
        <w:t>설계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및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개발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  <w:r w:rsidR="00460E1C" w:rsidRPr="000A5DA3">
        <w:rPr>
          <w:rFonts w:hint="eastAsia"/>
          <w:lang w:eastAsia="ko-KR"/>
        </w:rPr>
        <w:t>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원칙</w:t>
      </w:r>
    </w:p>
    <w:p w14:paraId="395E437B" w14:textId="77777777" w:rsidR="00022537" w:rsidRPr="000A5DA3" w:rsidRDefault="00022537" w:rsidP="00022537">
      <w:pPr>
        <w:rPr>
          <w:lang w:val="de-DE"/>
        </w:rPr>
      </w:pPr>
    </w:p>
    <w:p w14:paraId="47277693" w14:textId="5F5E2819" w:rsidR="00700417" w:rsidRPr="000A5DA3" w:rsidRDefault="00700417" w:rsidP="00700417">
      <w:pPr>
        <w:rPr>
          <w:rFonts w:cs="Arial"/>
          <w:lang w:val="de-DE"/>
        </w:rPr>
      </w:pPr>
      <w:r w:rsidRPr="000A5DA3">
        <w:rPr>
          <w:rFonts w:cs="Arial"/>
          <w:lang w:val="de-DE"/>
        </w:rPr>
        <w:t xml:space="preserve">ADS </w:t>
      </w:r>
      <w:r w:rsidRPr="000A5DA3">
        <w:rPr>
          <w:rFonts w:cs="Arial"/>
          <w:lang w:val="de-DE"/>
        </w:rPr>
        <w:t>또는</w:t>
      </w:r>
      <w:r w:rsidRPr="000A5DA3">
        <w:rPr>
          <w:rFonts w:cs="Arial"/>
          <w:lang w:val="de-DE"/>
        </w:rPr>
        <w:t xml:space="preserve"> ADS </w:t>
      </w:r>
      <w:r w:rsidRPr="000A5DA3">
        <w:rPr>
          <w:rFonts w:cs="Arial"/>
          <w:lang w:val="de-DE"/>
        </w:rPr>
        <w:t>장착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설계</w:t>
      </w:r>
      <w:r w:rsidR="0082194C" w:rsidRPr="000A5DA3">
        <w:rPr>
          <w:rFonts w:cs="Arial" w:hint="eastAsia"/>
          <w:lang w:val="de-DE"/>
        </w:rPr>
        <w:t>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개발을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수행할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때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적용되는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기대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사항</w:t>
      </w:r>
      <w:r w:rsidR="0082194C" w:rsidRPr="000A5DA3">
        <w:rPr>
          <w:rFonts w:cs="Arial" w:hint="eastAsia"/>
          <w:lang w:val="de-DE"/>
        </w:rPr>
        <w:t>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고려</w:t>
      </w:r>
      <w:r w:rsidRPr="000A5DA3">
        <w:rPr>
          <w:rFonts w:cs="Arial"/>
          <w:lang w:val="de-DE"/>
        </w:rPr>
        <w:t xml:space="preserve"> </w:t>
      </w:r>
      <w:r w:rsidR="0082194C" w:rsidRPr="000A5DA3">
        <w:rPr>
          <w:rFonts w:cs="Arial" w:hint="eastAsia"/>
          <w:lang w:val="de-DE"/>
        </w:rPr>
        <w:t>사항</w:t>
      </w:r>
      <w:r w:rsidR="0082194C" w:rsidRPr="000A5DA3">
        <w:rPr>
          <w:rFonts w:cs="Arial"/>
          <w:lang w:val="de-DE"/>
        </w:rPr>
        <w:t>뿐</w:t>
      </w:r>
      <w:r w:rsidR="0082194C" w:rsidRPr="000A5DA3">
        <w:rPr>
          <w:rFonts w:cs="Arial" w:hint="eastAsia"/>
          <w:lang w:val="de-DE"/>
        </w:rPr>
        <w:t xml:space="preserve"> </w:t>
      </w:r>
      <w:r w:rsidR="0082194C" w:rsidRPr="000A5DA3">
        <w:rPr>
          <w:rFonts w:cs="Arial" w:hint="eastAsia"/>
          <w:lang w:val="de-DE"/>
        </w:rPr>
        <w:t>아니라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프로세스</w:t>
      </w:r>
      <w:r w:rsidR="0082194C" w:rsidRPr="000A5DA3">
        <w:rPr>
          <w:rFonts w:cs="Arial" w:hint="eastAsia"/>
          <w:lang w:val="de-DE"/>
        </w:rPr>
        <w:t>와</w:t>
      </w:r>
      <w:r w:rsidR="0082194C" w:rsidRPr="000A5DA3">
        <w:rPr>
          <w:rFonts w:cs="Arial" w:hint="eastAsia"/>
          <w:lang w:val="de-DE"/>
        </w:rPr>
        <w:t xml:space="preserve"> </w:t>
      </w:r>
      <w:r w:rsidRPr="000A5DA3">
        <w:rPr>
          <w:rFonts w:cs="Arial"/>
          <w:lang w:val="de-DE"/>
        </w:rPr>
        <w:t>방법론</w:t>
      </w:r>
      <w:r w:rsidR="00460E1C" w:rsidRPr="000A5DA3">
        <w:rPr>
          <w:rFonts w:cs="Arial" w:hint="eastAsia"/>
          <w:lang w:val="de-DE"/>
        </w:rPr>
        <w:t>을</w:t>
      </w:r>
      <w:r w:rsidR="00460E1C" w:rsidRPr="000A5DA3">
        <w:rPr>
          <w:rFonts w:cs="Arial" w:hint="eastAsia"/>
          <w:lang w:val="de-DE"/>
        </w:rPr>
        <w:t xml:space="preserve"> </w:t>
      </w:r>
      <w:r w:rsidR="00460E1C" w:rsidRPr="000A5DA3">
        <w:rPr>
          <w:rFonts w:cs="Arial" w:hint="eastAsia"/>
          <w:lang w:val="de-DE"/>
        </w:rPr>
        <w:t>다룬다</w:t>
      </w:r>
      <w:r w:rsidR="0082194C" w:rsidRPr="000A5DA3">
        <w:rPr>
          <w:rFonts w:cs="Arial" w:hint="eastAsia"/>
          <w:lang w:val="de-DE"/>
        </w:rPr>
        <w:t>.</w:t>
      </w:r>
    </w:p>
    <w:p w14:paraId="4FFCB919" w14:textId="77777777" w:rsidR="00700417" w:rsidRPr="000A5DA3" w:rsidRDefault="00700417" w:rsidP="00700417">
      <w:pPr>
        <w:rPr>
          <w:rFonts w:cs="Arial"/>
          <w:lang w:val="de-DE"/>
        </w:rPr>
      </w:pPr>
    </w:p>
    <w:p w14:paraId="2D55C9CD" w14:textId="2018D18A" w:rsidR="00700417" w:rsidRPr="000A5DA3" w:rsidRDefault="00460E1C" w:rsidP="00700417">
      <w:pPr>
        <w:pStyle w:val="34"/>
        <w:numPr>
          <w:ilvl w:val="2"/>
          <w:numId w:val="8"/>
        </w:numPr>
        <w:rPr>
          <w:lang w:eastAsia="ko-KR"/>
        </w:rPr>
      </w:pPr>
      <w:r w:rsidRPr="000A5DA3">
        <w:rPr>
          <w:rFonts w:hint="eastAsia"/>
          <w:lang w:eastAsia="ko-KR"/>
        </w:rPr>
        <w:t>거동의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안전</w:t>
      </w:r>
      <w:r w:rsidRPr="000A5DA3">
        <w:rPr>
          <w:rFonts w:hint="eastAsia"/>
          <w:lang w:eastAsia="ko-KR"/>
        </w:rPr>
        <w:t>성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원칙</w:t>
      </w:r>
    </w:p>
    <w:p w14:paraId="00E228E7" w14:textId="77777777" w:rsidR="0082194C" w:rsidRPr="000A5DA3" w:rsidRDefault="0082194C" w:rsidP="0082194C">
      <w:pPr>
        <w:rPr>
          <w:lang w:val="de-DE"/>
        </w:rPr>
      </w:pPr>
    </w:p>
    <w:p w14:paraId="4F2B8F85" w14:textId="77777777" w:rsidR="00700417" w:rsidRPr="000A5DA3" w:rsidRDefault="00700417" w:rsidP="00700417">
      <w:pPr>
        <w:rPr>
          <w:rFonts w:cs="Arial"/>
          <w:lang w:val="de-DE"/>
        </w:rPr>
      </w:pPr>
      <w:r w:rsidRPr="000A5DA3">
        <w:rPr>
          <w:rFonts w:cs="Arial"/>
          <w:lang w:val="de-DE"/>
        </w:rPr>
        <w:t xml:space="preserve">ADS </w:t>
      </w:r>
      <w:r w:rsidRPr="000A5DA3">
        <w:rPr>
          <w:rFonts w:cs="Arial"/>
          <w:lang w:val="de-DE"/>
        </w:rPr>
        <w:t>또는</w:t>
      </w:r>
      <w:r w:rsidRPr="000A5DA3">
        <w:rPr>
          <w:rFonts w:cs="Arial"/>
          <w:lang w:val="de-DE"/>
        </w:rPr>
        <w:t xml:space="preserve"> ADS </w:t>
      </w:r>
      <w:r w:rsidRPr="000A5DA3">
        <w:rPr>
          <w:rFonts w:cs="Arial"/>
          <w:lang w:val="de-DE"/>
        </w:rPr>
        <w:t>장착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설계</w:t>
      </w:r>
      <w:r w:rsidRPr="000A5DA3">
        <w:rPr>
          <w:rFonts w:cs="Arial"/>
          <w:lang w:val="de-DE"/>
        </w:rPr>
        <w:t>/</w:t>
      </w:r>
      <w:r w:rsidRPr="000A5DA3">
        <w:rPr>
          <w:rFonts w:cs="Arial"/>
          <w:lang w:val="de-DE"/>
        </w:rPr>
        <w:t>개발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및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배포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중에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운용될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때의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행동과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관련된다</w:t>
      </w:r>
      <w:r w:rsidRPr="000A5DA3">
        <w:rPr>
          <w:rFonts w:cs="Arial"/>
          <w:lang w:val="de-DE"/>
        </w:rPr>
        <w:t>.</w:t>
      </w:r>
    </w:p>
    <w:p w14:paraId="552DB72F" w14:textId="77777777" w:rsidR="00700417" w:rsidRPr="000A5DA3" w:rsidRDefault="00700417" w:rsidP="00700417">
      <w:pPr>
        <w:rPr>
          <w:rFonts w:cs="Arial"/>
          <w:lang w:val="de-DE"/>
        </w:rPr>
      </w:pPr>
    </w:p>
    <w:p w14:paraId="55D9660E" w14:textId="77777777" w:rsidR="00700417" w:rsidRPr="000A5DA3" w:rsidRDefault="00700417" w:rsidP="00700417">
      <w:pPr>
        <w:pStyle w:val="34"/>
        <w:numPr>
          <w:ilvl w:val="2"/>
          <w:numId w:val="8"/>
        </w:numPr>
        <w:rPr>
          <w:lang w:eastAsia="ko-KR"/>
        </w:rPr>
      </w:pPr>
      <w:r w:rsidRPr="000A5DA3">
        <w:rPr>
          <w:rFonts w:hint="eastAsia"/>
        </w:rPr>
        <w:t>유지관리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및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지원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원칙</w:t>
      </w:r>
    </w:p>
    <w:p w14:paraId="7AB4DD6D" w14:textId="77777777" w:rsidR="00460E1C" w:rsidRPr="000A5DA3" w:rsidRDefault="00460E1C" w:rsidP="00460E1C">
      <w:pPr>
        <w:rPr>
          <w:lang w:val="de-DE"/>
        </w:rPr>
      </w:pPr>
    </w:p>
    <w:p w14:paraId="102D1B14" w14:textId="5236D14D" w:rsidR="00700417" w:rsidRPr="000A5DA3" w:rsidRDefault="00700417" w:rsidP="00700417">
      <w:pPr>
        <w:rPr>
          <w:rFonts w:cs="Arial"/>
          <w:lang w:val="de-DE"/>
        </w:rPr>
      </w:pPr>
      <w:r w:rsidRPr="000A5DA3">
        <w:rPr>
          <w:rFonts w:cs="Arial"/>
          <w:lang w:val="de-DE"/>
        </w:rPr>
        <w:t xml:space="preserve">ADS </w:t>
      </w:r>
      <w:r w:rsidRPr="000A5DA3">
        <w:rPr>
          <w:rFonts w:cs="Arial"/>
          <w:lang w:val="de-DE"/>
        </w:rPr>
        <w:t>또는</w:t>
      </w:r>
      <w:r w:rsidRPr="000A5DA3">
        <w:rPr>
          <w:rFonts w:cs="Arial"/>
          <w:lang w:val="de-DE"/>
        </w:rPr>
        <w:t xml:space="preserve"> ADS </w:t>
      </w:r>
      <w:r w:rsidRPr="000A5DA3">
        <w:rPr>
          <w:rFonts w:cs="Arial"/>
          <w:lang w:val="de-DE"/>
        </w:rPr>
        <w:t>장착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배포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운용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지원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및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유지보수와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관련된다</w:t>
      </w:r>
      <w:r w:rsidR="0082194C" w:rsidRPr="000A5DA3">
        <w:rPr>
          <w:rFonts w:cs="Arial" w:hint="eastAsia"/>
          <w:lang w:val="de-DE"/>
        </w:rPr>
        <w:t>.</w:t>
      </w:r>
    </w:p>
    <w:p w14:paraId="2D7488A3" w14:textId="77777777" w:rsidR="00AE4342" w:rsidRPr="000A5DA3" w:rsidRDefault="00AE4342" w:rsidP="00700417">
      <w:pPr>
        <w:rPr>
          <w:rFonts w:cs="Arial"/>
          <w:lang w:val="de-DE"/>
        </w:rPr>
      </w:pPr>
    </w:p>
    <w:p w14:paraId="6AAA9BCC" w14:textId="77777777" w:rsidR="00700417" w:rsidRPr="000A5DA3" w:rsidRDefault="00700417" w:rsidP="00700417">
      <w:pPr>
        <w:rPr>
          <w:rFonts w:cs="Arial"/>
          <w:lang w:val="de-DE"/>
        </w:rPr>
      </w:pPr>
      <w:r w:rsidRPr="000A5DA3">
        <w:rPr>
          <w:rFonts w:ascii="돋움" w:eastAsia="돋움" w:hAnsi="돋움" w:cs="Arial" w:hint="eastAsia"/>
          <w:b/>
          <w:lang w:val="de-DE"/>
        </w:rPr>
        <w:t>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/>
          <w:lang w:val="de-DE"/>
        </w:rPr>
        <w:t>1</w:t>
      </w:r>
      <w:r w:rsidRPr="000A5DA3">
        <w:rPr>
          <w:rFonts w:cs="Arial" w:hint="eastAsia"/>
          <w:lang w:val="de-DE"/>
        </w:rPr>
        <w:t>은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안전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원칙과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정의된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분류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유형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간의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관계를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설명한다</w:t>
      </w:r>
      <w:r w:rsidRPr="000A5DA3">
        <w:rPr>
          <w:rFonts w:cs="Arial"/>
          <w:lang w:val="de-DE"/>
        </w:rPr>
        <w:t>.</w:t>
      </w:r>
    </w:p>
    <w:p w14:paraId="2E27BEFF" w14:textId="77777777" w:rsidR="00700417" w:rsidRPr="000A5DA3" w:rsidRDefault="00700417" w:rsidP="00700417">
      <w:pPr>
        <w:rPr>
          <w:lang w:val="de-DE"/>
        </w:rPr>
      </w:pPr>
    </w:p>
    <w:p w14:paraId="45D706F7" w14:textId="5B600EB6" w:rsidR="00700417" w:rsidRPr="000A5DA3" w:rsidRDefault="00700417" w:rsidP="00700417">
      <w:pPr>
        <w:pStyle w:val="KSDTf7"/>
      </w:pPr>
      <w:r w:rsidRPr="000A5DA3">
        <w:rPr>
          <w:rFonts w:hint="eastAsia"/>
        </w:rPr>
        <w:t>표</w:t>
      </w:r>
      <w:r w:rsidRPr="000A5DA3">
        <w:rPr>
          <w:rFonts w:hint="eastAsia"/>
        </w:rPr>
        <w:t xml:space="preserve"> </w:t>
      </w:r>
      <w:r w:rsidRPr="000A5DA3">
        <w:fldChar w:fldCharType="begin"/>
      </w:r>
      <w:r w:rsidRPr="000A5DA3">
        <w:instrText xml:space="preserve">\IF </w:instrText>
      </w:r>
      <w:r w:rsidRPr="000A5DA3">
        <w:fldChar w:fldCharType="begin"/>
      </w:r>
      <w:r w:rsidRPr="000A5DA3">
        <w:instrText xml:space="preserve">SEQ aaa \c </w:instrText>
      </w:r>
      <w:r w:rsidRPr="000A5DA3">
        <w:fldChar w:fldCharType="separate"/>
      </w:r>
      <w:r w:rsidRPr="000A5DA3">
        <w:rPr>
          <w:noProof/>
        </w:rPr>
        <w:instrText>0</w:instrText>
      </w:r>
      <w:r w:rsidRPr="000A5DA3">
        <w:fldChar w:fldCharType="end"/>
      </w:r>
      <w:r w:rsidRPr="000A5DA3">
        <w:instrText>&gt;= 1 "</w:instrText>
      </w:r>
      <w:r w:rsidRPr="000A5DA3">
        <w:fldChar w:fldCharType="begin"/>
      </w:r>
      <w:r w:rsidRPr="000A5DA3">
        <w:instrText xml:space="preserve">SEQ aaa \c \* ALPHABETIC </w:instrText>
      </w:r>
      <w:r w:rsidRPr="000A5DA3">
        <w:fldChar w:fldCharType="separate"/>
      </w:r>
      <w:r w:rsidRPr="000A5DA3">
        <w:instrText>A</w:instrText>
      </w:r>
      <w:r w:rsidRPr="000A5DA3">
        <w:fldChar w:fldCharType="end"/>
      </w:r>
      <w:r w:rsidRPr="000A5DA3">
        <w:instrText xml:space="preserve">." </w:instrText>
      </w:r>
      <w:r w:rsidRPr="000A5DA3">
        <w:fldChar w:fldCharType="end"/>
      </w:r>
      <w:r w:rsidRPr="000A5DA3">
        <w:fldChar w:fldCharType="begin"/>
      </w:r>
      <w:r w:rsidRPr="000A5DA3">
        <w:instrText xml:space="preserve">\IF </w:instrText>
      </w:r>
      <w:r w:rsidRPr="000A5DA3">
        <w:fldChar w:fldCharType="begin"/>
      </w:r>
      <w:r w:rsidRPr="000A5DA3">
        <w:instrText>SEQ aaa</w:instrText>
      </w:r>
      <w:r w:rsidRPr="000A5DA3">
        <w:rPr>
          <w:rFonts w:hint="eastAsia"/>
        </w:rPr>
        <w:instrText>l</w:instrText>
      </w:r>
      <w:r w:rsidRPr="000A5DA3">
        <w:instrText xml:space="preserve"> \c </w:instrText>
      </w:r>
      <w:r w:rsidRPr="000A5DA3">
        <w:fldChar w:fldCharType="separate"/>
      </w:r>
      <w:r w:rsidRPr="000A5DA3">
        <w:rPr>
          <w:noProof/>
        </w:rPr>
        <w:instrText>0</w:instrText>
      </w:r>
      <w:r w:rsidRPr="000A5DA3">
        <w:fldChar w:fldCharType="end"/>
      </w:r>
      <w:r w:rsidRPr="000A5DA3">
        <w:instrText>&gt;= 1 "</w:instrText>
      </w:r>
      <w:r w:rsidRPr="000A5DA3">
        <w:fldChar w:fldCharType="begin"/>
      </w:r>
      <w:r w:rsidRPr="000A5DA3">
        <w:instrText xml:space="preserve">SEQ </w:instrText>
      </w:r>
      <w:r w:rsidRPr="000A5DA3">
        <w:rPr>
          <w:rFonts w:hint="eastAsia"/>
        </w:rPr>
        <w:instrText>no</w:instrText>
      </w:r>
      <w:r w:rsidRPr="000A5DA3">
        <w:instrText xml:space="preserve"> </w:instrText>
      </w:r>
      <w:r w:rsidRPr="000A5DA3">
        <w:rPr>
          <w:rFonts w:hint="eastAsia"/>
        </w:rPr>
        <w:instrText xml:space="preserve">\c </w:instrText>
      </w:r>
      <w:r w:rsidRPr="000A5DA3">
        <w:fldChar w:fldCharType="separate"/>
      </w:r>
      <w:r w:rsidRPr="000A5DA3">
        <w:rPr>
          <w:noProof/>
        </w:rPr>
        <w:instrText>1</w:instrText>
      </w:r>
      <w:r w:rsidRPr="000A5DA3">
        <w:fldChar w:fldCharType="end"/>
      </w:r>
      <w:r w:rsidRPr="000A5DA3">
        <w:fldChar w:fldCharType="begin"/>
      </w:r>
      <w:r w:rsidRPr="000A5DA3">
        <w:instrText xml:space="preserve">SEQ </w:instrText>
      </w:r>
      <w:r w:rsidRPr="000A5DA3">
        <w:rPr>
          <w:rFonts w:hint="eastAsia"/>
        </w:rPr>
        <w:instrText>du</w:instrText>
      </w:r>
      <w:r w:rsidRPr="000A5DA3">
        <w:instrText xml:space="preserve">aaa \c \* ALPHABETIC </w:instrText>
      </w:r>
      <w:r w:rsidRPr="000A5DA3">
        <w:fldChar w:fldCharType="separate"/>
      </w:r>
      <w:r w:rsidRPr="000A5DA3">
        <w:rPr>
          <w:noProof/>
        </w:rPr>
        <w:instrText>A</w:instrText>
      </w:r>
      <w:r w:rsidRPr="000A5DA3">
        <w:fldChar w:fldCharType="end"/>
      </w:r>
      <w:r w:rsidRPr="000A5DA3">
        <w:instrText xml:space="preserve">." </w:instrText>
      </w:r>
      <w:r w:rsidRPr="000A5DA3">
        <w:fldChar w:fldCharType="begin"/>
      </w:r>
      <w:r w:rsidRPr="000A5DA3">
        <w:instrText xml:space="preserve"> \IF </w:instrText>
      </w:r>
      <w:r w:rsidRPr="000A5DA3">
        <w:fldChar w:fldCharType="begin"/>
      </w:r>
      <w:r w:rsidRPr="000A5DA3">
        <w:instrText xml:space="preserve">SEQ </w:instrText>
      </w:r>
      <w:r w:rsidRPr="000A5DA3">
        <w:rPr>
          <w:rFonts w:hint="eastAsia"/>
        </w:rPr>
        <w:instrText>no</w:instrText>
      </w:r>
      <w:r w:rsidRPr="000A5DA3">
        <w:instrText xml:space="preserve"> \c </w:instrText>
      </w:r>
      <w:r w:rsidRPr="000A5DA3">
        <w:fldChar w:fldCharType="separate"/>
      </w:r>
      <w:r w:rsidRPr="000A5DA3">
        <w:rPr>
          <w:noProof/>
        </w:rPr>
        <w:instrText>0</w:instrText>
      </w:r>
      <w:r w:rsidRPr="000A5DA3">
        <w:fldChar w:fldCharType="end"/>
      </w:r>
      <w:r w:rsidRPr="000A5DA3">
        <w:instrText>&gt;= 1</w:instrText>
      </w:r>
      <w:r w:rsidRPr="000A5DA3">
        <w:rPr>
          <w:rFonts w:hint="eastAsia"/>
        </w:rPr>
        <w:instrText xml:space="preserve"> "</w:instrText>
      </w:r>
      <w:r w:rsidRPr="000A5DA3">
        <w:fldChar w:fldCharType="begin"/>
      </w:r>
      <w:r w:rsidRPr="000A5DA3">
        <w:rPr>
          <w:rFonts w:hint="eastAsia"/>
        </w:rPr>
        <w:instrText>SEQ no</w:instrText>
      </w:r>
      <w:r w:rsidRPr="000A5DA3">
        <w:instrText xml:space="preserve"> </w:instrText>
      </w:r>
      <w:r w:rsidRPr="000A5DA3">
        <w:rPr>
          <w:rFonts w:hint="eastAsia"/>
        </w:rPr>
        <w:instrText>\c</w:instrText>
      </w:r>
      <w:r w:rsidRPr="000A5DA3">
        <w:instrText xml:space="preserve"> </w:instrText>
      </w:r>
      <w:r w:rsidRPr="000A5DA3">
        <w:fldChar w:fldCharType="separate"/>
      </w:r>
      <w:r w:rsidRPr="000A5DA3">
        <w:instrText>1</w:instrText>
      </w:r>
      <w:r w:rsidRPr="000A5DA3">
        <w:fldChar w:fldCharType="end"/>
      </w:r>
      <w:r w:rsidRPr="000A5DA3">
        <w:rPr>
          <w:rFonts w:hint="eastAsia"/>
        </w:rPr>
        <w:instrText>."</w:instrText>
      </w:r>
      <w:r w:rsidRPr="000A5DA3">
        <w:instrText xml:space="preserve"> </w:instrText>
      </w:r>
      <w:r w:rsidRPr="000A5DA3">
        <w:fldChar w:fldCharType="end"/>
      </w:r>
      <w:r w:rsidRPr="000A5DA3">
        <w:fldChar w:fldCharType="end"/>
      </w:r>
      <w:r w:rsidRPr="000A5DA3">
        <w:fldChar w:fldCharType="begin"/>
      </w:r>
      <w:r w:rsidRPr="000A5DA3">
        <w:instrText xml:space="preserve">SEQ Table </w:instrText>
      </w:r>
      <w:r w:rsidRPr="000A5DA3">
        <w:fldChar w:fldCharType="separate"/>
      </w:r>
      <w:r w:rsidRPr="000A5DA3">
        <w:rPr>
          <w:noProof/>
        </w:rPr>
        <w:t>1</w:t>
      </w:r>
      <w:r w:rsidRPr="000A5DA3">
        <w:fldChar w:fldCharType="end"/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  <w:r w:rsidR="009F7309" w:rsidRPr="000A5DA3">
        <w:rPr>
          <w:rFonts w:hint="eastAsia"/>
        </w:rPr>
        <w:t>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원칙</w:t>
      </w:r>
      <w:r w:rsidR="009F7309" w:rsidRPr="000A5DA3">
        <w:rPr>
          <w:rFonts w:hint="eastAsia"/>
        </w:rPr>
        <w:t xml:space="preserve"> </w:t>
      </w:r>
      <w:r w:rsidR="009F7309" w:rsidRPr="000A5DA3">
        <w:rPr>
          <w:rFonts w:hint="eastAsia"/>
        </w:rPr>
        <w:t>분류</w:t>
      </w:r>
    </w:p>
    <w:tbl>
      <w:tblPr>
        <w:tblStyle w:val="af4"/>
        <w:tblW w:w="9351" w:type="dxa"/>
        <w:tblLook w:val="04A0" w:firstRow="1" w:lastRow="0" w:firstColumn="1" w:lastColumn="0" w:noHBand="0" w:noVBand="1"/>
      </w:tblPr>
      <w:tblGrid>
        <w:gridCol w:w="704"/>
        <w:gridCol w:w="4820"/>
        <w:gridCol w:w="1325"/>
        <w:gridCol w:w="1325"/>
        <w:gridCol w:w="1177"/>
      </w:tblGrid>
      <w:tr w:rsidR="000A5DA3" w:rsidRPr="000A5DA3" w14:paraId="1B005F73" w14:textId="77777777" w:rsidTr="009F7309">
        <w:trPr>
          <w:trHeight w:val="197"/>
        </w:trPr>
        <w:tc>
          <w:tcPr>
            <w:tcW w:w="5524" w:type="dxa"/>
            <w:gridSpan w:val="2"/>
            <w:vMerge w:val="restart"/>
            <w:vAlign w:val="bottom"/>
          </w:tcPr>
          <w:p w14:paraId="4D2A7F60" w14:textId="5293811C" w:rsidR="009F7309" w:rsidRPr="000A5DA3" w:rsidRDefault="009F7309" w:rsidP="009F7309">
            <w:pPr>
              <w:jc w:val="center"/>
              <w:rPr>
                <w:rFonts w:ascii="돋움" w:eastAsia="돋움" w:hAnsi="돋움"/>
                <w:lang w:val="en-US"/>
              </w:rPr>
            </w:pPr>
            <w:r w:rsidRPr="000A5DA3">
              <w:rPr>
                <w:rFonts w:ascii="돋움" w:eastAsia="돋움" w:hAnsi="돋움" w:hint="eastAsia"/>
                <w:lang w:val="en-US"/>
              </w:rPr>
              <w:t>안전성 원칙</w:t>
            </w:r>
          </w:p>
        </w:tc>
        <w:tc>
          <w:tcPr>
            <w:tcW w:w="3827" w:type="dxa"/>
            <w:gridSpan w:val="3"/>
            <w:vAlign w:val="center"/>
          </w:tcPr>
          <w:p w14:paraId="7181C8C7" w14:textId="4D9B8F93" w:rsidR="009F7309" w:rsidRPr="000A5DA3" w:rsidRDefault="009F7309" w:rsidP="00B472A4">
            <w:pPr>
              <w:jc w:val="center"/>
              <w:rPr>
                <w:rFonts w:ascii="돋움" w:eastAsia="돋움" w:hAnsi="돋움"/>
                <w:lang w:val="en-US"/>
              </w:rPr>
            </w:pPr>
            <w:r w:rsidRPr="000A5DA3">
              <w:rPr>
                <w:rFonts w:ascii="돋움" w:eastAsia="돋움" w:hAnsi="돋움" w:hint="eastAsia"/>
                <w:lang w:val="en-US"/>
              </w:rPr>
              <w:t>범주</w:t>
            </w:r>
          </w:p>
        </w:tc>
      </w:tr>
      <w:tr w:rsidR="000A5DA3" w:rsidRPr="000A5DA3" w14:paraId="0D24288A" w14:textId="77777777" w:rsidTr="001F3140">
        <w:trPr>
          <w:trHeight w:val="577"/>
        </w:trPr>
        <w:tc>
          <w:tcPr>
            <w:tcW w:w="5524" w:type="dxa"/>
            <w:gridSpan w:val="2"/>
            <w:vMerge/>
            <w:vAlign w:val="center"/>
          </w:tcPr>
          <w:p w14:paraId="7363A54B" w14:textId="30D766E7" w:rsidR="009F7309" w:rsidRPr="000A5DA3" w:rsidRDefault="009F7309" w:rsidP="00B472A4">
            <w:pPr>
              <w:jc w:val="center"/>
              <w:rPr>
                <w:rFonts w:ascii="돋움" w:eastAsia="돋움" w:hAnsi="돋움"/>
                <w:lang w:val="en-US"/>
              </w:rPr>
            </w:pPr>
          </w:p>
        </w:tc>
        <w:tc>
          <w:tcPr>
            <w:tcW w:w="1325" w:type="dxa"/>
            <w:vAlign w:val="center"/>
          </w:tcPr>
          <w:p w14:paraId="50C92202" w14:textId="77777777" w:rsidR="009F7309" w:rsidRPr="000A5DA3" w:rsidRDefault="009F7309" w:rsidP="00B472A4">
            <w:pPr>
              <w:jc w:val="center"/>
              <w:rPr>
                <w:rFonts w:ascii="돋움" w:eastAsia="돋움" w:hAnsi="돋움"/>
                <w:lang w:val="en-US"/>
              </w:rPr>
            </w:pPr>
            <w:r w:rsidRPr="000A5DA3">
              <w:rPr>
                <w:rFonts w:ascii="돋움" w:eastAsia="돋움" w:hAnsi="돋움" w:hint="eastAsia"/>
                <w:lang w:val="en-US"/>
              </w:rPr>
              <w:t>설계와</w:t>
            </w:r>
          </w:p>
          <w:p w14:paraId="4F2A98FE" w14:textId="77777777" w:rsidR="009F7309" w:rsidRPr="000A5DA3" w:rsidRDefault="009F7309" w:rsidP="00B472A4">
            <w:pPr>
              <w:jc w:val="center"/>
              <w:rPr>
                <w:rFonts w:ascii="돋움" w:eastAsia="돋움" w:hAnsi="돋움"/>
                <w:lang w:val="en-US"/>
              </w:rPr>
            </w:pPr>
            <w:r w:rsidRPr="000A5DA3">
              <w:rPr>
                <w:rFonts w:ascii="돋움" w:eastAsia="돋움" w:hAnsi="돋움" w:hint="eastAsia"/>
                <w:lang w:val="en-US"/>
              </w:rPr>
              <w:t>개발</w:t>
            </w:r>
          </w:p>
        </w:tc>
        <w:tc>
          <w:tcPr>
            <w:tcW w:w="1325" w:type="dxa"/>
            <w:vAlign w:val="center"/>
          </w:tcPr>
          <w:p w14:paraId="303C2230" w14:textId="2280D0C5" w:rsidR="009F7309" w:rsidRPr="000A5DA3" w:rsidRDefault="009F7309" w:rsidP="00B472A4">
            <w:pPr>
              <w:jc w:val="center"/>
              <w:rPr>
                <w:rFonts w:ascii="돋움" w:eastAsia="돋움" w:hAnsi="돋움"/>
                <w:lang w:val="en-US"/>
              </w:rPr>
            </w:pPr>
            <w:r w:rsidRPr="000A5DA3">
              <w:rPr>
                <w:rFonts w:ascii="돋움" w:eastAsia="돋움" w:hAnsi="돋움" w:hint="eastAsia"/>
                <w:lang w:val="en-US"/>
              </w:rPr>
              <w:t>거동</w:t>
            </w:r>
          </w:p>
        </w:tc>
        <w:tc>
          <w:tcPr>
            <w:tcW w:w="1177" w:type="dxa"/>
            <w:vAlign w:val="center"/>
          </w:tcPr>
          <w:p w14:paraId="2B4F4519" w14:textId="1B1AA940" w:rsidR="009F7309" w:rsidRPr="000A5DA3" w:rsidRDefault="009F7309" w:rsidP="00B472A4">
            <w:pPr>
              <w:jc w:val="center"/>
              <w:rPr>
                <w:rFonts w:ascii="돋움" w:eastAsia="돋움" w:hAnsi="돋움"/>
                <w:lang w:val="en-US"/>
              </w:rPr>
            </w:pPr>
            <w:r w:rsidRPr="000A5DA3">
              <w:rPr>
                <w:rFonts w:ascii="돋움" w:eastAsia="돋움" w:hAnsi="돋움" w:hint="eastAsia"/>
                <w:lang w:val="en-US"/>
              </w:rPr>
              <w:t>지원과</w:t>
            </w:r>
          </w:p>
          <w:p w14:paraId="0DF86415" w14:textId="4D8CBD84" w:rsidR="009F7309" w:rsidRPr="000A5DA3" w:rsidRDefault="009F7309" w:rsidP="00B472A4">
            <w:pPr>
              <w:jc w:val="center"/>
              <w:rPr>
                <w:rFonts w:ascii="돋움" w:eastAsia="돋움" w:hAnsi="돋움"/>
                <w:lang w:val="en-US"/>
              </w:rPr>
            </w:pPr>
            <w:r w:rsidRPr="000A5DA3">
              <w:rPr>
                <w:rFonts w:ascii="돋움" w:eastAsia="돋움" w:hAnsi="돋움" w:hint="eastAsia"/>
                <w:lang w:val="en-US"/>
              </w:rPr>
              <w:t>유지관리</w:t>
            </w:r>
          </w:p>
        </w:tc>
      </w:tr>
      <w:tr w:rsidR="000A5DA3" w:rsidRPr="000A5DA3" w14:paraId="7816AD76" w14:textId="77777777" w:rsidTr="00AE4342">
        <w:trPr>
          <w:trHeight w:val="288"/>
        </w:trPr>
        <w:tc>
          <w:tcPr>
            <w:tcW w:w="704" w:type="dxa"/>
            <w:vAlign w:val="center"/>
          </w:tcPr>
          <w:p w14:paraId="3F33DE5F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1</w:t>
            </w:r>
          </w:p>
        </w:tc>
        <w:tc>
          <w:tcPr>
            <w:tcW w:w="4820" w:type="dxa"/>
          </w:tcPr>
          <w:p w14:paraId="43E6AABE" w14:textId="7B68B44D" w:rsidR="00700417" w:rsidRPr="000A5DA3" w:rsidRDefault="00247B8F" w:rsidP="00247B8F">
            <w:pPr>
              <w:pStyle w:val="KSDT111"/>
              <w:numPr>
                <w:ilvl w:val="0"/>
                <w:numId w:val="0"/>
              </w:numPr>
              <w:outlineLvl w:val="0"/>
            </w:pPr>
            <w:r w:rsidRPr="000A5DA3">
              <w:t>ADS</w:t>
            </w:r>
            <w:r w:rsidRPr="000A5DA3">
              <w:rPr>
                <w:rFonts w:hint="eastAsia"/>
                <w:lang w:eastAsia="ko-KR"/>
              </w:rPr>
              <w:t>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ADS </w:t>
            </w:r>
            <w:r w:rsidRPr="000A5DA3">
              <w:rPr>
                <w:rFonts w:hint="eastAsia"/>
              </w:rPr>
              <w:t>장착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차량</w:t>
            </w:r>
            <w:r w:rsidRPr="000A5DA3">
              <w:rPr>
                <w:rFonts w:hint="eastAsia"/>
                <w:lang w:eastAsia="ko-KR"/>
              </w:rPr>
              <w:t>에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대한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강건한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설계와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ODD </w:t>
            </w:r>
            <w:r w:rsidRPr="000A5DA3">
              <w:rPr>
                <w:rFonts w:hint="eastAsia"/>
              </w:rPr>
              <w:t>내에서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안전한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설계와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안전한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운행을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입증하기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위해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안전성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평가를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수행</w:t>
            </w:r>
            <w:r w:rsidRPr="000A5DA3">
              <w:rPr>
                <w:rFonts w:hint="eastAsia"/>
                <w:lang w:eastAsia="ko-KR"/>
              </w:rPr>
              <w:t>하는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것이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좋으며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시뮬레이션</w:t>
            </w:r>
            <w:r w:rsidRPr="000A5DA3">
              <w:rPr>
                <w:rFonts w:hint="eastAsia"/>
                <w:lang w:eastAsia="ko-KR"/>
              </w:rPr>
              <w:t xml:space="preserve">, </w:t>
            </w:r>
            <w:r w:rsidRPr="000A5DA3">
              <w:rPr>
                <w:rFonts w:hint="eastAsia"/>
              </w:rPr>
              <w:t>시험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주행장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및</w:t>
            </w:r>
            <w:r w:rsidRPr="000A5DA3">
              <w:rPr>
                <w:rFonts w:hint="eastAsia"/>
                <w:lang w:eastAsia="ko-KR"/>
              </w:rPr>
              <w:t>/</w:t>
            </w:r>
            <w:r w:rsidRPr="000A5DA3">
              <w:rPr>
                <w:rFonts w:hint="eastAsia"/>
                <w:lang w:eastAsia="ko-KR"/>
              </w:rPr>
              <w:t>또는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</w:rPr>
              <w:t>도로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주행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타당성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확인을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포함하는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방법의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조합</w:t>
            </w:r>
            <w:r w:rsidRPr="000A5DA3">
              <w:rPr>
                <w:rFonts w:hint="eastAsia"/>
              </w:rPr>
              <w:t>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활용</w:t>
            </w:r>
            <w:r w:rsidRPr="000A5DA3">
              <w:rPr>
                <w:rFonts w:hint="eastAsia"/>
                <w:lang w:eastAsia="ko-KR"/>
              </w:rPr>
              <w:t>해도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된다</w:t>
            </w:r>
            <w:r w:rsidRPr="000A5DA3">
              <w:t>.</w:t>
            </w:r>
          </w:p>
        </w:tc>
        <w:tc>
          <w:tcPr>
            <w:tcW w:w="1325" w:type="dxa"/>
            <w:vAlign w:val="center"/>
          </w:tcPr>
          <w:p w14:paraId="033118C3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0D8FAD3C" w14:textId="77777777" w:rsidR="00700417" w:rsidRPr="000A5DA3" w:rsidRDefault="006253D5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5BF599B5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11816377" w14:textId="77777777" w:rsidTr="00AE4342">
        <w:trPr>
          <w:trHeight w:val="243"/>
        </w:trPr>
        <w:tc>
          <w:tcPr>
            <w:tcW w:w="704" w:type="dxa"/>
            <w:vAlign w:val="center"/>
          </w:tcPr>
          <w:p w14:paraId="1909799C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2</w:t>
            </w:r>
          </w:p>
        </w:tc>
        <w:tc>
          <w:tcPr>
            <w:tcW w:w="4820" w:type="dxa"/>
          </w:tcPr>
          <w:p w14:paraId="1B8B2553" w14:textId="49456AF3" w:rsidR="00700417" w:rsidRPr="000A5DA3" w:rsidRDefault="00247B8F" w:rsidP="00247B8F">
            <w:pPr>
              <w:pStyle w:val="KSDT111"/>
              <w:numPr>
                <w:ilvl w:val="0"/>
                <w:numId w:val="0"/>
              </w:numPr>
              <w:outlineLvl w:val="0"/>
              <w:rPr>
                <w:rFonts w:cs="Arial"/>
              </w:rPr>
            </w:pPr>
            <w:r w:rsidRPr="000A5DA3">
              <w:rPr>
                <w:rFonts w:hint="eastAsia"/>
              </w:rPr>
              <w:t>폴백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시험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운전자는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ADS </w:t>
            </w:r>
            <w:r w:rsidRPr="000A5DA3">
              <w:rPr>
                <w:rFonts w:hint="eastAsia"/>
              </w:rPr>
              <w:t>기능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운</w:t>
            </w:r>
            <w:r w:rsidRPr="000A5DA3">
              <w:rPr>
                <w:rFonts w:hint="eastAsia"/>
                <w:lang w:eastAsia="ko-KR"/>
              </w:rPr>
              <w:t>행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제어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능력에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대해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충분히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훈련</w:t>
            </w:r>
            <w:r w:rsidRPr="000A5DA3">
              <w:rPr>
                <w:rFonts w:hint="eastAsia"/>
                <w:lang w:eastAsia="ko-KR"/>
              </w:rPr>
              <w:t>하는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것이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좋다</w:t>
            </w:r>
            <w:r w:rsidRPr="000A5DA3">
              <w:t>.</w:t>
            </w:r>
          </w:p>
        </w:tc>
        <w:tc>
          <w:tcPr>
            <w:tcW w:w="1325" w:type="dxa"/>
            <w:vAlign w:val="center"/>
          </w:tcPr>
          <w:p w14:paraId="442397DA" w14:textId="77777777" w:rsidR="00700417" w:rsidRPr="000A5DA3" w:rsidRDefault="006253D5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2485509A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  <w:tc>
          <w:tcPr>
            <w:tcW w:w="1177" w:type="dxa"/>
            <w:vAlign w:val="center"/>
          </w:tcPr>
          <w:p w14:paraId="2971E596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4E56B79A" w14:textId="77777777" w:rsidTr="00AE4342">
        <w:trPr>
          <w:trHeight w:val="288"/>
        </w:trPr>
        <w:tc>
          <w:tcPr>
            <w:tcW w:w="704" w:type="dxa"/>
            <w:vAlign w:val="center"/>
          </w:tcPr>
          <w:p w14:paraId="2BD19A02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3</w:t>
            </w:r>
          </w:p>
        </w:tc>
        <w:tc>
          <w:tcPr>
            <w:tcW w:w="4820" w:type="dxa"/>
          </w:tcPr>
          <w:p w14:paraId="230E0709" w14:textId="10731C1E" w:rsidR="00700417" w:rsidRPr="000A5DA3" w:rsidRDefault="00275DE9" w:rsidP="00B472A4">
            <w:pPr>
              <w:rPr>
                <w:rFonts w:cs="Arial"/>
                <w:lang w:val="de-DE"/>
              </w:rPr>
            </w:pPr>
            <w:r w:rsidRPr="000A5DA3">
              <w:t>ADS</w:t>
            </w:r>
            <w:r w:rsidRPr="000A5DA3">
              <w:rPr>
                <w:rFonts w:hint="eastAsia"/>
              </w:rPr>
              <w:t>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탑승자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및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다른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교통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참여자에게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불합리한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안전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위험을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초래하지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않는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것이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좋다</w:t>
            </w:r>
            <w:r w:rsidRPr="000A5DA3">
              <w:rPr>
                <w:rFonts w:hint="eastAsia"/>
              </w:rPr>
              <w:t>.</w:t>
            </w:r>
          </w:p>
        </w:tc>
        <w:tc>
          <w:tcPr>
            <w:tcW w:w="1325" w:type="dxa"/>
            <w:vAlign w:val="center"/>
          </w:tcPr>
          <w:p w14:paraId="6C30A29C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20DB194F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1066AF10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51FB129C" w14:textId="77777777" w:rsidTr="00AE4342">
        <w:trPr>
          <w:trHeight w:val="288"/>
        </w:trPr>
        <w:tc>
          <w:tcPr>
            <w:tcW w:w="704" w:type="dxa"/>
            <w:vAlign w:val="center"/>
          </w:tcPr>
          <w:p w14:paraId="6FCE7106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4</w:t>
            </w:r>
          </w:p>
        </w:tc>
        <w:tc>
          <w:tcPr>
            <w:tcW w:w="4820" w:type="dxa"/>
          </w:tcPr>
          <w:p w14:paraId="5DD2EA77" w14:textId="5A9F16B4" w:rsidR="00700417" w:rsidRPr="000A5DA3" w:rsidRDefault="00275DE9" w:rsidP="00B472A4">
            <w:pPr>
              <w:rPr>
                <w:rFonts w:cs="Arial"/>
                <w:lang w:val="de-DE"/>
              </w:rPr>
            </w:pPr>
            <w:r w:rsidRPr="000A5DA3">
              <w:t>ADS</w:t>
            </w:r>
            <w:r w:rsidRPr="000A5DA3">
              <w:rPr>
                <w:rFonts w:hint="eastAsia"/>
              </w:rPr>
              <w:t>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설계와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운행을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통해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비록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주행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우선권이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있더라도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합리적으로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예측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가능하고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예방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가능한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충돌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상황을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방지하는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것이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좋다</w:t>
            </w:r>
            <w:r w:rsidRPr="000A5DA3">
              <w:t>.</w:t>
            </w:r>
          </w:p>
        </w:tc>
        <w:tc>
          <w:tcPr>
            <w:tcW w:w="1325" w:type="dxa"/>
            <w:vAlign w:val="center"/>
          </w:tcPr>
          <w:p w14:paraId="7F79B7A9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7B87C5D4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22BD4489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0127569A" w14:textId="77777777" w:rsidTr="00AE4342">
        <w:trPr>
          <w:trHeight w:val="243"/>
        </w:trPr>
        <w:tc>
          <w:tcPr>
            <w:tcW w:w="704" w:type="dxa"/>
            <w:vAlign w:val="center"/>
          </w:tcPr>
          <w:p w14:paraId="2805D885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5</w:t>
            </w:r>
          </w:p>
        </w:tc>
        <w:tc>
          <w:tcPr>
            <w:tcW w:w="4820" w:type="dxa"/>
          </w:tcPr>
          <w:p w14:paraId="035024BC" w14:textId="33DA02EA" w:rsidR="00700417" w:rsidRPr="000A5DA3" w:rsidRDefault="00275DE9" w:rsidP="00B472A4">
            <w:pPr>
              <w:rPr>
                <w:rFonts w:cs="Arial"/>
                <w:lang w:val="de-DE"/>
              </w:rPr>
            </w:pPr>
            <w:r w:rsidRPr="000A5DA3">
              <w:t xml:space="preserve">ADS </w:t>
            </w:r>
            <w:r w:rsidRPr="000A5DA3">
              <w:rPr>
                <w:rFonts w:hint="eastAsia"/>
              </w:rPr>
              <w:t>기능은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명확하게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설명된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>ODD</w:t>
            </w:r>
            <w:r w:rsidRPr="000A5DA3">
              <w:rPr>
                <w:rFonts w:hint="eastAsia"/>
              </w:rPr>
              <w:t>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가지는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것이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좋다</w:t>
            </w:r>
            <w:r w:rsidRPr="000A5DA3">
              <w:rPr>
                <w:rFonts w:hint="eastAsia"/>
              </w:rPr>
              <w:t>.</w:t>
            </w:r>
          </w:p>
        </w:tc>
        <w:tc>
          <w:tcPr>
            <w:tcW w:w="1325" w:type="dxa"/>
            <w:vAlign w:val="center"/>
          </w:tcPr>
          <w:p w14:paraId="349DFF8A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2C61104D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  <w:tc>
          <w:tcPr>
            <w:tcW w:w="1177" w:type="dxa"/>
            <w:vAlign w:val="center"/>
          </w:tcPr>
          <w:p w14:paraId="22BB292D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0632B86B" w14:textId="77777777" w:rsidTr="00AE4342">
        <w:trPr>
          <w:trHeight w:val="288"/>
        </w:trPr>
        <w:tc>
          <w:tcPr>
            <w:tcW w:w="704" w:type="dxa"/>
            <w:vAlign w:val="center"/>
          </w:tcPr>
          <w:p w14:paraId="5D320EB6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lastRenderedPageBreak/>
              <w:t>6</w:t>
            </w:r>
          </w:p>
        </w:tc>
        <w:tc>
          <w:tcPr>
            <w:tcW w:w="4820" w:type="dxa"/>
          </w:tcPr>
          <w:p w14:paraId="646B41DE" w14:textId="5C450AA0" w:rsidR="00700417" w:rsidRPr="000A5DA3" w:rsidRDefault="00275DE9" w:rsidP="00275DE9">
            <w:pPr>
              <w:pStyle w:val="KSDT111"/>
              <w:numPr>
                <w:ilvl w:val="0"/>
                <w:numId w:val="0"/>
              </w:numPr>
              <w:outlineLvl w:val="0"/>
              <w:rPr>
                <w:b/>
              </w:rPr>
            </w:pPr>
            <w:r w:rsidRPr="000A5DA3">
              <w:t>ADS</w:t>
            </w:r>
            <w:r w:rsidRPr="000A5DA3">
              <w:rPr>
                <w:rFonts w:hint="eastAsia"/>
              </w:rPr>
              <w:t>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ODD </w:t>
            </w:r>
            <w:r w:rsidRPr="000A5DA3">
              <w:rPr>
                <w:rFonts w:hint="eastAsia"/>
              </w:rPr>
              <w:t>내에서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합리적으로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예측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가능한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객체</w:t>
            </w:r>
            <w:r w:rsidRPr="000A5DA3">
              <w:rPr>
                <w:rFonts w:hint="eastAsia"/>
                <w:lang w:eastAsia="ko-KR"/>
              </w:rPr>
              <w:t>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이벤트를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탐지하고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적절히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대응할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수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있</w:t>
            </w:r>
            <w:r w:rsidRPr="000A5DA3">
              <w:rPr>
                <w:rFonts w:hint="eastAsia"/>
                <w:lang w:eastAsia="ko-KR"/>
              </w:rPr>
              <w:t>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것이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좋다</w:t>
            </w:r>
            <w:r w:rsidRPr="000A5DA3">
              <w:t>.</w:t>
            </w:r>
          </w:p>
        </w:tc>
        <w:tc>
          <w:tcPr>
            <w:tcW w:w="1325" w:type="dxa"/>
            <w:vAlign w:val="center"/>
          </w:tcPr>
          <w:p w14:paraId="01CAE095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5F165C10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77D6CAE5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6F3C6D58" w14:textId="77777777" w:rsidTr="00AE4342">
        <w:trPr>
          <w:trHeight w:val="288"/>
        </w:trPr>
        <w:tc>
          <w:tcPr>
            <w:tcW w:w="704" w:type="dxa"/>
            <w:vAlign w:val="center"/>
          </w:tcPr>
          <w:p w14:paraId="62D992D9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7</w:t>
            </w:r>
          </w:p>
        </w:tc>
        <w:tc>
          <w:tcPr>
            <w:tcW w:w="4820" w:type="dxa"/>
          </w:tcPr>
          <w:p w14:paraId="4FE36E97" w14:textId="60A054AE" w:rsidR="00700417" w:rsidRPr="000A5DA3" w:rsidRDefault="00275DE9" w:rsidP="00B472A4">
            <w:pPr>
              <w:rPr>
                <w:rFonts w:cs="Arial"/>
                <w:lang w:val="de-DE"/>
              </w:rPr>
            </w:pPr>
            <w:r w:rsidRPr="000A5DA3">
              <w:t>ADS</w:t>
            </w:r>
            <w:r w:rsidRPr="000A5DA3">
              <w:rPr>
                <w:rFonts w:hint="eastAsia"/>
              </w:rPr>
              <w:t>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활성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운행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모드와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추가적인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안전성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관련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정보를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차량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탑승자에게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명확히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전달할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수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있는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것이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좋다</w:t>
            </w:r>
            <w:r w:rsidRPr="000A5DA3">
              <w:rPr>
                <w:rFonts w:hint="eastAsia"/>
              </w:rPr>
              <w:t>.</w:t>
            </w:r>
          </w:p>
        </w:tc>
        <w:tc>
          <w:tcPr>
            <w:tcW w:w="1325" w:type="dxa"/>
            <w:vAlign w:val="center"/>
          </w:tcPr>
          <w:p w14:paraId="631675F0" w14:textId="77777777" w:rsidR="00700417" w:rsidRPr="000A5DA3" w:rsidRDefault="006253D5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6FB76548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69B566FA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3BDFB3F7" w14:textId="77777777" w:rsidTr="00AE4342">
        <w:trPr>
          <w:trHeight w:val="273"/>
        </w:trPr>
        <w:tc>
          <w:tcPr>
            <w:tcW w:w="704" w:type="dxa"/>
            <w:vAlign w:val="center"/>
          </w:tcPr>
          <w:p w14:paraId="7C3BB1B7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8</w:t>
            </w:r>
          </w:p>
        </w:tc>
        <w:tc>
          <w:tcPr>
            <w:tcW w:w="4820" w:type="dxa"/>
          </w:tcPr>
          <w:p w14:paraId="191DB74A" w14:textId="0476CD0F" w:rsidR="00700417" w:rsidRPr="000A5DA3" w:rsidRDefault="00275DE9" w:rsidP="00B472A4">
            <w:pPr>
              <w:rPr>
                <w:rFonts w:cs="Arial"/>
                <w:lang w:val="de-DE"/>
              </w:rPr>
            </w:pPr>
            <w:r w:rsidRPr="000A5DA3">
              <w:t>ADS</w:t>
            </w:r>
            <w:r w:rsidRPr="000A5DA3">
              <w:rPr>
                <w:rFonts w:hint="eastAsia"/>
              </w:rPr>
              <w:t>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사용자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요청에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적절히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대응하는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것이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바람직하다</w:t>
            </w:r>
            <w:r w:rsidRPr="000A5DA3">
              <w:rPr>
                <w:rFonts w:hint="eastAsia"/>
              </w:rPr>
              <w:t>.</w:t>
            </w:r>
          </w:p>
        </w:tc>
        <w:tc>
          <w:tcPr>
            <w:tcW w:w="1325" w:type="dxa"/>
            <w:vAlign w:val="center"/>
          </w:tcPr>
          <w:p w14:paraId="240D4476" w14:textId="77777777" w:rsidR="00700417" w:rsidRPr="000A5DA3" w:rsidRDefault="006253D5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2C082DA6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50CBF76B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776E3CE4" w14:textId="77777777" w:rsidTr="00AE4342">
        <w:trPr>
          <w:trHeight w:val="24"/>
        </w:trPr>
        <w:tc>
          <w:tcPr>
            <w:tcW w:w="704" w:type="dxa"/>
            <w:vAlign w:val="center"/>
          </w:tcPr>
          <w:p w14:paraId="1007DA62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9</w:t>
            </w:r>
          </w:p>
        </w:tc>
        <w:tc>
          <w:tcPr>
            <w:tcW w:w="4820" w:type="dxa"/>
          </w:tcPr>
          <w:p w14:paraId="1851984D" w14:textId="1E3101AF" w:rsidR="00700417" w:rsidRPr="000A5DA3" w:rsidRDefault="00275DE9" w:rsidP="00B472A4">
            <w:pPr>
              <w:rPr>
                <w:rFonts w:cs="Arial"/>
                <w:lang w:val="de-DE"/>
              </w:rPr>
            </w:pPr>
            <w:r w:rsidRPr="000A5DA3">
              <w:t>ADS</w:t>
            </w:r>
            <w:r w:rsidRPr="000A5DA3">
              <w:rPr>
                <w:rFonts w:hint="eastAsia"/>
              </w:rPr>
              <w:t>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인간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사용자에게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DDT </w:t>
            </w:r>
            <w:r w:rsidRPr="000A5DA3">
              <w:rPr>
                <w:rFonts w:hint="eastAsia"/>
              </w:rPr>
              <w:t>인계를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할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때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그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안전성을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평가하는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것이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바람직하다</w:t>
            </w:r>
            <w:r w:rsidRPr="000A5DA3">
              <w:rPr>
                <w:rFonts w:hint="eastAsia"/>
              </w:rPr>
              <w:t>.</w:t>
            </w:r>
          </w:p>
        </w:tc>
        <w:tc>
          <w:tcPr>
            <w:tcW w:w="1325" w:type="dxa"/>
            <w:vAlign w:val="center"/>
          </w:tcPr>
          <w:p w14:paraId="0D4C8C61" w14:textId="77777777" w:rsidR="00700417" w:rsidRPr="000A5DA3" w:rsidRDefault="006253D5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4CB226E0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698A3DB5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32BC36AD" w14:textId="77777777" w:rsidTr="00AE4342">
        <w:trPr>
          <w:trHeight w:val="21"/>
        </w:trPr>
        <w:tc>
          <w:tcPr>
            <w:tcW w:w="704" w:type="dxa"/>
            <w:vAlign w:val="center"/>
          </w:tcPr>
          <w:p w14:paraId="5B22E57F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1</w:t>
            </w:r>
            <w:r w:rsidRPr="000A5DA3">
              <w:rPr>
                <w:lang w:val="en-US"/>
              </w:rPr>
              <w:t>0</w:t>
            </w:r>
          </w:p>
        </w:tc>
        <w:tc>
          <w:tcPr>
            <w:tcW w:w="4820" w:type="dxa"/>
          </w:tcPr>
          <w:p w14:paraId="64CB1DEA" w14:textId="5B16063C" w:rsidR="00700417" w:rsidRPr="000A5DA3" w:rsidRDefault="00275DE9" w:rsidP="00B472A4">
            <w:pPr>
              <w:pStyle w:val="KSDT111"/>
              <w:numPr>
                <w:ilvl w:val="2"/>
                <w:numId w:val="8"/>
              </w:numPr>
              <w:tabs>
                <w:tab w:val="clear" w:pos="0"/>
              </w:tabs>
              <w:outlineLvl w:val="0"/>
            </w:pPr>
            <w:r w:rsidRPr="000A5DA3">
              <w:rPr>
                <w:rFonts w:hint="eastAsia"/>
                <w:lang w:eastAsia="ko-KR"/>
              </w:rPr>
              <w:t>운전자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없이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운행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중인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</w:rPr>
              <w:t>레벨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4 </w:t>
            </w:r>
            <w:r w:rsidRPr="000A5DA3">
              <w:rPr>
                <w:rFonts w:hint="eastAsia"/>
                <w:lang w:eastAsia="ko-KR"/>
              </w:rPr>
              <w:t>또는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t xml:space="preserve">5 ADS </w:t>
            </w:r>
            <w:r w:rsidRPr="000A5DA3">
              <w:rPr>
                <w:rFonts w:hint="eastAsia"/>
                <w:lang w:eastAsia="ko-KR"/>
              </w:rPr>
              <w:t>운행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</w:rPr>
              <w:t>차량은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무인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운행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중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폴백이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요구되는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사건</w:t>
            </w:r>
            <w:r w:rsidRPr="000A5DA3">
              <w:t>(</w:t>
            </w:r>
            <w:r w:rsidRPr="000A5DA3">
              <w:rPr>
                <w:rFonts w:hint="eastAsia"/>
              </w:rPr>
              <w:t>예</w:t>
            </w:r>
            <w:r w:rsidRPr="000A5DA3">
              <w:t xml:space="preserve">: </w:t>
            </w:r>
            <w:r w:rsidRPr="000A5DA3">
              <w:rPr>
                <w:rFonts w:hint="eastAsia"/>
              </w:rPr>
              <w:t>충돌</w:t>
            </w:r>
            <w:r w:rsidRPr="000A5DA3">
              <w:t>)</w:t>
            </w:r>
            <w:r w:rsidRPr="000A5DA3">
              <w:rPr>
                <w:rFonts w:hint="eastAsia"/>
              </w:rPr>
              <w:t>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연루된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즉시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DDT </w:t>
            </w:r>
            <w:r w:rsidRPr="000A5DA3">
              <w:rPr>
                <w:rFonts w:hint="eastAsia"/>
              </w:rPr>
              <w:t>폴백을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개시</w:t>
            </w:r>
            <w:r w:rsidRPr="000A5DA3">
              <w:rPr>
                <w:rFonts w:hint="eastAsia"/>
                <w:lang w:eastAsia="ko-KR"/>
              </w:rPr>
              <w:t>하는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것이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좋고</w:t>
            </w:r>
            <w:r w:rsidRPr="000A5DA3">
              <w:rPr>
                <w:rFonts w:hint="eastAsia"/>
                <w:lang w:eastAsia="ko-KR"/>
              </w:rPr>
              <w:t>,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적절히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비상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정보를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전달</w:t>
            </w:r>
            <w:r w:rsidRPr="000A5DA3">
              <w:rPr>
                <w:rFonts w:hint="eastAsia"/>
                <w:lang w:eastAsia="ko-KR"/>
              </w:rPr>
              <w:t>하는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것이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바람직하다</w:t>
            </w:r>
            <w:r w:rsidRPr="000A5DA3">
              <w:t>.</w:t>
            </w:r>
          </w:p>
        </w:tc>
        <w:tc>
          <w:tcPr>
            <w:tcW w:w="1325" w:type="dxa"/>
            <w:vAlign w:val="center"/>
          </w:tcPr>
          <w:p w14:paraId="5F477F9C" w14:textId="77777777" w:rsidR="00700417" w:rsidRPr="000A5DA3" w:rsidRDefault="006253D5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54F76933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328BA817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4FF6748D" w14:textId="77777777" w:rsidTr="00AE4342">
        <w:trPr>
          <w:trHeight w:val="21"/>
        </w:trPr>
        <w:tc>
          <w:tcPr>
            <w:tcW w:w="704" w:type="dxa"/>
            <w:vAlign w:val="center"/>
          </w:tcPr>
          <w:p w14:paraId="798A46C9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1</w:t>
            </w:r>
            <w:r w:rsidRPr="000A5DA3">
              <w:rPr>
                <w:lang w:val="en-US"/>
              </w:rPr>
              <w:t>1</w:t>
            </w:r>
          </w:p>
        </w:tc>
        <w:tc>
          <w:tcPr>
            <w:tcW w:w="4820" w:type="dxa"/>
          </w:tcPr>
          <w:p w14:paraId="48CA9936" w14:textId="49DF2BF6" w:rsidR="00700417" w:rsidRPr="000A5DA3" w:rsidRDefault="00275DE9" w:rsidP="00B472A4">
            <w:pPr>
              <w:pStyle w:val="KSDT111"/>
              <w:numPr>
                <w:ilvl w:val="2"/>
                <w:numId w:val="8"/>
              </w:numPr>
              <w:tabs>
                <w:tab w:val="clear" w:pos="0"/>
              </w:tabs>
              <w:outlineLvl w:val="0"/>
            </w:pPr>
            <w:r w:rsidRPr="000A5DA3">
              <w:t>ADS</w:t>
            </w:r>
            <w:r w:rsidRPr="000A5DA3">
              <w:rPr>
                <w:rFonts w:hint="eastAsia"/>
              </w:rPr>
              <w:t>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시스템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고장</w:t>
            </w:r>
            <w:r w:rsidRPr="000A5DA3">
              <w:t xml:space="preserve">, </w:t>
            </w:r>
            <w:r w:rsidRPr="000A5DA3">
              <w:rPr>
                <w:rFonts w:hint="eastAsia"/>
                <w:lang w:eastAsia="ko-KR"/>
              </w:rPr>
              <w:t>저하된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운영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또는</w:t>
            </w:r>
            <w:r w:rsidRPr="000A5DA3">
              <w:t xml:space="preserve"> ODD </w:t>
            </w:r>
            <w:r w:rsidRPr="000A5DA3">
              <w:rPr>
                <w:rFonts w:hint="eastAsia"/>
              </w:rPr>
              <w:t>이탈을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탐지하도록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설계하는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것이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바람직하</w:t>
            </w:r>
            <w:r w:rsidRPr="000A5DA3">
              <w:rPr>
                <w:rFonts w:hint="eastAsia"/>
              </w:rPr>
              <w:t>며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이후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폴백</w:t>
            </w:r>
            <w:r w:rsidRPr="000A5DA3">
              <w:rPr>
                <w:rFonts w:hint="eastAsia"/>
                <w:lang w:eastAsia="ko-KR"/>
              </w:rPr>
              <w:t>대비</w:t>
            </w:r>
            <w:r w:rsidRPr="000A5DA3">
              <w:rPr>
                <w:rFonts w:hint="eastAsia"/>
              </w:rPr>
              <w:t>사용자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또는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ADS </w:t>
            </w:r>
            <w:r w:rsidRPr="000A5DA3">
              <w:rPr>
                <w:rFonts w:hint="eastAsia"/>
              </w:rPr>
              <w:t>자체에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의한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DDT </w:t>
            </w:r>
            <w:r w:rsidRPr="000A5DA3">
              <w:rPr>
                <w:rFonts w:hint="eastAsia"/>
              </w:rPr>
              <w:t>폴백을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개시</w:t>
            </w:r>
            <w:r w:rsidRPr="000A5DA3">
              <w:rPr>
                <w:rFonts w:hint="eastAsia"/>
                <w:lang w:eastAsia="ko-KR"/>
              </w:rPr>
              <w:t>하는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것이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바람직하다</w:t>
            </w:r>
            <w:r w:rsidRPr="000A5DA3">
              <w:t>.</w:t>
            </w:r>
          </w:p>
        </w:tc>
        <w:tc>
          <w:tcPr>
            <w:tcW w:w="1325" w:type="dxa"/>
            <w:vAlign w:val="center"/>
          </w:tcPr>
          <w:p w14:paraId="1F6480C4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6DAC9201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106A100D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33A75FB3" w14:textId="77777777" w:rsidTr="00AE4342">
        <w:trPr>
          <w:trHeight w:val="21"/>
        </w:trPr>
        <w:tc>
          <w:tcPr>
            <w:tcW w:w="704" w:type="dxa"/>
            <w:vAlign w:val="center"/>
          </w:tcPr>
          <w:p w14:paraId="3CE2170B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1</w:t>
            </w:r>
            <w:r w:rsidRPr="000A5DA3">
              <w:rPr>
                <w:lang w:val="en-US"/>
              </w:rPr>
              <w:t>2</w:t>
            </w:r>
          </w:p>
        </w:tc>
        <w:tc>
          <w:tcPr>
            <w:tcW w:w="4820" w:type="dxa"/>
          </w:tcPr>
          <w:p w14:paraId="489AE852" w14:textId="57D69687" w:rsidR="00700417" w:rsidRPr="000A5DA3" w:rsidRDefault="00275DE9" w:rsidP="00B472A4">
            <w:pPr>
              <w:rPr>
                <w:rFonts w:cs="Arial"/>
                <w:lang w:val="de-DE"/>
              </w:rPr>
            </w:pPr>
            <w:r w:rsidRPr="000A5DA3">
              <w:t>ADS</w:t>
            </w:r>
            <w:r w:rsidRPr="000A5DA3">
              <w:rPr>
                <w:rFonts w:hint="eastAsia"/>
              </w:rPr>
              <w:t>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이벤트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발생과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연계된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데이터를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이벤트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분석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및</w:t>
            </w:r>
            <w:r w:rsidRPr="000A5DA3">
              <w:rPr>
                <w:rFonts w:hint="eastAsia"/>
              </w:rPr>
              <w:t>/</w:t>
            </w:r>
            <w:r w:rsidRPr="000A5DA3">
              <w:rPr>
                <w:rFonts w:hint="eastAsia"/>
              </w:rPr>
              <w:t>또는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재구성에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사용될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수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있도록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기록하는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것이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좋다</w:t>
            </w:r>
            <w:r w:rsidRPr="000A5DA3">
              <w:rPr>
                <w:rFonts w:hint="eastAsia"/>
              </w:rPr>
              <w:t>.</w:t>
            </w:r>
          </w:p>
        </w:tc>
        <w:tc>
          <w:tcPr>
            <w:tcW w:w="1325" w:type="dxa"/>
            <w:vAlign w:val="center"/>
          </w:tcPr>
          <w:p w14:paraId="79CF7E22" w14:textId="77777777" w:rsidR="00700417" w:rsidRPr="000A5DA3" w:rsidRDefault="006253D5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2826D138" w14:textId="77777777" w:rsidR="00700417" w:rsidRPr="000A5DA3" w:rsidRDefault="006253D5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7435165A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</w:tr>
      <w:tr w:rsidR="000A5DA3" w:rsidRPr="000A5DA3" w14:paraId="661A70A3" w14:textId="77777777" w:rsidTr="00AE4342">
        <w:trPr>
          <w:trHeight w:val="21"/>
        </w:trPr>
        <w:tc>
          <w:tcPr>
            <w:tcW w:w="704" w:type="dxa"/>
            <w:vAlign w:val="center"/>
          </w:tcPr>
          <w:p w14:paraId="370F2A2C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1</w:t>
            </w:r>
            <w:r w:rsidRPr="000A5DA3">
              <w:rPr>
                <w:lang w:val="en-US"/>
              </w:rPr>
              <w:t>3</w:t>
            </w:r>
          </w:p>
        </w:tc>
        <w:tc>
          <w:tcPr>
            <w:tcW w:w="4820" w:type="dxa"/>
          </w:tcPr>
          <w:p w14:paraId="5BD1B326" w14:textId="58564A85" w:rsidR="00700417" w:rsidRPr="000A5DA3" w:rsidRDefault="00275DE9" w:rsidP="00B472A4">
            <w:pPr>
              <w:rPr>
                <w:rFonts w:cs="Arial"/>
                <w:lang w:val="de-DE"/>
              </w:rPr>
            </w:pPr>
            <w:r w:rsidRPr="000A5DA3">
              <w:t>ADS</w:t>
            </w:r>
            <w:r w:rsidRPr="000A5DA3">
              <w:rPr>
                <w:rFonts w:hint="eastAsia"/>
              </w:rPr>
              <w:t>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설계상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해당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ODD </w:t>
            </w:r>
            <w:r w:rsidRPr="000A5DA3">
              <w:rPr>
                <w:rFonts w:hint="eastAsia"/>
              </w:rPr>
              <w:t>내에서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DDT </w:t>
            </w:r>
            <w:r w:rsidRPr="000A5DA3">
              <w:rPr>
                <w:rFonts w:hint="eastAsia"/>
              </w:rPr>
              <w:t>수행과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관련된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도로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교통규칙을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준수하는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것이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바람직하며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인간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운전자에게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허용되는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수준에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상응하는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선택적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예외는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허용된다</w:t>
            </w:r>
            <w:r w:rsidRPr="000A5DA3">
              <w:t>.</w:t>
            </w:r>
          </w:p>
        </w:tc>
        <w:tc>
          <w:tcPr>
            <w:tcW w:w="1325" w:type="dxa"/>
            <w:vAlign w:val="center"/>
          </w:tcPr>
          <w:p w14:paraId="16D2987E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2830CB87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72FCC4E5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5D9DBA23" w14:textId="77777777" w:rsidTr="00AE4342">
        <w:trPr>
          <w:trHeight w:val="21"/>
        </w:trPr>
        <w:tc>
          <w:tcPr>
            <w:tcW w:w="704" w:type="dxa"/>
            <w:vAlign w:val="center"/>
          </w:tcPr>
          <w:p w14:paraId="1F600957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1</w:t>
            </w:r>
            <w:r w:rsidRPr="000A5DA3">
              <w:rPr>
                <w:lang w:val="en-US"/>
              </w:rPr>
              <w:t>4</w:t>
            </w:r>
          </w:p>
        </w:tc>
        <w:tc>
          <w:tcPr>
            <w:tcW w:w="4820" w:type="dxa"/>
          </w:tcPr>
          <w:p w14:paraId="42530634" w14:textId="12D5440B" w:rsidR="00700417" w:rsidRPr="000A5DA3" w:rsidRDefault="00275DE9" w:rsidP="00B472A4">
            <w:pPr>
              <w:rPr>
                <w:rFonts w:cs="Arial"/>
                <w:lang w:val="de-DE"/>
              </w:rPr>
            </w:pPr>
            <w:r w:rsidRPr="000A5DA3">
              <w:t>ADS</w:t>
            </w:r>
            <w:r w:rsidRPr="000A5DA3">
              <w:t>는</w:t>
            </w:r>
            <w:r w:rsidRPr="000A5DA3">
              <w:t xml:space="preserve"> </w:t>
            </w:r>
            <w:r w:rsidRPr="000A5DA3">
              <w:t>사이버</w:t>
            </w:r>
            <w:r w:rsidRPr="000A5DA3">
              <w:t xml:space="preserve"> </w:t>
            </w:r>
            <w:r w:rsidRPr="000A5DA3">
              <w:t>공격</w:t>
            </w:r>
            <w:r w:rsidRPr="000A5DA3">
              <w:rPr>
                <w:rFonts w:hint="eastAsia"/>
              </w:rPr>
              <w:t>으로부터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보호하고</w:t>
            </w:r>
            <w:r w:rsidRPr="000A5DA3">
              <w:rPr>
                <w:rFonts w:hint="eastAsia"/>
              </w:rPr>
              <w:t>,</w:t>
            </w:r>
            <w:r w:rsidRPr="000A5DA3">
              <w:t xml:space="preserve"> ADS </w:t>
            </w:r>
            <w:r w:rsidRPr="000A5DA3">
              <w:t>성능과</w:t>
            </w:r>
            <w:r w:rsidRPr="000A5DA3">
              <w:t xml:space="preserve"> </w:t>
            </w:r>
            <w:r w:rsidRPr="000A5DA3">
              <w:t>기</w:t>
            </w:r>
            <w:r w:rsidRPr="000A5DA3">
              <w:rPr>
                <w:rFonts w:hint="eastAsia"/>
              </w:rPr>
              <w:t>능에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관련된</w:t>
            </w:r>
            <w:r w:rsidRPr="000A5DA3">
              <w:rPr>
                <w:rFonts w:hint="eastAsia"/>
              </w:rPr>
              <w:t xml:space="preserve"> ADS</w:t>
            </w:r>
            <w:r w:rsidRPr="000A5DA3">
              <w:rPr>
                <w:rFonts w:hint="eastAsia"/>
              </w:rPr>
              <w:t>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저장하거나</w:t>
            </w:r>
            <w:r w:rsidRPr="000A5DA3">
              <w:rPr>
                <w:rFonts w:hint="eastAsia"/>
              </w:rPr>
              <w:t xml:space="preserve">, </w:t>
            </w:r>
            <w:r w:rsidRPr="000A5DA3">
              <w:rPr>
                <w:rFonts w:hint="eastAsia"/>
              </w:rPr>
              <w:t>그로부터</w:t>
            </w:r>
            <w:r w:rsidRPr="000A5DA3">
              <w:t xml:space="preserve"> </w:t>
            </w:r>
            <w:r w:rsidRPr="000A5DA3">
              <w:t>개인식별정보를</w:t>
            </w:r>
            <w:r w:rsidRPr="000A5DA3">
              <w:t xml:space="preserve"> </w:t>
            </w:r>
            <w:r w:rsidRPr="000A5DA3">
              <w:t>도출할</w:t>
            </w:r>
            <w:r w:rsidRPr="000A5DA3">
              <w:t xml:space="preserve"> </w:t>
            </w:r>
            <w:r w:rsidRPr="000A5DA3">
              <w:t>수</w:t>
            </w:r>
            <w:r w:rsidRPr="000A5DA3">
              <w:t xml:space="preserve"> </w:t>
            </w:r>
            <w:r w:rsidRPr="000A5DA3">
              <w:t>있는</w:t>
            </w:r>
            <w:r w:rsidRPr="000A5DA3">
              <w:t xml:space="preserve"> </w:t>
            </w:r>
            <w:r w:rsidRPr="000A5DA3">
              <w:t>데이터</w:t>
            </w:r>
            <w:r w:rsidRPr="000A5DA3">
              <w:t xml:space="preserve"> </w:t>
            </w:r>
            <w:r w:rsidRPr="000A5DA3">
              <w:t>보호</w:t>
            </w:r>
            <w:r w:rsidRPr="000A5DA3">
              <w:rPr>
                <w:rFonts w:hint="eastAsia"/>
              </w:rPr>
              <w:t>하기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위</w:t>
            </w:r>
            <w:r w:rsidRPr="000A5DA3">
              <w:t>한</w:t>
            </w:r>
            <w:r w:rsidRPr="000A5DA3">
              <w:t xml:space="preserve"> </w:t>
            </w:r>
            <w:r w:rsidRPr="000A5DA3">
              <w:t>설계</w:t>
            </w:r>
            <w:r w:rsidRPr="000A5DA3">
              <w:rPr>
                <w:rFonts w:hint="eastAsia"/>
              </w:rPr>
              <w:t>와</w:t>
            </w:r>
            <w:r w:rsidRPr="000A5DA3">
              <w:t xml:space="preserve"> </w:t>
            </w:r>
            <w:r w:rsidRPr="000A5DA3">
              <w:rPr>
                <w:rFonts w:hint="eastAsia"/>
              </w:rPr>
              <w:t>완화</w:t>
            </w:r>
            <w:r w:rsidRPr="000A5DA3">
              <w:t xml:space="preserve"> </w:t>
            </w:r>
            <w:r w:rsidRPr="000A5DA3">
              <w:t>전략을</w:t>
            </w:r>
            <w:r w:rsidRPr="000A5DA3">
              <w:t xml:space="preserve"> </w:t>
            </w:r>
            <w:r w:rsidRPr="000A5DA3">
              <w:t>채택</w:t>
            </w:r>
            <w:r w:rsidRPr="000A5DA3">
              <w:rPr>
                <w:rFonts w:hint="eastAsia"/>
              </w:rPr>
              <w:t>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것이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좋다</w:t>
            </w:r>
            <w:r w:rsidRPr="000A5DA3">
              <w:rPr>
                <w:rFonts w:hint="eastAsia"/>
              </w:rPr>
              <w:t>.</w:t>
            </w:r>
          </w:p>
        </w:tc>
        <w:tc>
          <w:tcPr>
            <w:tcW w:w="1325" w:type="dxa"/>
            <w:vAlign w:val="center"/>
          </w:tcPr>
          <w:p w14:paraId="0621CA31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59567059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  <w:tc>
          <w:tcPr>
            <w:tcW w:w="1177" w:type="dxa"/>
            <w:vAlign w:val="center"/>
          </w:tcPr>
          <w:p w14:paraId="6420E929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</w:tr>
      <w:tr w:rsidR="000A5DA3" w:rsidRPr="000A5DA3" w14:paraId="072EF388" w14:textId="77777777" w:rsidTr="00AE4342">
        <w:trPr>
          <w:trHeight w:val="21"/>
        </w:trPr>
        <w:tc>
          <w:tcPr>
            <w:tcW w:w="704" w:type="dxa"/>
            <w:vAlign w:val="center"/>
          </w:tcPr>
          <w:p w14:paraId="06FAAE4E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1</w:t>
            </w:r>
            <w:r w:rsidRPr="000A5DA3">
              <w:rPr>
                <w:lang w:val="en-US"/>
              </w:rPr>
              <w:t>5</w:t>
            </w:r>
          </w:p>
        </w:tc>
        <w:tc>
          <w:tcPr>
            <w:tcW w:w="4820" w:type="dxa"/>
          </w:tcPr>
          <w:p w14:paraId="59FD94CA" w14:textId="15FD828D" w:rsidR="00700417" w:rsidRPr="000A5DA3" w:rsidRDefault="00275DE9" w:rsidP="00275DE9">
            <w:pPr>
              <w:pStyle w:val="KSDT111"/>
              <w:numPr>
                <w:ilvl w:val="0"/>
                <w:numId w:val="0"/>
              </w:numPr>
              <w:outlineLvl w:val="0"/>
            </w:pPr>
            <w:r w:rsidRPr="000A5DA3">
              <w:rPr>
                <w:rFonts w:hint="eastAsia"/>
              </w:rPr>
              <w:t>유지</w:t>
            </w:r>
            <w:r w:rsidRPr="000A5DA3">
              <w:rPr>
                <w:rFonts w:hint="eastAsia"/>
                <w:lang w:eastAsia="ko-KR"/>
              </w:rPr>
              <w:t>관리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업데이트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수리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이후에도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의도된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완전한</w:t>
            </w:r>
            <w:r w:rsidRPr="000A5DA3">
              <w:rPr>
                <w:rFonts w:hint="eastAsia"/>
                <w:lang w:eastAsia="ko-KR"/>
              </w:rPr>
              <w:t xml:space="preserve"> ADS</w:t>
            </w:r>
            <w:r w:rsidRPr="000A5DA3">
              <w:rPr>
                <w:rFonts w:hint="eastAsia"/>
                <w:lang w:eastAsia="ko-KR"/>
              </w:rPr>
              <w:t>의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작동</w:t>
            </w:r>
            <w:r w:rsidRPr="000A5DA3">
              <w:rPr>
                <w:rFonts w:hint="eastAsia"/>
                <w:lang w:eastAsia="ko-KR"/>
              </w:rPr>
              <w:t>을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보장하</w:t>
            </w:r>
            <w:r w:rsidRPr="000A5DA3">
              <w:rPr>
                <w:rFonts w:hint="eastAsia"/>
              </w:rPr>
              <w:t>도록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문서화와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</w:rPr>
              <w:t>절차가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공개되</w:t>
            </w:r>
            <w:r w:rsidRPr="000A5DA3">
              <w:rPr>
                <w:rFonts w:hint="eastAsia"/>
                <w:lang w:eastAsia="ko-KR"/>
              </w:rPr>
              <w:t>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이용가능한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것이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바람직하다</w:t>
            </w:r>
            <w:r w:rsidRPr="000A5DA3">
              <w:t>.</w:t>
            </w:r>
          </w:p>
        </w:tc>
        <w:tc>
          <w:tcPr>
            <w:tcW w:w="1325" w:type="dxa"/>
            <w:vAlign w:val="center"/>
          </w:tcPr>
          <w:p w14:paraId="7041FAE6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  <w:tc>
          <w:tcPr>
            <w:tcW w:w="1325" w:type="dxa"/>
            <w:vAlign w:val="center"/>
          </w:tcPr>
          <w:p w14:paraId="2E432A83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  <w:tc>
          <w:tcPr>
            <w:tcW w:w="1177" w:type="dxa"/>
            <w:vAlign w:val="center"/>
          </w:tcPr>
          <w:p w14:paraId="61C2BF3A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</w:tr>
      <w:tr w:rsidR="000A5DA3" w:rsidRPr="000A5DA3" w14:paraId="441D4979" w14:textId="77777777" w:rsidTr="00AE4342">
        <w:trPr>
          <w:trHeight w:val="21"/>
        </w:trPr>
        <w:tc>
          <w:tcPr>
            <w:tcW w:w="704" w:type="dxa"/>
            <w:vAlign w:val="center"/>
          </w:tcPr>
          <w:p w14:paraId="2F416B9E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1</w:t>
            </w:r>
            <w:r w:rsidRPr="000A5DA3">
              <w:rPr>
                <w:lang w:val="en-US"/>
              </w:rPr>
              <w:t>6</w:t>
            </w:r>
          </w:p>
        </w:tc>
        <w:tc>
          <w:tcPr>
            <w:tcW w:w="4820" w:type="dxa"/>
          </w:tcPr>
          <w:p w14:paraId="7BCA639D" w14:textId="52D2A30D" w:rsidR="00700417" w:rsidRPr="000A5DA3" w:rsidRDefault="00275DE9" w:rsidP="00B472A4">
            <w:pPr>
              <w:rPr>
                <w:rFonts w:cs="Arial"/>
                <w:lang w:val="de-DE"/>
              </w:rPr>
            </w:pPr>
            <w:r w:rsidRPr="000A5DA3">
              <w:rPr>
                <w:rFonts w:hint="eastAsia"/>
              </w:rPr>
              <w:t>소비자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딜러</w:t>
            </w:r>
            <w:r w:rsidRPr="000A5DA3">
              <w:rPr>
                <w:rFonts w:hint="eastAsia"/>
              </w:rPr>
              <w:t>(dealer)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유통사</w:t>
            </w:r>
            <w:r w:rsidRPr="000A5DA3">
              <w:rPr>
                <w:rFonts w:hint="eastAsia"/>
              </w:rPr>
              <w:t>(distributor)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정비사</w:t>
            </w:r>
            <w:r w:rsidRPr="000A5DA3">
              <w:rPr>
                <w:rFonts w:hint="eastAsia"/>
              </w:rPr>
              <w:t xml:space="preserve">(technician) </w:t>
            </w:r>
            <w:r w:rsidRPr="000A5DA3">
              <w:rPr>
                <w:rFonts w:hint="eastAsia"/>
              </w:rPr>
              <w:t>등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이해관계자를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대상으로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>ADS</w:t>
            </w:r>
            <w:r w:rsidRPr="000A5DA3">
              <w:rPr>
                <w:rFonts w:hint="eastAsia"/>
              </w:rPr>
              <w:t>의</w:t>
            </w:r>
            <w:r w:rsidRPr="000A5DA3">
              <w:t xml:space="preserve"> </w:t>
            </w:r>
            <w:r w:rsidRPr="000A5DA3">
              <w:rPr>
                <w:rFonts w:hint="eastAsia"/>
              </w:rPr>
              <w:t>자동화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수준</w:t>
            </w:r>
            <w:r w:rsidRPr="000A5DA3">
              <w:t xml:space="preserve">, </w:t>
            </w:r>
            <w:r w:rsidRPr="000A5DA3">
              <w:rPr>
                <w:rFonts w:hint="eastAsia"/>
              </w:rPr>
              <w:t>기능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및</w:t>
            </w:r>
            <w:r w:rsidRPr="000A5DA3">
              <w:t xml:space="preserve"> </w:t>
            </w:r>
            <w:r w:rsidRPr="000A5DA3">
              <w:rPr>
                <w:rFonts w:hint="eastAsia"/>
              </w:rPr>
              <w:t>능력에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관한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교육과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해당되는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훈련이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제공되는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것이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좋다</w:t>
            </w:r>
            <w:r w:rsidRPr="000A5DA3">
              <w:rPr>
                <w:rFonts w:hint="eastAsia"/>
              </w:rPr>
              <w:t>.</w:t>
            </w:r>
          </w:p>
        </w:tc>
        <w:tc>
          <w:tcPr>
            <w:tcW w:w="1325" w:type="dxa"/>
            <w:vAlign w:val="center"/>
          </w:tcPr>
          <w:p w14:paraId="1E5C685C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  <w:tc>
          <w:tcPr>
            <w:tcW w:w="1325" w:type="dxa"/>
            <w:vAlign w:val="center"/>
          </w:tcPr>
          <w:p w14:paraId="5A1C61AB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  <w:tc>
          <w:tcPr>
            <w:tcW w:w="1177" w:type="dxa"/>
            <w:vAlign w:val="center"/>
          </w:tcPr>
          <w:p w14:paraId="0DDBCB92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</w:tr>
      <w:tr w:rsidR="000A5DA3" w:rsidRPr="000A5DA3" w14:paraId="4D42DB70" w14:textId="77777777" w:rsidTr="00AE4342">
        <w:trPr>
          <w:trHeight w:val="21"/>
        </w:trPr>
        <w:tc>
          <w:tcPr>
            <w:tcW w:w="704" w:type="dxa"/>
            <w:vAlign w:val="center"/>
          </w:tcPr>
          <w:p w14:paraId="329891F5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1</w:t>
            </w:r>
            <w:r w:rsidRPr="000A5DA3">
              <w:rPr>
                <w:lang w:val="en-US"/>
              </w:rPr>
              <w:t>7</w:t>
            </w:r>
          </w:p>
        </w:tc>
        <w:tc>
          <w:tcPr>
            <w:tcW w:w="4820" w:type="dxa"/>
          </w:tcPr>
          <w:p w14:paraId="2224262B" w14:textId="1018496D" w:rsidR="00700417" w:rsidRPr="000A5DA3" w:rsidRDefault="00275DE9" w:rsidP="00275DE9">
            <w:pPr>
              <w:pStyle w:val="KSDT111"/>
              <w:numPr>
                <w:ilvl w:val="0"/>
                <w:numId w:val="0"/>
              </w:numPr>
              <w:outlineLvl w:val="0"/>
            </w:pPr>
            <w:r w:rsidRPr="000A5DA3">
              <w:rPr>
                <w:rFonts w:hint="eastAsia"/>
                <w:lang w:eastAsia="ko-KR"/>
              </w:rPr>
              <w:t>탑승자를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운송하도록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설계된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ADS </w:t>
            </w:r>
            <w:r w:rsidRPr="000A5DA3">
              <w:rPr>
                <w:rFonts w:hint="eastAsia"/>
                <w:lang w:eastAsia="ko-KR"/>
              </w:rPr>
              <w:t>장착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</w:rPr>
              <w:t>차량은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운행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모드와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관계없이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탑승자와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교통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참여자를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>ODD</w:t>
            </w:r>
            <w:r w:rsidRPr="000A5DA3">
              <w:rPr>
                <w:rFonts w:hint="eastAsia"/>
              </w:rPr>
              <w:t>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맞게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보호</w:t>
            </w:r>
            <w:r w:rsidRPr="000A5DA3">
              <w:rPr>
                <w:rFonts w:hint="eastAsia"/>
                <w:lang w:eastAsia="ko-KR"/>
              </w:rPr>
              <w:t>하는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것이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바람직하다</w:t>
            </w:r>
            <w:r w:rsidRPr="000A5DA3">
              <w:t>.</w:t>
            </w:r>
          </w:p>
        </w:tc>
        <w:tc>
          <w:tcPr>
            <w:tcW w:w="1325" w:type="dxa"/>
            <w:vAlign w:val="center"/>
          </w:tcPr>
          <w:p w14:paraId="5FD90202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325" w:type="dxa"/>
            <w:vAlign w:val="center"/>
          </w:tcPr>
          <w:p w14:paraId="232EDE05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  <w:tc>
          <w:tcPr>
            <w:tcW w:w="1177" w:type="dxa"/>
            <w:vAlign w:val="center"/>
          </w:tcPr>
          <w:p w14:paraId="580830BE" w14:textId="77777777" w:rsidR="00700417" w:rsidRPr="000A5DA3" w:rsidRDefault="006253D5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</w:tr>
      <w:tr w:rsidR="00700417" w:rsidRPr="000A5DA3" w14:paraId="0112D27E" w14:textId="77777777" w:rsidTr="00AE4342">
        <w:trPr>
          <w:trHeight w:val="21"/>
        </w:trPr>
        <w:tc>
          <w:tcPr>
            <w:tcW w:w="704" w:type="dxa"/>
            <w:vAlign w:val="center"/>
          </w:tcPr>
          <w:p w14:paraId="18E93F8A" w14:textId="77777777" w:rsidR="00700417" w:rsidRPr="000A5DA3" w:rsidRDefault="00700417" w:rsidP="00B472A4">
            <w:pPr>
              <w:jc w:val="center"/>
              <w:rPr>
                <w:lang w:val="en-US"/>
              </w:rPr>
            </w:pPr>
            <w:r w:rsidRPr="000A5DA3">
              <w:rPr>
                <w:rFonts w:hint="eastAsia"/>
                <w:lang w:val="en-US"/>
              </w:rPr>
              <w:t>1</w:t>
            </w:r>
            <w:r w:rsidRPr="000A5DA3">
              <w:rPr>
                <w:lang w:val="en-US"/>
              </w:rPr>
              <w:t>8</w:t>
            </w:r>
          </w:p>
        </w:tc>
        <w:tc>
          <w:tcPr>
            <w:tcW w:w="4820" w:type="dxa"/>
          </w:tcPr>
          <w:p w14:paraId="47376188" w14:textId="68CDE0C8" w:rsidR="00700417" w:rsidRPr="000A5DA3" w:rsidRDefault="00275DE9" w:rsidP="00275DE9">
            <w:pPr>
              <w:pStyle w:val="KSDT111"/>
              <w:numPr>
                <w:ilvl w:val="0"/>
                <w:numId w:val="0"/>
              </w:numPr>
              <w:outlineLvl w:val="0"/>
              <w:rPr>
                <w:lang w:eastAsia="ko-KR"/>
              </w:rPr>
            </w:pPr>
            <w:r w:rsidRPr="000A5DA3">
              <w:t xml:space="preserve">ADS </w:t>
            </w:r>
            <w:r w:rsidRPr="000A5DA3">
              <w:rPr>
                <w:rFonts w:hint="eastAsia"/>
              </w:rPr>
              <w:t>개발자는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사용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중인</w:t>
            </w:r>
            <w:r w:rsidRPr="000A5DA3">
              <w:rPr>
                <w:rFonts w:hint="eastAsia"/>
              </w:rPr>
              <w:t xml:space="preserve"> </w:t>
            </w:r>
            <w:r w:rsidRPr="000A5DA3">
              <w:t xml:space="preserve">ADS </w:t>
            </w:r>
            <w:r w:rsidRPr="000A5DA3">
              <w:rPr>
                <w:rFonts w:hint="eastAsia"/>
              </w:rPr>
              <w:t>제품에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대해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보안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업데이트</w:t>
            </w:r>
            <w:r w:rsidRPr="000A5DA3">
              <w:rPr>
                <w:rFonts w:hint="eastAsia"/>
                <w:lang w:eastAsia="ko-KR"/>
              </w:rPr>
              <w:t>를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제공</w:t>
            </w:r>
            <w:r w:rsidRPr="000A5DA3">
              <w:rPr>
                <w:rFonts w:hint="eastAsia"/>
                <w:lang w:eastAsia="ko-KR"/>
              </w:rPr>
              <w:t>하는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메커니즘을</w:t>
            </w:r>
            <w:r w:rsidRPr="000A5DA3">
              <w:rPr>
                <w:rFonts w:hint="eastAsia"/>
              </w:rPr>
              <w:t xml:space="preserve"> </w:t>
            </w:r>
            <w:r w:rsidRPr="000A5DA3">
              <w:rPr>
                <w:rFonts w:hint="eastAsia"/>
              </w:rPr>
              <w:t>갖추</w:t>
            </w:r>
            <w:r w:rsidRPr="000A5DA3">
              <w:rPr>
                <w:rFonts w:hint="eastAsia"/>
                <w:lang w:eastAsia="ko-KR"/>
              </w:rPr>
              <w:t>는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것이</w:t>
            </w:r>
            <w:r w:rsidRPr="000A5DA3">
              <w:rPr>
                <w:rFonts w:hint="eastAsia"/>
                <w:lang w:eastAsia="ko-KR"/>
              </w:rPr>
              <w:t xml:space="preserve"> </w:t>
            </w:r>
            <w:r w:rsidRPr="000A5DA3">
              <w:rPr>
                <w:rFonts w:hint="eastAsia"/>
                <w:lang w:eastAsia="ko-KR"/>
              </w:rPr>
              <w:t>좋다</w:t>
            </w:r>
            <w:r w:rsidRPr="000A5DA3">
              <w:rPr>
                <w:rFonts w:hint="eastAsia"/>
                <w:lang w:eastAsia="ko-KR"/>
              </w:rPr>
              <w:t>.</w:t>
            </w:r>
          </w:p>
        </w:tc>
        <w:tc>
          <w:tcPr>
            <w:tcW w:w="1325" w:type="dxa"/>
            <w:vAlign w:val="center"/>
          </w:tcPr>
          <w:p w14:paraId="32A5746D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  <w:tc>
          <w:tcPr>
            <w:tcW w:w="1325" w:type="dxa"/>
            <w:vAlign w:val="center"/>
          </w:tcPr>
          <w:p w14:paraId="10704128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</w:p>
        </w:tc>
        <w:tc>
          <w:tcPr>
            <w:tcW w:w="1177" w:type="dxa"/>
            <w:vAlign w:val="center"/>
          </w:tcPr>
          <w:p w14:paraId="3D8060EA" w14:textId="77777777" w:rsidR="00700417" w:rsidRPr="000A5DA3" w:rsidRDefault="00700417" w:rsidP="00B472A4">
            <w:pPr>
              <w:jc w:val="center"/>
              <w:rPr>
                <w:rFonts w:cs="Arial"/>
                <w:lang w:val="de-DE"/>
              </w:rPr>
            </w:pPr>
            <w:r w:rsidRPr="000A5DA3">
              <w:rPr>
                <w:rFonts w:cs="Arial"/>
                <w:lang w:val="de-DE"/>
              </w:rPr>
              <w:t>X</w:t>
            </w:r>
          </w:p>
        </w:tc>
      </w:tr>
    </w:tbl>
    <w:p w14:paraId="4A21EB50" w14:textId="77777777" w:rsidR="00700417" w:rsidRPr="000A5DA3" w:rsidRDefault="00700417" w:rsidP="00700417"/>
    <w:p w14:paraId="124D371B" w14:textId="0399F404" w:rsidR="00700417" w:rsidRPr="000A5DA3" w:rsidRDefault="00700417" w:rsidP="00700417">
      <w:pPr>
        <w:pStyle w:val="24"/>
        <w:numPr>
          <w:ilvl w:val="1"/>
          <w:numId w:val="8"/>
        </w:numPr>
        <w:rPr>
          <w:b w:val="0"/>
        </w:rPr>
      </w:pPr>
      <w:bookmarkStart w:id="68" w:name="_Toc239431325"/>
      <w:r w:rsidRPr="000A5DA3">
        <w:rPr>
          <w:rFonts w:hint="eastAsia"/>
        </w:rPr>
        <w:t>안전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원칙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지침</w:t>
      </w:r>
      <w:bookmarkEnd w:id="68"/>
    </w:p>
    <w:p w14:paraId="70859550" w14:textId="77777777" w:rsidR="00C8111D" w:rsidRPr="000A5DA3" w:rsidRDefault="00C8111D" w:rsidP="00C8111D">
      <w:pPr>
        <w:rPr>
          <w:lang w:val="de-DE"/>
        </w:rPr>
      </w:pPr>
    </w:p>
    <w:p w14:paraId="3747B9FC" w14:textId="6B5846FF" w:rsidR="00700417" w:rsidRPr="000A5DA3" w:rsidRDefault="00700417" w:rsidP="00700417">
      <w:pPr>
        <w:rPr>
          <w:rFonts w:cs="Arial"/>
          <w:lang w:val="de-DE"/>
        </w:rPr>
      </w:pPr>
      <w:r w:rsidRPr="000A5DA3">
        <w:rPr>
          <w:rFonts w:cs="Arial" w:hint="eastAsia"/>
          <w:lang w:val="de-DE"/>
        </w:rPr>
        <w:t>정의된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안전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원칙에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대해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 w:hint="eastAsia"/>
          <w:lang w:val="de-DE"/>
        </w:rPr>
        <w:t>적용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및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채택을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위한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지침을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다음과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같이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제공</w:t>
      </w:r>
      <w:r w:rsidR="006253D5" w:rsidRPr="000A5DA3">
        <w:rPr>
          <w:rFonts w:cs="Arial" w:hint="eastAsia"/>
          <w:lang w:val="de-DE"/>
        </w:rPr>
        <w:t>한</w:t>
      </w:r>
      <w:r w:rsidRPr="000A5DA3">
        <w:rPr>
          <w:rFonts w:cs="Arial" w:hint="eastAsia"/>
          <w:lang w:val="de-DE"/>
        </w:rPr>
        <w:t>다</w:t>
      </w:r>
      <w:r w:rsidRPr="000A5DA3">
        <w:rPr>
          <w:rFonts w:cs="Arial"/>
          <w:lang w:val="de-DE"/>
        </w:rPr>
        <w:t xml:space="preserve">. </w:t>
      </w:r>
      <w:r w:rsidRPr="000A5DA3">
        <w:rPr>
          <w:rFonts w:cs="Arial" w:hint="eastAsia"/>
          <w:lang w:val="de-DE"/>
        </w:rPr>
        <w:t>개발자는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안전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원칙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lastRenderedPageBreak/>
        <w:t>적용을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위한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최신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문서를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유지하는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것이</w:t>
      </w:r>
      <w:r w:rsidRPr="000A5DA3">
        <w:rPr>
          <w:rFonts w:cs="Arial" w:hint="eastAsia"/>
          <w:lang w:val="de-DE"/>
        </w:rPr>
        <w:t xml:space="preserve"> </w:t>
      </w:r>
      <w:r w:rsidR="00291886" w:rsidRPr="000A5DA3">
        <w:rPr>
          <w:rFonts w:cs="Arial" w:hint="eastAsia"/>
          <w:lang w:val="de-DE"/>
        </w:rPr>
        <w:t>바람직하다</w:t>
      </w:r>
      <w:r w:rsidRPr="000A5DA3">
        <w:rPr>
          <w:rFonts w:cs="Arial"/>
          <w:lang w:val="de-DE"/>
        </w:rPr>
        <w:t>.</w:t>
      </w:r>
    </w:p>
    <w:p w14:paraId="55B6D4B5" w14:textId="77777777" w:rsidR="00700417" w:rsidRPr="000A5DA3" w:rsidRDefault="00700417" w:rsidP="00700417">
      <w:pPr>
        <w:rPr>
          <w:rFonts w:cs="Arial"/>
          <w:lang w:val="de-DE"/>
        </w:rPr>
      </w:pPr>
    </w:p>
    <w:p w14:paraId="620B0DA0" w14:textId="2CB55C24" w:rsidR="00700417" w:rsidRPr="000A5DA3" w:rsidRDefault="00700417" w:rsidP="00B70C5E">
      <w:pPr>
        <w:pStyle w:val="KSDT111"/>
        <w:numPr>
          <w:ilvl w:val="2"/>
          <w:numId w:val="8"/>
        </w:numPr>
        <w:tabs>
          <w:tab w:val="clear" w:pos="0"/>
        </w:tabs>
        <w:ind w:left="660" w:hanging="660"/>
        <w:outlineLvl w:val="0"/>
        <w:rPr>
          <w:rFonts w:cs="Arial"/>
        </w:rPr>
      </w:pPr>
      <w:r w:rsidRPr="000A5DA3">
        <w:t>ADS</w:t>
      </w:r>
      <w:r w:rsidR="00AE4342" w:rsidRPr="000A5DA3">
        <w:rPr>
          <w:rFonts w:hint="eastAsia"/>
          <w:lang w:eastAsia="ko-KR"/>
        </w:rPr>
        <w:t>와</w:t>
      </w:r>
      <w:r w:rsidRPr="000A5DA3">
        <w:t xml:space="preserve"> ADS </w:t>
      </w:r>
      <w:r w:rsidRPr="000A5DA3">
        <w:t>장착</w:t>
      </w:r>
      <w:r w:rsidRPr="000A5DA3">
        <w:t xml:space="preserve"> </w:t>
      </w:r>
      <w:r w:rsidRPr="000A5DA3">
        <w:t>차량에</w:t>
      </w:r>
      <w:r w:rsidRPr="000A5DA3">
        <w:t xml:space="preserve"> </w:t>
      </w:r>
      <w:r w:rsidRPr="000A5DA3">
        <w:t>대해</w:t>
      </w:r>
      <w:r w:rsidRPr="000A5DA3">
        <w:t xml:space="preserve"> </w:t>
      </w:r>
      <w:r w:rsidRPr="000A5DA3">
        <w:t>안전성</w:t>
      </w:r>
      <w:r w:rsidRPr="000A5DA3">
        <w:t xml:space="preserve"> </w:t>
      </w:r>
      <w:r w:rsidRPr="000A5DA3">
        <w:t>평가가</w:t>
      </w:r>
      <w:r w:rsidRPr="000A5DA3">
        <w:t xml:space="preserve"> </w:t>
      </w:r>
      <w:r w:rsidRPr="000A5DA3">
        <w:t>수행</w:t>
      </w:r>
      <w:r w:rsidR="00E46F18" w:rsidRPr="000A5DA3">
        <w:rPr>
          <w:rFonts w:hint="eastAsia"/>
          <w:lang w:eastAsia="ko-KR"/>
        </w:rPr>
        <w:t>하는</w:t>
      </w:r>
      <w:r w:rsidR="00E46F18" w:rsidRPr="000A5DA3">
        <w:rPr>
          <w:rFonts w:hint="eastAsia"/>
          <w:lang w:eastAsia="ko-KR"/>
        </w:rPr>
        <w:t xml:space="preserve"> </w:t>
      </w:r>
      <w:r w:rsidR="00E46F18" w:rsidRPr="000A5DA3">
        <w:rPr>
          <w:rFonts w:hint="eastAsia"/>
          <w:lang w:eastAsia="ko-KR"/>
        </w:rPr>
        <w:t>것이</w:t>
      </w:r>
      <w:r w:rsidR="00E46F18" w:rsidRPr="000A5DA3">
        <w:rPr>
          <w:rFonts w:hint="eastAsia"/>
          <w:lang w:eastAsia="ko-KR"/>
        </w:rPr>
        <w:t xml:space="preserve"> </w:t>
      </w:r>
      <w:r w:rsidR="00E46F18" w:rsidRPr="000A5DA3">
        <w:rPr>
          <w:rFonts w:hint="eastAsia"/>
          <w:lang w:eastAsia="ko-KR"/>
        </w:rPr>
        <w:t>좋으며</w:t>
      </w:r>
      <w:r w:rsidRPr="000A5DA3">
        <w:t xml:space="preserve">, </w:t>
      </w:r>
      <w:r w:rsidRPr="000A5DA3">
        <w:t>이는</w:t>
      </w:r>
      <w:r w:rsidRPr="000A5DA3">
        <w:t xml:space="preserve"> ODD</w:t>
      </w:r>
      <w:r w:rsidR="00120E1C" w:rsidRPr="000A5DA3">
        <w:rPr>
          <w:rFonts w:hint="eastAsia"/>
          <w:lang w:eastAsia="ko-KR"/>
        </w:rPr>
        <w:t xml:space="preserve"> </w:t>
      </w:r>
      <w:r w:rsidRPr="000A5DA3">
        <w:t>내에서</w:t>
      </w:r>
      <w:r w:rsidRPr="000A5DA3">
        <w:t xml:space="preserve"> </w:t>
      </w:r>
      <w:r w:rsidRPr="000A5DA3">
        <w:t>견고한</w:t>
      </w:r>
      <w:r w:rsidRPr="000A5DA3">
        <w:t xml:space="preserve"> </w:t>
      </w:r>
      <w:r w:rsidRPr="000A5DA3">
        <w:t>설계와</w:t>
      </w:r>
      <w:r w:rsidRPr="000A5DA3">
        <w:t xml:space="preserve"> </w:t>
      </w:r>
      <w:r w:rsidRPr="000A5DA3">
        <w:t>더</w:t>
      </w:r>
      <w:r w:rsidRPr="000A5DA3">
        <w:t xml:space="preserve"> </w:t>
      </w:r>
      <w:r w:rsidRPr="000A5DA3">
        <w:t>안전한</w:t>
      </w:r>
      <w:r w:rsidRPr="000A5DA3">
        <w:t xml:space="preserve"> </w:t>
      </w:r>
      <w:r w:rsidRPr="000A5DA3">
        <w:t>운행을</w:t>
      </w:r>
      <w:r w:rsidRPr="000A5DA3">
        <w:t xml:space="preserve"> </w:t>
      </w:r>
      <w:r w:rsidRPr="000A5DA3">
        <w:t>입증</w:t>
      </w:r>
      <w:r w:rsidR="00120E1C" w:rsidRPr="000A5DA3">
        <w:rPr>
          <w:rFonts w:hint="eastAsia"/>
          <w:lang w:eastAsia="ko-KR"/>
        </w:rPr>
        <w:t>하는</w:t>
      </w:r>
      <w:r w:rsidR="00120E1C" w:rsidRPr="000A5DA3">
        <w:rPr>
          <w:rFonts w:hint="eastAsia"/>
          <w:lang w:eastAsia="ko-KR"/>
        </w:rPr>
        <w:t xml:space="preserve"> </w:t>
      </w:r>
      <w:r w:rsidR="00120E1C" w:rsidRPr="000A5DA3">
        <w:rPr>
          <w:rFonts w:hint="eastAsia"/>
          <w:lang w:eastAsia="ko-KR"/>
        </w:rPr>
        <w:t>것이</w:t>
      </w:r>
      <w:r w:rsidR="00120E1C" w:rsidRPr="000A5DA3">
        <w:rPr>
          <w:rFonts w:hint="eastAsia"/>
          <w:lang w:eastAsia="ko-KR"/>
        </w:rPr>
        <w:t xml:space="preserve"> </w:t>
      </w:r>
      <w:r w:rsidR="00120E1C" w:rsidRPr="000A5DA3">
        <w:rPr>
          <w:rFonts w:hint="eastAsia"/>
          <w:lang w:eastAsia="ko-KR"/>
        </w:rPr>
        <w:t>권장된다</w:t>
      </w:r>
      <w:r w:rsidRPr="000A5DA3">
        <w:t xml:space="preserve">. </w:t>
      </w:r>
      <w:r w:rsidRPr="000A5DA3">
        <w:t>이</w:t>
      </w:r>
      <w:r w:rsidRPr="000A5DA3">
        <w:t xml:space="preserve"> </w:t>
      </w:r>
      <w:r w:rsidRPr="000A5DA3">
        <w:t>평가는</w:t>
      </w:r>
      <w:r w:rsidRPr="000A5DA3">
        <w:t xml:space="preserve"> </w:t>
      </w:r>
      <w:r w:rsidRPr="000A5DA3">
        <w:t>시뮬레이션</w:t>
      </w:r>
      <w:r w:rsidRPr="000A5DA3">
        <w:t>,</w:t>
      </w:r>
      <w:r w:rsidRPr="000A5DA3">
        <w:t>시험주행장</w:t>
      </w:r>
      <w:r w:rsidRPr="000A5DA3">
        <w:t xml:space="preserve">, </w:t>
      </w:r>
      <w:r w:rsidRPr="000A5DA3">
        <w:t>그리고</w:t>
      </w:r>
      <w:r w:rsidRPr="000A5DA3">
        <w:t>/</w:t>
      </w:r>
      <w:r w:rsidRPr="000A5DA3">
        <w:t>또는</w:t>
      </w:r>
      <w:r w:rsidRPr="000A5DA3">
        <w:t xml:space="preserve"> </w:t>
      </w:r>
      <w:r w:rsidRPr="000A5DA3">
        <w:t>실제</w:t>
      </w:r>
      <w:r w:rsidRPr="000A5DA3">
        <w:t xml:space="preserve"> </w:t>
      </w:r>
      <w:r w:rsidRPr="000A5DA3">
        <w:t>도로</w:t>
      </w:r>
      <w:r w:rsidRPr="000A5DA3">
        <w:t xml:space="preserve"> </w:t>
      </w:r>
      <w:r w:rsidRPr="000A5DA3">
        <w:t>검증을</w:t>
      </w:r>
      <w:r w:rsidRPr="000A5DA3">
        <w:t xml:space="preserve"> </w:t>
      </w:r>
      <w:r w:rsidRPr="000A5DA3">
        <w:t>포함한</w:t>
      </w:r>
      <w:r w:rsidRPr="000A5DA3">
        <w:t xml:space="preserve"> </w:t>
      </w:r>
      <w:r w:rsidRPr="000A5DA3">
        <w:t>다양한</w:t>
      </w:r>
      <w:r w:rsidRPr="000A5DA3">
        <w:t xml:space="preserve"> </w:t>
      </w:r>
      <w:r w:rsidRPr="000A5DA3">
        <w:t>방법을</w:t>
      </w:r>
      <w:r w:rsidRPr="000A5DA3">
        <w:t xml:space="preserve"> </w:t>
      </w:r>
      <w:r w:rsidRPr="000A5DA3">
        <w:t>조합하여</w:t>
      </w:r>
      <w:r w:rsidRPr="000A5DA3">
        <w:t xml:space="preserve"> </w:t>
      </w:r>
      <w:r w:rsidRPr="000A5DA3">
        <w:t>활용</w:t>
      </w:r>
      <w:r w:rsidR="00120E1C" w:rsidRPr="000A5DA3">
        <w:rPr>
          <w:rFonts w:hint="eastAsia"/>
          <w:lang w:eastAsia="ko-KR"/>
        </w:rPr>
        <w:t>해도</w:t>
      </w:r>
      <w:r w:rsidR="00120E1C" w:rsidRPr="000A5DA3">
        <w:rPr>
          <w:rFonts w:hint="eastAsia"/>
          <w:lang w:eastAsia="ko-KR"/>
        </w:rPr>
        <w:t xml:space="preserve"> </w:t>
      </w:r>
      <w:r w:rsidR="00120E1C" w:rsidRPr="000A5DA3">
        <w:rPr>
          <w:rFonts w:hint="eastAsia"/>
          <w:lang w:eastAsia="ko-KR"/>
        </w:rPr>
        <w:t>된다</w:t>
      </w:r>
      <w:r w:rsidRPr="000A5DA3">
        <w:rPr>
          <w:rFonts w:cs="Arial"/>
        </w:rPr>
        <w:t>.</w:t>
      </w:r>
    </w:p>
    <w:p w14:paraId="5D16A637" w14:textId="77777777" w:rsidR="00700417" w:rsidRPr="000A5DA3" w:rsidRDefault="00700417" w:rsidP="00700417">
      <w:pPr>
        <w:outlineLvl w:val="0"/>
        <w:rPr>
          <w:rFonts w:cs="Arial"/>
          <w:lang w:val="de-DE"/>
        </w:rPr>
      </w:pPr>
    </w:p>
    <w:p w14:paraId="3C95FAF6" w14:textId="2B42009C" w:rsidR="008C0435" w:rsidRPr="000A5DA3" w:rsidRDefault="00237DE0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>•</w:t>
      </w:r>
      <w:r w:rsidRPr="000A5DA3">
        <w:rPr>
          <w:rFonts w:cs="Arial" w:hint="eastAsia"/>
          <w:b/>
        </w:rPr>
        <w:t xml:space="preserve"> </w:t>
      </w:r>
      <w:r w:rsidR="00700417" w:rsidRPr="000A5DA3">
        <w:rPr>
          <w:rFonts w:cs="Arial" w:hint="eastAsia"/>
          <w:lang w:val="de-DE"/>
        </w:rPr>
        <w:t>안전성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평가의</w:t>
      </w:r>
      <w:r w:rsidR="00E46F18" w:rsidRPr="000A5DA3">
        <w:rPr>
          <w:rFonts w:cs="Arial" w:hint="eastAsia"/>
          <w:lang w:val="de-DE"/>
        </w:rPr>
        <w:t xml:space="preserve"> </w:t>
      </w:r>
      <w:r w:rsidR="00E46F18" w:rsidRPr="000A5DA3">
        <w:rPr>
          <w:rFonts w:cs="Arial" w:hint="eastAsia"/>
          <w:lang w:val="de-DE"/>
        </w:rPr>
        <w:t>일부로</w:t>
      </w:r>
      <w:r w:rsidR="00E46F18" w:rsidRPr="000A5DA3">
        <w:rPr>
          <w:rFonts w:cs="Arial" w:hint="eastAsia"/>
          <w:lang w:val="de-DE"/>
        </w:rPr>
        <w:t xml:space="preserve"> </w:t>
      </w:r>
      <w:r w:rsidR="00E46F18" w:rsidRPr="000A5DA3">
        <w:rPr>
          <w:rFonts w:cs="Arial" w:hint="eastAsia"/>
          <w:lang w:val="de-DE"/>
        </w:rPr>
        <w:t>취할</w:t>
      </w:r>
      <w:r w:rsidR="00E46F18" w:rsidRPr="000A5DA3">
        <w:rPr>
          <w:rFonts w:cs="Arial" w:hint="eastAsia"/>
          <w:lang w:val="de-DE"/>
        </w:rPr>
        <w:t xml:space="preserve"> </w:t>
      </w:r>
      <w:r w:rsidR="00E46F18" w:rsidRPr="000A5DA3">
        <w:rPr>
          <w:rFonts w:cs="Arial" w:hint="eastAsia"/>
          <w:lang w:val="de-DE"/>
        </w:rPr>
        <w:t>수</w:t>
      </w:r>
      <w:r w:rsidR="00E46F18" w:rsidRPr="000A5DA3">
        <w:rPr>
          <w:rFonts w:cs="Arial" w:hint="eastAsia"/>
          <w:lang w:val="de-DE"/>
        </w:rPr>
        <w:t xml:space="preserve"> </w:t>
      </w:r>
      <w:r w:rsidR="00E46F18" w:rsidRPr="000A5DA3">
        <w:rPr>
          <w:rFonts w:cs="Arial" w:hint="eastAsia"/>
          <w:lang w:val="de-DE"/>
        </w:rPr>
        <w:t>있는</w:t>
      </w:r>
      <w:r w:rsidR="00E46F18" w:rsidRPr="000A5DA3">
        <w:rPr>
          <w:rFonts w:cs="Arial" w:hint="eastAsia"/>
          <w:lang w:val="de-DE"/>
        </w:rPr>
        <w:t xml:space="preserve"> </w:t>
      </w:r>
      <w:r w:rsidR="00E46F18" w:rsidRPr="000A5DA3">
        <w:rPr>
          <w:rFonts w:cs="Arial" w:hint="eastAsia"/>
          <w:lang w:val="de-DE"/>
        </w:rPr>
        <w:t>조치의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예시는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다음과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같다</w:t>
      </w:r>
      <w:r w:rsidR="00700417" w:rsidRPr="000A5DA3">
        <w:rPr>
          <w:rFonts w:cs="Arial"/>
          <w:lang w:val="de-DE"/>
        </w:rPr>
        <w:t>:</w:t>
      </w:r>
    </w:p>
    <w:p w14:paraId="60C988C1" w14:textId="32CA5302" w:rsidR="00700417" w:rsidRPr="000A5DA3" w:rsidRDefault="00482C21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 w:hint="eastAsia"/>
          <w:b/>
        </w:rPr>
        <w:t xml:space="preserve"> </w:t>
      </w:r>
      <w:r w:rsidR="00700417" w:rsidRPr="000A5DA3">
        <w:rPr>
          <w:rFonts w:cs="Arial"/>
          <w:lang w:val="de-DE"/>
        </w:rPr>
        <w:t>ISO 26262-2</w:t>
      </w:r>
      <w:r w:rsidR="00700417" w:rsidRPr="000A5DA3">
        <w:rPr>
          <w:rFonts w:cs="Arial" w:hint="eastAsia"/>
          <w:lang w:val="de-DE"/>
        </w:rPr>
        <w:t>에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따라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기능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안전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평가를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수행할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있다</w:t>
      </w:r>
      <w:r w:rsidR="00700417" w:rsidRPr="000A5DA3">
        <w:rPr>
          <w:rFonts w:cs="Arial"/>
          <w:lang w:val="de-DE"/>
        </w:rPr>
        <w:t>.</w:t>
      </w:r>
    </w:p>
    <w:p w14:paraId="2E9048B4" w14:textId="205CBAE2" w:rsidR="00700417" w:rsidRPr="000A5DA3" w:rsidRDefault="00482C21" w:rsidP="002F5DD0">
      <w:pPr>
        <w:spacing w:after="80"/>
        <w:ind w:leftChars="100" w:left="480" w:hangingChars="140" w:hanging="2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 w:hint="eastAsia"/>
          <w:b/>
        </w:rPr>
        <w:t xml:space="preserve"> </w:t>
      </w:r>
      <w:r w:rsidR="00700417" w:rsidRPr="000A5DA3">
        <w:rPr>
          <w:rFonts w:cs="Arial"/>
          <w:lang w:val="de-DE"/>
        </w:rPr>
        <w:t>ISO/PAS 21448</w:t>
      </w:r>
      <w:r w:rsidR="00700417" w:rsidRPr="000A5DA3">
        <w:rPr>
          <w:rFonts w:cs="Arial" w:hint="eastAsia"/>
          <w:lang w:val="de-DE"/>
        </w:rPr>
        <w:t>에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따라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의도된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기능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안전성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평가를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수행하여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ISO 26262</w:t>
      </w:r>
      <w:r w:rsidR="00700417" w:rsidRPr="000A5DA3">
        <w:rPr>
          <w:rFonts w:cs="Arial" w:hint="eastAsia"/>
          <w:lang w:val="de-DE"/>
        </w:rPr>
        <w:t>에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포함되지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않은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추가위험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원인을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파악할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있다</w:t>
      </w:r>
      <w:r w:rsidR="00700417" w:rsidRPr="000A5DA3">
        <w:rPr>
          <w:rFonts w:cs="Arial"/>
          <w:lang w:val="de-DE"/>
        </w:rPr>
        <w:t>.</w:t>
      </w:r>
    </w:p>
    <w:p w14:paraId="7041ED24" w14:textId="048EC5D4" w:rsidR="00700417" w:rsidRPr="000A5DA3" w:rsidRDefault="00482C21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 w:hint="eastAsia"/>
          <w:b/>
        </w:rPr>
        <w:t xml:space="preserve"> </w:t>
      </w:r>
      <w:r w:rsidR="00700417" w:rsidRPr="000A5DA3">
        <w:rPr>
          <w:rFonts w:cs="Arial"/>
          <w:lang w:val="de-DE"/>
        </w:rPr>
        <w:t>UL 4600</w:t>
      </w:r>
      <w:r w:rsidR="00700417" w:rsidRPr="000A5DA3">
        <w:rPr>
          <w:rFonts w:cs="Arial" w:hint="eastAsia"/>
          <w:lang w:val="de-DE"/>
        </w:rPr>
        <w:t>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 xml:space="preserve">ADS </w:t>
      </w:r>
      <w:r w:rsidR="00700417" w:rsidRPr="000A5DA3">
        <w:rPr>
          <w:rFonts w:cs="Arial" w:hint="eastAsia"/>
          <w:lang w:val="de-DE"/>
        </w:rPr>
        <w:t>안전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사례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평가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방법론의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참고자료로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활용할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있다</w:t>
      </w:r>
      <w:r w:rsidR="00700417" w:rsidRPr="000A5DA3">
        <w:rPr>
          <w:rFonts w:cs="Arial"/>
          <w:lang w:val="de-DE"/>
        </w:rPr>
        <w:t>.</w:t>
      </w:r>
    </w:p>
    <w:p w14:paraId="2C33706C" w14:textId="77777777" w:rsidR="00700417" w:rsidRPr="000A5DA3" w:rsidRDefault="00700417" w:rsidP="00700417">
      <w:pPr>
        <w:rPr>
          <w:rFonts w:cs="Arial"/>
          <w:lang w:val="de-DE"/>
        </w:rPr>
      </w:pPr>
    </w:p>
    <w:p w14:paraId="4C6C99E7" w14:textId="2E65949C" w:rsidR="00700417" w:rsidRPr="000A5DA3" w:rsidRDefault="00957F51" w:rsidP="00700417">
      <w:pPr>
        <w:pStyle w:val="34"/>
        <w:numPr>
          <w:ilvl w:val="2"/>
          <w:numId w:val="8"/>
        </w:numPr>
        <w:rPr>
          <w:b w:val="0"/>
          <w:bCs/>
          <w:lang w:eastAsia="ko-KR"/>
        </w:rPr>
      </w:pPr>
      <w:r w:rsidRPr="000A5DA3">
        <w:rPr>
          <w:rFonts w:cs="Arial" w:hint="eastAsia"/>
          <w:b w:val="0"/>
          <w:bCs/>
        </w:rPr>
        <w:t>폴백</w:t>
      </w:r>
      <w:r w:rsidRPr="000A5DA3">
        <w:rPr>
          <w:rFonts w:cs="Arial" w:hint="eastAsia"/>
          <w:b w:val="0"/>
          <w:bCs/>
        </w:rPr>
        <w:t xml:space="preserve"> </w:t>
      </w:r>
      <w:r w:rsidRPr="000A5DA3">
        <w:rPr>
          <w:rFonts w:cs="Arial" w:hint="eastAsia"/>
          <w:b w:val="0"/>
          <w:bCs/>
        </w:rPr>
        <w:t>시험</w:t>
      </w:r>
      <w:r w:rsidRPr="000A5DA3">
        <w:rPr>
          <w:rFonts w:cs="Arial" w:hint="eastAsia"/>
          <w:b w:val="0"/>
          <w:bCs/>
        </w:rPr>
        <w:t xml:space="preserve"> </w:t>
      </w:r>
      <w:r w:rsidRPr="000A5DA3">
        <w:rPr>
          <w:rFonts w:cs="Arial" w:hint="eastAsia"/>
          <w:b w:val="0"/>
          <w:bCs/>
        </w:rPr>
        <w:t>운전자는</w:t>
      </w:r>
      <w:r w:rsidRPr="000A5DA3">
        <w:rPr>
          <w:rFonts w:cs="Arial" w:hint="eastAsia"/>
          <w:b w:val="0"/>
          <w:bCs/>
        </w:rPr>
        <w:t xml:space="preserve"> </w:t>
      </w:r>
      <w:r w:rsidRPr="000A5DA3">
        <w:rPr>
          <w:rFonts w:cs="Arial"/>
          <w:b w:val="0"/>
          <w:bCs/>
        </w:rPr>
        <w:t xml:space="preserve">ADS </w:t>
      </w:r>
      <w:r w:rsidRPr="000A5DA3">
        <w:rPr>
          <w:rFonts w:cs="Arial" w:hint="eastAsia"/>
          <w:b w:val="0"/>
          <w:bCs/>
        </w:rPr>
        <w:t>기능</w:t>
      </w:r>
      <w:r w:rsidRPr="000A5DA3">
        <w:rPr>
          <w:rFonts w:cs="Arial"/>
          <w:b w:val="0"/>
          <w:bCs/>
        </w:rPr>
        <w:t xml:space="preserve">, </w:t>
      </w:r>
      <w:r w:rsidRPr="000A5DA3">
        <w:rPr>
          <w:rFonts w:cs="Arial" w:hint="eastAsia"/>
          <w:b w:val="0"/>
          <w:bCs/>
        </w:rPr>
        <w:t>운행</w:t>
      </w:r>
      <w:r w:rsidRPr="000A5DA3">
        <w:rPr>
          <w:rFonts w:cs="Arial" w:hint="eastAsia"/>
          <w:b w:val="0"/>
          <w:bCs/>
          <w:lang w:eastAsia="ko-KR"/>
        </w:rPr>
        <w:t xml:space="preserve"> </w:t>
      </w:r>
      <w:r w:rsidRPr="000A5DA3">
        <w:rPr>
          <w:rFonts w:cs="Arial" w:hint="eastAsia"/>
          <w:b w:val="0"/>
          <w:bCs/>
          <w:lang w:eastAsia="ko-KR"/>
        </w:rPr>
        <w:t>및</w:t>
      </w:r>
      <w:r w:rsidRPr="000A5DA3">
        <w:rPr>
          <w:rFonts w:cs="Arial"/>
          <w:b w:val="0"/>
          <w:bCs/>
        </w:rPr>
        <w:t xml:space="preserve"> </w:t>
      </w:r>
      <w:r w:rsidRPr="000A5DA3">
        <w:rPr>
          <w:rFonts w:cs="Arial" w:hint="eastAsia"/>
          <w:b w:val="0"/>
          <w:bCs/>
        </w:rPr>
        <w:t>제어</w:t>
      </w:r>
      <w:r w:rsidRPr="000A5DA3">
        <w:rPr>
          <w:rFonts w:cs="Arial" w:hint="eastAsia"/>
          <w:b w:val="0"/>
          <w:bCs/>
          <w:lang w:eastAsia="ko-KR"/>
        </w:rPr>
        <w:t xml:space="preserve"> </w:t>
      </w:r>
      <w:r w:rsidRPr="000A5DA3">
        <w:rPr>
          <w:rFonts w:cs="Arial" w:hint="eastAsia"/>
          <w:b w:val="0"/>
          <w:bCs/>
          <w:lang w:eastAsia="ko-KR"/>
        </w:rPr>
        <w:t>가능성</w:t>
      </w:r>
      <w:r w:rsidRPr="000A5DA3">
        <w:rPr>
          <w:rFonts w:cs="Arial" w:hint="eastAsia"/>
          <w:b w:val="0"/>
          <w:bCs/>
        </w:rPr>
        <w:t>에</w:t>
      </w:r>
      <w:r w:rsidRPr="000A5DA3">
        <w:rPr>
          <w:rFonts w:cs="Arial" w:hint="eastAsia"/>
          <w:b w:val="0"/>
          <w:bCs/>
        </w:rPr>
        <w:t xml:space="preserve"> </w:t>
      </w:r>
      <w:r w:rsidRPr="000A5DA3">
        <w:rPr>
          <w:rFonts w:cs="Arial" w:hint="eastAsia"/>
          <w:b w:val="0"/>
          <w:bCs/>
        </w:rPr>
        <w:t>대해</w:t>
      </w:r>
      <w:r w:rsidRPr="000A5DA3">
        <w:rPr>
          <w:rFonts w:cs="Arial" w:hint="eastAsia"/>
          <w:b w:val="0"/>
          <w:bCs/>
        </w:rPr>
        <w:t xml:space="preserve"> </w:t>
      </w:r>
      <w:r w:rsidRPr="000A5DA3">
        <w:rPr>
          <w:rFonts w:cs="Arial" w:hint="eastAsia"/>
          <w:b w:val="0"/>
          <w:bCs/>
        </w:rPr>
        <w:t>충분히</w:t>
      </w:r>
      <w:r w:rsidRPr="000A5DA3">
        <w:rPr>
          <w:rFonts w:cs="Arial" w:hint="eastAsia"/>
          <w:b w:val="0"/>
          <w:bCs/>
        </w:rPr>
        <w:t xml:space="preserve"> </w:t>
      </w:r>
      <w:r w:rsidRPr="000A5DA3">
        <w:rPr>
          <w:rFonts w:cs="Arial" w:hint="eastAsia"/>
          <w:b w:val="0"/>
          <w:bCs/>
        </w:rPr>
        <w:t>훈련되</w:t>
      </w:r>
      <w:r w:rsidRPr="000A5DA3">
        <w:rPr>
          <w:rFonts w:cs="Arial" w:hint="eastAsia"/>
          <w:b w:val="0"/>
          <w:bCs/>
          <w:lang w:eastAsia="ko-KR"/>
        </w:rPr>
        <w:t>는</w:t>
      </w:r>
      <w:r w:rsidRPr="000A5DA3">
        <w:rPr>
          <w:rFonts w:cs="Arial" w:hint="eastAsia"/>
          <w:b w:val="0"/>
          <w:bCs/>
          <w:lang w:eastAsia="ko-KR"/>
        </w:rPr>
        <w:t xml:space="preserve"> </w:t>
      </w:r>
      <w:r w:rsidRPr="000A5DA3">
        <w:rPr>
          <w:rFonts w:cs="Arial" w:hint="eastAsia"/>
          <w:b w:val="0"/>
          <w:bCs/>
          <w:lang w:eastAsia="ko-KR"/>
        </w:rPr>
        <w:t>것이</w:t>
      </w:r>
      <w:r w:rsidRPr="000A5DA3">
        <w:rPr>
          <w:rFonts w:cs="Arial" w:hint="eastAsia"/>
          <w:b w:val="0"/>
          <w:bCs/>
          <w:lang w:eastAsia="ko-KR"/>
        </w:rPr>
        <w:t xml:space="preserve"> </w:t>
      </w:r>
      <w:r w:rsidRPr="000A5DA3">
        <w:rPr>
          <w:rFonts w:cs="Arial" w:hint="eastAsia"/>
          <w:b w:val="0"/>
          <w:bCs/>
          <w:lang w:eastAsia="ko-KR"/>
        </w:rPr>
        <w:t>좋다</w:t>
      </w:r>
      <w:r w:rsidRPr="000A5DA3">
        <w:rPr>
          <w:rFonts w:cs="Arial"/>
          <w:b w:val="0"/>
          <w:bCs/>
        </w:rPr>
        <w:t>.</w:t>
      </w:r>
    </w:p>
    <w:p w14:paraId="7D59155F" w14:textId="61284A1F" w:rsidR="00700417" w:rsidRPr="000A5DA3" w:rsidRDefault="00700417" w:rsidP="00700417">
      <w:pPr>
        <w:rPr>
          <w:rFonts w:cs="Arial"/>
          <w:lang w:val="de-DE"/>
        </w:rPr>
      </w:pPr>
    </w:p>
    <w:p w14:paraId="484809C2" w14:textId="1885A819" w:rsidR="00957F51" w:rsidRPr="000A5DA3" w:rsidRDefault="00700417" w:rsidP="002F5DD0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3D49F2" w:rsidRPr="000A5DA3">
        <w:rPr>
          <w:rFonts w:cs="Arial" w:hint="eastAsia"/>
          <w:lang w:val="de-DE"/>
        </w:rPr>
        <w:t>폴백</w:t>
      </w:r>
      <w:r w:rsidRPr="000A5DA3">
        <w:rPr>
          <w:rFonts w:cs="Arial" w:hint="eastAsia"/>
          <w:lang w:val="de-DE"/>
        </w:rPr>
        <w:t xml:space="preserve"> </w:t>
      </w:r>
      <w:r w:rsidR="006F54B6" w:rsidRPr="000A5DA3">
        <w:rPr>
          <w:rFonts w:cs="Arial" w:hint="eastAsia"/>
          <w:lang w:val="de-DE"/>
        </w:rPr>
        <w:t>시험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운전자의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주요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역할은</w:t>
      </w:r>
      <w:r w:rsidRPr="000A5DA3">
        <w:rPr>
          <w:rFonts w:cs="Arial" w:hint="eastAsia"/>
          <w:lang w:val="de-DE"/>
        </w:rPr>
        <w:t xml:space="preserve"> </w:t>
      </w:r>
      <w:r w:rsidR="00957F51" w:rsidRPr="000A5DA3">
        <w:rPr>
          <w:rFonts w:cs="Arial" w:hint="eastAsia"/>
          <w:lang w:val="de-DE"/>
        </w:rPr>
        <w:t>시험</w:t>
      </w:r>
      <w:r w:rsidR="00957F51" w:rsidRPr="000A5DA3">
        <w:rPr>
          <w:rFonts w:cs="Arial" w:hint="eastAsia"/>
          <w:lang w:val="de-DE"/>
        </w:rPr>
        <w:t xml:space="preserve"> </w:t>
      </w:r>
      <w:r w:rsidR="00957F51" w:rsidRPr="000A5DA3">
        <w:rPr>
          <w:rFonts w:cs="Arial" w:hint="eastAsia"/>
          <w:lang w:val="de-DE"/>
        </w:rPr>
        <w:t>중인</w:t>
      </w:r>
      <w:r w:rsidR="00957F51" w:rsidRPr="000A5DA3">
        <w:rPr>
          <w:rFonts w:cs="Arial" w:hint="eastAsia"/>
          <w:lang w:val="de-DE"/>
        </w:rPr>
        <w:t xml:space="preserve"> </w:t>
      </w:r>
      <w:r w:rsidRPr="000A5DA3">
        <w:rPr>
          <w:rFonts w:cs="Arial"/>
          <w:lang w:val="de-DE"/>
        </w:rPr>
        <w:t xml:space="preserve">ADS </w:t>
      </w:r>
      <w:r w:rsidR="00957F51" w:rsidRPr="000A5DA3">
        <w:rPr>
          <w:rFonts w:cs="Arial" w:hint="eastAsia"/>
          <w:lang w:val="de-DE"/>
        </w:rPr>
        <w:t>장착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차량의</w:t>
      </w:r>
      <w:r w:rsidRPr="000A5DA3">
        <w:rPr>
          <w:rFonts w:cs="Arial" w:hint="eastAsia"/>
          <w:lang w:val="de-DE"/>
        </w:rPr>
        <w:t xml:space="preserve"> </w:t>
      </w:r>
      <w:r w:rsidR="00957F51" w:rsidRPr="000A5DA3">
        <w:rPr>
          <w:rFonts w:cs="Arial" w:hint="eastAsia"/>
          <w:lang w:val="de-DE"/>
        </w:rPr>
        <w:t>더</w:t>
      </w:r>
      <w:r w:rsidR="00957F51"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안전한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운행을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보장하는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것</w:t>
      </w:r>
      <w:r w:rsidR="00957F51" w:rsidRPr="000A5DA3">
        <w:rPr>
          <w:rFonts w:cs="Arial" w:hint="eastAsia"/>
          <w:lang w:val="de-DE"/>
        </w:rPr>
        <w:t>으로서</w:t>
      </w:r>
      <w:r w:rsidR="00957F51" w:rsidRPr="000A5DA3">
        <w:rPr>
          <w:rFonts w:cs="Arial" w:hint="eastAsia"/>
          <w:lang w:val="de-DE"/>
        </w:rPr>
        <w:t xml:space="preserve"> </w:t>
      </w:r>
      <w:r w:rsidR="00957F51" w:rsidRPr="000A5DA3">
        <w:rPr>
          <w:rFonts w:cs="Arial" w:hint="eastAsia"/>
          <w:lang w:val="de-DE"/>
        </w:rPr>
        <w:t>다음을</w:t>
      </w:r>
      <w:r w:rsidR="00957F51" w:rsidRPr="000A5DA3">
        <w:rPr>
          <w:rFonts w:cs="Arial" w:hint="eastAsia"/>
          <w:lang w:val="de-DE"/>
        </w:rPr>
        <w:t xml:space="preserve"> </w:t>
      </w:r>
      <w:r w:rsidR="00957F51" w:rsidRPr="000A5DA3">
        <w:rPr>
          <w:rFonts w:cs="Arial" w:hint="eastAsia"/>
          <w:lang w:val="de-DE"/>
        </w:rPr>
        <w:t>포</w:t>
      </w:r>
      <w:r w:rsidR="000D1BBC" w:rsidRPr="000A5DA3">
        <w:rPr>
          <w:rFonts w:cs="Arial" w:hint="eastAsia"/>
          <w:lang w:val="de-DE"/>
        </w:rPr>
        <w:t>함한다</w:t>
      </w:r>
      <w:r w:rsidR="000D1BBC" w:rsidRPr="000A5DA3">
        <w:rPr>
          <w:rFonts w:cs="Arial" w:hint="eastAsia"/>
          <w:lang w:val="de-DE"/>
        </w:rPr>
        <w:t>.</w:t>
      </w:r>
    </w:p>
    <w:p w14:paraId="578A5CB2" w14:textId="1F398FD1" w:rsidR="00700417" w:rsidRPr="000A5DA3" w:rsidRDefault="00482C21" w:rsidP="002F5DD0">
      <w:pPr>
        <w:spacing w:after="80"/>
        <w:ind w:firstLineChars="200" w:firstLine="4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 w:hint="eastAsia"/>
          <w:b/>
        </w:rPr>
        <w:t xml:space="preserve"> </w:t>
      </w:r>
      <w:r w:rsidR="00700417" w:rsidRPr="000A5DA3">
        <w:rPr>
          <w:rFonts w:cs="Arial"/>
          <w:lang w:val="de-DE"/>
        </w:rPr>
        <w:t xml:space="preserve">ADS </w:t>
      </w:r>
      <w:r w:rsidR="00700417" w:rsidRPr="000A5DA3">
        <w:rPr>
          <w:rFonts w:cs="Arial" w:hint="eastAsia"/>
          <w:lang w:val="de-DE"/>
        </w:rPr>
        <w:t>고장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상황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예측</w:t>
      </w:r>
    </w:p>
    <w:p w14:paraId="7212F293" w14:textId="503EFB80" w:rsidR="00700417" w:rsidRPr="000A5DA3" w:rsidRDefault="00482C21" w:rsidP="002F5DD0">
      <w:pPr>
        <w:spacing w:after="80"/>
        <w:ind w:firstLineChars="200" w:firstLine="4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161A54" w:rsidRPr="000A5DA3">
        <w:rPr>
          <w:rFonts w:cs="Arial" w:hint="eastAsia"/>
          <w:b/>
        </w:rPr>
        <w:t xml:space="preserve"> </w:t>
      </w:r>
      <w:r w:rsidR="00700417" w:rsidRPr="000A5DA3">
        <w:rPr>
          <w:rFonts w:cs="Arial" w:hint="eastAsia"/>
          <w:lang w:val="de-DE"/>
        </w:rPr>
        <w:t>고장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발생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차량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제어</w:t>
      </w:r>
    </w:p>
    <w:p w14:paraId="51D1BC04" w14:textId="5A8E96F4" w:rsidR="000D1BBC" w:rsidRPr="000A5DA3" w:rsidRDefault="00482C21" w:rsidP="002F5DD0">
      <w:pPr>
        <w:spacing w:after="80"/>
        <w:ind w:firstLineChars="200" w:firstLine="4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190B85" w:rsidRPr="000A5DA3">
        <w:rPr>
          <w:rFonts w:cs="Arial" w:hint="eastAsia"/>
          <w:b/>
        </w:rPr>
        <w:t xml:space="preserve"> </w:t>
      </w:r>
      <w:r w:rsidR="00700417" w:rsidRPr="000A5DA3">
        <w:rPr>
          <w:rFonts w:cs="Arial"/>
          <w:lang w:val="de-DE"/>
        </w:rPr>
        <w:t xml:space="preserve">ADS </w:t>
      </w:r>
      <w:r w:rsidR="00700417" w:rsidRPr="000A5DA3">
        <w:rPr>
          <w:rFonts w:cs="Arial" w:hint="eastAsia"/>
          <w:lang w:val="de-DE"/>
        </w:rPr>
        <w:t>해제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차량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운행</w:t>
      </w:r>
    </w:p>
    <w:p w14:paraId="45439B20" w14:textId="798CE415" w:rsidR="00700417" w:rsidRPr="000A5DA3" w:rsidRDefault="00700417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3D49F2" w:rsidRPr="000A5DA3">
        <w:rPr>
          <w:rFonts w:cs="Arial" w:hint="eastAsia"/>
          <w:lang w:val="de-DE"/>
        </w:rPr>
        <w:t>폴백</w:t>
      </w:r>
      <w:r w:rsidRPr="000A5DA3">
        <w:rPr>
          <w:rFonts w:cs="Arial" w:hint="eastAsia"/>
          <w:lang w:val="de-DE"/>
        </w:rPr>
        <w:t xml:space="preserve"> </w:t>
      </w:r>
      <w:r w:rsidR="006F54B6" w:rsidRPr="000A5DA3">
        <w:rPr>
          <w:rFonts w:cs="Arial" w:hint="eastAsia"/>
          <w:lang w:val="de-DE"/>
        </w:rPr>
        <w:t>시험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운전자는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안전</w:t>
      </w:r>
      <w:r w:rsidR="000D1BBC" w:rsidRPr="000A5DA3">
        <w:rPr>
          <w:rFonts w:cs="Arial" w:hint="eastAsia"/>
          <w:lang w:val="de-DE"/>
        </w:rPr>
        <w:t>성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의식을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가</w:t>
      </w:r>
      <w:r w:rsidR="000D1BBC" w:rsidRPr="000A5DA3">
        <w:rPr>
          <w:rFonts w:cs="Arial" w:hint="eastAsia"/>
          <w:lang w:val="de-DE"/>
        </w:rPr>
        <w:t>지는</w:t>
      </w:r>
      <w:r w:rsidR="000D1BBC" w:rsidRPr="000A5DA3">
        <w:rPr>
          <w:rFonts w:cs="Arial" w:hint="eastAsia"/>
          <w:lang w:val="de-DE"/>
        </w:rPr>
        <w:t xml:space="preserve"> </w:t>
      </w:r>
      <w:r w:rsidR="000D1BBC" w:rsidRPr="000A5DA3">
        <w:rPr>
          <w:rFonts w:cs="Arial" w:hint="eastAsia"/>
          <w:lang w:val="de-DE"/>
        </w:rPr>
        <w:t>것이</w:t>
      </w:r>
      <w:r w:rsidR="000D1BBC" w:rsidRPr="000A5DA3">
        <w:rPr>
          <w:rFonts w:cs="Arial" w:hint="eastAsia"/>
          <w:lang w:val="de-DE"/>
        </w:rPr>
        <w:t xml:space="preserve"> </w:t>
      </w:r>
      <w:r w:rsidR="000D1BBC" w:rsidRPr="000A5DA3">
        <w:rPr>
          <w:rFonts w:cs="Arial" w:hint="eastAsia"/>
          <w:lang w:val="de-DE"/>
        </w:rPr>
        <w:t>바람직하다</w:t>
      </w:r>
      <w:r w:rsidRPr="000A5DA3">
        <w:rPr>
          <w:rFonts w:cs="Arial"/>
          <w:lang w:val="de-DE"/>
        </w:rPr>
        <w:t>.</w:t>
      </w:r>
    </w:p>
    <w:p w14:paraId="4DA2F031" w14:textId="29F7AE84" w:rsidR="00700417" w:rsidRPr="000A5DA3" w:rsidRDefault="00700417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ADS</w:t>
      </w:r>
      <w:r w:rsidR="00A52FB7" w:rsidRPr="000A5DA3">
        <w:rPr>
          <w:rFonts w:cs="Arial" w:hint="eastAsia"/>
          <w:lang w:val="de-DE"/>
        </w:rPr>
        <w:t>와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/>
          <w:lang w:val="de-DE"/>
        </w:rPr>
        <w:t xml:space="preserve">ADS </w:t>
      </w:r>
      <w:r w:rsidRPr="000A5DA3">
        <w:rPr>
          <w:rFonts w:cs="Arial" w:hint="eastAsia"/>
          <w:lang w:val="de-DE"/>
        </w:rPr>
        <w:t>장착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차량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개발자는</w:t>
      </w:r>
      <w:r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 xml:space="preserve">ADS </w:t>
      </w:r>
      <w:r w:rsidR="00362451" w:rsidRPr="000A5DA3">
        <w:rPr>
          <w:rFonts w:cs="Arial" w:hint="eastAsia"/>
          <w:lang w:val="de-DE"/>
        </w:rPr>
        <w:t>장착</w:t>
      </w:r>
      <w:r w:rsidR="00362451"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시험에</w:t>
      </w:r>
      <w:r w:rsidR="00362451"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참여하는</w:t>
      </w:r>
      <w:r w:rsidR="00362451"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인력을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위한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훈련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프로토콜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및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계획을</w:t>
      </w:r>
      <w:r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수립할</w:t>
      </w:r>
      <w:r w:rsidR="00362451"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것이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권장된다</w:t>
      </w:r>
      <w:r w:rsidRPr="000A5DA3">
        <w:rPr>
          <w:rFonts w:cs="Arial"/>
          <w:lang w:val="de-DE"/>
        </w:rPr>
        <w:t>.</w:t>
      </w:r>
    </w:p>
    <w:p w14:paraId="3A7A371E" w14:textId="40BFC8C3" w:rsidR="000D1BBC" w:rsidRPr="000A5DA3" w:rsidRDefault="00700417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 w:hint="eastAsia"/>
          <w:lang w:val="de-DE"/>
        </w:rPr>
        <w:t>추가</w:t>
      </w:r>
      <w:r w:rsidR="00362451" w:rsidRPr="000A5DA3">
        <w:rPr>
          <w:rFonts w:cs="Arial" w:hint="eastAsia"/>
          <w:lang w:val="de-DE"/>
        </w:rPr>
        <w:t>적인</w:t>
      </w:r>
      <w:r w:rsidR="00362451"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지침을</w:t>
      </w:r>
      <w:r w:rsidR="00362451"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얻기</w:t>
      </w:r>
      <w:r w:rsidR="00362451"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위해</w:t>
      </w:r>
      <w:r w:rsidR="00362451"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다음</w:t>
      </w:r>
      <w:r w:rsidR="00362451"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문서들을</w:t>
      </w:r>
      <w:r w:rsidR="00362451"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활용할</w:t>
      </w:r>
      <w:r w:rsidR="00362451"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수</w:t>
      </w:r>
      <w:r w:rsidR="00362451" w:rsidRPr="000A5DA3">
        <w:rPr>
          <w:rFonts w:cs="Arial" w:hint="eastAsia"/>
          <w:lang w:val="de-DE"/>
        </w:rPr>
        <w:t xml:space="preserve"> </w:t>
      </w:r>
      <w:r w:rsidR="00362451" w:rsidRPr="000A5DA3">
        <w:rPr>
          <w:rFonts w:cs="Arial" w:hint="eastAsia"/>
          <w:lang w:val="de-DE"/>
        </w:rPr>
        <w:t>있다</w:t>
      </w:r>
      <w:r w:rsidR="00362451" w:rsidRPr="000A5DA3">
        <w:rPr>
          <w:rFonts w:cs="Arial" w:hint="eastAsia"/>
          <w:lang w:val="de-DE"/>
        </w:rPr>
        <w:t>.</w:t>
      </w:r>
    </w:p>
    <w:p w14:paraId="45FCC0CD" w14:textId="56597A07" w:rsidR="00D9261B" w:rsidRPr="000A5DA3" w:rsidRDefault="00FE7D07" w:rsidP="002F5DD0">
      <w:pPr>
        <w:spacing w:after="80"/>
        <w:ind w:firstLineChars="200" w:firstLine="4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 w:hint="eastAsia"/>
          <w:b/>
        </w:rPr>
        <w:t xml:space="preserve"> </w:t>
      </w:r>
      <w:r w:rsidR="00700417" w:rsidRPr="000A5DA3">
        <w:rPr>
          <w:rFonts w:cs="Arial"/>
          <w:lang w:val="de-DE"/>
        </w:rPr>
        <w:t>SAE J3018</w:t>
      </w:r>
    </w:p>
    <w:p w14:paraId="7F701E5D" w14:textId="626224F8" w:rsidR="00700417" w:rsidRPr="000A5DA3" w:rsidRDefault="00FE7D07" w:rsidP="002F5DD0">
      <w:pPr>
        <w:spacing w:after="80"/>
        <w:ind w:firstLineChars="200" w:firstLine="4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 w:hint="eastAsia"/>
          <w:b/>
        </w:rPr>
        <w:t xml:space="preserve"> </w:t>
      </w:r>
      <w:r w:rsidR="00700417" w:rsidRPr="000A5DA3">
        <w:rPr>
          <w:rFonts w:cs="Arial"/>
          <w:lang w:val="de-DE"/>
        </w:rPr>
        <w:t>AVSC</w:t>
      </w:r>
      <w:r w:rsidR="000D1BBC" w:rsidRPr="000A5DA3">
        <w:rPr>
          <w:rFonts w:cs="Arial" w:hint="eastAsia"/>
          <w:lang w:val="de-DE"/>
        </w:rPr>
        <w:t>0</w:t>
      </w:r>
      <w:r w:rsidR="00700417" w:rsidRPr="000A5DA3">
        <w:rPr>
          <w:rFonts w:cs="Arial"/>
          <w:lang w:val="de-DE"/>
        </w:rPr>
        <w:t>0001201911</w:t>
      </w:r>
    </w:p>
    <w:p w14:paraId="0B49D0D2" w14:textId="77777777" w:rsidR="00700417" w:rsidRPr="000A5DA3" w:rsidRDefault="00700417" w:rsidP="00700417">
      <w:pPr>
        <w:rPr>
          <w:rFonts w:cs="Arial"/>
          <w:lang w:val="de-DE"/>
        </w:rPr>
      </w:pPr>
    </w:p>
    <w:p w14:paraId="29DCC5A8" w14:textId="48CEC9C7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="00080E76" w:rsidRPr="000A5DA3">
        <w:rPr>
          <w:rFonts w:hint="eastAsia"/>
          <w:lang w:eastAsia="ko-KR"/>
        </w:rPr>
        <w:t>탑승자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및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다른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교통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참여자에게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불합리한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위험을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초래하지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않아야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한다</w:t>
      </w:r>
      <w:r w:rsidRPr="000A5DA3">
        <w:t>.</w:t>
      </w:r>
    </w:p>
    <w:p w14:paraId="35200346" w14:textId="77777777" w:rsidR="00335AA4" w:rsidRPr="000A5DA3" w:rsidRDefault="00335AA4" w:rsidP="00335AA4">
      <w:pPr>
        <w:rPr>
          <w:lang w:val="de-DE"/>
        </w:rPr>
      </w:pPr>
    </w:p>
    <w:p w14:paraId="724E4754" w14:textId="476E5F63" w:rsidR="00700417" w:rsidRPr="000A5DA3" w:rsidRDefault="002A0A52" w:rsidP="002F5DD0">
      <w:pPr>
        <w:spacing w:after="80"/>
        <w:ind w:left="200" w:hanging="200"/>
        <w:rPr>
          <w:rFonts w:cs="Arial"/>
          <w:lang w:val="de-DE"/>
        </w:rPr>
      </w:pPr>
      <w:r w:rsidRPr="000A5DA3">
        <w:rPr>
          <w:rFonts w:cs="Arial"/>
          <w:b/>
          <w:lang w:val="de-DE"/>
        </w:rPr>
        <w:t xml:space="preserve">• </w:t>
      </w:r>
      <w:r w:rsidR="00700417" w:rsidRPr="000A5DA3">
        <w:rPr>
          <w:rFonts w:cs="Arial"/>
          <w:lang w:val="de-DE"/>
        </w:rPr>
        <w:t>불합리한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위험</w:t>
      </w:r>
      <w:r w:rsidR="00700417" w:rsidRPr="000A5DA3">
        <w:rPr>
          <w:rFonts w:cs="Arial"/>
          <w:lang w:val="de-DE"/>
        </w:rPr>
        <w:t>(Unreasonable safety risks)</w:t>
      </w:r>
      <w:r w:rsidR="00700417" w:rsidRPr="000A5DA3">
        <w:rPr>
          <w:rFonts w:cs="Arial"/>
          <w:lang w:val="de-DE"/>
        </w:rPr>
        <w:t>은</w:t>
      </w:r>
      <w:r w:rsidR="00700417" w:rsidRPr="000A5DA3">
        <w:rPr>
          <w:rFonts w:cs="Arial"/>
          <w:lang w:val="de-DE"/>
        </w:rPr>
        <w:t xml:space="preserve"> ADS </w:t>
      </w:r>
      <w:r w:rsidR="00700417" w:rsidRPr="000A5DA3">
        <w:rPr>
          <w:rFonts w:cs="Arial"/>
          <w:lang w:val="de-DE"/>
        </w:rPr>
        <w:t>설계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및</w:t>
      </w:r>
      <w:r w:rsidR="00700417" w:rsidRPr="000A5DA3">
        <w:rPr>
          <w:rFonts w:cs="Arial"/>
          <w:lang w:val="de-DE"/>
        </w:rPr>
        <w:t xml:space="preserve"> ODD </w:t>
      </w:r>
      <w:r w:rsidR="00700417" w:rsidRPr="000A5DA3">
        <w:rPr>
          <w:rFonts w:cs="Arial"/>
          <w:lang w:val="de-DE"/>
        </w:rPr>
        <w:t>설명에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따라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달라진다</w:t>
      </w:r>
      <w:r w:rsidR="00700417" w:rsidRPr="000A5DA3">
        <w:rPr>
          <w:rFonts w:cs="Arial"/>
          <w:lang w:val="de-DE"/>
        </w:rPr>
        <w:t xml:space="preserve">. </w:t>
      </w:r>
      <w:r w:rsidR="00700417" w:rsidRPr="000A5DA3">
        <w:rPr>
          <w:rFonts w:cs="Arial"/>
          <w:lang w:val="de-DE"/>
        </w:rPr>
        <w:t>허용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가능한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위험에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대한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정의된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모델이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평가의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기준으로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사용되어야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하며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다음과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같은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접근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방식이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추가적인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지침을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제공할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있다</w:t>
      </w:r>
      <w:r w:rsidR="00700417" w:rsidRPr="000A5DA3">
        <w:rPr>
          <w:rFonts w:cs="Arial"/>
          <w:lang w:val="de-DE"/>
        </w:rPr>
        <w:t>:</w:t>
      </w:r>
    </w:p>
    <w:p w14:paraId="40136132" w14:textId="1A732D4A" w:rsidR="00700417" w:rsidRPr="000A5DA3" w:rsidRDefault="004E6825" w:rsidP="002F5DD0">
      <w:pPr>
        <w:spacing w:after="80"/>
        <w:ind w:leftChars="100" w:left="340" w:hangingChars="70" w:hanging="140"/>
        <w:rPr>
          <w:rFonts w:cs="Arial"/>
          <w:lang w:val="de-DE"/>
        </w:rPr>
      </w:pPr>
      <w:r w:rsidRPr="000A5DA3">
        <w:rPr>
          <w:rFonts w:cs="Arial"/>
          <w:b/>
          <w:lang w:val="de-DE"/>
        </w:rPr>
        <w:t xml:space="preserve">• </w:t>
      </w:r>
      <w:r w:rsidR="00700417" w:rsidRPr="000A5DA3">
        <w:rPr>
          <w:rFonts w:cs="Arial"/>
          <w:lang w:val="de-DE"/>
        </w:rPr>
        <w:t xml:space="preserve">ALARP(As Low As Reasonably Practicable) </w:t>
      </w:r>
      <w:r w:rsidR="00700417" w:rsidRPr="000A5DA3">
        <w:rPr>
          <w:rFonts w:cs="Arial"/>
          <w:lang w:val="de-DE"/>
        </w:rPr>
        <w:t>원칙을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적용하여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허용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가능한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수준을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정의할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있다</w:t>
      </w:r>
      <w:r w:rsidR="00700417" w:rsidRPr="000A5DA3">
        <w:rPr>
          <w:rFonts w:cs="Arial"/>
          <w:lang w:val="de-DE"/>
        </w:rPr>
        <w:t xml:space="preserve">. </w:t>
      </w:r>
      <w:r w:rsidR="00700417" w:rsidRPr="000A5DA3">
        <w:rPr>
          <w:rFonts w:cs="Arial"/>
          <w:lang w:val="de-DE"/>
        </w:rPr>
        <w:t>보다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자세한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정보는</w:t>
      </w:r>
      <w:r w:rsidR="00700417" w:rsidRPr="000A5DA3">
        <w:rPr>
          <w:rFonts w:cs="Arial"/>
          <w:lang w:val="de-DE"/>
        </w:rPr>
        <w:t xml:space="preserve"> RAND </w:t>
      </w:r>
      <w:r w:rsidR="00700417" w:rsidRPr="000A5DA3">
        <w:rPr>
          <w:rFonts w:cs="Arial"/>
          <w:lang w:val="de-DE"/>
        </w:rPr>
        <w:t>보고서</w:t>
      </w:r>
      <w:r w:rsidR="00700417" w:rsidRPr="000A5DA3">
        <w:rPr>
          <w:rFonts w:cs="Arial"/>
          <w:lang w:val="de-DE"/>
        </w:rPr>
        <w:t>(Bluementhal, Fraade-Blanar, Best, and Irwin)</w:t>
      </w:r>
      <w:r w:rsidR="00700417" w:rsidRPr="000A5DA3">
        <w:rPr>
          <w:rFonts w:cs="Arial"/>
          <w:lang w:val="de-DE"/>
        </w:rPr>
        <w:t>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참고할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있다</w:t>
      </w:r>
      <w:r w:rsidR="00700417" w:rsidRPr="000A5DA3">
        <w:rPr>
          <w:rFonts w:cs="Arial"/>
          <w:lang w:val="de-DE"/>
        </w:rPr>
        <w:t>.</w:t>
      </w:r>
    </w:p>
    <w:p w14:paraId="76FCA72F" w14:textId="2556A2DD" w:rsidR="004E6825" w:rsidRPr="000A5DA3" w:rsidRDefault="004E6825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  <w:lang w:val="de-DE"/>
        </w:rPr>
        <w:t>•</w:t>
      </w:r>
      <w:r w:rsidR="00080E76" w:rsidRPr="000A5DA3">
        <w:rPr>
          <w:rFonts w:cs="Arial" w:hint="eastAsia"/>
          <w:b/>
          <w:lang w:val="de-DE"/>
        </w:rPr>
        <w:t xml:space="preserve"> </w:t>
      </w:r>
      <w:r w:rsidR="00700417" w:rsidRPr="000A5DA3">
        <w:rPr>
          <w:rFonts w:cs="Arial"/>
          <w:lang w:val="de-DE"/>
        </w:rPr>
        <w:t>국제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시스템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표준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준수</w:t>
      </w:r>
      <w:r w:rsidR="00700417" w:rsidRPr="000A5DA3">
        <w:rPr>
          <w:rFonts w:cs="Arial"/>
          <w:lang w:val="de-DE"/>
        </w:rPr>
        <w:t xml:space="preserve"> (</w:t>
      </w:r>
      <w:r w:rsidR="00080E76" w:rsidRPr="000A5DA3">
        <w:rPr>
          <w:rFonts w:cs="Arial"/>
          <w:lang w:val="de-DE"/>
        </w:rPr>
        <w:t>예</w:t>
      </w:r>
      <w:r w:rsidR="00080E76" w:rsidRPr="000A5DA3">
        <w:rPr>
          <w:rFonts w:cs="Arial"/>
          <w:lang w:val="de-DE"/>
        </w:rPr>
        <w:t xml:space="preserve">: </w:t>
      </w:r>
      <w:r w:rsidR="00700417" w:rsidRPr="000A5DA3">
        <w:rPr>
          <w:rFonts w:cs="Arial"/>
          <w:lang w:val="de-DE"/>
        </w:rPr>
        <w:t>ISO 26262-2, ISO/PAS 21448).</w:t>
      </w:r>
    </w:p>
    <w:p w14:paraId="64ABCEAF" w14:textId="76269219" w:rsidR="00FF6686" w:rsidRPr="000A5DA3" w:rsidRDefault="00080E76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  <w:lang w:val="de-DE"/>
        </w:rPr>
        <w:t>•</w:t>
      </w:r>
      <w:r w:rsidRPr="000A5DA3">
        <w:rPr>
          <w:rFonts w:cs="Arial" w:hint="eastAsia"/>
          <w:b/>
          <w:lang w:val="de-DE"/>
        </w:rPr>
        <w:t xml:space="preserve"> </w:t>
      </w:r>
      <w:r w:rsidR="00700417" w:rsidRPr="000A5DA3">
        <w:rPr>
          <w:rFonts w:cs="Arial"/>
          <w:bCs/>
          <w:lang w:val="de-DE"/>
        </w:rPr>
        <w:t xml:space="preserve">ADS </w:t>
      </w:r>
      <w:r w:rsidR="00700417" w:rsidRPr="000A5DA3">
        <w:rPr>
          <w:rFonts w:cs="Arial"/>
          <w:bCs/>
          <w:lang w:val="de-DE"/>
        </w:rPr>
        <w:t>안전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기능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설계</w:t>
      </w:r>
      <w:r w:rsidR="00700417" w:rsidRPr="000A5DA3">
        <w:rPr>
          <w:rFonts w:cs="Arial"/>
          <w:lang w:val="de-DE"/>
        </w:rPr>
        <w:t>·</w:t>
      </w:r>
      <w:r w:rsidR="00700417" w:rsidRPr="000A5DA3">
        <w:rPr>
          <w:rFonts w:cs="Arial"/>
          <w:lang w:val="de-DE"/>
        </w:rPr>
        <w:t>개발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모범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준수</w:t>
      </w:r>
      <w:r w:rsidR="00700417" w:rsidRPr="000A5DA3">
        <w:rPr>
          <w:rFonts w:cs="Arial"/>
          <w:lang w:val="de-DE"/>
        </w:rPr>
        <w:t>.</w:t>
      </w:r>
    </w:p>
    <w:p w14:paraId="4E77B2C6" w14:textId="13D89F50" w:rsidR="00700417" w:rsidRPr="000A5DA3" w:rsidRDefault="00700417" w:rsidP="002F5DD0">
      <w:pPr>
        <w:pStyle w:val="aa"/>
        <w:numPr>
          <w:ilvl w:val="0"/>
          <w:numId w:val="57"/>
        </w:numPr>
        <w:spacing w:after="80"/>
        <w:ind w:leftChars="0"/>
        <w:rPr>
          <w:rFonts w:cs="Arial"/>
          <w:lang w:val="de-DE"/>
        </w:rPr>
      </w:pPr>
      <w:r w:rsidRPr="000A5DA3">
        <w:rPr>
          <w:rFonts w:cs="Arial"/>
          <w:lang w:val="de-DE"/>
        </w:rPr>
        <w:t>아키텍처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구현에는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충분한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수준의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중복성과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다양성</w:t>
      </w:r>
      <w:r w:rsidR="00080E76" w:rsidRPr="000A5DA3">
        <w:rPr>
          <w:rFonts w:cs="Arial" w:hint="eastAsia"/>
          <w:lang w:val="de-DE"/>
        </w:rPr>
        <w:t>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사용</w:t>
      </w:r>
      <w:r w:rsidR="00080E76" w:rsidRPr="000A5DA3">
        <w:rPr>
          <w:rFonts w:cs="Arial" w:hint="eastAsia"/>
          <w:lang w:val="de-DE"/>
        </w:rPr>
        <w:t>하는</w:t>
      </w:r>
      <w:r w:rsidR="00080E76" w:rsidRPr="000A5DA3">
        <w:rPr>
          <w:rFonts w:cs="Arial" w:hint="eastAsia"/>
          <w:lang w:val="de-DE"/>
        </w:rPr>
        <w:t xml:space="preserve"> </w:t>
      </w:r>
      <w:r w:rsidR="00080E76" w:rsidRPr="000A5DA3">
        <w:rPr>
          <w:rFonts w:cs="Arial" w:hint="eastAsia"/>
          <w:lang w:val="de-DE"/>
        </w:rPr>
        <w:t>것이</w:t>
      </w:r>
      <w:r w:rsidR="00080E76" w:rsidRPr="000A5DA3">
        <w:rPr>
          <w:rFonts w:cs="Arial" w:hint="eastAsia"/>
          <w:lang w:val="de-DE"/>
        </w:rPr>
        <w:t xml:space="preserve"> </w:t>
      </w:r>
      <w:r w:rsidR="00080E76" w:rsidRPr="000A5DA3">
        <w:rPr>
          <w:rFonts w:cs="Arial" w:hint="eastAsia"/>
          <w:lang w:val="de-DE"/>
        </w:rPr>
        <w:t>권장된다</w:t>
      </w:r>
      <w:r w:rsidR="00080E76" w:rsidRPr="000A5DA3">
        <w:rPr>
          <w:rFonts w:cs="Arial" w:hint="eastAsia"/>
          <w:lang w:val="de-DE"/>
        </w:rPr>
        <w:t>.</w:t>
      </w:r>
    </w:p>
    <w:p w14:paraId="61123A68" w14:textId="77777777" w:rsidR="00700417" w:rsidRPr="000A5DA3" w:rsidRDefault="00700417" w:rsidP="002F5DD0">
      <w:pPr>
        <w:pStyle w:val="aa"/>
        <w:numPr>
          <w:ilvl w:val="0"/>
          <w:numId w:val="57"/>
        </w:numPr>
        <w:spacing w:after="80"/>
        <w:ind w:leftChars="0"/>
        <w:rPr>
          <w:rFonts w:cs="Arial"/>
          <w:lang w:val="de-DE"/>
        </w:rPr>
      </w:pPr>
      <w:r w:rsidRPr="000A5DA3">
        <w:rPr>
          <w:rFonts w:cs="Arial"/>
          <w:lang w:val="de-DE"/>
        </w:rPr>
        <w:t>시스템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하드웨어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및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소프트웨어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수준에서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아키텍처를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정의할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때</w:t>
      </w:r>
      <w:r w:rsidRPr="000A5DA3">
        <w:rPr>
          <w:rFonts w:cs="Arial"/>
          <w:lang w:val="de-DE"/>
        </w:rPr>
        <w:t xml:space="preserve"> EAST-ADL </w:t>
      </w:r>
      <w:r w:rsidRPr="000A5DA3">
        <w:rPr>
          <w:rFonts w:cs="Arial"/>
          <w:lang w:val="de-DE"/>
        </w:rPr>
        <w:t>또는</w:t>
      </w:r>
      <w:r w:rsidRPr="000A5DA3">
        <w:rPr>
          <w:rFonts w:cs="Arial"/>
          <w:lang w:val="de-DE"/>
        </w:rPr>
        <w:t xml:space="preserve"> SysML/UML</w:t>
      </w:r>
      <w:r w:rsidRPr="000A5DA3">
        <w:rPr>
          <w:rFonts w:cs="Arial"/>
          <w:lang w:val="de-DE"/>
        </w:rPr>
        <w:t>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같은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모델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기반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접근법을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채택할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있다</w:t>
      </w:r>
      <w:r w:rsidRPr="000A5DA3">
        <w:rPr>
          <w:rFonts w:cs="Arial"/>
          <w:lang w:val="de-DE"/>
        </w:rPr>
        <w:t>.</w:t>
      </w:r>
    </w:p>
    <w:p w14:paraId="59F5CF5A" w14:textId="12482E58" w:rsidR="00FF6686" w:rsidRPr="000A5DA3" w:rsidRDefault="00700417" w:rsidP="002F5DD0">
      <w:pPr>
        <w:pStyle w:val="aa"/>
        <w:numPr>
          <w:ilvl w:val="0"/>
          <w:numId w:val="57"/>
        </w:numPr>
        <w:spacing w:after="80"/>
        <w:ind w:leftChars="0"/>
        <w:rPr>
          <w:rFonts w:cs="Arial"/>
          <w:lang w:val="de-DE"/>
        </w:rPr>
      </w:pPr>
      <w:r w:rsidRPr="000A5DA3">
        <w:rPr>
          <w:rFonts w:cs="Arial"/>
          <w:lang w:val="de-DE"/>
        </w:rPr>
        <w:t xml:space="preserve">ADS </w:t>
      </w:r>
      <w:r w:rsidRPr="000A5DA3">
        <w:rPr>
          <w:rFonts w:cs="Arial"/>
          <w:lang w:val="de-DE"/>
        </w:rPr>
        <w:t>소프트웨어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요소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개발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시</w:t>
      </w:r>
      <w:r w:rsidRPr="000A5DA3">
        <w:rPr>
          <w:rFonts w:cs="Arial"/>
          <w:lang w:val="de-DE"/>
        </w:rPr>
        <w:t xml:space="preserve"> MISRA </w:t>
      </w:r>
      <w:r w:rsidRPr="000A5DA3">
        <w:rPr>
          <w:rFonts w:cs="Arial"/>
          <w:lang w:val="de-DE"/>
        </w:rPr>
        <w:t>가이드라인</w:t>
      </w:r>
      <w:r w:rsidRPr="000A5DA3">
        <w:rPr>
          <w:rFonts w:cs="Arial"/>
          <w:lang w:val="de-DE"/>
        </w:rPr>
        <w:t>(</w:t>
      </w:r>
      <w:r w:rsidRPr="000A5DA3">
        <w:rPr>
          <w:rFonts w:cs="Arial"/>
          <w:lang w:val="de-DE"/>
        </w:rPr>
        <w:t>예</w:t>
      </w:r>
      <w:r w:rsidRPr="000A5DA3">
        <w:rPr>
          <w:rFonts w:cs="Arial"/>
          <w:lang w:val="de-DE"/>
        </w:rPr>
        <w:t xml:space="preserve">: C </w:t>
      </w:r>
      <w:r w:rsidRPr="000A5DA3">
        <w:rPr>
          <w:rFonts w:cs="Arial"/>
          <w:lang w:val="de-DE"/>
        </w:rPr>
        <w:t>또는</w:t>
      </w:r>
      <w:r w:rsidRPr="000A5DA3">
        <w:rPr>
          <w:rFonts w:cs="Arial"/>
          <w:lang w:val="de-DE"/>
        </w:rPr>
        <w:t xml:space="preserve"> C++ </w:t>
      </w:r>
      <w:r w:rsidRPr="000A5DA3">
        <w:rPr>
          <w:rFonts w:cs="Arial"/>
          <w:lang w:val="de-DE"/>
        </w:rPr>
        <w:t>관련</w:t>
      </w:r>
      <w:r w:rsidRPr="000A5DA3">
        <w:rPr>
          <w:rFonts w:cs="Arial"/>
          <w:lang w:val="de-DE"/>
        </w:rPr>
        <w:t>)</w:t>
      </w:r>
      <w:r w:rsidRPr="000A5DA3">
        <w:rPr>
          <w:rFonts w:cs="Arial"/>
          <w:lang w:val="de-DE"/>
        </w:rPr>
        <w:t>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적용</w:t>
      </w:r>
      <w:r w:rsidR="00A06F12" w:rsidRPr="000A5DA3">
        <w:rPr>
          <w:rFonts w:cs="Arial" w:hint="eastAsia"/>
          <w:lang w:val="de-DE"/>
        </w:rPr>
        <w:t>하는</w:t>
      </w:r>
      <w:r w:rsidR="00A06F12" w:rsidRPr="000A5DA3">
        <w:rPr>
          <w:rFonts w:cs="Arial" w:hint="eastAsia"/>
          <w:lang w:val="de-DE"/>
        </w:rPr>
        <w:t xml:space="preserve"> </w:t>
      </w:r>
      <w:r w:rsidR="00A06F12" w:rsidRPr="000A5DA3">
        <w:rPr>
          <w:rFonts w:cs="Arial" w:hint="eastAsia"/>
          <w:lang w:val="de-DE"/>
        </w:rPr>
        <w:t>것이</w:t>
      </w:r>
      <w:r w:rsidR="00A06F12" w:rsidRPr="000A5DA3">
        <w:rPr>
          <w:rFonts w:cs="Arial" w:hint="eastAsia"/>
          <w:lang w:val="de-DE"/>
        </w:rPr>
        <w:t xml:space="preserve"> </w:t>
      </w:r>
      <w:r w:rsidR="00A06F12" w:rsidRPr="000A5DA3">
        <w:rPr>
          <w:rFonts w:cs="Arial" w:hint="eastAsia"/>
          <w:lang w:val="de-DE"/>
        </w:rPr>
        <w:t>좋다</w:t>
      </w:r>
      <w:r w:rsidRPr="000A5DA3">
        <w:rPr>
          <w:rFonts w:cs="Arial"/>
          <w:lang w:val="de-DE"/>
        </w:rPr>
        <w:t>.</w:t>
      </w:r>
    </w:p>
    <w:p w14:paraId="226A3C07" w14:textId="3421B2EE" w:rsidR="00700417" w:rsidRPr="000A5DA3" w:rsidRDefault="00FF6686" w:rsidP="002F5DD0">
      <w:pPr>
        <w:spacing w:after="80"/>
        <w:ind w:left="300" w:hanging="100"/>
        <w:rPr>
          <w:rFonts w:cs="Arial"/>
          <w:lang w:val="de-DE"/>
        </w:rPr>
      </w:pPr>
      <w:r w:rsidRPr="000A5DA3">
        <w:rPr>
          <w:rFonts w:cs="Arial"/>
          <w:b/>
          <w:lang w:val="de-DE"/>
        </w:rPr>
        <w:t>•</w:t>
      </w:r>
      <w:r w:rsidRPr="000A5DA3">
        <w:rPr>
          <w:rFonts w:cs="Arial" w:hint="eastAsia"/>
          <w:b/>
          <w:lang w:val="de-DE"/>
        </w:rPr>
        <w:t xml:space="preserve"> </w:t>
      </w:r>
      <w:r w:rsidR="00700417" w:rsidRPr="000A5DA3">
        <w:rPr>
          <w:rFonts w:cs="Arial"/>
          <w:lang w:val="de-DE"/>
        </w:rPr>
        <w:t xml:space="preserve">ADS </w:t>
      </w:r>
      <w:r w:rsidR="00700417" w:rsidRPr="000A5DA3">
        <w:rPr>
          <w:rFonts w:cs="Arial" w:hint="eastAsia"/>
          <w:lang w:val="de-DE"/>
        </w:rPr>
        <w:t>설계는</w:t>
      </w:r>
      <w:r w:rsidR="00700417"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ADS</w:t>
      </w:r>
      <w:r w:rsidRPr="000A5DA3">
        <w:rPr>
          <w:rFonts w:cs="Arial" w:hint="eastAsia"/>
          <w:lang w:val="de-DE"/>
        </w:rPr>
        <w:t>가</w:t>
      </w:r>
      <w:r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충돌의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주요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원인이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되</w:t>
      </w:r>
      <w:r w:rsidRPr="000A5DA3">
        <w:rPr>
          <w:rFonts w:cs="Arial" w:hint="eastAsia"/>
          <w:lang w:val="de-DE"/>
        </w:rPr>
        <w:t>는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것을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방지하는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것이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좋으며</w:t>
      </w:r>
      <w:r w:rsidR="00700417" w:rsidRPr="000A5DA3">
        <w:rPr>
          <w:rFonts w:cs="Arial"/>
          <w:lang w:val="de-DE"/>
        </w:rPr>
        <w:t xml:space="preserve">, ODD </w:t>
      </w:r>
      <w:r w:rsidR="00700417" w:rsidRPr="000A5DA3">
        <w:rPr>
          <w:rFonts w:cs="Arial" w:hint="eastAsia"/>
          <w:lang w:val="de-DE"/>
        </w:rPr>
        <w:t>내</w:t>
      </w:r>
      <w:r w:rsidRPr="000A5DA3">
        <w:rPr>
          <w:rFonts w:cs="Arial" w:hint="eastAsia"/>
          <w:lang w:val="de-DE"/>
        </w:rPr>
        <w:t>에서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운행할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lastRenderedPageBreak/>
        <w:t>때</w:t>
      </w:r>
      <w:r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발생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가능한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충돌</w:t>
      </w:r>
      <w:r w:rsidRPr="000A5DA3">
        <w:rPr>
          <w:rFonts w:cs="Arial" w:hint="eastAsia"/>
          <w:lang w:val="de-DE"/>
        </w:rPr>
        <w:t>위험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상황</w:t>
      </w:r>
      <w:r w:rsidR="00700417" w:rsidRPr="000A5DA3">
        <w:rPr>
          <w:rFonts w:cs="Arial" w:hint="eastAsia"/>
          <w:lang w:val="de-DE"/>
        </w:rPr>
        <w:t>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고려</w:t>
      </w:r>
      <w:r w:rsidR="00A06F12" w:rsidRPr="000A5DA3">
        <w:rPr>
          <w:rFonts w:cs="Arial" w:hint="eastAsia"/>
          <w:lang w:val="de-DE"/>
        </w:rPr>
        <w:t>하는</w:t>
      </w:r>
      <w:r w:rsidR="00A06F12" w:rsidRPr="000A5DA3">
        <w:rPr>
          <w:rFonts w:cs="Arial" w:hint="eastAsia"/>
          <w:lang w:val="de-DE"/>
        </w:rPr>
        <w:t xml:space="preserve"> </w:t>
      </w:r>
      <w:r w:rsidR="00A06F12" w:rsidRPr="000A5DA3">
        <w:rPr>
          <w:rFonts w:cs="Arial" w:hint="eastAsia"/>
          <w:lang w:val="de-DE"/>
        </w:rPr>
        <w:t>것이</w:t>
      </w:r>
      <w:r w:rsidR="00A06F12" w:rsidRPr="000A5DA3">
        <w:rPr>
          <w:rFonts w:cs="Arial" w:hint="eastAsia"/>
          <w:lang w:val="de-DE"/>
        </w:rPr>
        <w:t xml:space="preserve"> </w:t>
      </w:r>
      <w:r w:rsidR="00A06F12" w:rsidRPr="000A5DA3">
        <w:rPr>
          <w:rFonts w:cs="Arial" w:hint="eastAsia"/>
          <w:lang w:val="de-DE"/>
        </w:rPr>
        <w:t>권장된다</w:t>
      </w:r>
      <w:r w:rsidR="00700417" w:rsidRPr="000A5DA3">
        <w:rPr>
          <w:rFonts w:cs="Arial"/>
          <w:lang w:val="de-DE"/>
        </w:rPr>
        <w:t>.</w:t>
      </w:r>
    </w:p>
    <w:p w14:paraId="608D8F3D" w14:textId="3515690F" w:rsidR="00700417" w:rsidRPr="000A5DA3" w:rsidRDefault="00FF6686" w:rsidP="002F5DD0">
      <w:pPr>
        <w:spacing w:after="80"/>
        <w:ind w:left="350" w:hanging="150"/>
        <w:rPr>
          <w:rFonts w:cs="Arial"/>
          <w:lang w:val="de-DE"/>
        </w:rPr>
      </w:pPr>
      <w:r w:rsidRPr="000A5DA3">
        <w:rPr>
          <w:rFonts w:cs="Arial"/>
          <w:b/>
          <w:lang w:val="de-DE"/>
        </w:rPr>
        <w:t>•</w:t>
      </w:r>
      <w:r w:rsidRPr="000A5DA3">
        <w:rPr>
          <w:rFonts w:cs="Arial" w:hint="eastAsia"/>
          <w:b/>
          <w:lang w:val="de-DE"/>
        </w:rPr>
        <w:t xml:space="preserve"> </w:t>
      </w:r>
      <w:r w:rsidR="00700417" w:rsidRPr="000A5DA3">
        <w:rPr>
          <w:rFonts w:cs="Arial"/>
          <w:lang w:val="de-DE"/>
        </w:rPr>
        <w:t>자체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평가뿐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아니라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독립적인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시스템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평가를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통해</w:t>
      </w:r>
      <w:r w:rsidR="00700417" w:rsidRPr="000A5DA3">
        <w:rPr>
          <w:rFonts w:cs="Arial"/>
          <w:lang w:val="de-DE"/>
        </w:rPr>
        <w:t xml:space="preserve"> ADS </w:t>
      </w:r>
      <w:r w:rsidR="00700417" w:rsidRPr="000A5DA3">
        <w:rPr>
          <w:rFonts w:cs="Arial"/>
          <w:lang w:val="de-DE"/>
        </w:rPr>
        <w:t>설계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및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구현이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식별된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위험을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승객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및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기타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도로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이용자에게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허용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가능한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수준으로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줄였는지를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판단해야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한다</w:t>
      </w:r>
      <w:r w:rsidR="00700417" w:rsidRPr="000A5DA3">
        <w:rPr>
          <w:rFonts w:cs="Arial"/>
          <w:lang w:val="de-DE"/>
        </w:rPr>
        <w:t>.</w:t>
      </w:r>
    </w:p>
    <w:p w14:paraId="31BD07EE" w14:textId="77777777" w:rsidR="00700417" w:rsidRPr="000A5DA3" w:rsidRDefault="00700417" w:rsidP="00700417">
      <w:pPr>
        <w:pStyle w:val="aa"/>
        <w:ind w:leftChars="0" w:left="760"/>
        <w:rPr>
          <w:rFonts w:cs="Arial"/>
          <w:lang w:val="de-DE"/>
        </w:rPr>
      </w:pPr>
    </w:p>
    <w:p w14:paraId="3BE5F719" w14:textId="5976009C" w:rsidR="00700417" w:rsidRPr="000A5DA3" w:rsidRDefault="00700417" w:rsidP="00A06F12">
      <w:pPr>
        <w:pStyle w:val="KSDT111"/>
        <w:numPr>
          <w:ilvl w:val="2"/>
          <w:numId w:val="8"/>
        </w:numPr>
        <w:tabs>
          <w:tab w:val="clear" w:pos="0"/>
        </w:tabs>
        <w:ind w:left="660" w:hanging="660"/>
        <w:outlineLvl w:val="0"/>
      </w:pPr>
      <w:r w:rsidRPr="000A5DA3">
        <w:t>ADS</w:t>
      </w:r>
      <w:r w:rsidRPr="000A5DA3">
        <w:t>는</w:t>
      </w:r>
      <w:r w:rsidRPr="000A5DA3">
        <w:t xml:space="preserve"> </w:t>
      </w:r>
      <w:r w:rsidRPr="000A5DA3">
        <w:t>설계</w:t>
      </w:r>
      <w:r w:rsidRPr="000A5DA3">
        <w:t xml:space="preserve"> </w:t>
      </w:r>
      <w:r w:rsidRPr="000A5DA3">
        <w:t>및</w:t>
      </w:r>
      <w:r w:rsidRPr="000A5DA3">
        <w:t xml:space="preserve"> </w:t>
      </w:r>
      <w:r w:rsidRPr="000A5DA3">
        <w:t>운용을</w:t>
      </w:r>
      <w:r w:rsidRPr="000A5DA3">
        <w:t xml:space="preserve"> </w:t>
      </w:r>
      <w:r w:rsidRPr="000A5DA3">
        <w:t>통해</w:t>
      </w:r>
      <w:r w:rsidRPr="000A5DA3">
        <w:t xml:space="preserve"> </w:t>
      </w:r>
      <w:r w:rsidRPr="000A5DA3">
        <w:t>합리적으로</w:t>
      </w:r>
      <w:r w:rsidRPr="000A5DA3">
        <w:t xml:space="preserve"> </w:t>
      </w:r>
      <w:r w:rsidRPr="000A5DA3">
        <w:t>예측</w:t>
      </w:r>
      <w:r w:rsidRPr="000A5DA3">
        <w:t xml:space="preserve"> </w:t>
      </w:r>
      <w:r w:rsidRPr="000A5DA3">
        <w:t>가능하고</w:t>
      </w:r>
      <w:r w:rsidRPr="000A5DA3">
        <w:t xml:space="preserve"> </w:t>
      </w:r>
      <w:r w:rsidRPr="000A5DA3">
        <w:t>예방</w:t>
      </w:r>
      <w:r w:rsidRPr="000A5DA3">
        <w:t xml:space="preserve"> </w:t>
      </w:r>
      <w:r w:rsidRPr="000A5DA3">
        <w:t>가능한</w:t>
      </w:r>
      <w:r w:rsidRPr="000A5DA3">
        <w:t xml:space="preserve"> </w:t>
      </w:r>
      <w:r w:rsidRPr="000A5DA3">
        <w:t>충돌</w:t>
      </w:r>
      <w:r w:rsidR="000278E3" w:rsidRPr="000A5DA3">
        <w:rPr>
          <w:rFonts w:hint="eastAsia"/>
          <w:lang w:eastAsia="ko-KR"/>
        </w:rPr>
        <w:t>위험</w:t>
      </w:r>
      <w:r w:rsidR="000278E3" w:rsidRPr="000A5DA3">
        <w:rPr>
          <w:rFonts w:hint="eastAsia"/>
          <w:lang w:eastAsia="ko-KR"/>
        </w:rPr>
        <w:t xml:space="preserve"> </w:t>
      </w:r>
      <w:r w:rsidR="000278E3" w:rsidRPr="000A5DA3">
        <w:rPr>
          <w:rFonts w:hint="eastAsia"/>
          <w:lang w:eastAsia="ko-KR"/>
        </w:rPr>
        <w:t>상황</w:t>
      </w:r>
      <w:r w:rsidRPr="000A5DA3">
        <w:t>을</w:t>
      </w:r>
      <w:r w:rsidRPr="000A5DA3">
        <w:t xml:space="preserve"> </w:t>
      </w:r>
      <w:r w:rsidRPr="000A5DA3">
        <w:t>방지해야</w:t>
      </w:r>
      <w:r w:rsidRPr="000A5DA3">
        <w:t xml:space="preserve"> </w:t>
      </w:r>
      <w:r w:rsidRPr="000A5DA3">
        <w:t>하며</w:t>
      </w:r>
      <w:r w:rsidRPr="000A5DA3">
        <w:t xml:space="preserve">, </w:t>
      </w:r>
      <w:r w:rsidRPr="000A5DA3">
        <w:t>이는</w:t>
      </w:r>
      <w:r w:rsidRPr="000A5DA3">
        <w:t xml:space="preserve"> ADS</w:t>
      </w:r>
      <w:r w:rsidRPr="000A5DA3">
        <w:t>가</w:t>
      </w:r>
      <w:r w:rsidRPr="000A5DA3">
        <w:t xml:space="preserve"> </w:t>
      </w:r>
      <w:r w:rsidRPr="000A5DA3">
        <w:t>주행</w:t>
      </w:r>
      <w:r w:rsidRPr="000A5DA3">
        <w:t xml:space="preserve"> </w:t>
      </w:r>
      <w:r w:rsidRPr="000A5DA3">
        <w:t>우선권을</w:t>
      </w:r>
      <w:r w:rsidRPr="000A5DA3">
        <w:t xml:space="preserve"> </w:t>
      </w:r>
      <w:r w:rsidRPr="000A5DA3">
        <w:t>가지고</w:t>
      </w:r>
      <w:r w:rsidRPr="000A5DA3">
        <w:t xml:space="preserve"> </w:t>
      </w:r>
      <w:r w:rsidRPr="000A5DA3">
        <w:t>있는</w:t>
      </w:r>
      <w:r w:rsidRPr="000A5DA3">
        <w:t xml:space="preserve"> </w:t>
      </w:r>
      <w:r w:rsidRPr="000A5DA3">
        <w:t>경우에도</w:t>
      </w:r>
      <w:r w:rsidRPr="000A5DA3">
        <w:t xml:space="preserve"> </w:t>
      </w:r>
      <w:r w:rsidRPr="000A5DA3">
        <w:t>해당된다</w:t>
      </w:r>
      <w:r w:rsidR="00A06F12" w:rsidRPr="000A5DA3">
        <w:rPr>
          <w:rFonts w:hint="eastAsia"/>
          <w:lang w:eastAsia="ko-KR"/>
        </w:rPr>
        <w:t>.</w:t>
      </w:r>
    </w:p>
    <w:p w14:paraId="0045586C" w14:textId="77777777" w:rsidR="00700417" w:rsidRPr="000A5DA3" w:rsidRDefault="00700417" w:rsidP="00700417">
      <w:pPr>
        <w:rPr>
          <w:rFonts w:cs="Arial"/>
          <w:lang w:val="de-DE"/>
        </w:rPr>
      </w:pPr>
    </w:p>
    <w:p w14:paraId="7F5DCEA5" w14:textId="399BE42D" w:rsidR="00700417" w:rsidRPr="000A5DA3" w:rsidRDefault="00A52FB7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D6F1B" w:rsidRPr="000A5DA3">
        <w:rPr>
          <w:rFonts w:cs="Arial"/>
          <w:b/>
        </w:rPr>
        <w:t>“</w:t>
      </w:r>
      <w:r w:rsidR="00700417" w:rsidRPr="000A5DA3">
        <w:rPr>
          <w:rFonts w:cs="Arial" w:hint="eastAsia"/>
          <w:lang w:val="de-DE"/>
        </w:rPr>
        <w:t>합리적으로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예측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가능하고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예방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가능한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충돌</w:t>
      </w:r>
      <w:r w:rsidR="000278E3" w:rsidRPr="000A5DA3">
        <w:rPr>
          <w:rFonts w:cs="Arial" w:hint="eastAsia"/>
          <w:lang w:val="de-DE"/>
        </w:rPr>
        <w:t>위험</w:t>
      </w:r>
      <w:r w:rsidR="000278E3" w:rsidRPr="000A5DA3">
        <w:rPr>
          <w:rFonts w:cs="Arial" w:hint="eastAsia"/>
          <w:lang w:val="de-DE"/>
        </w:rPr>
        <w:t xml:space="preserve"> </w:t>
      </w:r>
      <w:r w:rsidR="000278E3" w:rsidRPr="000A5DA3">
        <w:rPr>
          <w:rFonts w:cs="Arial" w:hint="eastAsia"/>
          <w:lang w:val="de-DE"/>
        </w:rPr>
        <w:t>상황</w:t>
      </w:r>
      <w:r w:rsidR="00700417" w:rsidRPr="000A5DA3">
        <w:rPr>
          <w:rFonts w:cs="Arial"/>
          <w:lang w:val="de-DE"/>
        </w:rPr>
        <w:t>”</w:t>
      </w:r>
      <w:r w:rsidR="00700417" w:rsidRPr="000A5DA3">
        <w:rPr>
          <w:rFonts w:cs="Arial" w:hint="eastAsia"/>
          <w:lang w:val="de-DE"/>
        </w:rPr>
        <w:t>은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 xml:space="preserve">ADS </w:t>
      </w:r>
      <w:r w:rsidR="00700417" w:rsidRPr="000A5DA3">
        <w:rPr>
          <w:rFonts w:cs="Arial" w:hint="eastAsia"/>
          <w:lang w:val="de-DE"/>
        </w:rPr>
        <w:t>설계와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 xml:space="preserve">ODD </w:t>
      </w:r>
      <w:r w:rsidR="00700417" w:rsidRPr="000A5DA3">
        <w:rPr>
          <w:rFonts w:cs="Arial" w:hint="eastAsia"/>
          <w:lang w:val="de-DE"/>
        </w:rPr>
        <w:t>설명에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따라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달라진다</w:t>
      </w:r>
      <w:r w:rsidR="00700417" w:rsidRPr="000A5DA3">
        <w:rPr>
          <w:rFonts w:cs="Arial"/>
          <w:lang w:val="de-DE"/>
        </w:rPr>
        <w:t>.</w:t>
      </w:r>
    </w:p>
    <w:p w14:paraId="4CCD7E9D" w14:textId="43ACBF53" w:rsidR="00700417" w:rsidRPr="000A5DA3" w:rsidRDefault="00A52FB7" w:rsidP="002F5DD0">
      <w:pPr>
        <w:spacing w:after="80"/>
        <w:ind w:left="200" w:hangingChars="100" w:hanging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 xml:space="preserve">ADS </w:t>
      </w:r>
      <w:r w:rsidR="00700417" w:rsidRPr="000A5DA3">
        <w:rPr>
          <w:rFonts w:cs="Arial" w:hint="eastAsia"/>
          <w:lang w:val="de-DE"/>
        </w:rPr>
        <w:t>설계는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충돌</w:t>
      </w:r>
      <w:r w:rsidR="000278E3" w:rsidRPr="000A5DA3">
        <w:rPr>
          <w:rFonts w:cs="Arial" w:hint="eastAsia"/>
          <w:lang w:val="de-DE"/>
        </w:rPr>
        <w:t>위험</w:t>
      </w:r>
      <w:r w:rsidR="000278E3" w:rsidRPr="000A5DA3">
        <w:rPr>
          <w:rFonts w:cs="Arial" w:hint="eastAsia"/>
          <w:lang w:val="de-DE"/>
        </w:rPr>
        <w:t xml:space="preserve"> </w:t>
      </w:r>
      <w:r w:rsidR="000278E3" w:rsidRPr="000A5DA3">
        <w:rPr>
          <w:rFonts w:cs="Arial" w:hint="eastAsia"/>
          <w:lang w:val="de-DE"/>
        </w:rPr>
        <w:t>상황</w:t>
      </w:r>
      <w:r w:rsidR="00700417" w:rsidRPr="000A5DA3">
        <w:rPr>
          <w:rFonts w:cs="Arial" w:hint="eastAsia"/>
          <w:lang w:val="de-DE"/>
        </w:rPr>
        <w:t>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주요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원인이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되지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않도록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해야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하며</w:t>
      </w:r>
      <w:r w:rsidR="00700417" w:rsidRPr="000A5DA3">
        <w:rPr>
          <w:rFonts w:cs="Arial"/>
          <w:lang w:val="de-DE"/>
        </w:rPr>
        <w:t xml:space="preserve">, ODD </w:t>
      </w:r>
      <w:r w:rsidR="00700417" w:rsidRPr="000A5DA3">
        <w:rPr>
          <w:rFonts w:cs="Arial" w:hint="eastAsia"/>
          <w:lang w:val="de-DE"/>
        </w:rPr>
        <w:t>내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발생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가능한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충돌</w:t>
      </w:r>
      <w:r w:rsidR="000278E3" w:rsidRPr="000A5DA3">
        <w:rPr>
          <w:rFonts w:cs="Arial" w:hint="eastAsia"/>
          <w:lang w:val="de-DE"/>
        </w:rPr>
        <w:t>위험상황</w:t>
      </w:r>
      <w:r w:rsidR="00700417" w:rsidRPr="000A5DA3">
        <w:rPr>
          <w:rFonts w:cs="Arial" w:hint="eastAsia"/>
          <w:lang w:val="de-DE"/>
        </w:rPr>
        <w:t>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고려해야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한다</w:t>
      </w:r>
      <w:r w:rsidR="00700417" w:rsidRPr="000A5DA3">
        <w:rPr>
          <w:rFonts w:cs="Arial"/>
          <w:lang w:val="de-DE"/>
        </w:rPr>
        <w:t>.</w:t>
      </w:r>
    </w:p>
    <w:p w14:paraId="027F19D7" w14:textId="0C78A980" w:rsidR="00700417" w:rsidRPr="000A5DA3" w:rsidRDefault="00A52FB7" w:rsidP="002F5DD0">
      <w:pPr>
        <w:spacing w:after="80"/>
        <w:ind w:left="100" w:hanging="1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ADS</w:t>
      </w:r>
      <w:r w:rsidR="00700417" w:rsidRPr="000A5DA3">
        <w:rPr>
          <w:rFonts w:cs="Arial"/>
          <w:lang w:val="de-DE"/>
        </w:rPr>
        <w:t>는</w:t>
      </w:r>
      <w:r w:rsidR="00700417" w:rsidRPr="000A5DA3">
        <w:rPr>
          <w:rFonts w:cs="Arial"/>
          <w:lang w:val="de-DE"/>
        </w:rPr>
        <w:t xml:space="preserve"> </w:t>
      </w:r>
      <w:r w:rsidR="007D6F1B" w:rsidRPr="000A5DA3">
        <w:rPr>
          <w:rFonts w:cs="Arial"/>
          <w:lang w:val="de-DE"/>
        </w:rPr>
        <w:t>“</w:t>
      </w:r>
      <w:r w:rsidR="00700417" w:rsidRPr="000A5DA3">
        <w:rPr>
          <w:rFonts w:cs="Arial"/>
          <w:lang w:val="de-DE"/>
        </w:rPr>
        <w:t>통행</w:t>
      </w:r>
      <w:r w:rsidR="003C2ED3" w:rsidRPr="000A5DA3">
        <w:rPr>
          <w:rFonts w:cs="Arial" w:hint="eastAsia"/>
          <w:lang w:val="de-DE"/>
        </w:rPr>
        <w:t xml:space="preserve"> </w:t>
      </w:r>
      <w:r w:rsidR="003C2ED3" w:rsidRPr="000A5DA3">
        <w:rPr>
          <w:rFonts w:cs="Arial" w:hint="eastAsia"/>
          <w:lang w:val="de-DE"/>
        </w:rPr>
        <w:t>우선권</w:t>
      </w:r>
      <w:r w:rsidR="00700417" w:rsidRPr="000A5DA3">
        <w:rPr>
          <w:rFonts w:cs="Arial"/>
          <w:lang w:val="de-DE"/>
        </w:rPr>
        <w:t>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부여되는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것이지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강제로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취하는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것이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아니다</w:t>
      </w:r>
      <w:r w:rsidR="005F4CD5" w:rsidRPr="000A5DA3">
        <w:rPr>
          <w:rFonts w:cs="Arial"/>
          <w:lang w:val="de-DE"/>
        </w:rPr>
        <w:t>”</w:t>
      </w:r>
      <w:r w:rsidR="00700417" w:rsidRPr="000A5DA3">
        <w:rPr>
          <w:rFonts w:cs="Arial"/>
          <w:lang w:val="de-DE"/>
        </w:rPr>
        <w:t>라는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원칙을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인식</w:t>
      </w:r>
      <w:r w:rsidR="003C2ED3" w:rsidRPr="000A5DA3">
        <w:rPr>
          <w:rFonts w:cs="Arial" w:hint="eastAsia"/>
          <w:lang w:val="de-DE"/>
        </w:rPr>
        <w:t>한다</w:t>
      </w:r>
      <w:r w:rsidR="00700417" w:rsidRPr="000A5DA3">
        <w:rPr>
          <w:rFonts w:cs="Arial"/>
          <w:lang w:val="de-DE"/>
        </w:rPr>
        <w:t xml:space="preserve">. </w:t>
      </w:r>
      <w:r w:rsidR="00700417" w:rsidRPr="000A5DA3">
        <w:rPr>
          <w:rFonts w:cs="Arial"/>
          <w:lang w:val="de-DE"/>
        </w:rPr>
        <w:t>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상식적인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규칙은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충돌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회피를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우선시하는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기본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</w:t>
      </w:r>
      <w:r w:rsidR="003C2ED3" w:rsidRPr="000A5DA3">
        <w:rPr>
          <w:rFonts w:cs="Arial" w:hint="eastAsia"/>
          <w:lang w:val="de-DE"/>
        </w:rPr>
        <w:t>성</w:t>
      </w:r>
      <w:r w:rsidR="00700417" w:rsidRPr="000A5DA3">
        <w:rPr>
          <w:rFonts w:cs="Arial"/>
          <w:lang w:val="de-DE"/>
        </w:rPr>
        <w:t xml:space="preserve"> </w:t>
      </w:r>
      <w:r w:rsidR="003C2ED3" w:rsidRPr="000A5DA3">
        <w:rPr>
          <w:rFonts w:cs="Arial" w:hint="eastAsia"/>
          <w:lang w:val="de-DE"/>
        </w:rPr>
        <w:t>영역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및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올바른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대응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모델의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기초를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형성한다</w:t>
      </w:r>
      <w:r w:rsidR="00700417" w:rsidRPr="000A5DA3">
        <w:rPr>
          <w:rFonts w:cs="Arial"/>
          <w:lang w:val="de-DE"/>
        </w:rPr>
        <w:t>.</w:t>
      </w:r>
    </w:p>
    <w:p w14:paraId="610F078C" w14:textId="406C9CC8" w:rsidR="00700417" w:rsidRPr="000A5DA3" w:rsidRDefault="000278E3" w:rsidP="002F5DD0">
      <w:pPr>
        <w:spacing w:after="80"/>
        <w:ind w:left="3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일상적인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다양한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교통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상황에서</w:t>
      </w:r>
      <w:r w:rsidR="00700417" w:rsidRPr="000A5DA3">
        <w:rPr>
          <w:rFonts w:cs="Arial"/>
          <w:lang w:val="de-DE"/>
        </w:rPr>
        <w:t xml:space="preserve"> ADS</w:t>
      </w:r>
      <w:r w:rsidR="00700417" w:rsidRPr="000A5DA3">
        <w:rPr>
          <w:rFonts w:cs="Arial"/>
          <w:lang w:val="de-DE"/>
        </w:rPr>
        <w:t>는</w:t>
      </w:r>
      <w:r w:rsidR="00700417" w:rsidRPr="000A5DA3">
        <w:rPr>
          <w:rFonts w:cs="Arial"/>
          <w:lang w:val="de-DE"/>
        </w:rPr>
        <w:t xml:space="preserve"> </w:t>
      </w:r>
      <w:r w:rsidR="002374FD" w:rsidRPr="000A5DA3">
        <w:rPr>
          <w:rFonts w:cs="Arial" w:hint="eastAsia"/>
          <w:lang w:val="de-DE"/>
        </w:rPr>
        <w:t>명시적인</w:t>
      </w:r>
      <w:r w:rsidR="002374FD" w:rsidRPr="000A5DA3">
        <w:rPr>
          <w:rFonts w:cs="Arial" w:hint="eastAsia"/>
          <w:lang w:val="de-DE"/>
        </w:rPr>
        <w:t xml:space="preserve"> </w:t>
      </w:r>
      <w:r w:rsidR="002374FD" w:rsidRPr="000A5DA3">
        <w:rPr>
          <w:rFonts w:cs="Arial" w:hint="eastAsia"/>
          <w:lang w:val="de-DE"/>
        </w:rPr>
        <w:t>노면</w:t>
      </w:r>
      <w:r w:rsidR="002374FD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표시나</w:t>
      </w:r>
      <w:r w:rsidR="00700417" w:rsidRPr="000A5DA3">
        <w:rPr>
          <w:rFonts w:cs="Arial"/>
          <w:lang w:val="de-DE"/>
        </w:rPr>
        <w:t xml:space="preserve"> </w:t>
      </w:r>
      <w:r w:rsidR="002374FD" w:rsidRPr="000A5DA3">
        <w:rPr>
          <w:rFonts w:cs="Arial" w:hint="eastAsia"/>
          <w:lang w:val="de-DE"/>
        </w:rPr>
        <w:t>교통</w:t>
      </w:r>
      <w:r w:rsidR="002374FD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신호에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따라</w:t>
      </w:r>
      <w:r w:rsidR="00700417" w:rsidRPr="000A5DA3">
        <w:rPr>
          <w:rFonts w:cs="Arial"/>
          <w:lang w:val="de-DE"/>
        </w:rPr>
        <w:t xml:space="preserve"> </w:t>
      </w:r>
      <w:r w:rsidR="002374FD" w:rsidRPr="000A5DA3">
        <w:rPr>
          <w:rFonts w:cs="Arial" w:hint="eastAsia"/>
          <w:lang w:val="de-DE"/>
        </w:rPr>
        <w:t>통</w:t>
      </w:r>
      <w:r w:rsidR="00700417" w:rsidRPr="000A5DA3">
        <w:rPr>
          <w:rFonts w:cs="Arial"/>
          <w:lang w:val="de-DE"/>
        </w:rPr>
        <w:t>행</w:t>
      </w:r>
      <w:r w:rsidR="002374FD" w:rsidRPr="000A5DA3">
        <w:rPr>
          <w:rFonts w:cs="Arial" w:hint="eastAsia"/>
          <w:lang w:val="de-DE"/>
        </w:rPr>
        <w:t xml:space="preserve"> </w:t>
      </w:r>
      <w:r w:rsidR="002374FD" w:rsidRPr="000A5DA3">
        <w:rPr>
          <w:rFonts w:cs="Arial" w:hint="eastAsia"/>
          <w:lang w:val="de-DE"/>
        </w:rPr>
        <w:t>우선권</w:t>
      </w:r>
      <w:r w:rsidR="00700417" w:rsidRPr="000A5DA3">
        <w:rPr>
          <w:rFonts w:cs="Arial"/>
          <w:lang w:val="de-DE"/>
        </w:rPr>
        <w:t>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가질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있지만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충돌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위험으로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인해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항상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권리를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행사할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것은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아니다</w:t>
      </w:r>
      <w:r w:rsidR="00700417" w:rsidRPr="000A5DA3">
        <w:rPr>
          <w:rFonts w:cs="Arial"/>
          <w:lang w:val="de-DE"/>
        </w:rPr>
        <w:t>.</w:t>
      </w:r>
      <w:r w:rsidR="002374FD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예를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들어</w:t>
      </w:r>
      <w:r w:rsidR="00700417" w:rsidRPr="000A5DA3">
        <w:rPr>
          <w:rFonts w:cs="Arial"/>
          <w:lang w:val="de-DE"/>
        </w:rPr>
        <w:t>, ADS</w:t>
      </w:r>
      <w:r w:rsidR="00700417" w:rsidRPr="000A5DA3">
        <w:rPr>
          <w:rFonts w:cs="Arial"/>
          <w:lang w:val="de-DE"/>
        </w:rPr>
        <w:t>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녹색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신호를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받았더라도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교차로가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다른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차량으로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막혀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경우</w:t>
      </w:r>
      <w:r w:rsidR="00700417" w:rsidRPr="000A5DA3">
        <w:rPr>
          <w:rFonts w:cs="Arial"/>
          <w:lang w:val="de-DE"/>
        </w:rPr>
        <w:t>, ADS</w:t>
      </w:r>
      <w:r w:rsidR="00700417" w:rsidRPr="000A5DA3">
        <w:rPr>
          <w:rFonts w:cs="Arial"/>
          <w:lang w:val="de-DE"/>
        </w:rPr>
        <w:t>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우선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통행권을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행사하지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않는다</w:t>
      </w:r>
      <w:r w:rsidR="00700417" w:rsidRPr="000A5DA3">
        <w:rPr>
          <w:rFonts w:cs="Arial"/>
          <w:lang w:val="de-DE"/>
        </w:rPr>
        <w:t xml:space="preserve">. </w:t>
      </w:r>
      <w:r w:rsidR="00700417" w:rsidRPr="000A5DA3">
        <w:rPr>
          <w:rFonts w:cs="Arial"/>
          <w:lang w:val="de-DE"/>
        </w:rPr>
        <w:t>왜냐하면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그렇게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하면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차단된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차량과의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충돌이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발생하기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때문이다</w:t>
      </w:r>
      <w:r w:rsidR="00700417" w:rsidRPr="000A5DA3">
        <w:rPr>
          <w:rFonts w:cs="Arial"/>
          <w:lang w:val="de-DE"/>
        </w:rPr>
        <w:t>.</w:t>
      </w:r>
    </w:p>
    <w:p w14:paraId="18A179C7" w14:textId="77777777" w:rsidR="00700417" w:rsidRPr="000A5DA3" w:rsidRDefault="00700417" w:rsidP="00700417">
      <w:pPr>
        <w:rPr>
          <w:rFonts w:cs="Arial"/>
          <w:lang w:val="de-DE"/>
        </w:rPr>
      </w:pPr>
    </w:p>
    <w:p w14:paraId="05C991B3" w14:textId="77777777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 xml:space="preserve">ADS </w:t>
      </w:r>
      <w:r w:rsidRPr="000A5DA3">
        <w:rPr>
          <w:rFonts w:hint="eastAsia"/>
        </w:rPr>
        <w:t>기능은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명확히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정의된</w:t>
      </w:r>
      <w:r w:rsidRPr="000A5DA3">
        <w:rPr>
          <w:rFonts w:hint="eastAsia"/>
        </w:rPr>
        <w:t xml:space="preserve"> </w:t>
      </w:r>
      <w:r w:rsidRPr="000A5DA3">
        <w:t>ODD</w:t>
      </w:r>
      <w:r w:rsidRPr="000A5DA3">
        <w:rPr>
          <w:rFonts w:hint="eastAsia"/>
        </w:rPr>
        <w:t>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가져야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한다</w:t>
      </w:r>
      <w:r w:rsidRPr="000A5DA3">
        <w:t>.</w:t>
      </w:r>
    </w:p>
    <w:p w14:paraId="71EB0A4B" w14:textId="77777777" w:rsidR="007D6F1B" w:rsidRPr="000A5DA3" w:rsidRDefault="007D6F1B" w:rsidP="007D6F1B">
      <w:pPr>
        <w:rPr>
          <w:lang w:val="de-DE"/>
        </w:rPr>
      </w:pPr>
    </w:p>
    <w:p w14:paraId="20E741AB" w14:textId="77777777" w:rsidR="00700417" w:rsidRPr="000A5DA3" w:rsidRDefault="00A52FB7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ODD</w:t>
      </w:r>
      <w:r w:rsidR="00700417" w:rsidRPr="000A5DA3">
        <w:rPr>
          <w:rFonts w:cs="Arial" w:hint="eastAsia"/>
          <w:lang w:val="de-DE"/>
        </w:rPr>
        <w:t>는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업계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모범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사례</w:t>
      </w:r>
      <w:r w:rsidR="00700417" w:rsidRPr="000A5DA3">
        <w:rPr>
          <w:rFonts w:cs="Arial"/>
          <w:lang w:val="de-DE"/>
        </w:rPr>
        <w:t>(</w:t>
      </w:r>
      <w:r w:rsidR="00700417" w:rsidRPr="000A5DA3">
        <w:rPr>
          <w:rFonts w:cs="Arial" w:hint="eastAsia"/>
          <w:lang w:val="de-DE"/>
        </w:rPr>
        <w:t>예</w:t>
      </w:r>
      <w:r w:rsidR="00700417" w:rsidRPr="000A5DA3">
        <w:rPr>
          <w:rFonts w:cs="Arial"/>
          <w:lang w:val="de-DE"/>
        </w:rPr>
        <w:t>: AVSC00002202004)</w:t>
      </w:r>
      <w:r w:rsidR="00700417" w:rsidRPr="000A5DA3">
        <w:rPr>
          <w:rFonts w:cs="Arial" w:hint="eastAsia"/>
          <w:lang w:val="de-DE"/>
        </w:rPr>
        <w:t>에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따라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상세히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기술되어야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한다</w:t>
      </w:r>
      <w:r w:rsidR="00700417" w:rsidRPr="000A5DA3">
        <w:rPr>
          <w:rFonts w:cs="Arial"/>
          <w:lang w:val="de-DE"/>
        </w:rPr>
        <w:t>.</w:t>
      </w:r>
    </w:p>
    <w:p w14:paraId="62CEF517" w14:textId="77777777" w:rsidR="00700417" w:rsidRPr="000A5DA3" w:rsidRDefault="00700417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 xml:space="preserve">ODD </w:t>
      </w:r>
      <w:r w:rsidRPr="000A5DA3">
        <w:rPr>
          <w:rFonts w:cs="Arial"/>
          <w:lang w:val="de-DE"/>
        </w:rPr>
        <w:t>경계는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다음과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같이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명확히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기술되어야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한다</w:t>
      </w:r>
      <w:r w:rsidRPr="000A5DA3">
        <w:rPr>
          <w:rFonts w:cs="Arial"/>
          <w:lang w:val="de-DE"/>
        </w:rPr>
        <w:t>:</w:t>
      </w:r>
    </w:p>
    <w:p w14:paraId="389D677F" w14:textId="24D8EE89" w:rsidR="00700417" w:rsidRPr="000A5DA3" w:rsidRDefault="007D6F1B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특정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지리적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구역으로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제한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(</w:t>
      </w:r>
      <w:r w:rsidR="00482FBA" w:rsidRPr="000A5DA3">
        <w:rPr>
          <w:rFonts w:cs="Arial" w:hint="eastAsia"/>
          <w:lang w:val="de-DE"/>
        </w:rPr>
        <w:t>예</w:t>
      </w:r>
      <w:r w:rsidR="00482FBA" w:rsidRPr="000A5DA3">
        <w:rPr>
          <w:rFonts w:cs="Arial" w:hint="eastAsia"/>
          <w:lang w:val="de-DE"/>
        </w:rPr>
        <w:t xml:space="preserve">: </w:t>
      </w:r>
      <w:r w:rsidR="00700417" w:rsidRPr="000A5DA3">
        <w:rPr>
          <w:rFonts w:cs="Arial" w:hint="eastAsia"/>
          <w:lang w:val="de-DE"/>
        </w:rPr>
        <w:t>도심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 w:hint="eastAsia"/>
          <w:lang w:val="de-DE"/>
        </w:rPr>
        <w:t>캠퍼스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 w:hint="eastAsia"/>
          <w:lang w:val="de-DE"/>
        </w:rPr>
        <w:t>제조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시설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등</w:t>
      </w:r>
      <w:r w:rsidR="00700417" w:rsidRPr="000A5DA3">
        <w:rPr>
          <w:rFonts w:cs="Arial"/>
          <w:lang w:val="de-DE"/>
        </w:rPr>
        <w:t>).</w:t>
      </w:r>
    </w:p>
    <w:p w14:paraId="09983B72" w14:textId="13859E2E" w:rsidR="00700417" w:rsidRPr="000A5DA3" w:rsidRDefault="007D6F1B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특정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인프라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조건의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공공도로로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제한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(</w:t>
      </w:r>
      <w:r w:rsidR="00482FBA" w:rsidRPr="000A5DA3">
        <w:rPr>
          <w:rFonts w:cs="Arial" w:hint="eastAsia"/>
          <w:lang w:val="de-DE"/>
        </w:rPr>
        <w:t>예</w:t>
      </w:r>
      <w:r w:rsidR="00482FBA" w:rsidRPr="000A5DA3">
        <w:rPr>
          <w:rFonts w:cs="Arial" w:hint="eastAsia"/>
          <w:lang w:val="de-DE"/>
        </w:rPr>
        <w:t xml:space="preserve">: </w:t>
      </w:r>
      <w:r w:rsidR="00700417" w:rsidRPr="000A5DA3">
        <w:rPr>
          <w:rFonts w:cs="Arial" w:hint="eastAsia"/>
          <w:lang w:val="de-DE"/>
        </w:rPr>
        <w:t>중앙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분리대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있는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고속도로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 w:hint="eastAsia"/>
          <w:lang w:val="de-DE"/>
        </w:rPr>
        <w:t>공사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없음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등</w:t>
      </w:r>
      <w:r w:rsidR="00700417" w:rsidRPr="000A5DA3">
        <w:rPr>
          <w:rFonts w:cs="Arial"/>
          <w:lang w:val="de-DE"/>
        </w:rPr>
        <w:t>).</w:t>
      </w:r>
    </w:p>
    <w:p w14:paraId="302D42C1" w14:textId="582D5978" w:rsidR="00700417" w:rsidRPr="000A5DA3" w:rsidRDefault="007D6F1B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특정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환경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조건으로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제한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(</w:t>
      </w:r>
      <w:r w:rsidR="00482FBA" w:rsidRPr="000A5DA3">
        <w:rPr>
          <w:rFonts w:cs="Arial" w:hint="eastAsia"/>
          <w:lang w:val="de-DE"/>
        </w:rPr>
        <w:t>예</w:t>
      </w:r>
      <w:r w:rsidR="00482FBA" w:rsidRPr="000A5DA3">
        <w:rPr>
          <w:rFonts w:cs="Arial" w:hint="eastAsia"/>
          <w:lang w:val="de-DE"/>
        </w:rPr>
        <w:t xml:space="preserve">: </w:t>
      </w:r>
      <w:r w:rsidR="00700417" w:rsidRPr="000A5DA3">
        <w:rPr>
          <w:rFonts w:cs="Arial" w:hint="eastAsia"/>
          <w:lang w:val="de-DE"/>
        </w:rPr>
        <w:t>주간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 w:hint="eastAsia"/>
          <w:lang w:val="de-DE"/>
        </w:rPr>
        <w:t>악천후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없음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등</w:t>
      </w:r>
      <w:r w:rsidR="00700417" w:rsidRPr="000A5DA3">
        <w:rPr>
          <w:rFonts w:cs="Arial"/>
          <w:lang w:val="de-DE"/>
        </w:rPr>
        <w:t>).</w:t>
      </w:r>
    </w:p>
    <w:p w14:paraId="5366C4BF" w14:textId="53EE7C24" w:rsidR="00700417" w:rsidRPr="000A5DA3" w:rsidRDefault="00700417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C71339" w:rsidRPr="000A5DA3">
        <w:rPr>
          <w:rFonts w:cs="Arial" w:hint="eastAsia"/>
          <w:bCs/>
        </w:rPr>
        <w:t>해당</w:t>
      </w:r>
      <w:r w:rsidR="00C71339" w:rsidRPr="000A5DA3">
        <w:rPr>
          <w:rFonts w:cs="Arial" w:hint="eastAsia"/>
          <w:b/>
        </w:rPr>
        <w:t xml:space="preserve"> </w:t>
      </w:r>
      <w:r w:rsidRPr="000A5DA3">
        <w:rPr>
          <w:rFonts w:cs="Arial"/>
          <w:lang w:val="de-DE"/>
        </w:rPr>
        <w:t>ODD</w:t>
      </w:r>
      <w:r w:rsidR="00C71339" w:rsidRPr="000A5DA3">
        <w:rPr>
          <w:rFonts w:cs="Arial" w:hint="eastAsia"/>
          <w:lang w:val="de-DE"/>
        </w:rPr>
        <w:t xml:space="preserve"> </w:t>
      </w:r>
      <w:r w:rsidR="00C71339" w:rsidRPr="000A5DA3">
        <w:rPr>
          <w:rFonts w:cs="Arial" w:hint="eastAsia"/>
          <w:lang w:val="de-DE"/>
        </w:rPr>
        <w:t>경계의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 w:hint="eastAsia"/>
          <w:lang w:val="de-DE"/>
        </w:rPr>
        <w:t>진입</w:t>
      </w:r>
      <w:r w:rsidRPr="000A5DA3">
        <w:rPr>
          <w:rFonts w:cs="Arial"/>
          <w:lang w:val="de-DE"/>
        </w:rPr>
        <w:t>/</w:t>
      </w:r>
      <w:r w:rsidRPr="000A5DA3">
        <w:rPr>
          <w:rFonts w:cs="Arial" w:hint="eastAsia"/>
          <w:lang w:val="de-DE"/>
        </w:rPr>
        <w:t>이탈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조건</w:t>
      </w:r>
      <w:r w:rsidR="00C71339" w:rsidRPr="000A5DA3">
        <w:rPr>
          <w:rFonts w:cs="Arial" w:hint="eastAsia"/>
          <w:lang w:val="de-DE"/>
        </w:rPr>
        <w:t>을</w:t>
      </w:r>
      <w:r w:rsidR="00C71339" w:rsidRPr="000A5DA3">
        <w:rPr>
          <w:rFonts w:cs="Arial" w:hint="eastAsia"/>
          <w:lang w:val="de-DE"/>
        </w:rPr>
        <w:t xml:space="preserve"> </w:t>
      </w:r>
      <w:r w:rsidR="00C71339" w:rsidRPr="000A5DA3">
        <w:rPr>
          <w:rFonts w:cs="Arial" w:hint="eastAsia"/>
          <w:lang w:val="de-DE"/>
        </w:rPr>
        <w:t>명시하는</w:t>
      </w:r>
      <w:r w:rsidR="00C71339" w:rsidRPr="000A5DA3">
        <w:rPr>
          <w:rFonts w:cs="Arial" w:hint="eastAsia"/>
          <w:lang w:val="de-DE"/>
        </w:rPr>
        <w:t xml:space="preserve"> </w:t>
      </w:r>
      <w:r w:rsidR="00C71339" w:rsidRPr="000A5DA3">
        <w:rPr>
          <w:rFonts w:cs="Arial" w:hint="eastAsia"/>
          <w:lang w:val="de-DE"/>
        </w:rPr>
        <w:t>것이</w:t>
      </w:r>
      <w:r w:rsidR="00C71339" w:rsidRPr="000A5DA3">
        <w:rPr>
          <w:rFonts w:cs="Arial" w:hint="eastAsia"/>
          <w:lang w:val="de-DE"/>
        </w:rPr>
        <w:t xml:space="preserve"> </w:t>
      </w:r>
      <w:r w:rsidR="00C71339" w:rsidRPr="000A5DA3">
        <w:rPr>
          <w:rFonts w:cs="Arial" w:hint="eastAsia"/>
          <w:lang w:val="de-DE"/>
        </w:rPr>
        <w:t>바람직하며</w:t>
      </w:r>
      <w:r w:rsidR="00C71339" w:rsidRPr="000A5DA3">
        <w:rPr>
          <w:rFonts w:cs="Arial" w:hint="eastAsia"/>
          <w:lang w:val="de-DE"/>
        </w:rPr>
        <w:t xml:space="preserve">, </w:t>
      </w:r>
      <w:r w:rsidR="00C71339" w:rsidRPr="000A5DA3">
        <w:rPr>
          <w:rFonts w:cs="Arial" w:hint="eastAsia"/>
          <w:lang w:val="de-DE"/>
        </w:rPr>
        <w:t>예시는</w:t>
      </w:r>
      <w:r w:rsidR="00C71339" w:rsidRPr="000A5DA3">
        <w:rPr>
          <w:rFonts w:cs="Arial" w:hint="eastAsia"/>
          <w:lang w:val="de-DE"/>
        </w:rPr>
        <w:t xml:space="preserve"> </w:t>
      </w:r>
      <w:r w:rsidR="00C71339" w:rsidRPr="000A5DA3">
        <w:rPr>
          <w:rFonts w:cs="Arial" w:hint="eastAsia"/>
          <w:lang w:val="de-DE"/>
        </w:rPr>
        <w:t>다음과</w:t>
      </w:r>
      <w:r w:rsidR="00C71339" w:rsidRPr="000A5DA3">
        <w:rPr>
          <w:rFonts w:cs="Arial" w:hint="eastAsia"/>
          <w:lang w:val="de-DE"/>
        </w:rPr>
        <w:t xml:space="preserve"> </w:t>
      </w:r>
      <w:r w:rsidR="00C71339" w:rsidRPr="000A5DA3">
        <w:rPr>
          <w:rFonts w:cs="Arial" w:hint="eastAsia"/>
          <w:lang w:val="de-DE"/>
        </w:rPr>
        <w:t>같다</w:t>
      </w:r>
      <w:r w:rsidR="00C71339" w:rsidRPr="000A5DA3">
        <w:rPr>
          <w:rFonts w:cs="Arial" w:hint="eastAsia"/>
          <w:lang w:val="de-DE"/>
        </w:rPr>
        <w:t>.</w:t>
      </w:r>
    </w:p>
    <w:p w14:paraId="2896BD0A" w14:textId="2C7591A8" w:rsidR="00700417" w:rsidRPr="000A5DA3" w:rsidRDefault="007D6F1B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지리적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구역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한계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초과</w:t>
      </w:r>
      <w:r w:rsidR="00700417" w:rsidRPr="000A5DA3">
        <w:rPr>
          <w:rFonts w:cs="Arial"/>
          <w:lang w:val="de-DE"/>
        </w:rPr>
        <w:t>.</w:t>
      </w:r>
    </w:p>
    <w:p w14:paraId="39DEE075" w14:textId="228B625C" w:rsidR="00700417" w:rsidRPr="000A5DA3" w:rsidRDefault="007D6F1B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제외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구역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진입</w:t>
      </w:r>
      <w:r w:rsidR="00700417" w:rsidRPr="000A5DA3">
        <w:rPr>
          <w:rFonts w:cs="Arial"/>
          <w:lang w:val="de-DE"/>
        </w:rPr>
        <w:t>.</w:t>
      </w:r>
    </w:p>
    <w:p w14:paraId="3655A858" w14:textId="211CB562" w:rsidR="00700417" w:rsidRPr="000A5DA3" w:rsidRDefault="007D6F1B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환경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조건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변화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(</w:t>
      </w:r>
      <w:r w:rsidR="00482FBA" w:rsidRPr="000A5DA3">
        <w:rPr>
          <w:rFonts w:cs="Arial" w:hint="eastAsia"/>
          <w:lang w:val="de-DE"/>
        </w:rPr>
        <w:t>예</w:t>
      </w:r>
      <w:r w:rsidR="00482FBA" w:rsidRPr="000A5DA3">
        <w:rPr>
          <w:rFonts w:cs="Arial" w:hint="eastAsia"/>
          <w:lang w:val="de-DE"/>
        </w:rPr>
        <w:t xml:space="preserve">: </w:t>
      </w:r>
      <w:r w:rsidR="00700417" w:rsidRPr="000A5DA3">
        <w:rPr>
          <w:rFonts w:cs="Arial" w:hint="eastAsia"/>
          <w:lang w:val="de-DE"/>
        </w:rPr>
        <w:t>주야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 w:hint="eastAsia"/>
          <w:lang w:val="de-DE"/>
        </w:rPr>
        <w:t>날씨</w:t>
      </w:r>
      <w:r w:rsidR="00700417" w:rsidRPr="000A5DA3">
        <w:rPr>
          <w:rFonts w:cs="Arial"/>
          <w:lang w:val="de-DE"/>
        </w:rPr>
        <w:t>).</w:t>
      </w:r>
    </w:p>
    <w:p w14:paraId="0F280885" w14:textId="78486C24" w:rsidR="00700417" w:rsidRPr="000A5DA3" w:rsidRDefault="007D6F1B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예상치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못한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사건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(</w:t>
      </w:r>
      <w:r w:rsidR="00482FBA" w:rsidRPr="000A5DA3">
        <w:rPr>
          <w:rFonts w:cs="Arial" w:hint="eastAsia"/>
          <w:lang w:val="de-DE"/>
        </w:rPr>
        <w:t>예</w:t>
      </w:r>
      <w:r w:rsidR="00482FBA" w:rsidRPr="000A5DA3">
        <w:rPr>
          <w:rFonts w:cs="Arial" w:hint="eastAsia"/>
          <w:lang w:val="de-DE"/>
        </w:rPr>
        <w:t xml:space="preserve">: </w:t>
      </w:r>
      <w:r w:rsidR="00700417" w:rsidRPr="000A5DA3">
        <w:rPr>
          <w:rFonts w:cs="Arial" w:hint="eastAsia"/>
          <w:lang w:val="de-DE"/>
        </w:rPr>
        <w:t>응급차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현장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진</w:t>
      </w:r>
      <w:r w:rsidR="00482FBA" w:rsidRPr="000A5DA3">
        <w:rPr>
          <w:rFonts w:cs="Arial" w:hint="eastAsia"/>
          <w:lang w:val="de-DE"/>
        </w:rPr>
        <w:t>입</w:t>
      </w:r>
      <w:r w:rsidR="00700417" w:rsidRPr="000A5DA3">
        <w:rPr>
          <w:rFonts w:cs="Arial"/>
          <w:lang w:val="de-DE"/>
        </w:rPr>
        <w:t>).</w:t>
      </w:r>
    </w:p>
    <w:p w14:paraId="0DDB93E9" w14:textId="77777777" w:rsidR="00700417" w:rsidRPr="000A5DA3" w:rsidRDefault="00700417" w:rsidP="002F5DD0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ODD</w:t>
      </w:r>
      <w:r w:rsidR="006253D5"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설명에는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합리적으로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예측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가능한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충돌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발생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가능성을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포함해야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하며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여기에는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현장에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출동한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긴급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대응자와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관련된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상황도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포함될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있다</w:t>
      </w:r>
      <w:r w:rsidRPr="000A5DA3">
        <w:rPr>
          <w:rFonts w:cs="Arial"/>
          <w:lang w:val="de-DE"/>
        </w:rPr>
        <w:t>.</w:t>
      </w:r>
    </w:p>
    <w:p w14:paraId="28C578E6" w14:textId="67B5CCED" w:rsidR="00482FBA" w:rsidRPr="000A5DA3" w:rsidRDefault="007D6F1B" w:rsidP="002F5DD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예측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가능한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충돌</w:t>
      </w:r>
      <w:r w:rsidR="00482FBA" w:rsidRPr="000A5DA3">
        <w:rPr>
          <w:rFonts w:cs="Arial" w:hint="eastAsia"/>
          <w:lang w:val="de-DE"/>
        </w:rPr>
        <w:t>위험</w:t>
      </w:r>
      <w:r w:rsidR="00482FBA" w:rsidRPr="000A5DA3">
        <w:rPr>
          <w:rFonts w:cs="Arial" w:hint="eastAsia"/>
          <w:lang w:val="de-DE"/>
        </w:rPr>
        <w:t xml:space="preserve"> </w:t>
      </w:r>
      <w:r w:rsidR="00482FBA" w:rsidRPr="000A5DA3">
        <w:rPr>
          <w:rFonts w:cs="Arial" w:hint="eastAsia"/>
          <w:lang w:val="de-DE"/>
        </w:rPr>
        <w:t>상황</w:t>
      </w:r>
      <w:r w:rsidR="00C71339" w:rsidRPr="000A5DA3">
        <w:rPr>
          <w:rFonts w:cs="Arial" w:hint="eastAsia"/>
          <w:lang w:val="de-DE"/>
        </w:rPr>
        <w:t>의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범위</w:t>
      </w:r>
      <w:r w:rsidR="00C71339" w:rsidRPr="000A5DA3">
        <w:rPr>
          <w:rFonts w:cs="Arial" w:hint="eastAsia"/>
          <w:lang w:val="de-DE"/>
        </w:rPr>
        <w:t>/</w:t>
      </w:r>
      <w:r w:rsidR="00C71339" w:rsidRPr="000A5DA3">
        <w:rPr>
          <w:rFonts w:cs="Arial" w:hint="eastAsia"/>
          <w:lang w:val="de-DE"/>
        </w:rPr>
        <w:t>규모의</w:t>
      </w:r>
      <w:r w:rsidR="00C71339" w:rsidRPr="000A5DA3">
        <w:rPr>
          <w:rFonts w:cs="Arial" w:hint="eastAsia"/>
          <w:lang w:val="de-DE"/>
        </w:rPr>
        <w:t xml:space="preserve"> </w:t>
      </w:r>
      <w:r w:rsidR="00C71339" w:rsidRPr="000A5DA3">
        <w:rPr>
          <w:rFonts w:cs="Arial" w:hint="eastAsia"/>
          <w:lang w:val="de-DE"/>
        </w:rPr>
        <w:t>예시는</w:t>
      </w:r>
      <w:r w:rsidR="00C71339" w:rsidRPr="000A5DA3">
        <w:rPr>
          <w:rFonts w:cs="Arial" w:hint="eastAsia"/>
          <w:lang w:val="de-DE"/>
        </w:rPr>
        <w:t xml:space="preserve"> </w:t>
      </w:r>
      <w:r w:rsidR="00C71339" w:rsidRPr="000A5DA3">
        <w:rPr>
          <w:rFonts w:cs="Arial" w:hint="eastAsia"/>
          <w:lang w:val="de-DE"/>
        </w:rPr>
        <w:t>다음과</w:t>
      </w:r>
      <w:r w:rsidR="00C71339" w:rsidRPr="000A5DA3">
        <w:rPr>
          <w:rFonts w:cs="Arial" w:hint="eastAsia"/>
          <w:lang w:val="de-DE"/>
        </w:rPr>
        <w:t xml:space="preserve"> </w:t>
      </w:r>
      <w:r w:rsidR="00C71339" w:rsidRPr="000A5DA3">
        <w:rPr>
          <w:rFonts w:cs="Arial" w:hint="eastAsia"/>
          <w:lang w:val="de-DE"/>
        </w:rPr>
        <w:t>같다</w:t>
      </w:r>
      <w:r w:rsidR="00C71339" w:rsidRPr="000A5DA3">
        <w:rPr>
          <w:rFonts w:cs="Arial" w:hint="eastAsia"/>
          <w:lang w:val="de-DE"/>
        </w:rPr>
        <w:t>.</w:t>
      </w:r>
    </w:p>
    <w:p w14:paraId="38857380" w14:textId="35031F23" w:rsidR="00700417" w:rsidRPr="000A5DA3" w:rsidRDefault="00700417" w:rsidP="002F5DD0">
      <w:pPr>
        <w:pStyle w:val="aa"/>
        <w:numPr>
          <w:ilvl w:val="0"/>
          <w:numId w:val="57"/>
        </w:numPr>
        <w:spacing w:after="80"/>
        <w:ind w:leftChars="0"/>
        <w:rPr>
          <w:rFonts w:cs="Arial"/>
          <w:lang w:val="de-DE"/>
        </w:rPr>
      </w:pPr>
      <w:r w:rsidRPr="000A5DA3">
        <w:rPr>
          <w:rFonts w:cs="Arial" w:hint="eastAsia"/>
          <w:lang w:val="de-DE"/>
        </w:rPr>
        <w:t>예방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가능</w:t>
      </w:r>
      <w:r w:rsidRPr="000A5DA3">
        <w:rPr>
          <w:rFonts w:cs="Arial"/>
          <w:lang w:val="de-DE"/>
        </w:rPr>
        <w:t xml:space="preserve">: </w:t>
      </w:r>
      <w:r w:rsidRPr="000A5DA3">
        <w:rPr>
          <w:rFonts w:cs="Arial"/>
          <w:lang w:val="de-DE"/>
        </w:rPr>
        <w:t>다른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교차로에서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교통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신호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장치</w:t>
      </w:r>
      <w:r w:rsidRPr="000A5DA3">
        <w:rPr>
          <w:rFonts w:cs="Arial"/>
          <w:lang w:val="de-DE"/>
        </w:rPr>
        <w:t>(</w:t>
      </w:r>
      <w:r w:rsidRPr="000A5DA3">
        <w:rPr>
          <w:rFonts w:cs="Arial"/>
          <w:lang w:val="de-DE"/>
        </w:rPr>
        <w:t>예</w:t>
      </w:r>
      <w:r w:rsidRPr="000A5DA3">
        <w:rPr>
          <w:rFonts w:cs="Arial"/>
          <w:lang w:val="de-DE"/>
        </w:rPr>
        <w:t xml:space="preserve">: </w:t>
      </w:r>
      <w:r w:rsidRPr="000A5DA3">
        <w:rPr>
          <w:rFonts w:cs="Arial"/>
          <w:lang w:val="de-DE"/>
        </w:rPr>
        <w:t>정지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표지판</w:t>
      </w:r>
      <w:r w:rsidRPr="000A5DA3">
        <w:rPr>
          <w:rFonts w:cs="Arial"/>
          <w:lang w:val="de-DE"/>
        </w:rPr>
        <w:t>)</w:t>
      </w:r>
      <w:r w:rsidRPr="000A5DA3">
        <w:rPr>
          <w:rFonts w:cs="Arial"/>
          <w:lang w:val="de-DE"/>
        </w:rPr>
        <w:t>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준수하지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않아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충돌이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발생할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있는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주행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</w:t>
      </w:r>
      <w:r w:rsidRPr="000A5DA3">
        <w:rPr>
          <w:rFonts w:cs="Arial"/>
          <w:lang w:val="de-DE"/>
        </w:rPr>
        <w:t>(SV, Subject Vehicle)</w:t>
      </w:r>
      <w:r w:rsidRPr="000A5DA3">
        <w:rPr>
          <w:rFonts w:cs="Arial"/>
          <w:lang w:val="de-DE"/>
        </w:rPr>
        <w:t>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이를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감지하고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충돌을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예방할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있</w:t>
      </w:r>
      <w:r w:rsidR="00C71339" w:rsidRPr="000A5DA3">
        <w:rPr>
          <w:rFonts w:cs="Arial" w:hint="eastAsia"/>
          <w:lang w:val="de-DE"/>
        </w:rPr>
        <w:t>다</w:t>
      </w:r>
      <w:r w:rsidRPr="000A5DA3">
        <w:rPr>
          <w:rFonts w:cs="Arial"/>
          <w:lang w:val="de-DE"/>
        </w:rPr>
        <w:t>.</w:t>
      </w:r>
    </w:p>
    <w:p w14:paraId="6AB20D3E" w14:textId="5E86CE1A" w:rsidR="00700417" w:rsidRPr="000A5DA3" w:rsidRDefault="00700417" w:rsidP="002F5DD0">
      <w:pPr>
        <w:pStyle w:val="aa"/>
        <w:numPr>
          <w:ilvl w:val="0"/>
          <w:numId w:val="57"/>
        </w:numPr>
        <w:spacing w:after="80"/>
        <w:ind w:leftChars="0"/>
        <w:rPr>
          <w:rFonts w:cs="Arial"/>
          <w:lang w:val="de-DE"/>
        </w:rPr>
      </w:pPr>
      <w:r w:rsidRPr="000A5DA3">
        <w:rPr>
          <w:rFonts w:cs="Arial" w:hint="eastAsia"/>
          <w:lang w:val="de-DE"/>
        </w:rPr>
        <w:t>예방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불가</w:t>
      </w:r>
      <w:r w:rsidRPr="000A5DA3">
        <w:rPr>
          <w:rFonts w:cs="Arial"/>
          <w:lang w:val="de-DE"/>
        </w:rPr>
        <w:t xml:space="preserve">: </w:t>
      </w:r>
      <w:r w:rsidR="00C70FC2" w:rsidRPr="000A5DA3">
        <w:rPr>
          <w:szCs w:val="18"/>
        </w:rPr>
        <w:t>다른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차량이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직각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방향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도로에서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주행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차로로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들어오면서</w:t>
      </w:r>
      <w:r w:rsidR="00C70FC2" w:rsidRPr="000A5DA3">
        <w:rPr>
          <w:szCs w:val="18"/>
        </w:rPr>
        <w:t xml:space="preserve"> </w:t>
      </w:r>
      <w:r w:rsidR="00000EE1" w:rsidRPr="000A5DA3">
        <w:rPr>
          <w:rFonts w:hint="eastAsia"/>
          <w:szCs w:val="18"/>
        </w:rPr>
        <w:t>대상</w:t>
      </w:r>
      <w:r w:rsidR="00000EE1" w:rsidRPr="000A5DA3">
        <w:rPr>
          <w:rFonts w:hint="eastAsia"/>
          <w:szCs w:val="18"/>
        </w:rPr>
        <w:t xml:space="preserve"> </w:t>
      </w:r>
      <w:r w:rsidR="00000EE1" w:rsidRPr="000A5DA3">
        <w:rPr>
          <w:rFonts w:hint="eastAsia"/>
          <w:szCs w:val="18"/>
        </w:rPr>
        <w:t>차량</w:t>
      </w:r>
      <w:r w:rsidR="00000EE1" w:rsidRPr="000A5DA3">
        <w:rPr>
          <w:rFonts w:hint="eastAsia"/>
          <w:szCs w:val="18"/>
        </w:rPr>
        <w:t>(</w:t>
      </w:r>
      <w:r w:rsidR="00C70FC2" w:rsidRPr="000A5DA3">
        <w:rPr>
          <w:szCs w:val="18"/>
        </w:rPr>
        <w:t>SV</w:t>
      </w:r>
      <w:r w:rsidR="00000EE1" w:rsidRPr="000A5DA3">
        <w:rPr>
          <w:rFonts w:hint="eastAsia"/>
          <w:szCs w:val="18"/>
        </w:rPr>
        <w:t>)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바로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앞에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나타나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충돌</w:t>
      </w:r>
      <w:r w:rsidR="00C70FC2" w:rsidRPr="000A5DA3">
        <w:rPr>
          <w:rFonts w:hint="eastAsia"/>
          <w:szCs w:val="18"/>
        </w:rPr>
        <w:t>위험</w:t>
      </w:r>
      <w:r w:rsidR="00C70FC2" w:rsidRPr="000A5DA3">
        <w:rPr>
          <w:rFonts w:hint="eastAsia"/>
          <w:szCs w:val="18"/>
        </w:rPr>
        <w:t xml:space="preserve"> </w:t>
      </w:r>
      <w:r w:rsidR="00C70FC2" w:rsidRPr="000A5DA3">
        <w:rPr>
          <w:rFonts w:hint="eastAsia"/>
          <w:szCs w:val="18"/>
        </w:rPr>
        <w:t>상황</w:t>
      </w:r>
      <w:r w:rsidR="00000EE1" w:rsidRPr="000A5DA3">
        <w:rPr>
          <w:rFonts w:hint="eastAsia"/>
          <w:szCs w:val="18"/>
        </w:rPr>
        <w:t>(</w:t>
      </w:r>
      <w:r w:rsidR="00000EE1" w:rsidRPr="000A5DA3">
        <w:rPr>
          <w:rFonts w:hint="eastAsia"/>
          <w:szCs w:val="18"/>
        </w:rPr>
        <w:t>예</w:t>
      </w:r>
      <w:r w:rsidR="00000EE1" w:rsidRPr="000A5DA3">
        <w:rPr>
          <w:rFonts w:hint="eastAsia"/>
          <w:szCs w:val="18"/>
        </w:rPr>
        <w:t xml:space="preserve">: </w:t>
      </w:r>
      <w:r w:rsidR="00000EE1" w:rsidRPr="000A5DA3">
        <w:rPr>
          <w:rFonts w:hint="eastAsia"/>
          <w:szCs w:val="18"/>
        </w:rPr>
        <w:t>충돌</w:t>
      </w:r>
      <w:r w:rsidR="00000EE1" w:rsidRPr="000A5DA3">
        <w:rPr>
          <w:rFonts w:hint="eastAsia"/>
          <w:szCs w:val="18"/>
        </w:rPr>
        <w:t>)</w:t>
      </w:r>
      <w:r w:rsidR="00000EE1" w:rsidRPr="000A5DA3">
        <w:rPr>
          <w:rFonts w:hint="eastAsia"/>
          <w:szCs w:val="18"/>
        </w:rPr>
        <w:t>의</w:t>
      </w:r>
      <w:r w:rsidR="00000EE1" w:rsidRPr="000A5DA3">
        <w:rPr>
          <w:rFonts w:hint="eastAsia"/>
          <w:szCs w:val="18"/>
        </w:rPr>
        <w:t xml:space="preserve"> </w:t>
      </w:r>
      <w:r w:rsidR="00000EE1" w:rsidRPr="000A5DA3">
        <w:rPr>
          <w:rFonts w:hint="eastAsia"/>
          <w:szCs w:val="18"/>
        </w:rPr>
        <w:t>발생</w:t>
      </w:r>
      <w:r w:rsidR="00C70FC2" w:rsidRPr="000A5DA3">
        <w:rPr>
          <w:szCs w:val="18"/>
        </w:rPr>
        <w:t>을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피할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시간이나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공간이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없는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경우</w:t>
      </w:r>
      <w:r w:rsidR="00C70FC2" w:rsidRPr="000A5DA3">
        <w:rPr>
          <w:szCs w:val="18"/>
        </w:rPr>
        <w:t>. (</w:t>
      </w:r>
      <w:r w:rsidR="00C70FC2" w:rsidRPr="000A5DA3">
        <w:rPr>
          <w:rFonts w:hint="eastAsia"/>
          <w:szCs w:val="18"/>
        </w:rPr>
        <w:t>비고</w:t>
      </w:r>
      <w:r w:rsidR="00C70FC2" w:rsidRPr="000A5DA3">
        <w:rPr>
          <w:szCs w:val="18"/>
        </w:rPr>
        <w:t xml:space="preserve">: </w:t>
      </w:r>
      <w:r w:rsidR="00C70FC2" w:rsidRPr="000A5DA3">
        <w:rPr>
          <w:szCs w:val="18"/>
        </w:rPr>
        <w:t>예방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또는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회피가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불가능한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충돌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상황은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종방향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및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횡방향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차량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운동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제어를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통하여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가능한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범위까지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완화하는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것이</w:t>
      </w:r>
      <w:r w:rsidR="00C70FC2" w:rsidRPr="000A5DA3">
        <w:rPr>
          <w:szCs w:val="18"/>
        </w:rPr>
        <w:t xml:space="preserve"> </w:t>
      </w:r>
      <w:r w:rsidR="00C70FC2" w:rsidRPr="000A5DA3">
        <w:rPr>
          <w:szCs w:val="18"/>
        </w:rPr>
        <w:t>좋다</w:t>
      </w:r>
      <w:r w:rsidR="00C70FC2" w:rsidRPr="000A5DA3">
        <w:rPr>
          <w:szCs w:val="18"/>
        </w:rPr>
        <w:t>.)</w:t>
      </w:r>
    </w:p>
    <w:p w14:paraId="4BB2E275" w14:textId="4FA55190" w:rsidR="00700417" w:rsidRPr="000A5DA3" w:rsidRDefault="00700417" w:rsidP="002F5DD0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ODD</w:t>
      </w:r>
      <w:r w:rsidRPr="000A5DA3">
        <w:rPr>
          <w:rFonts w:cs="Arial" w:hint="eastAsia"/>
          <w:lang w:val="de-DE"/>
        </w:rPr>
        <w:t>를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초과하면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/>
          <w:lang w:val="de-DE"/>
        </w:rPr>
        <w:t>ADS</w:t>
      </w:r>
      <w:r w:rsidRPr="000A5DA3">
        <w:rPr>
          <w:rFonts w:cs="Arial" w:hint="eastAsia"/>
          <w:lang w:val="de-DE"/>
        </w:rPr>
        <w:t>는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/>
          <w:lang w:val="de-DE"/>
        </w:rPr>
        <w:t>MRC</w:t>
      </w:r>
      <w:r w:rsidRPr="000A5DA3">
        <w:rPr>
          <w:rFonts w:cs="Arial" w:hint="eastAsia"/>
          <w:lang w:val="de-DE"/>
        </w:rPr>
        <w:t>로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차량을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전환</w:t>
      </w:r>
      <w:r w:rsidR="00354618" w:rsidRPr="000A5DA3">
        <w:rPr>
          <w:rFonts w:cs="Arial" w:hint="eastAsia"/>
          <w:lang w:val="de-DE"/>
        </w:rPr>
        <w:t>하는</w:t>
      </w:r>
      <w:r w:rsidR="00354618" w:rsidRPr="000A5DA3">
        <w:rPr>
          <w:rFonts w:cs="Arial" w:hint="eastAsia"/>
          <w:lang w:val="de-DE"/>
        </w:rPr>
        <w:t xml:space="preserve"> </w:t>
      </w:r>
      <w:r w:rsidR="00354618" w:rsidRPr="000A5DA3">
        <w:rPr>
          <w:rFonts w:cs="Arial" w:hint="eastAsia"/>
          <w:lang w:val="de-DE"/>
        </w:rPr>
        <w:t>것이</w:t>
      </w:r>
      <w:r w:rsidR="00354618" w:rsidRPr="000A5DA3">
        <w:rPr>
          <w:rFonts w:cs="Arial" w:hint="eastAsia"/>
          <w:lang w:val="de-DE"/>
        </w:rPr>
        <w:t xml:space="preserve"> </w:t>
      </w:r>
      <w:r w:rsidR="00354618" w:rsidRPr="000A5DA3">
        <w:rPr>
          <w:rFonts w:cs="Arial" w:hint="eastAsia"/>
          <w:lang w:val="de-DE"/>
        </w:rPr>
        <w:t>바람직</w:t>
      </w:r>
      <w:r w:rsidRPr="000A5DA3">
        <w:rPr>
          <w:rFonts w:cs="Arial" w:hint="eastAsia"/>
          <w:lang w:val="de-DE"/>
        </w:rPr>
        <w:t>하며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차량은</w:t>
      </w:r>
      <w:r w:rsidRPr="000A5DA3">
        <w:rPr>
          <w:rFonts w:cs="Arial"/>
          <w:lang w:val="de-DE"/>
        </w:rPr>
        <w:t xml:space="preserve"> </w:t>
      </w:r>
      <w:r w:rsidR="00354618" w:rsidRPr="000A5DA3">
        <w:rPr>
          <w:rFonts w:cs="Arial" w:hint="eastAsia"/>
          <w:lang w:val="de-DE"/>
        </w:rPr>
        <w:t>탑승자</w:t>
      </w:r>
      <w:r w:rsidRPr="000A5DA3">
        <w:rPr>
          <w:rFonts w:cs="Arial"/>
          <w:lang w:val="de-DE"/>
        </w:rPr>
        <w:t>에게</w:t>
      </w:r>
      <w:r w:rsidRPr="000A5DA3">
        <w:rPr>
          <w:rFonts w:cs="Arial"/>
          <w:lang w:val="de-DE"/>
        </w:rPr>
        <w:t xml:space="preserve"> ODD </w:t>
      </w:r>
      <w:r w:rsidRPr="000A5DA3">
        <w:rPr>
          <w:rFonts w:cs="Arial"/>
          <w:lang w:val="de-DE"/>
        </w:rPr>
        <w:t>초과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사실을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명확히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전달해야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한다</w:t>
      </w:r>
      <w:r w:rsidRPr="000A5DA3">
        <w:rPr>
          <w:rFonts w:cs="Arial"/>
          <w:lang w:val="de-DE"/>
        </w:rPr>
        <w:t>.</w:t>
      </w:r>
    </w:p>
    <w:p w14:paraId="28A681AA" w14:textId="77777777" w:rsidR="00700417" w:rsidRPr="000A5DA3" w:rsidRDefault="00700417" w:rsidP="00700417">
      <w:pPr>
        <w:pStyle w:val="new4"/>
        <w:numPr>
          <w:ilvl w:val="0"/>
          <w:numId w:val="0"/>
        </w:numPr>
        <w:rPr>
          <w:rFonts w:ascii="Arial" w:hAnsi="Arial"/>
          <w:lang w:val="de-DE"/>
        </w:rPr>
      </w:pPr>
    </w:p>
    <w:p w14:paraId="16C92476" w14:textId="5D9720EF" w:rsidR="00700417" w:rsidRPr="000A5DA3" w:rsidRDefault="008B04DD" w:rsidP="008B04DD">
      <w:pPr>
        <w:pStyle w:val="KSDT111"/>
        <w:ind w:left="660" w:hanging="660"/>
      </w:pPr>
      <w:r w:rsidRPr="000A5DA3">
        <w:rPr>
          <w:rFonts w:hint="eastAsia"/>
        </w:rPr>
        <w:lastRenderedPageBreak/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ODD </w:t>
      </w:r>
      <w:r w:rsidRPr="000A5DA3">
        <w:rPr>
          <w:rFonts w:hint="eastAsia"/>
        </w:rPr>
        <w:t>내에서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합리적으로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예측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가능한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객체와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사건을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탐지하고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적절히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대응할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있</w:t>
      </w:r>
      <w:r w:rsidR="00DC1F3D" w:rsidRPr="000A5DA3">
        <w:rPr>
          <w:rFonts w:hint="eastAsia"/>
          <w:lang w:eastAsia="ko-KR"/>
        </w:rPr>
        <w:t>는</w:t>
      </w:r>
      <w:r w:rsidRPr="000A5DA3">
        <w:rPr>
          <w:rFonts w:hint="eastAsia"/>
        </w:rPr>
        <w:t>것이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좋다</w:t>
      </w:r>
      <w:r w:rsidR="00700417" w:rsidRPr="000A5DA3">
        <w:t>.</w:t>
      </w:r>
    </w:p>
    <w:p w14:paraId="3D888435" w14:textId="77777777" w:rsidR="00700417" w:rsidRPr="000A5DA3" w:rsidRDefault="00700417" w:rsidP="00700417">
      <w:pPr>
        <w:rPr>
          <w:rFonts w:cs="Arial"/>
          <w:lang w:val="de-DE"/>
        </w:rPr>
      </w:pPr>
    </w:p>
    <w:p w14:paraId="20F3D95A" w14:textId="247B8C2E" w:rsidR="007D6F1B" w:rsidRPr="000A5DA3" w:rsidRDefault="00354618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ADS</w:t>
      </w:r>
      <w:r w:rsidR="00700417" w:rsidRPr="000A5DA3">
        <w:rPr>
          <w:rFonts w:cs="Arial"/>
          <w:lang w:val="de-DE"/>
        </w:rPr>
        <w:t>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정의된</w:t>
      </w:r>
      <w:r w:rsidR="00700417" w:rsidRPr="000A5DA3">
        <w:rPr>
          <w:rFonts w:cs="Arial"/>
          <w:lang w:val="de-DE"/>
        </w:rPr>
        <w:t xml:space="preserve"> ODD</w:t>
      </w:r>
      <w:r w:rsidR="00700417" w:rsidRPr="000A5DA3">
        <w:rPr>
          <w:rFonts w:cs="Arial"/>
          <w:lang w:val="de-DE"/>
        </w:rPr>
        <w:t>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따라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도로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및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교통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조건이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변할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경우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행동을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적응해야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한다</w:t>
      </w:r>
      <w:r w:rsidR="007D6F1B" w:rsidRPr="000A5DA3">
        <w:rPr>
          <w:rFonts w:cs="Arial" w:hint="eastAsia"/>
          <w:lang w:val="de-DE"/>
        </w:rPr>
        <w:t>.</w:t>
      </w:r>
    </w:p>
    <w:p w14:paraId="19E2F5BE" w14:textId="77777777" w:rsidR="00700417" w:rsidRPr="000A5DA3" w:rsidRDefault="00700417" w:rsidP="002F5DD0">
      <w:pPr>
        <w:spacing w:after="80"/>
        <w:ind w:leftChars="100" w:left="398" w:hanging="198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레벨</w:t>
      </w:r>
      <w:r w:rsidRPr="000A5DA3">
        <w:rPr>
          <w:rFonts w:cs="Arial"/>
          <w:lang w:val="de-DE"/>
        </w:rPr>
        <w:t xml:space="preserve"> 5 ADS </w:t>
      </w:r>
      <w:r w:rsidRPr="000A5DA3">
        <w:rPr>
          <w:rFonts w:cs="Arial"/>
          <w:lang w:val="de-DE"/>
        </w:rPr>
        <w:t>장착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도로변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사건으로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인해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일시적으로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속도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제한이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발생할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>, ADS</w:t>
      </w:r>
      <w:r w:rsidRPr="000A5DA3">
        <w:rPr>
          <w:rFonts w:cs="Arial"/>
          <w:lang w:val="de-DE"/>
        </w:rPr>
        <w:t>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새로운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제한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속도에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맞춰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속도를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조정해야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한다</w:t>
      </w:r>
      <w:r w:rsidRPr="000A5DA3">
        <w:rPr>
          <w:rFonts w:cs="Arial"/>
          <w:lang w:val="de-DE"/>
        </w:rPr>
        <w:t>.</w:t>
      </w:r>
    </w:p>
    <w:p w14:paraId="4595F7CE" w14:textId="2276AB96" w:rsidR="00700417" w:rsidRPr="000A5DA3" w:rsidRDefault="00700417" w:rsidP="002F5DD0">
      <w:pPr>
        <w:spacing w:after="80"/>
        <w:ind w:left="400" w:hanging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레벨</w:t>
      </w:r>
      <w:r w:rsidRPr="000A5DA3">
        <w:rPr>
          <w:rFonts w:cs="Arial"/>
          <w:lang w:val="de-DE"/>
        </w:rPr>
        <w:t xml:space="preserve"> 4 ADS </w:t>
      </w:r>
      <w:r w:rsidRPr="000A5DA3">
        <w:rPr>
          <w:rFonts w:cs="Arial"/>
          <w:lang w:val="de-DE"/>
        </w:rPr>
        <w:t>장착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차량이</w:t>
      </w:r>
      <w:r w:rsidRPr="000A5DA3">
        <w:rPr>
          <w:rFonts w:cs="Arial"/>
          <w:lang w:val="de-DE"/>
        </w:rPr>
        <w:t xml:space="preserve"> ODD</w:t>
      </w:r>
      <w:r w:rsidRPr="000A5DA3">
        <w:rPr>
          <w:rFonts w:cs="Arial"/>
          <w:lang w:val="de-DE"/>
        </w:rPr>
        <w:t>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정의된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단방향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단일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고정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경로로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제한된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상태에서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차선에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정지한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있어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경로를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계속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진행할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없는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>, ADS</w:t>
      </w:r>
      <w:r w:rsidRPr="000A5DA3">
        <w:rPr>
          <w:rFonts w:cs="Arial"/>
          <w:lang w:val="de-DE"/>
        </w:rPr>
        <w:t>는</w:t>
      </w:r>
      <w:r w:rsidRPr="000A5DA3">
        <w:rPr>
          <w:rFonts w:cs="Arial"/>
          <w:lang w:val="de-DE"/>
        </w:rPr>
        <w:t xml:space="preserve"> DDT </w:t>
      </w:r>
      <w:r w:rsidR="003D49F2" w:rsidRPr="000A5DA3">
        <w:rPr>
          <w:rFonts w:cs="Arial"/>
          <w:lang w:val="de-DE"/>
        </w:rPr>
        <w:t>폴백</w:t>
      </w:r>
      <w:r w:rsidRPr="000A5DA3">
        <w:rPr>
          <w:rFonts w:cs="Arial"/>
          <w:lang w:val="de-DE"/>
        </w:rPr>
        <w:t>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수행하고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최소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위험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상태</w:t>
      </w:r>
      <w:r w:rsidRPr="000A5DA3">
        <w:rPr>
          <w:rFonts w:cs="Arial"/>
          <w:lang w:val="de-DE"/>
        </w:rPr>
        <w:t>(MRC)</w:t>
      </w:r>
      <w:r w:rsidRPr="000A5DA3">
        <w:rPr>
          <w:rFonts w:cs="Arial"/>
          <w:lang w:val="de-DE"/>
        </w:rPr>
        <w:t>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전환해야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한다</w:t>
      </w:r>
      <w:r w:rsidRPr="000A5DA3">
        <w:rPr>
          <w:rFonts w:cs="Arial"/>
          <w:lang w:val="de-DE"/>
        </w:rPr>
        <w:t>.</w:t>
      </w:r>
    </w:p>
    <w:p w14:paraId="30E40F0E" w14:textId="50188625" w:rsidR="007D6F1B" w:rsidRPr="000A5DA3" w:rsidRDefault="002F5DD0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ADS</w:t>
      </w:r>
      <w:r w:rsidR="00700417" w:rsidRPr="000A5DA3">
        <w:rPr>
          <w:rFonts w:cs="Arial"/>
          <w:lang w:val="de-DE"/>
        </w:rPr>
        <w:t>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정의된</w:t>
      </w:r>
      <w:r w:rsidR="00700417" w:rsidRPr="000A5DA3">
        <w:rPr>
          <w:rFonts w:cs="Arial"/>
          <w:lang w:val="de-DE"/>
        </w:rPr>
        <w:t xml:space="preserve"> ODD(</w:t>
      </w:r>
      <w:r w:rsidR="00700417" w:rsidRPr="000A5DA3">
        <w:rPr>
          <w:rFonts w:cs="Arial"/>
          <w:lang w:val="de-DE"/>
        </w:rPr>
        <w:t>운용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설계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영역</w:t>
      </w:r>
      <w:r w:rsidR="00700417" w:rsidRPr="000A5DA3">
        <w:rPr>
          <w:rFonts w:cs="Arial"/>
          <w:lang w:val="de-DE"/>
        </w:rPr>
        <w:t>)</w:t>
      </w:r>
      <w:r w:rsidR="00700417" w:rsidRPr="000A5DA3">
        <w:rPr>
          <w:rFonts w:cs="Arial"/>
          <w:lang w:val="de-DE"/>
        </w:rPr>
        <w:t>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따라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악천후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상황에서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동작을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조정해야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한다</w:t>
      </w:r>
      <w:r w:rsidR="007D6F1B" w:rsidRPr="000A5DA3">
        <w:rPr>
          <w:rFonts w:cs="Arial" w:hint="eastAsia"/>
          <w:lang w:val="de-DE"/>
        </w:rPr>
        <w:t>.</w:t>
      </w:r>
    </w:p>
    <w:p w14:paraId="1C04F36B" w14:textId="021D9E2A" w:rsidR="00700417" w:rsidRPr="000A5DA3" w:rsidRDefault="00700417" w:rsidP="002F5DD0">
      <w:pPr>
        <w:spacing w:after="80"/>
        <w:ind w:left="350" w:hanging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2F5DD0" w:rsidRPr="000A5DA3">
        <w:rPr>
          <w:szCs w:val="18"/>
        </w:rPr>
        <w:t>폭우</w:t>
      </w:r>
      <w:r w:rsidR="002F5DD0" w:rsidRPr="000A5DA3">
        <w:rPr>
          <w:szCs w:val="18"/>
        </w:rPr>
        <w:t>·</w:t>
      </w:r>
      <w:r w:rsidR="002F5DD0" w:rsidRPr="000A5DA3">
        <w:rPr>
          <w:szCs w:val="18"/>
        </w:rPr>
        <w:t>안개</w:t>
      </w:r>
      <w:r w:rsidR="002F5DD0" w:rsidRPr="000A5DA3">
        <w:rPr>
          <w:szCs w:val="18"/>
        </w:rPr>
        <w:t>·</w:t>
      </w:r>
      <w:r w:rsidR="002F5DD0" w:rsidRPr="000A5DA3">
        <w:rPr>
          <w:szCs w:val="18"/>
        </w:rPr>
        <w:t>눈은</w:t>
      </w:r>
      <w:r w:rsidR="002F5DD0" w:rsidRPr="000A5DA3">
        <w:rPr>
          <w:szCs w:val="18"/>
        </w:rPr>
        <w:t xml:space="preserve"> ADS</w:t>
      </w:r>
      <w:r w:rsidR="002F5DD0" w:rsidRPr="000A5DA3">
        <w:rPr>
          <w:szCs w:val="18"/>
        </w:rPr>
        <w:t>의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센싱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능력을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크게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저하시킬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수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있고</w:t>
      </w:r>
      <w:r w:rsidR="002F5DD0" w:rsidRPr="000A5DA3">
        <w:rPr>
          <w:szCs w:val="18"/>
        </w:rPr>
        <w:t xml:space="preserve">, </w:t>
      </w:r>
      <w:r w:rsidR="002F5DD0" w:rsidRPr="000A5DA3">
        <w:rPr>
          <w:szCs w:val="18"/>
        </w:rPr>
        <w:t>경우에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따라</w:t>
      </w:r>
      <w:r w:rsidR="002F5DD0" w:rsidRPr="000A5DA3">
        <w:rPr>
          <w:szCs w:val="18"/>
        </w:rPr>
        <w:t xml:space="preserve"> ADS</w:t>
      </w:r>
      <w:r w:rsidR="002F5DD0" w:rsidRPr="000A5DA3">
        <w:rPr>
          <w:szCs w:val="18"/>
        </w:rPr>
        <w:t>가</w:t>
      </w:r>
      <w:r w:rsidR="002F5DD0" w:rsidRPr="000A5DA3">
        <w:rPr>
          <w:szCs w:val="18"/>
        </w:rPr>
        <w:t xml:space="preserve"> ODD </w:t>
      </w:r>
      <w:r w:rsidR="002F5DD0" w:rsidRPr="000A5DA3">
        <w:rPr>
          <w:szCs w:val="18"/>
        </w:rPr>
        <w:t>내에서</w:t>
      </w:r>
      <w:r w:rsidR="002F5DD0" w:rsidRPr="000A5DA3">
        <w:rPr>
          <w:szCs w:val="18"/>
        </w:rPr>
        <w:t xml:space="preserve"> DDT</w:t>
      </w:r>
      <w:r w:rsidR="002F5DD0" w:rsidRPr="000A5DA3">
        <w:rPr>
          <w:szCs w:val="18"/>
        </w:rPr>
        <w:t>를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안전하게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수행하는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능력을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일시적으로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약화시킬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수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있다</w:t>
      </w:r>
      <w:r w:rsidR="002F5DD0" w:rsidRPr="000A5DA3">
        <w:rPr>
          <w:szCs w:val="18"/>
        </w:rPr>
        <w:t xml:space="preserve">. </w:t>
      </w:r>
      <w:r w:rsidR="002F5DD0" w:rsidRPr="000A5DA3">
        <w:rPr>
          <w:szCs w:val="18"/>
        </w:rPr>
        <w:t>예를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들면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다음과</w:t>
      </w:r>
      <w:r w:rsidR="002F5DD0" w:rsidRPr="000A5DA3">
        <w:rPr>
          <w:szCs w:val="18"/>
        </w:rPr>
        <w:t xml:space="preserve"> </w:t>
      </w:r>
      <w:r w:rsidR="002F5DD0" w:rsidRPr="000A5DA3">
        <w:rPr>
          <w:szCs w:val="18"/>
        </w:rPr>
        <w:t>같다</w:t>
      </w:r>
      <w:r w:rsidR="00702B12" w:rsidRPr="000A5DA3">
        <w:rPr>
          <w:rFonts w:hint="eastAsia"/>
          <w:szCs w:val="18"/>
        </w:rPr>
        <w:t>.</w:t>
      </w:r>
    </w:p>
    <w:p w14:paraId="04FB0167" w14:textId="173BD480" w:rsidR="00700417" w:rsidRPr="000A5DA3" w:rsidRDefault="00700417" w:rsidP="002F5DD0">
      <w:pPr>
        <w:pStyle w:val="aa"/>
        <w:numPr>
          <w:ilvl w:val="0"/>
          <w:numId w:val="57"/>
        </w:numPr>
        <w:spacing w:after="80"/>
        <w:ind w:leftChars="0"/>
        <w:rPr>
          <w:rFonts w:cs="Arial"/>
          <w:lang w:val="de-DE"/>
        </w:rPr>
      </w:pPr>
      <w:r w:rsidRPr="000A5DA3">
        <w:rPr>
          <w:rFonts w:cs="Arial"/>
          <w:lang w:val="de-DE"/>
        </w:rPr>
        <w:t xml:space="preserve">DDT </w:t>
      </w:r>
      <w:r w:rsidRPr="000A5DA3">
        <w:rPr>
          <w:rFonts w:cs="Arial"/>
          <w:lang w:val="de-DE"/>
        </w:rPr>
        <w:t>수행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중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폭우가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발생하면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센서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기능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저하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및</w:t>
      </w:r>
      <w:r w:rsidRPr="000A5DA3">
        <w:rPr>
          <w:rFonts w:cs="Arial"/>
          <w:lang w:val="de-DE"/>
        </w:rPr>
        <w:t>/</w:t>
      </w:r>
      <w:r w:rsidRPr="000A5DA3">
        <w:rPr>
          <w:rFonts w:cs="Arial"/>
          <w:lang w:val="de-DE"/>
        </w:rPr>
        <w:t>또는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수막현상</w:t>
      </w:r>
      <w:r w:rsidRPr="000A5DA3">
        <w:rPr>
          <w:rFonts w:cs="Arial"/>
          <w:lang w:val="de-DE"/>
        </w:rPr>
        <w:t xml:space="preserve">(hydro-planing) </w:t>
      </w:r>
      <w:r w:rsidRPr="000A5DA3">
        <w:rPr>
          <w:rFonts w:cs="Arial"/>
          <w:lang w:val="de-DE"/>
        </w:rPr>
        <w:t>위험이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발생할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있어</w:t>
      </w:r>
      <w:r w:rsidRPr="000A5DA3">
        <w:rPr>
          <w:rFonts w:cs="Arial"/>
          <w:lang w:val="de-DE"/>
        </w:rPr>
        <w:t>, ADS</w:t>
      </w:r>
      <w:r w:rsidRPr="000A5DA3">
        <w:rPr>
          <w:rFonts w:cs="Arial"/>
          <w:lang w:val="de-DE"/>
        </w:rPr>
        <w:t>는</w:t>
      </w:r>
      <w:r w:rsidRPr="000A5DA3">
        <w:rPr>
          <w:rFonts w:cs="Arial"/>
          <w:lang w:val="de-DE"/>
        </w:rPr>
        <w:t xml:space="preserve"> ODD </w:t>
      </w:r>
      <w:r w:rsidRPr="000A5DA3">
        <w:rPr>
          <w:rFonts w:cs="Arial"/>
          <w:lang w:val="de-DE"/>
        </w:rPr>
        <w:t>내에서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속도를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줄</w:t>
      </w:r>
      <w:r w:rsidRPr="000A5DA3">
        <w:rPr>
          <w:rFonts w:cs="Arial" w:hint="eastAsia"/>
          <w:lang w:val="de-DE"/>
        </w:rPr>
        <w:t>인</w:t>
      </w:r>
      <w:r w:rsidRPr="000A5DA3">
        <w:rPr>
          <w:rFonts w:cs="Arial"/>
          <w:lang w:val="de-DE"/>
        </w:rPr>
        <w:t>다</w:t>
      </w:r>
      <w:r w:rsidRPr="000A5DA3">
        <w:rPr>
          <w:rFonts w:cs="Arial"/>
          <w:lang w:val="de-DE"/>
        </w:rPr>
        <w:t>.</w:t>
      </w:r>
    </w:p>
    <w:p w14:paraId="19A32199" w14:textId="551F1528" w:rsidR="00700417" w:rsidRPr="000A5DA3" w:rsidRDefault="00700417" w:rsidP="002F5DD0">
      <w:pPr>
        <w:pStyle w:val="aa"/>
        <w:numPr>
          <w:ilvl w:val="0"/>
          <w:numId w:val="57"/>
        </w:numPr>
        <w:spacing w:after="80"/>
        <w:ind w:leftChars="0"/>
        <w:rPr>
          <w:rFonts w:cs="Arial"/>
          <w:lang w:val="de-DE"/>
        </w:rPr>
      </w:pPr>
      <w:r w:rsidRPr="000A5DA3">
        <w:rPr>
          <w:rFonts w:cs="Arial"/>
          <w:lang w:val="de-DE"/>
        </w:rPr>
        <w:t>눈이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내리면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운행이</w:t>
      </w:r>
      <w:r w:rsidRPr="000A5DA3">
        <w:rPr>
          <w:rFonts w:cs="Arial"/>
          <w:lang w:val="de-DE"/>
        </w:rPr>
        <w:t xml:space="preserve"> ODD</w:t>
      </w:r>
      <w:r w:rsidRPr="000A5DA3">
        <w:rPr>
          <w:rFonts w:cs="Arial"/>
          <w:lang w:val="de-DE"/>
        </w:rPr>
        <w:t>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벗어나게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되며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 xml:space="preserve"> ADS</w:t>
      </w:r>
      <w:r w:rsidRPr="000A5DA3">
        <w:rPr>
          <w:rFonts w:cs="Arial"/>
          <w:lang w:val="de-DE"/>
        </w:rPr>
        <w:t>는</w:t>
      </w:r>
      <w:r w:rsidRPr="000A5DA3">
        <w:rPr>
          <w:rFonts w:cs="Arial"/>
          <w:lang w:val="de-DE"/>
        </w:rPr>
        <w:t xml:space="preserve"> DDT </w:t>
      </w:r>
      <w:r w:rsidR="003D49F2" w:rsidRPr="000A5DA3">
        <w:rPr>
          <w:rFonts w:cs="Arial"/>
          <w:lang w:val="de-DE"/>
        </w:rPr>
        <w:t>폴백</w:t>
      </w:r>
      <w:r w:rsidRPr="000A5DA3">
        <w:rPr>
          <w:rFonts w:cs="Arial"/>
          <w:lang w:val="de-DE"/>
        </w:rPr>
        <w:t>(fallback)</w:t>
      </w:r>
      <w:r w:rsidRPr="000A5DA3">
        <w:rPr>
          <w:rFonts w:cs="Arial"/>
          <w:lang w:val="de-DE"/>
        </w:rPr>
        <w:t>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실행하고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최소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위험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상태</w:t>
      </w:r>
      <w:r w:rsidRPr="000A5DA3">
        <w:rPr>
          <w:rFonts w:cs="Arial"/>
          <w:lang w:val="de-DE"/>
        </w:rPr>
        <w:t>(MRC)</w:t>
      </w:r>
      <w:r w:rsidRPr="000A5DA3">
        <w:rPr>
          <w:rFonts w:cs="Arial"/>
          <w:lang w:val="de-DE"/>
        </w:rPr>
        <w:t>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전환</w:t>
      </w:r>
      <w:r w:rsidRPr="000A5DA3">
        <w:rPr>
          <w:rFonts w:cs="Arial" w:hint="eastAsia"/>
          <w:lang w:val="de-DE"/>
        </w:rPr>
        <w:t>한다</w:t>
      </w:r>
      <w:r w:rsidRPr="000A5DA3">
        <w:rPr>
          <w:rFonts w:cs="Arial"/>
          <w:lang w:val="de-DE"/>
        </w:rPr>
        <w:t>.</w:t>
      </w:r>
    </w:p>
    <w:p w14:paraId="224CAF12" w14:textId="60AF238D" w:rsidR="00700417" w:rsidRPr="000A5DA3" w:rsidRDefault="002F5DD0" w:rsidP="002F5DD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2B12" w:rsidRPr="000A5DA3">
        <w:rPr>
          <w:szCs w:val="18"/>
        </w:rPr>
        <w:t>인간이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운전하는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차량과의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사회적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상호작용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및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지역의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운전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관행을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고려하는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것이</w:t>
      </w:r>
      <w:r w:rsidR="00702B12" w:rsidRPr="000A5DA3">
        <w:rPr>
          <w:szCs w:val="18"/>
        </w:rPr>
        <w:t xml:space="preserve"> </w:t>
      </w:r>
      <w:r w:rsidR="00702B12" w:rsidRPr="000A5DA3">
        <w:rPr>
          <w:szCs w:val="18"/>
        </w:rPr>
        <w:t>좋다</w:t>
      </w:r>
      <w:r w:rsidR="00702B12" w:rsidRPr="000A5DA3">
        <w:rPr>
          <w:szCs w:val="18"/>
        </w:rPr>
        <w:t>.</w:t>
      </w:r>
    </w:p>
    <w:p w14:paraId="72E4F9C3" w14:textId="77777777" w:rsidR="00700417" w:rsidRPr="000A5DA3" w:rsidRDefault="00700417" w:rsidP="00700417">
      <w:pPr>
        <w:rPr>
          <w:rFonts w:cs="Arial"/>
          <w:lang w:val="de-DE"/>
        </w:rPr>
      </w:pPr>
    </w:p>
    <w:p w14:paraId="554E9ED5" w14:textId="5D23FD88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활성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운행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모드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및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관련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정보를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탑승자에게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명확히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전달</w:t>
      </w:r>
      <w:r w:rsidR="00604ACD" w:rsidRPr="000A5DA3">
        <w:rPr>
          <w:rFonts w:hint="eastAsia"/>
          <w:lang w:eastAsia="ko-KR"/>
        </w:rPr>
        <w:t>하는</w:t>
      </w:r>
      <w:r w:rsidR="00604ACD" w:rsidRPr="000A5DA3">
        <w:rPr>
          <w:rFonts w:hint="eastAsia"/>
          <w:lang w:eastAsia="ko-KR"/>
        </w:rPr>
        <w:t xml:space="preserve"> </w:t>
      </w:r>
      <w:r w:rsidR="00604ACD" w:rsidRPr="000A5DA3">
        <w:rPr>
          <w:rFonts w:hint="eastAsia"/>
          <w:lang w:eastAsia="ko-KR"/>
        </w:rPr>
        <w:t>것이</w:t>
      </w:r>
      <w:r w:rsidR="00604ACD" w:rsidRPr="000A5DA3">
        <w:rPr>
          <w:rFonts w:hint="eastAsia"/>
          <w:lang w:eastAsia="ko-KR"/>
        </w:rPr>
        <w:t xml:space="preserve"> </w:t>
      </w:r>
      <w:r w:rsidR="00604ACD" w:rsidRPr="000A5DA3">
        <w:rPr>
          <w:rFonts w:hint="eastAsia"/>
          <w:lang w:eastAsia="ko-KR"/>
        </w:rPr>
        <w:t>좋다</w:t>
      </w:r>
      <w:r w:rsidRPr="000A5DA3">
        <w:t>.</w:t>
      </w:r>
    </w:p>
    <w:p w14:paraId="443027EC" w14:textId="77777777" w:rsidR="00700417" w:rsidRPr="000A5DA3" w:rsidRDefault="00700417" w:rsidP="00700417">
      <w:pPr>
        <w:rPr>
          <w:lang w:val="de-DE"/>
        </w:rPr>
      </w:pPr>
    </w:p>
    <w:p w14:paraId="06785AB6" w14:textId="3369D97A" w:rsidR="00700417" w:rsidRPr="000A5DA3" w:rsidRDefault="00604ACD" w:rsidP="00604ACD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SAE J3016</w:t>
      </w:r>
      <w:r w:rsidR="00700417" w:rsidRPr="000A5DA3">
        <w:rPr>
          <w:rFonts w:cs="Arial"/>
          <w:lang w:val="de-DE"/>
        </w:rPr>
        <w:t>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참고할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때</w:t>
      </w:r>
      <w:r w:rsidR="00700417" w:rsidRPr="000A5DA3">
        <w:rPr>
          <w:rFonts w:cs="Arial"/>
          <w:lang w:val="de-DE"/>
        </w:rPr>
        <w:t xml:space="preserve">, </w:t>
      </w:r>
      <w:r w:rsidR="00B472A4" w:rsidRPr="000A5DA3">
        <w:rPr>
          <w:rFonts w:cs="Arial"/>
          <w:lang w:val="de-DE"/>
        </w:rPr>
        <w:t>레벨</w:t>
      </w:r>
      <w:r w:rsidR="00700417" w:rsidRPr="000A5DA3">
        <w:rPr>
          <w:rFonts w:cs="Arial"/>
          <w:lang w:val="de-DE"/>
        </w:rPr>
        <w:t xml:space="preserve"> 3 </w:t>
      </w:r>
      <w:r w:rsidR="00700417" w:rsidRPr="000A5DA3">
        <w:rPr>
          <w:rFonts w:cs="Arial"/>
          <w:lang w:val="de-DE"/>
        </w:rPr>
        <w:t>또는</w:t>
      </w:r>
      <w:r w:rsidR="00700417" w:rsidRPr="000A5DA3">
        <w:rPr>
          <w:rFonts w:cs="Arial"/>
          <w:lang w:val="de-DE"/>
        </w:rPr>
        <w:t xml:space="preserve"> 4 ADS </w:t>
      </w:r>
      <w:r w:rsidR="00AD3F15" w:rsidRPr="000A5DA3">
        <w:rPr>
          <w:rFonts w:cs="Arial" w:hint="eastAsia"/>
          <w:lang w:val="de-DE"/>
        </w:rPr>
        <w:t>하위</w:t>
      </w:r>
      <w:r w:rsidR="00AD3F15" w:rsidRPr="000A5DA3">
        <w:rPr>
          <w:rFonts w:cs="Arial" w:hint="eastAsia"/>
          <w:lang w:val="de-DE"/>
        </w:rPr>
        <w:t xml:space="preserve"> </w:t>
      </w:r>
      <w:r w:rsidR="00AD3F15" w:rsidRPr="000A5DA3">
        <w:rPr>
          <w:rFonts w:cs="Arial" w:hint="eastAsia"/>
          <w:lang w:val="de-DE"/>
        </w:rPr>
        <w:t>트립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기능이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활성화된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경우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운전석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탑승자에게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전달되는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관련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정보에는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예를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들어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다음이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포함될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있다</w:t>
      </w:r>
      <w:r w:rsidR="00700417" w:rsidRPr="000A5DA3">
        <w:rPr>
          <w:rFonts w:cs="Arial"/>
          <w:lang w:val="de-DE"/>
        </w:rPr>
        <w:t>:</w:t>
      </w:r>
    </w:p>
    <w:p w14:paraId="523CA0A7" w14:textId="67D9EA51" w:rsidR="00700417" w:rsidRPr="000A5DA3" w:rsidRDefault="00604ACD" w:rsidP="00604ACD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AD3F15" w:rsidRPr="000A5DA3">
        <w:rPr>
          <w:rFonts w:cs="Arial" w:hint="eastAsia"/>
          <w:bCs/>
        </w:rPr>
        <w:t>차량</w:t>
      </w:r>
      <w:r w:rsidR="00AD3F15" w:rsidRPr="000A5DA3">
        <w:rPr>
          <w:rFonts w:cs="Arial" w:hint="eastAsia"/>
          <w:b/>
        </w:rPr>
        <w:t xml:space="preserve"> </w:t>
      </w:r>
      <w:r w:rsidR="00700417" w:rsidRPr="000A5DA3">
        <w:rPr>
          <w:rFonts w:cs="Arial" w:hint="eastAsia"/>
          <w:lang w:val="de-DE"/>
        </w:rPr>
        <w:t>운행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모드</w:t>
      </w:r>
      <w:r w:rsidR="00AD3F15" w:rsidRPr="000A5DA3">
        <w:rPr>
          <w:rFonts w:cs="Arial" w:hint="eastAsia"/>
          <w:lang w:val="de-DE"/>
        </w:rPr>
        <w:t>.</w:t>
      </w:r>
    </w:p>
    <w:p w14:paraId="7AEC0AC5" w14:textId="2DFF1AFD" w:rsidR="00700417" w:rsidRPr="000A5DA3" w:rsidRDefault="00700417" w:rsidP="00604ACD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 xml:space="preserve">ODD </w:t>
      </w:r>
      <w:r w:rsidRPr="000A5DA3">
        <w:rPr>
          <w:rFonts w:cs="Arial" w:hint="eastAsia"/>
          <w:lang w:val="de-DE"/>
        </w:rPr>
        <w:t>한계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접근</w:t>
      </w:r>
      <w:r w:rsidR="00AD3F15" w:rsidRPr="000A5DA3">
        <w:rPr>
          <w:rFonts w:cs="Arial" w:hint="eastAsia"/>
          <w:lang w:val="de-DE"/>
        </w:rPr>
        <w:t xml:space="preserve"> </w:t>
      </w:r>
      <w:r w:rsidR="00AD3F15" w:rsidRPr="000A5DA3">
        <w:rPr>
          <w:rFonts w:cs="Arial" w:hint="eastAsia"/>
          <w:lang w:val="de-DE"/>
        </w:rPr>
        <w:t>또는</w:t>
      </w:r>
      <w:r w:rsidR="00AD3F15"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초과</w:t>
      </w:r>
      <w:r w:rsidR="00AD3F15" w:rsidRPr="000A5DA3">
        <w:rPr>
          <w:rFonts w:cs="Arial" w:hint="eastAsia"/>
          <w:lang w:val="de-DE"/>
        </w:rPr>
        <w:t>.</w:t>
      </w:r>
    </w:p>
    <w:p w14:paraId="4C661B2E" w14:textId="1A9026CD" w:rsidR="00700417" w:rsidRPr="000A5DA3" w:rsidRDefault="00700417" w:rsidP="00604ACD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AD3F15" w:rsidRPr="000A5DA3">
        <w:rPr>
          <w:szCs w:val="18"/>
        </w:rPr>
        <w:t xml:space="preserve">ODD </w:t>
      </w:r>
      <w:r w:rsidR="00AD3F15" w:rsidRPr="000A5DA3">
        <w:rPr>
          <w:szCs w:val="18"/>
        </w:rPr>
        <w:t>한계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초과로</w:t>
      </w:r>
      <w:r w:rsidR="00AD3F15" w:rsidRPr="000A5DA3">
        <w:rPr>
          <w:szCs w:val="18"/>
        </w:rPr>
        <w:t xml:space="preserve"> ADS</w:t>
      </w:r>
      <w:r w:rsidR="00AD3F15" w:rsidRPr="000A5DA3">
        <w:rPr>
          <w:szCs w:val="18"/>
        </w:rPr>
        <w:t>를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작동시킬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수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없는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상태</w:t>
      </w:r>
      <w:r w:rsidR="00AD3F15" w:rsidRPr="000A5DA3">
        <w:rPr>
          <w:rFonts w:cs="Arial" w:hint="eastAsia"/>
          <w:lang w:val="de-DE"/>
        </w:rPr>
        <w:t>.</w:t>
      </w:r>
    </w:p>
    <w:p w14:paraId="642E99C9" w14:textId="6486F21C" w:rsidR="00700417" w:rsidRPr="000A5DA3" w:rsidRDefault="00700417" w:rsidP="00604ACD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 xml:space="preserve">MRC </w:t>
      </w:r>
      <w:r w:rsidRPr="000A5DA3">
        <w:rPr>
          <w:rFonts w:cs="Arial"/>
          <w:lang w:val="de-DE"/>
        </w:rPr>
        <w:t>달성을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위한</w:t>
      </w:r>
      <w:r w:rsidRPr="000A5DA3">
        <w:rPr>
          <w:rFonts w:cs="Arial"/>
          <w:lang w:val="de-DE"/>
        </w:rPr>
        <w:t xml:space="preserve"> </w:t>
      </w:r>
      <w:r w:rsidR="003D49F2" w:rsidRPr="000A5DA3">
        <w:rPr>
          <w:rFonts w:cs="Arial"/>
          <w:lang w:val="de-DE"/>
        </w:rPr>
        <w:t>폴백</w:t>
      </w:r>
      <w:r w:rsidRPr="000A5DA3">
        <w:rPr>
          <w:rFonts w:cs="Arial"/>
          <w:lang w:val="de-DE"/>
        </w:rPr>
        <w:t xml:space="preserve"> </w:t>
      </w:r>
      <w:r w:rsidR="00AD3F15" w:rsidRPr="000A5DA3">
        <w:rPr>
          <w:rFonts w:cs="Arial" w:hint="eastAsia"/>
          <w:lang w:val="de-DE"/>
        </w:rPr>
        <w:t>개시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알림</w:t>
      </w:r>
      <w:r w:rsidR="00AD3F15" w:rsidRPr="000A5DA3">
        <w:rPr>
          <w:rFonts w:cs="Arial" w:hint="eastAsia"/>
          <w:lang w:val="de-DE"/>
        </w:rPr>
        <w:t>.</w:t>
      </w:r>
    </w:p>
    <w:p w14:paraId="6ACEB245" w14:textId="2443050C" w:rsidR="00700417" w:rsidRPr="000A5DA3" w:rsidRDefault="00604ACD" w:rsidP="00604ACD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A</w:t>
      </w:r>
      <w:r w:rsidR="00700417" w:rsidRPr="000A5DA3">
        <w:rPr>
          <w:rFonts w:cs="Arial"/>
          <w:lang w:val="de-DE"/>
        </w:rPr>
        <w:t>DS-DV(</w:t>
      </w:r>
      <w:r w:rsidR="00B472A4" w:rsidRPr="000A5DA3">
        <w:rPr>
          <w:rFonts w:cs="Arial"/>
          <w:lang w:val="de-DE"/>
        </w:rPr>
        <w:t>레벨</w:t>
      </w:r>
      <w:r w:rsidR="00700417" w:rsidRPr="000A5DA3">
        <w:rPr>
          <w:rFonts w:cs="Arial"/>
          <w:lang w:val="de-DE"/>
        </w:rPr>
        <w:t xml:space="preserve"> 4 </w:t>
      </w:r>
      <w:r w:rsidR="00700417" w:rsidRPr="000A5DA3">
        <w:rPr>
          <w:rFonts w:cs="Arial"/>
          <w:lang w:val="de-DE"/>
        </w:rPr>
        <w:t>또는</w:t>
      </w:r>
      <w:r w:rsidR="00700417" w:rsidRPr="000A5DA3">
        <w:rPr>
          <w:rFonts w:cs="Arial"/>
          <w:lang w:val="de-DE"/>
        </w:rPr>
        <w:t xml:space="preserve"> 5) </w:t>
      </w:r>
      <w:r w:rsidR="00700417" w:rsidRPr="000A5DA3">
        <w:rPr>
          <w:rFonts w:cs="Arial"/>
          <w:lang w:val="de-DE"/>
        </w:rPr>
        <w:t>탑승자에게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전달되는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</w:t>
      </w:r>
      <w:r w:rsidR="00AD3F15" w:rsidRPr="000A5DA3">
        <w:rPr>
          <w:rFonts w:cs="Arial" w:hint="eastAsia"/>
          <w:lang w:val="de-DE"/>
        </w:rPr>
        <w:t>성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관련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정보에는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예를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들어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다음이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포함될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0517B3" w:rsidRPr="000A5DA3">
        <w:rPr>
          <w:rFonts w:cs="Arial"/>
          <w:lang w:val="de-DE"/>
        </w:rPr>
        <w:t>있다</w:t>
      </w:r>
      <w:r w:rsidRPr="000A5DA3">
        <w:rPr>
          <w:rFonts w:cs="Arial" w:hint="eastAsia"/>
          <w:lang w:val="de-DE"/>
        </w:rPr>
        <w:t>.</w:t>
      </w:r>
    </w:p>
    <w:p w14:paraId="169A03BF" w14:textId="3B231AF6" w:rsidR="00700417" w:rsidRPr="000A5DA3" w:rsidRDefault="00700417" w:rsidP="00604ACD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승객에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의한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비상</w:t>
      </w:r>
      <w:r w:rsidRPr="000A5DA3">
        <w:rPr>
          <w:rFonts w:cs="Arial"/>
          <w:lang w:val="de-DE"/>
        </w:rPr>
        <w:t xml:space="preserve"> </w:t>
      </w:r>
      <w:r w:rsidR="00AD3F15" w:rsidRPr="000A5DA3">
        <w:rPr>
          <w:rFonts w:cs="Arial" w:hint="eastAsia"/>
          <w:lang w:val="de-DE"/>
        </w:rPr>
        <w:t>트립</w:t>
      </w:r>
      <w:r w:rsidR="00AD3F15" w:rsidRPr="000A5DA3">
        <w:rPr>
          <w:rFonts w:cs="Arial" w:hint="eastAsia"/>
          <w:lang w:val="de-DE"/>
        </w:rPr>
        <w:t xml:space="preserve"> </w:t>
      </w:r>
      <w:r w:rsidR="00AD3F15" w:rsidRPr="000A5DA3">
        <w:rPr>
          <w:rFonts w:cs="Arial" w:hint="eastAsia"/>
          <w:lang w:val="de-DE"/>
        </w:rPr>
        <w:t>중단</w:t>
      </w:r>
      <w:r w:rsidR="00AD3F15" w:rsidRPr="000A5DA3">
        <w:rPr>
          <w:rFonts w:cs="Arial" w:hint="eastAsia"/>
          <w:lang w:val="de-DE"/>
        </w:rPr>
        <w:t>.</w:t>
      </w:r>
    </w:p>
    <w:p w14:paraId="2D8E6179" w14:textId="6FB13F82" w:rsidR="00700417" w:rsidRPr="000A5DA3" w:rsidRDefault="00700417" w:rsidP="00604ACD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AD3F15" w:rsidRPr="000A5DA3">
        <w:rPr>
          <w:rFonts w:cs="Arial" w:hint="eastAsia"/>
          <w:bCs/>
        </w:rPr>
        <w:t>탑승자에게</w:t>
      </w:r>
      <w:r w:rsidR="00AD3F15" w:rsidRPr="000A5DA3">
        <w:rPr>
          <w:rFonts w:cs="Arial" w:hint="eastAsia"/>
          <w:b/>
        </w:rPr>
        <w:t xml:space="preserve"> </w:t>
      </w:r>
      <w:r w:rsidRPr="000A5DA3">
        <w:rPr>
          <w:rFonts w:cs="Arial"/>
          <w:lang w:val="de-DE"/>
        </w:rPr>
        <w:t>다가오는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정차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알림</w:t>
      </w:r>
      <w:r w:rsidR="00AD3F15" w:rsidRPr="000A5DA3">
        <w:rPr>
          <w:rFonts w:cs="Arial" w:hint="eastAsia"/>
          <w:lang w:val="de-DE"/>
        </w:rPr>
        <w:t>.</w:t>
      </w:r>
    </w:p>
    <w:p w14:paraId="4A3E2371" w14:textId="7A75EBDB" w:rsidR="00700417" w:rsidRPr="000A5DA3" w:rsidRDefault="00700417" w:rsidP="00604ACD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 xml:space="preserve">MRC </w:t>
      </w:r>
      <w:r w:rsidRPr="000A5DA3">
        <w:rPr>
          <w:rFonts w:cs="Arial"/>
          <w:lang w:val="de-DE"/>
        </w:rPr>
        <w:t>달성을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위한</w:t>
      </w:r>
      <w:r w:rsidRPr="000A5DA3">
        <w:rPr>
          <w:rFonts w:cs="Arial"/>
          <w:lang w:val="de-DE"/>
        </w:rPr>
        <w:t xml:space="preserve"> </w:t>
      </w:r>
      <w:r w:rsidR="003D49F2" w:rsidRPr="000A5DA3">
        <w:rPr>
          <w:rFonts w:cs="Arial"/>
          <w:lang w:val="de-DE"/>
        </w:rPr>
        <w:t>폴백</w:t>
      </w:r>
      <w:r w:rsidRPr="000A5DA3">
        <w:rPr>
          <w:rFonts w:cs="Arial"/>
          <w:lang w:val="de-DE"/>
        </w:rPr>
        <w:t xml:space="preserve"> </w:t>
      </w:r>
      <w:r w:rsidR="00AD3F15" w:rsidRPr="000A5DA3">
        <w:rPr>
          <w:rFonts w:cs="Arial" w:hint="eastAsia"/>
          <w:lang w:val="de-DE"/>
        </w:rPr>
        <w:t>개시</w:t>
      </w:r>
      <w:r w:rsidR="00AD3F15" w:rsidRPr="000A5DA3">
        <w:rPr>
          <w:rFonts w:cs="Arial" w:hint="eastAsia"/>
          <w:lang w:val="de-DE"/>
        </w:rPr>
        <w:t xml:space="preserve"> </w:t>
      </w:r>
      <w:r w:rsidR="001B223C" w:rsidRPr="000A5DA3">
        <w:rPr>
          <w:rFonts w:cs="Arial" w:hint="eastAsia"/>
          <w:lang w:val="de-DE"/>
        </w:rPr>
        <w:t>알림</w:t>
      </w:r>
      <w:r w:rsidR="00AD3F15" w:rsidRPr="000A5DA3">
        <w:rPr>
          <w:rFonts w:cs="Arial" w:hint="eastAsia"/>
          <w:lang w:val="de-DE"/>
        </w:rPr>
        <w:t>.</w:t>
      </w:r>
    </w:p>
    <w:p w14:paraId="4CE280A3" w14:textId="77270729" w:rsidR="00700417" w:rsidRPr="000A5DA3" w:rsidRDefault="00700417" w:rsidP="00604ACD">
      <w:pPr>
        <w:pStyle w:val="aa"/>
        <w:numPr>
          <w:ilvl w:val="0"/>
          <w:numId w:val="57"/>
        </w:numPr>
        <w:spacing w:after="80"/>
        <w:ind w:leftChars="0"/>
        <w:rPr>
          <w:rFonts w:cs="Arial"/>
          <w:lang w:val="de-DE"/>
        </w:rPr>
      </w:pPr>
      <w:r w:rsidRPr="000A5DA3">
        <w:rPr>
          <w:rFonts w:cs="Arial"/>
          <w:lang w:val="de-DE"/>
        </w:rPr>
        <w:t xml:space="preserve">MRC </w:t>
      </w:r>
      <w:r w:rsidRPr="000A5DA3">
        <w:rPr>
          <w:rFonts w:cs="Arial"/>
          <w:lang w:val="de-DE"/>
        </w:rPr>
        <w:t>달성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승객</w:t>
      </w:r>
      <w:r w:rsidRPr="000A5DA3">
        <w:rPr>
          <w:rFonts w:cs="Arial"/>
          <w:lang w:val="de-DE"/>
        </w:rPr>
        <w:t xml:space="preserve"> </w:t>
      </w:r>
      <w:r w:rsidR="00AD3F15" w:rsidRPr="000A5DA3">
        <w:rPr>
          <w:rFonts w:cs="Arial" w:hint="eastAsia"/>
          <w:lang w:val="de-DE"/>
        </w:rPr>
        <w:t>승차</w:t>
      </w:r>
      <w:r w:rsidR="00AD3F15" w:rsidRPr="000A5DA3">
        <w:rPr>
          <w:rFonts w:cs="Arial" w:hint="eastAsia"/>
          <w:lang w:val="de-DE"/>
        </w:rPr>
        <w:t xml:space="preserve"> </w:t>
      </w:r>
      <w:r w:rsidR="00AD3F15" w:rsidRPr="000A5DA3">
        <w:rPr>
          <w:rFonts w:cs="Arial" w:hint="eastAsia"/>
          <w:lang w:val="de-DE"/>
        </w:rPr>
        <w:t>또는</w:t>
      </w:r>
      <w:r w:rsidR="00AD3F15" w:rsidRPr="000A5DA3">
        <w:rPr>
          <w:rFonts w:cs="Arial" w:hint="eastAsia"/>
          <w:lang w:val="de-DE"/>
        </w:rPr>
        <w:t xml:space="preserve"> </w:t>
      </w:r>
      <w:r w:rsidRPr="000A5DA3">
        <w:rPr>
          <w:rFonts w:cs="Arial"/>
          <w:lang w:val="de-DE"/>
        </w:rPr>
        <w:t>하차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안전</w:t>
      </w:r>
      <w:r w:rsidR="00AD3F15" w:rsidRPr="000A5DA3">
        <w:rPr>
          <w:rFonts w:cs="Arial" w:hint="eastAsia"/>
          <w:lang w:val="de-DE"/>
        </w:rPr>
        <w:t>성</w:t>
      </w:r>
      <w:r w:rsidR="00AD3F15" w:rsidRPr="000A5DA3">
        <w:rPr>
          <w:rFonts w:cs="Arial" w:hint="eastAsia"/>
          <w:lang w:val="de-DE"/>
        </w:rPr>
        <w:t>.</w:t>
      </w:r>
    </w:p>
    <w:p w14:paraId="19F26DCC" w14:textId="2F372E72" w:rsidR="00700417" w:rsidRPr="000A5DA3" w:rsidRDefault="00700417" w:rsidP="00AD3F15">
      <w:pPr>
        <w:spacing w:after="80"/>
        <w:ind w:left="400" w:hanging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AD3F15" w:rsidRPr="000A5DA3">
        <w:rPr>
          <w:szCs w:val="18"/>
        </w:rPr>
        <w:t>적절한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구속장치</w:t>
      </w:r>
      <w:r w:rsidR="00AD3F15" w:rsidRPr="000A5DA3">
        <w:rPr>
          <w:szCs w:val="18"/>
        </w:rPr>
        <w:t>(</w:t>
      </w:r>
      <w:r w:rsidR="00AD3F15" w:rsidRPr="000A5DA3">
        <w:rPr>
          <w:szCs w:val="18"/>
        </w:rPr>
        <w:t>안전벨트</w:t>
      </w:r>
      <w:r w:rsidR="00AD3F15" w:rsidRPr="000A5DA3">
        <w:rPr>
          <w:szCs w:val="18"/>
        </w:rPr>
        <w:t xml:space="preserve">, </w:t>
      </w:r>
      <w:r w:rsidR="00AD3F15" w:rsidRPr="000A5DA3">
        <w:rPr>
          <w:szCs w:val="18"/>
        </w:rPr>
        <w:t>어린이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보호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장치</w:t>
      </w:r>
      <w:r w:rsidR="00AD3F15" w:rsidRPr="000A5DA3">
        <w:rPr>
          <w:szCs w:val="18"/>
        </w:rPr>
        <w:t xml:space="preserve">, </w:t>
      </w:r>
      <w:r w:rsidR="00AD3F15" w:rsidRPr="000A5DA3">
        <w:rPr>
          <w:szCs w:val="18"/>
        </w:rPr>
        <w:t>휠체어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고정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장치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등</w:t>
      </w:r>
      <w:r w:rsidR="00AD3F15" w:rsidRPr="000A5DA3">
        <w:rPr>
          <w:szCs w:val="18"/>
        </w:rPr>
        <w:t xml:space="preserve">) </w:t>
      </w:r>
      <w:r w:rsidR="00AD3F15" w:rsidRPr="000A5DA3">
        <w:rPr>
          <w:szCs w:val="18"/>
        </w:rPr>
        <w:t>사용에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관한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법규와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제조자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지침을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준수할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필요</w:t>
      </w:r>
      <w:r w:rsidR="00AD3F15" w:rsidRPr="000A5DA3">
        <w:rPr>
          <w:rFonts w:hint="eastAsia"/>
          <w:szCs w:val="18"/>
        </w:rPr>
        <w:t>성</w:t>
      </w:r>
      <w:r w:rsidR="00AD3F15" w:rsidRPr="000A5DA3">
        <w:rPr>
          <w:rFonts w:hint="eastAsia"/>
          <w:szCs w:val="18"/>
        </w:rPr>
        <w:t>.</w:t>
      </w:r>
    </w:p>
    <w:p w14:paraId="046AFD16" w14:textId="7BC0D633" w:rsidR="00700417" w:rsidRPr="000A5DA3" w:rsidRDefault="00604ACD" w:rsidP="00AD3F15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AD3F15" w:rsidRPr="000A5DA3">
        <w:rPr>
          <w:szCs w:val="18"/>
        </w:rPr>
        <w:t>시각</w:t>
      </w:r>
      <w:r w:rsidR="00AD3F15" w:rsidRPr="000A5DA3">
        <w:rPr>
          <w:szCs w:val="18"/>
        </w:rPr>
        <w:t>·</w:t>
      </w:r>
      <w:r w:rsidR="00AD3F15" w:rsidRPr="000A5DA3">
        <w:rPr>
          <w:szCs w:val="18"/>
        </w:rPr>
        <w:t>청각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장애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또는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경미한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인지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장애가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있는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사람을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위하여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합리적인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편의를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제공하는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것이</w:t>
      </w:r>
      <w:r w:rsidR="00AD3F15" w:rsidRPr="000A5DA3">
        <w:rPr>
          <w:szCs w:val="18"/>
        </w:rPr>
        <w:t xml:space="preserve"> </w:t>
      </w:r>
      <w:r w:rsidR="00AD3F15" w:rsidRPr="000A5DA3">
        <w:rPr>
          <w:szCs w:val="18"/>
        </w:rPr>
        <w:t>좋다</w:t>
      </w:r>
      <w:r w:rsidR="00AD3F15" w:rsidRPr="000A5DA3">
        <w:rPr>
          <w:szCs w:val="18"/>
        </w:rPr>
        <w:t xml:space="preserve">(SAE J3171 </w:t>
      </w:r>
      <w:r w:rsidR="00AD3F15" w:rsidRPr="000A5DA3">
        <w:rPr>
          <w:szCs w:val="18"/>
        </w:rPr>
        <w:t>참조</w:t>
      </w:r>
      <w:r w:rsidR="00AD3F15" w:rsidRPr="000A5DA3">
        <w:rPr>
          <w:szCs w:val="18"/>
        </w:rPr>
        <w:t>).</w:t>
      </w:r>
    </w:p>
    <w:p w14:paraId="177BDD88" w14:textId="77777777" w:rsidR="00700417" w:rsidRPr="000A5DA3" w:rsidRDefault="00700417" w:rsidP="00700417">
      <w:pPr>
        <w:rPr>
          <w:rFonts w:cs="Arial"/>
          <w:lang w:val="de-DE"/>
        </w:rPr>
      </w:pPr>
    </w:p>
    <w:p w14:paraId="05EE6827" w14:textId="43A96565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사용자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요청에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적절히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대응</w:t>
      </w:r>
      <w:r w:rsidR="00AD3F15" w:rsidRPr="000A5DA3">
        <w:rPr>
          <w:rFonts w:hint="eastAsia"/>
          <w:lang w:eastAsia="ko-KR"/>
        </w:rPr>
        <w:t>하는</w:t>
      </w:r>
      <w:r w:rsidR="00AD3F15" w:rsidRPr="000A5DA3">
        <w:rPr>
          <w:rFonts w:hint="eastAsia"/>
          <w:lang w:eastAsia="ko-KR"/>
        </w:rPr>
        <w:t xml:space="preserve"> </w:t>
      </w:r>
      <w:r w:rsidR="00AD3F15" w:rsidRPr="000A5DA3">
        <w:rPr>
          <w:rFonts w:hint="eastAsia"/>
          <w:lang w:eastAsia="ko-KR"/>
        </w:rPr>
        <w:t>것이</w:t>
      </w:r>
      <w:r w:rsidR="00AD3F15" w:rsidRPr="000A5DA3">
        <w:rPr>
          <w:rFonts w:hint="eastAsia"/>
          <w:lang w:eastAsia="ko-KR"/>
        </w:rPr>
        <w:t xml:space="preserve"> </w:t>
      </w:r>
      <w:r w:rsidR="00AD3F15" w:rsidRPr="000A5DA3">
        <w:rPr>
          <w:rFonts w:hint="eastAsia"/>
          <w:lang w:eastAsia="ko-KR"/>
        </w:rPr>
        <w:t>바람직하다</w:t>
      </w:r>
      <w:r w:rsidRPr="000A5DA3">
        <w:t>.</w:t>
      </w:r>
    </w:p>
    <w:p w14:paraId="261E470F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6A4A8CCA" w14:textId="7EC4432B" w:rsidR="00700417" w:rsidRPr="000A5DA3" w:rsidRDefault="00AD3F15" w:rsidP="00AD3F15">
      <w:pPr>
        <w:spacing w:after="80"/>
        <w:ind w:left="100" w:hanging="1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ADS</w:t>
      </w:r>
      <w:r w:rsidR="00700417" w:rsidRPr="000A5DA3">
        <w:rPr>
          <w:rFonts w:cs="Arial"/>
          <w:lang w:val="de-DE"/>
        </w:rPr>
        <w:t>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잘못되었거나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잠재적으로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위험한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사용자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요청에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적절히</w:t>
      </w:r>
      <w:r w:rsidR="00700417" w:rsidRPr="000A5DA3">
        <w:rPr>
          <w:rFonts w:cs="Arial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대응할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수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있는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것이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좋다</w:t>
      </w:r>
      <w:r w:rsidR="00700417" w:rsidRPr="000A5DA3">
        <w:rPr>
          <w:rFonts w:cs="Arial"/>
          <w:lang w:val="de-DE"/>
        </w:rPr>
        <w:t xml:space="preserve">. </w:t>
      </w:r>
      <w:r w:rsidR="00700417" w:rsidRPr="000A5DA3">
        <w:rPr>
          <w:rFonts w:cs="Arial"/>
          <w:lang w:val="de-DE"/>
        </w:rPr>
        <w:t>예를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들어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차량이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정의된</w:t>
      </w:r>
      <w:r w:rsidR="00700417" w:rsidRPr="000A5DA3">
        <w:rPr>
          <w:rFonts w:cs="Arial"/>
          <w:lang w:val="de-DE"/>
        </w:rPr>
        <w:t xml:space="preserve"> ODD</w:t>
      </w:r>
      <w:r w:rsidR="00700417" w:rsidRPr="000A5DA3">
        <w:rPr>
          <w:rFonts w:cs="Arial"/>
          <w:lang w:val="de-DE"/>
        </w:rPr>
        <w:t>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벗어났거나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권한이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없는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사용자가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요청을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경우</w:t>
      </w:r>
      <w:r w:rsidR="00700417" w:rsidRPr="000A5DA3">
        <w:rPr>
          <w:rFonts w:cs="Arial"/>
          <w:lang w:val="de-DE"/>
        </w:rPr>
        <w:t>, ADS</w:t>
      </w:r>
      <w:r w:rsidR="00700417" w:rsidRPr="000A5DA3">
        <w:rPr>
          <w:rFonts w:cs="Arial"/>
          <w:lang w:val="de-DE"/>
        </w:rPr>
        <w:t>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사용자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활성화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요청을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거부하고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거부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사유를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전달</w:t>
      </w:r>
      <w:r w:rsidR="00F454C1" w:rsidRPr="000A5DA3">
        <w:rPr>
          <w:rFonts w:cs="Arial" w:hint="eastAsia"/>
          <w:lang w:val="de-DE"/>
        </w:rPr>
        <w:t>하는</w:t>
      </w:r>
      <w:r w:rsidR="00F454C1" w:rsidRPr="000A5DA3">
        <w:rPr>
          <w:rFonts w:cs="Arial" w:hint="eastAsia"/>
          <w:lang w:val="de-DE"/>
        </w:rPr>
        <w:t xml:space="preserve"> </w:t>
      </w:r>
      <w:r w:rsidR="00F454C1" w:rsidRPr="000A5DA3">
        <w:rPr>
          <w:rFonts w:cs="Arial" w:hint="eastAsia"/>
          <w:lang w:val="de-DE"/>
        </w:rPr>
        <w:t>것이</w:t>
      </w:r>
      <w:r w:rsidR="00F454C1" w:rsidRPr="000A5DA3">
        <w:rPr>
          <w:rFonts w:cs="Arial" w:hint="eastAsia"/>
          <w:lang w:val="de-DE"/>
        </w:rPr>
        <w:t xml:space="preserve"> </w:t>
      </w:r>
      <w:r w:rsidR="00F454C1" w:rsidRPr="000A5DA3">
        <w:rPr>
          <w:rFonts w:cs="Arial" w:hint="eastAsia"/>
          <w:lang w:val="de-DE"/>
        </w:rPr>
        <w:t>바람직하다</w:t>
      </w:r>
      <w:r w:rsidR="00700417" w:rsidRPr="000A5DA3">
        <w:rPr>
          <w:rFonts w:cs="Arial"/>
          <w:lang w:val="de-DE"/>
        </w:rPr>
        <w:t>.</w:t>
      </w:r>
    </w:p>
    <w:p w14:paraId="490823D5" w14:textId="69BC7A63" w:rsidR="00700417" w:rsidRPr="000A5DA3" w:rsidRDefault="00AD3F15" w:rsidP="00AD3F15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lastRenderedPageBreak/>
        <w:t xml:space="preserve">• </w:t>
      </w:r>
      <w:r w:rsidR="00700417" w:rsidRPr="000A5DA3">
        <w:rPr>
          <w:rFonts w:cs="Arial"/>
          <w:lang w:val="de-DE"/>
        </w:rPr>
        <w:t>플릿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운영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방식의</w:t>
      </w:r>
      <w:r w:rsidR="00700417" w:rsidRPr="000A5DA3">
        <w:rPr>
          <w:rFonts w:cs="Arial"/>
          <w:lang w:val="de-DE"/>
        </w:rPr>
        <w:t xml:space="preserve"> ADS-DV</w:t>
      </w:r>
      <w:r w:rsidR="00700417" w:rsidRPr="000A5DA3">
        <w:rPr>
          <w:rFonts w:cs="Arial"/>
          <w:lang w:val="de-DE"/>
        </w:rPr>
        <w:t>에서는</w:t>
      </w:r>
      <w:r w:rsidR="00700417" w:rsidRPr="000A5DA3">
        <w:rPr>
          <w:rFonts w:cs="Arial"/>
          <w:lang w:val="de-DE"/>
        </w:rPr>
        <w:t>:</w:t>
      </w:r>
    </w:p>
    <w:p w14:paraId="58538548" w14:textId="167351A2" w:rsidR="00700417" w:rsidRPr="000A5DA3" w:rsidRDefault="00700417" w:rsidP="00AD3F15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사용자가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비상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정지를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요청한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>, ADS</w:t>
      </w:r>
      <w:r w:rsidRPr="000A5DA3">
        <w:rPr>
          <w:rFonts w:cs="Arial"/>
          <w:lang w:val="de-DE"/>
        </w:rPr>
        <w:t>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항상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제어된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정지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상태로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멈</w:t>
      </w:r>
      <w:r w:rsidR="00BC1AC6" w:rsidRPr="000A5DA3">
        <w:rPr>
          <w:rFonts w:cs="Arial" w:hint="eastAsia"/>
          <w:lang w:val="de-DE"/>
        </w:rPr>
        <w:t>추는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것이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좋다</w:t>
      </w:r>
      <w:r w:rsidRPr="000A5DA3">
        <w:rPr>
          <w:rFonts w:cs="Arial"/>
          <w:lang w:val="de-DE"/>
        </w:rPr>
        <w:t>.</w:t>
      </w:r>
    </w:p>
    <w:p w14:paraId="172D125F" w14:textId="626D66C9" w:rsidR="00700417" w:rsidRPr="000A5DA3" w:rsidRDefault="00700417" w:rsidP="00AD3F15">
      <w:pPr>
        <w:spacing w:after="80"/>
        <w:ind w:left="3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사용자가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비상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호출을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요청한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플릿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운영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센터의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담당자가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전화를</w:t>
      </w:r>
      <w:r w:rsidRPr="000A5DA3">
        <w:rPr>
          <w:rFonts w:cs="Arial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수신하고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사용자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우려사항에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대응할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담당자가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반드시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이용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가능하여야</w:t>
      </w:r>
      <w:r w:rsidR="00BC1AC6" w:rsidRPr="000A5DA3">
        <w:rPr>
          <w:rFonts w:cs="Arial" w:hint="eastAsia"/>
          <w:lang w:val="de-DE"/>
        </w:rPr>
        <w:t xml:space="preserve"> </w:t>
      </w:r>
      <w:r w:rsidR="00BC1AC6" w:rsidRPr="000A5DA3">
        <w:rPr>
          <w:rFonts w:cs="Arial" w:hint="eastAsia"/>
          <w:lang w:val="de-DE"/>
        </w:rPr>
        <w:t>한다</w:t>
      </w:r>
      <w:r w:rsidR="00BC1AC6" w:rsidRPr="000A5DA3">
        <w:rPr>
          <w:rFonts w:cs="Arial" w:hint="eastAsia"/>
          <w:lang w:val="de-DE"/>
        </w:rPr>
        <w:t>.</w:t>
      </w:r>
    </w:p>
    <w:p w14:paraId="3726799D" w14:textId="77777777" w:rsidR="00700417" w:rsidRPr="000A5DA3" w:rsidRDefault="00700417" w:rsidP="00AD3F15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다음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문서에서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추가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지침을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제공할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있</w:t>
      </w:r>
      <w:r w:rsidRPr="000A5DA3">
        <w:rPr>
          <w:rFonts w:cs="Arial" w:hint="eastAsia"/>
          <w:lang w:val="de-DE"/>
        </w:rPr>
        <w:t>다</w:t>
      </w:r>
      <w:r w:rsidRPr="000A5DA3">
        <w:rPr>
          <w:rFonts w:cs="Arial" w:hint="eastAsia"/>
          <w:lang w:val="de-DE"/>
        </w:rPr>
        <w:t>.</w:t>
      </w:r>
    </w:p>
    <w:p w14:paraId="5A14513A" w14:textId="308027B2" w:rsidR="00700417" w:rsidRPr="000A5DA3" w:rsidRDefault="00AD3F15" w:rsidP="00AD3F15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6253D5" w:rsidRPr="000A5DA3">
        <w:rPr>
          <w:rFonts w:cs="Arial"/>
          <w:lang w:val="de-DE"/>
        </w:rPr>
        <w:t>A</w:t>
      </w:r>
      <w:r w:rsidR="00700417" w:rsidRPr="000A5DA3">
        <w:rPr>
          <w:rFonts w:cs="Arial"/>
          <w:lang w:val="de-DE"/>
        </w:rPr>
        <w:t>VSC00003202006.</w:t>
      </w:r>
    </w:p>
    <w:p w14:paraId="587D0C10" w14:textId="77777777" w:rsidR="00700417" w:rsidRPr="000A5DA3" w:rsidRDefault="00700417" w:rsidP="00700417">
      <w:pPr>
        <w:rPr>
          <w:rFonts w:cs="Arial"/>
          <w:lang w:val="de-DE"/>
        </w:rPr>
      </w:pPr>
    </w:p>
    <w:p w14:paraId="5044B487" w14:textId="7696D2C6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>ADS</w:t>
      </w:r>
      <w:r w:rsidRPr="000A5DA3">
        <w:rPr>
          <w:rFonts w:hint="eastAsia"/>
        </w:rPr>
        <w:t>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인간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사용자에게</w:t>
      </w:r>
      <w:r w:rsidRPr="000A5DA3">
        <w:rPr>
          <w:rFonts w:hint="eastAsia"/>
        </w:rPr>
        <w:t xml:space="preserve"> </w:t>
      </w:r>
      <w:r w:rsidRPr="000A5DA3">
        <w:t xml:space="preserve">DDT </w:t>
      </w:r>
      <w:r w:rsidRPr="000A5DA3">
        <w:rPr>
          <w:rFonts w:hint="eastAsia"/>
        </w:rPr>
        <w:t>인계를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안전성을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평가</w:t>
      </w:r>
      <w:r w:rsidR="0062110E" w:rsidRPr="000A5DA3">
        <w:rPr>
          <w:rFonts w:hint="eastAsia"/>
          <w:lang w:eastAsia="ko-KR"/>
        </w:rPr>
        <w:t>하는</w:t>
      </w:r>
      <w:r w:rsidR="0062110E" w:rsidRPr="000A5DA3">
        <w:rPr>
          <w:rFonts w:hint="eastAsia"/>
          <w:lang w:eastAsia="ko-KR"/>
        </w:rPr>
        <w:t xml:space="preserve"> </w:t>
      </w:r>
      <w:r w:rsidR="0062110E" w:rsidRPr="000A5DA3">
        <w:rPr>
          <w:rFonts w:hint="eastAsia"/>
          <w:lang w:eastAsia="ko-KR"/>
        </w:rPr>
        <w:t>것이</w:t>
      </w:r>
      <w:r w:rsidR="0062110E" w:rsidRPr="000A5DA3">
        <w:rPr>
          <w:rFonts w:hint="eastAsia"/>
          <w:lang w:eastAsia="ko-KR"/>
        </w:rPr>
        <w:t xml:space="preserve"> </w:t>
      </w:r>
      <w:r w:rsidR="0062110E" w:rsidRPr="000A5DA3">
        <w:rPr>
          <w:rFonts w:hint="eastAsia"/>
          <w:lang w:eastAsia="ko-KR"/>
        </w:rPr>
        <w:t>바람직하다</w:t>
      </w:r>
      <w:r w:rsidRPr="000A5DA3">
        <w:t>.</w:t>
      </w:r>
    </w:p>
    <w:p w14:paraId="76CE7C67" w14:textId="77777777" w:rsidR="00700417" w:rsidRPr="000A5DA3" w:rsidRDefault="00700417" w:rsidP="00700417">
      <w:pPr>
        <w:rPr>
          <w:rFonts w:cs="Arial"/>
          <w:bCs/>
          <w:lang w:val="de-DE"/>
        </w:rPr>
      </w:pPr>
    </w:p>
    <w:p w14:paraId="6A8761B1" w14:textId="2276C3AE" w:rsidR="00700417" w:rsidRPr="000A5DA3" w:rsidRDefault="00F454C1" w:rsidP="00F454C1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B472A4" w:rsidRPr="000A5DA3">
        <w:rPr>
          <w:rFonts w:cs="Arial"/>
          <w:bCs/>
          <w:lang w:val="de-DE"/>
        </w:rPr>
        <w:t>레벨</w:t>
      </w:r>
      <w:r w:rsidR="00700417" w:rsidRPr="000A5DA3">
        <w:rPr>
          <w:rFonts w:cs="Arial"/>
          <w:bCs/>
          <w:lang w:val="de-DE"/>
        </w:rPr>
        <w:t xml:space="preserve"> 3 ADS</w:t>
      </w:r>
      <w:r w:rsidR="00700417" w:rsidRPr="000A5DA3">
        <w:rPr>
          <w:rFonts w:cs="Arial"/>
          <w:bCs/>
          <w:lang w:val="de-DE"/>
        </w:rPr>
        <w:t>의</w:t>
      </w:r>
      <w:r w:rsidR="00700417" w:rsidRPr="000A5DA3">
        <w:rPr>
          <w:rFonts w:cs="Arial"/>
          <w:bCs/>
          <w:lang w:val="de-DE"/>
        </w:rPr>
        <w:t xml:space="preserve"> </w:t>
      </w:r>
      <w:r w:rsidR="00700417" w:rsidRPr="000A5DA3">
        <w:rPr>
          <w:rFonts w:cs="Arial"/>
          <w:bCs/>
          <w:lang w:val="de-DE"/>
        </w:rPr>
        <w:t>경우</w:t>
      </w:r>
      <w:r w:rsidR="00700417" w:rsidRPr="000A5DA3">
        <w:rPr>
          <w:rFonts w:cs="Arial"/>
          <w:bCs/>
          <w:lang w:val="de-DE"/>
        </w:rPr>
        <w:t>:</w:t>
      </w:r>
    </w:p>
    <w:p w14:paraId="66BBC141" w14:textId="4110DB03" w:rsidR="00700417" w:rsidRPr="000A5DA3" w:rsidRDefault="00700417" w:rsidP="00F454C1">
      <w:pPr>
        <w:spacing w:after="80"/>
        <w:ind w:left="300" w:hanging="1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ADS</w:t>
      </w:r>
      <w:r w:rsidRPr="000A5DA3">
        <w:rPr>
          <w:rFonts w:cs="Arial"/>
          <w:lang w:val="de-DE"/>
        </w:rPr>
        <w:t>는</w:t>
      </w:r>
      <w:r w:rsidRPr="000A5DA3">
        <w:rPr>
          <w:rFonts w:cs="Arial"/>
          <w:lang w:val="de-DE"/>
        </w:rPr>
        <w:t xml:space="preserve"> </w:t>
      </w:r>
      <w:r w:rsidR="003D49F2" w:rsidRPr="000A5DA3">
        <w:rPr>
          <w:rFonts w:cs="Arial"/>
          <w:lang w:val="de-DE"/>
        </w:rPr>
        <w:t>폴백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준비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사용자</w:t>
      </w:r>
      <w:r w:rsidRPr="000A5DA3">
        <w:rPr>
          <w:rFonts w:cs="Arial"/>
          <w:lang w:val="de-DE"/>
        </w:rPr>
        <w:t>(FRU, fallback-ready user)</w:t>
      </w:r>
      <w:r w:rsidRPr="000A5DA3">
        <w:rPr>
          <w:rFonts w:cs="Arial"/>
          <w:lang w:val="de-DE"/>
        </w:rPr>
        <w:t>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수용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가능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여부를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모니터링해야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 w:hint="eastAsia"/>
          <w:lang w:val="de-DE"/>
        </w:rPr>
        <w:t>한</w:t>
      </w:r>
      <w:r w:rsidRPr="000A5DA3">
        <w:rPr>
          <w:rFonts w:cs="Arial"/>
          <w:lang w:val="de-DE"/>
        </w:rPr>
        <w:t>다</w:t>
      </w:r>
      <w:r w:rsidRPr="000A5DA3">
        <w:rPr>
          <w:rFonts w:cs="Arial"/>
          <w:lang w:val="de-DE"/>
        </w:rPr>
        <w:t>(</w:t>
      </w:r>
      <w:r w:rsidRPr="000A5DA3">
        <w:rPr>
          <w:rFonts w:cs="Arial"/>
          <w:lang w:val="de-DE"/>
        </w:rPr>
        <w:t>예</w:t>
      </w:r>
      <w:r w:rsidRPr="000A5DA3">
        <w:rPr>
          <w:rFonts w:cs="Arial"/>
          <w:lang w:val="de-DE"/>
        </w:rPr>
        <w:t xml:space="preserve">: </w:t>
      </w:r>
      <w:r w:rsidRPr="000A5DA3">
        <w:rPr>
          <w:rFonts w:cs="Arial"/>
          <w:lang w:val="de-DE"/>
        </w:rPr>
        <w:t>최소한</w:t>
      </w:r>
      <w:r w:rsidRPr="000A5DA3">
        <w:rPr>
          <w:rFonts w:cs="Arial"/>
          <w:lang w:val="de-DE"/>
        </w:rPr>
        <w:t xml:space="preserve"> FRU</w:t>
      </w:r>
      <w:r w:rsidRPr="000A5DA3">
        <w:rPr>
          <w:rFonts w:cs="Arial"/>
          <w:lang w:val="de-DE"/>
        </w:rPr>
        <w:t>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깨어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있고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좌석에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앉아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있으며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운전석에서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적절히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안전벨트를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착용한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상태</w:t>
      </w:r>
      <w:r w:rsidRPr="000A5DA3">
        <w:rPr>
          <w:rFonts w:cs="Arial"/>
          <w:lang w:val="de-DE"/>
        </w:rPr>
        <w:t>).</w:t>
      </w:r>
    </w:p>
    <w:p w14:paraId="4BF1C16A" w14:textId="77777777" w:rsidR="00700417" w:rsidRPr="000A5DA3" w:rsidRDefault="00700417" w:rsidP="00F454C1">
      <w:pPr>
        <w:spacing w:after="80"/>
        <w:ind w:left="300" w:hanging="1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FRU</w:t>
      </w:r>
      <w:r w:rsidRPr="000A5DA3">
        <w:rPr>
          <w:rFonts w:cs="Arial"/>
          <w:lang w:val="de-DE"/>
        </w:rPr>
        <w:t>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개입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요청</w:t>
      </w:r>
      <w:r w:rsidRPr="000A5DA3">
        <w:rPr>
          <w:rFonts w:cs="Arial"/>
          <w:lang w:val="de-DE"/>
        </w:rPr>
        <w:t>(RTI, Request to Intervene)</w:t>
      </w:r>
      <w:r w:rsidRPr="000A5DA3">
        <w:rPr>
          <w:rFonts w:cs="Arial"/>
          <w:lang w:val="de-DE"/>
        </w:rPr>
        <w:t>에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허용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가능한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시간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내에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응답하지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않을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>, ADS</w:t>
      </w:r>
      <w:r w:rsidRPr="000A5DA3">
        <w:rPr>
          <w:rFonts w:cs="Arial"/>
          <w:lang w:val="de-DE"/>
        </w:rPr>
        <w:t>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고장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완화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전략을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실행해야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 w:hint="eastAsia"/>
          <w:lang w:val="de-DE"/>
        </w:rPr>
        <w:t>한</w:t>
      </w:r>
      <w:r w:rsidRPr="000A5DA3">
        <w:rPr>
          <w:rFonts w:cs="Arial"/>
          <w:lang w:val="de-DE"/>
        </w:rPr>
        <w:t>다</w:t>
      </w:r>
      <w:r w:rsidRPr="000A5DA3">
        <w:rPr>
          <w:rFonts w:cs="Arial"/>
          <w:lang w:val="de-DE"/>
        </w:rPr>
        <w:t>(</w:t>
      </w:r>
      <w:r w:rsidRPr="000A5DA3">
        <w:rPr>
          <w:rFonts w:cs="Arial"/>
          <w:lang w:val="de-DE"/>
        </w:rPr>
        <w:t>예</w:t>
      </w:r>
      <w:r w:rsidRPr="000A5DA3">
        <w:rPr>
          <w:rFonts w:cs="Arial"/>
          <w:lang w:val="de-DE"/>
        </w:rPr>
        <w:t xml:space="preserve">: </w:t>
      </w:r>
      <w:r w:rsidRPr="000A5DA3">
        <w:rPr>
          <w:rFonts w:cs="Arial"/>
          <w:lang w:val="de-DE"/>
        </w:rPr>
        <w:t>제자리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정지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위험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알림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시작</w:t>
      </w:r>
      <w:r w:rsidRPr="000A5DA3">
        <w:rPr>
          <w:rFonts w:cs="Arial"/>
          <w:lang w:val="de-DE"/>
        </w:rPr>
        <w:t>).</w:t>
      </w:r>
    </w:p>
    <w:p w14:paraId="54F66F09" w14:textId="413DB3DE" w:rsidR="00700417" w:rsidRPr="000A5DA3" w:rsidRDefault="00700417" w:rsidP="00F454C1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ADS</w:t>
      </w:r>
      <w:r w:rsidRPr="000A5DA3">
        <w:rPr>
          <w:rFonts w:cs="Arial"/>
          <w:lang w:val="de-DE"/>
        </w:rPr>
        <w:t>에서</w:t>
      </w:r>
      <w:r w:rsidRPr="000A5DA3">
        <w:rPr>
          <w:rFonts w:cs="Arial"/>
          <w:lang w:val="de-DE"/>
        </w:rPr>
        <w:t xml:space="preserve"> FRU</w:t>
      </w:r>
      <w:r w:rsidRPr="000A5DA3">
        <w:rPr>
          <w:rFonts w:cs="Arial"/>
          <w:lang w:val="de-DE"/>
        </w:rPr>
        <w:t>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제어가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넘어간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후에는</w:t>
      </w:r>
      <w:r w:rsidRPr="000A5DA3">
        <w:rPr>
          <w:rFonts w:cs="Arial"/>
          <w:lang w:val="de-DE"/>
        </w:rPr>
        <w:t xml:space="preserve"> FRU</w:t>
      </w:r>
      <w:r w:rsidRPr="000A5DA3">
        <w:rPr>
          <w:rFonts w:cs="Arial"/>
          <w:lang w:val="de-DE"/>
        </w:rPr>
        <w:t>가</w:t>
      </w:r>
      <w:r w:rsidRPr="000A5DA3">
        <w:rPr>
          <w:rFonts w:cs="Arial"/>
          <w:lang w:val="de-DE"/>
        </w:rPr>
        <w:t xml:space="preserve"> DDT</w:t>
      </w:r>
      <w:r w:rsidRPr="000A5DA3">
        <w:rPr>
          <w:rFonts w:cs="Arial"/>
          <w:lang w:val="de-DE"/>
        </w:rPr>
        <w:t>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수행하는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것이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기대</w:t>
      </w:r>
      <w:r w:rsidRPr="000A5DA3">
        <w:rPr>
          <w:rFonts w:cs="Arial" w:hint="eastAsia"/>
          <w:lang w:val="de-DE"/>
        </w:rPr>
        <w:t>된</w:t>
      </w:r>
      <w:r w:rsidRPr="000A5DA3">
        <w:rPr>
          <w:rFonts w:cs="Arial"/>
          <w:lang w:val="de-DE"/>
        </w:rPr>
        <w:t>다</w:t>
      </w:r>
      <w:r w:rsidRPr="000A5DA3">
        <w:rPr>
          <w:rFonts w:cs="Arial"/>
          <w:lang w:val="de-DE"/>
        </w:rPr>
        <w:t>.</w:t>
      </w:r>
    </w:p>
    <w:p w14:paraId="0D0E94F3" w14:textId="772A1453" w:rsidR="00700417" w:rsidRPr="000A5DA3" w:rsidRDefault="00F454C1" w:rsidP="00F454C1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B472A4" w:rsidRPr="000A5DA3">
        <w:rPr>
          <w:rFonts w:cs="Arial"/>
          <w:bCs/>
          <w:lang w:val="de-DE"/>
        </w:rPr>
        <w:t>레벨</w:t>
      </w:r>
      <w:r w:rsidR="00700417" w:rsidRPr="000A5DA3">
        <w:rPr>
          <w:rFonts w:cs="Arial"/>
          <w:bCs/>
          <w:lang w:val="de-DE"/>
        </w:rPr>
        <w:t xml:space="preserve"> 4 </w:t>
      </w:r>
      <w:r w:rsidR="00700417" w:rsidRPr="000A5DA3">
        <w:rPr>
          <w:rFonts w:cs="Arial"/>
          <w:bCs/>
          <w:lang w:val="de-DE"/>
        </w:rPr>
        <w:t>또는</w:t>
      </w:r>
      <w:r w:rsidR="00700417" w:rsidRPr="000A5DA3">
        <w:rPr>
          <w:rFonts w:cs="Arial"/>
          <w:bCs/>
          <w:lang w:val="de-DE"/>
        </w:rPr>
        <w:t xml:space="preserve"> 5 ADS </w:t>
      </w:r>
      <w:r w:rsidR="00700417" w:rsidRPr="000A5DA3">
        <w:rPr>
          <w:rFonts w:cs="Arial"/>
          <w:bCs/>
          <w:lang w:val="de-DE"/>
        </w:rPr>
        <w:t>하위</w:t>
      </w:r>
      <w:r w:rsidR="00700417" w:rsidRPr="000A5DA3">
        <w:rPr>
          <w:rFonts w:cs="Arial"/>
          <w:bCs/>
          <w:lang w:val="de-DE"/>
        </w:rPr>
        <w:t xml:space="preserve"> </w:t>
      </w:r>
      <w:r w:rsidR="00700417" w:rsidRPr="000A5DA3">
        <w:rPr>
          <w:rFonts w:cs="Arial"/>
          <w:bCs/>
          <w:lang w:val="de-DE"/>
        </w:rPr>
        <w:t>이동</w:t>
      </w:r>
      <w:r w:rsidR="00700417" w:rsidRPr="000A5DA3">
        <w:rPr>
          <w:rFonts w:cs="Arial"/>
          <w:bCs/>
          <w:lang w:val="de-DE"/>
        </w:rPr>
        <w:t xml:space="preserve">(sub-trip) </w:t>
      </w:r>
      <w:r w:rsidR="00700417" w:rsidRPr="000A5DA3">
        <w:rPr>
          <w:rFonts w:cs="Arial"/>
          <w:bCs/>
          <w:lang w:val="de-DE"/>
        </w:rPr>
        <w:t>기능</w:t>
      </w:r>
      <w:r w:rsidR="00700417" w:rsidRPr="000A5DA3">
        <w:rPr>
          <w:rFonts w:cs="Arial"/>
          <w:bCs/>
          <w:lang w:val="de-DE"/>
        </w:rPr>
        <w:t xml:space="preserve">, </w:t>
      </w:r>
      <w:r w:rsidR="00700417" w:rsidRPr="000A5DA3">
        <w:rPr>
          <w:rFonts w:cs="Arial"/>
          <w:bCs/>
          <w:lang w:val="de-DE"/>
        </w:rPr>
        <w:t>또는</w:t>
      </w:r>
      <w:r w:rsidR="00700417" w:rsidRPr="000A5DA3">
        <w:rPr>
          <w:rFonts w:cs="Arial"/>
          <w:bCs/>
          <w:lang w:val="de-DE"/>
        </w:rPr>
        <w:t xml:space="preserve"> </w:t>
      </w:r>
      <w:r w:rsidR="00700417" w:rsidRPr="000A5DA3">
        <w:rPr>
          <w:rFonts w:cs="Arial"/>
          <w:bCs/>
          <w:lang w:val="de-DE"/>
        </w:rPr>
        <w:t>듀얼</w:t>
      </w:r>
      <w:r w:rsidR="00700417" w:rsidRPr="000A5DA3">
        <w:rPr>
          <w:rFonts w:cs="Arial"/>
          <w:bCs/>
          <w:lang w:val="de-DE"/>
        </w:rPr>
        <w:t xml:space="preserve"> </w:t>
      </w:r>
      <w:r w:rsidR="00700417" w:rsidRPr="000A5DA3">
        <w:rPr>
          <w:rFonts w:cs="Arial"/>
          <w:bCs/>
          <w:lang w:val="de-DE"/>
        </w:rPr>
        <w:t>모드</w:t>
      </w:r>
      <w:r w:rsidR="00700417" w:rsidRPr="000A5DA3">
        <w:rPr>
          <w:rFonts w:cs="Arial"/>
          <w:bCs/>
          <w:lang w:val="de-DE"/>
        </w:rPr>
        <w:t xml:space="preserve"> </w:t>
      </w:r>
      <w:r w:rsidR="00700417" w:rsidRPr="000A5DA3">
        <w:rPr>
          <w:rFonts w:cs="Arial"/>
          <w:bCs/>
          <w:lang w:val="de-DE"/>
        </w:rPr>
        <w:t>차량</w:t>
      </w:r>
      <w:r w:rsidR="00700417" w:rsidRPr="000A5DA3">
        <w:rPr>
          <w:rFonts w:cs="Arial"/>
          <w:bCs/>
          <w:lang w:val="de-DE"/>
        </w:rPr>
        <w:t xml:space="preserve">(SAE J3016 </w:t>
      </w:r>
      <w:r w:rsidR="00700417" w:rsidRPr="000A5DA3">
        <w:rPr>
          <w:rFonts w:cs="Arial"/>
          <w:bCs/>
          <w:lang w:val="de-DE"/>
        </w:rPr>
        <w:t>참조</w:t>
      </w:r>
      <w:r w:rsidR="00700417" w:rsidRPr="000A5DA3">
        <w:rPr>
          <w:rFonts w:cs="Arial"/>
          <w:bCs/>
          <w:lang w:val="de-DE"/>
        </w:rPr>
        <w:t>)</w:t>
      </w:r>
      <w:r w:rsidR="00700417" w:rsidRPr="000A5DA3">
        <w:rPr>
          <w:rFonts w:cs="Arial"/>
          <w:bCs/>
          <w:lang w:val="de-DE"/>
        </w:rPr>
        <w:t>의</w:t>
      </w:r>
      <w:r w:rsidR="00700417" w:rsidRPr="000A5DA3">
        <w:rPr>
          <w:rFonts w:cs="Arial"/>
          <w:bCs/>
          <w:lang w:val="de-DE"/>
        </w:rPr>
        <w:t xml:space="preserve"> </w:t>
      </w:r>
      <w:r w:rsidR="00700417" w:rsidRPr="000A5DA3">
        <w:rPr>
          <w:rFonts w:cs="Arial"/>
          <w:bCs/>
          <w:lang w:val="de-DE"/>
        </w:rPr>
        <w:t>경우</w:t>
      </w:r>
      <w:r w:rsidR="00700417" w:rsidRPr="000A5DA3">
        <w:rPr>
          <w:rFonts w:cs="Arial"/>
          <w:bCs/>
          <w:lang w:val="de-DE"/>
        </w:rPr>
        <w:t>:</w:t>
      </w:r>
    </w:p>
    <w:p w14:paraId="0374D83E" w14:textId="77777777" w:rsidR="00700417" w:rsidRPr="000A5DA3" w:rsidRDefault="00700417" w:rsidP="00F454C1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사용자가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요청할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때</w:t>
      </w:r>
      <w:r w:rsidRPr="000A5DA3">
        <w:rPr>
          <w:rFonts w:cs="Arial"/>
          <w:lang w:val="de-DE"/>
        </w:rPr>
        <w:t>, ADS</w:t>
      </w:r>
      <w:r w:rsidRPr="000A5DA3">
        <w:rPr>
          <w:rFonts w:cs="Arial"/>
          <w:lang w:val="de-DE"/>
        </w:rPr>
        <w:t>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인간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사용자의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의도와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수동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운전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재개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준비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상태를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확인해야</w:t>
      </w:r>
      <w:r w:rsidRPr="000A5DA3">
        <w:rPr>
          <w:rFonts w:cs="Arial"/>
          <w:lang w:val="de-DE"/>
        </w:rPr>
        <w:t xml:space="preserve"> </w:t>
      </w:r>
      <w:r w:rsidR="005427F8" w:rsidRPr="000A5DA3">
        <w:rPr>
          <w:rFonts w:cs="Arial" w:hint="eastAsia"/>
          <w:lang w:val="de-DE"/>
        </w:rPr>
        <w:t>한</w:t>
      </w:r>
      <w:r w:rsidRPr="000A5DA3">
        <w:rPr>
          <w:rFonts w:cs="Arial"/>
          <w:lang w:val="de-DE"/>
        </w:rPr>
        <w:t>다</w:t>
      </w:r>
      <w:r w:rsidRPr="000A5DA3">
        <w:rPr>
          <w:rFonts w:cs="Arial"/>
          <w:lang w:val="de-DE"/>
        </w:rPr>
        <w:t>.</w:t>
      </w:r>
    </w:p>
    <w:p w14:paraId="34986B36" w14:textId="097A5DAC" w:rsidR="00700417" w:rsidRPr="000A5DA3" w:rsidRDefault="00700417" w:rsidP="00F454C1">
      <w:pPr>
        <w:spacing w:after="80"/>
        <w:ind w:left="3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ADS</w:t>
      </w:r>
      <w:r w:rsidRPr="000A5DA3">
        <w:rPr>
          <w:rFonts w:cs="Arial"/>
          <w:lang w:val="de-DE"/>
        </w:rPr>
        <w:t>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또한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핸드오버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과도한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위험을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유발하지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않는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운행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조건을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확인해야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하며</w:t>
      </w:r>
      <w:r w:rsidRPr="000A5DA3">
        <w:rPr>
          <w:rFonts w:cs="Arial"/>
          <w:lang w:val="de-DE"/>
        </w:rPr>
        <w:t>, ADS</w:t>
      </w:r>
      <w:r w:rsidRPr="000A5DA3">
        <w:rPr>
          <w:rFonts w:cs="Arial"/>
          <w:lang w:val="de-DE"/>
        </w:rPr>
        <w:t>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조건이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적절하다고</w:t>
      </w:r>
      <w:r w:rsidRPr="000A5DA3">
        <w:rPr>
          <w:rFonts w:cs="Arial"/>
          <w:lang w:val="de-DE"/>
        </w:rPr>
        <w:t xml:space="preserve"> </w:t>
      </w:r>
      <w:r w:rsidR="003619D4" w:rsidRPr="000A5DA3">
        <w:rPr>
          <w:rFonts w:ascii="맑은 고딕" w:hAnsi="맑은 고딕" w:cs="맑은 고딕"/>
          <w:szCs w:val="18"/>
          <w:lang w:val="en-US"/>
        </w:rPr>
        <w:t>판단할</w:t>
      </w:r>
      <w:r w:rsidR="003619D4" w:rsidRPr="000A5DA3">
        <w:rPr>
          <w:rFonts w:ascii="맑은 고딕" w:hAnsi="맑은 고딕" w:cs="맑은 고딕"/>
          <w:szCs w:val="18"/>
          <w:lang w:val="en-US"/>
        </w:rPr>
        <w:t xml:space="preserve"> </w:t>
      </w:r>
      <w:r w:rsidR="003619D4" w:rsidRPr="000A5DA3">
        <w:rPr>
          <w:rFonts w:ascii="맑은 고딕" w:hAnsi="맑은 고딕" w:cs="맑은 고딕"/>
          <w:szCs w:val="18"/>
          <w:lang w:val="en-US"/>
        </w:rPr>
        <w:t>때까지</w:t>
      </w:r>
      <w:r w:rsidR="003619D4" w:rsidRPr="000A5DA3">
        <w:rPr>
          <w:rFonts w:ascii="맑은 고딕" w:hAnsi="맑은 고딕" w:cs="맑은 고딕"/>
          <w:szCs w:val="18"/>
          <w:lang w:val="en-US"/>
        </w:rPr>
        <w:t xml:space="preserve"> </w:t>
      </w:r>
      <w:r w:rsidR="003619D4" w:rsidRPr="000A5DA3">
        <w:rPr>
          <w:rFonts w:ascii="맑은 고딕" w:hAnsi="맑은 고딕" w:cs="맑은 고딕"/>
          <w:szCs w:val="18"/>
          <w:lang w:val="en-US"/>
        </w:rPr>
        <w:t>핸드오버를</w:t>
      </w:r>
      <w:r w:rsidR="003619D4" w:rsidRPr="000A5DA3">
        <w:rPr>
          <w:rFonts w:ascii="맑은 고딕" w:hAnsi="맑은 고딕" w:cs="맑은 고딕"/>
          <w:szCs w:val="18"/>
          <w:lang w:val="en-US"/>
        </w:rPr>
        <w:t xml:space="preserve"> </w:t>
      </w:r>
      <w:r w:rsidR="003619D4" w:rsidRPr="000A5DA3">
        <w:rPr>
          <w:rFonts w:ascii="맑은 고딕" w:hAnsi="맑은 고딕" w:cs="맑은 고딕"/>
          <w:szCs w:val="18"/>
          <w:lang w:val="en-US"/>
        </w:rPr>
        <w:t>지연해도</w:t>
      </w:r>
      <w:r w:rsidR="003619D4" w:rsidRPr="000A5DA3">
        <w:rPr>
          <w:rFonts w:ascii="맑은 고딕" w:hAnsi="맑은 고딕" w:cs="맑은 고딕"/>
          <w:szCs w:val="18"/>
          <w:lang w:val="en-US"/>
        </w:rPr>
        <w:t xml:space="preserve"> </w:t>
      </w:r>
      <w:r w:rsidR="003619D4" w:rsidRPr="000A5DA3">
        <w:rPr>
          <w:rFonts w:ascii="맑은 고딕" w:hAnsi="맑은 고딕" w:cs="맑은 고딕"/>
          <w:szCs w:val="18"/>
          <w:lang w:val="en-US"/>
        </w:rPr>
        <w:t>된다</w:t>
      </w:r>
      <w:r w:rsidR="003619D4" w:rsidRPr="000A5DA3">
        <w:rPr>
          <w:rFonts w:ascii="맑은 고딕" w:hAnsi="맑은 고딕" w:cs="맑은 고딕"/>
          <w:szCs w:val="18"/>
          <w:lang w:val="en-US"/>
        </w:rPr>
        <w:t>.</w:t>
      </w:r>
      <w:r w:rsidR="003619D4" w:rsidRPr="000A5DA3">
        <w:rPr>
          <w:rFonts w:ascii="맑은 고딕" w:hAnsi="맑은 고딕" w:cs="맑은 고딕" w:hint="eastAsia"/>
          <w:szCs w:val="18"/>
          <w:lang w:val="en-US"/>
        </w:rPr>
        <w:t xml:space="preserve"> </w:t>
      </w:r>
      <w:r w:rsidRPr="000A5DA3">
        <w:rPr>
          <w:rFonts w:cs="Arial"/>
          <w:lang w:val="de-DE"/>
        </w:rPr>
        <w:t>예</w:t>
      </w:r>
      <w:r w:rsidR="003619D4" w:rsidRPr="000A5DA3">
        <w:rPr>
          <w:rFonts w:cs="Arial" w:hint="eastAsia"/>
          <w:lang w:val="de-DE"/>
        </w:rPr>
        <w:t>를</w:t>
      </w:r>
      <w:r w:rsidR="003619D4" w:rsidRPr="000A5DA3">
        <w:rPr>
          <w:rFonts w:cs="Arial" w:hint="eastAsia"/>
          <w:lang w:val="de-DE"/>
        </w:rPr>
        <w:t xml:space="preserve"> </w:t>
      </w:r>
      <w:r w:rsidR="003619D4" w:rsidRPr="000A5DA3">
        <w:rPr>
          <w:rFonts w:cs="Arial" w:hint="eastAsia"/>
          <w:lang w:val="de-DE"/>
        </w:rPr>
        <w:t>들어</w:t>
      </w:r>
      <w:r w:rsidRPr="000A5DA3">
        <w:rPr>
          <w:rFonts w:cs="Arial"/>
          <w:lang w:val="de-DE"/>
        </w:rPr>
        <w:t xml:space="preserve"> ADS</w:t>
      </w:r>
      <w:r w:rsidRPr="000A5DA3">
        <w:rPr>
          <w:rFonts w:cs="Arial"/>
          <w:lang w:val="de-DE"/>
        </w:rPr>
        <w:t>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밀집</w:t>
      </w:r>
      <w:r w:rsidRPr="000A5DA3">
        <w:rPr>
          <w:rFonts w:cs="Arial"/>
          <w:lang w:val="de-DE"/>
        </w:rPr>
        <w:t xml:space="preserve"> </w:t>
      </w:r>
      <w:r w:rsidR="003619D4" w:rsidRPr="000A5DA3">
        <w:rPr>
          <w:rFonts w:cs="Arial" w:hint="eastAsia"/>
          <w:lang w:val="de-DE"/>
        </w:rPr>
        <w:t>대형</w:t>
      </w:r>
      <w:r w:rsidR="003619D4" w:rsidRPr="000A5DA3">
        <w:rPr>
          <w:rFonts w:cs="Arial" w:hint="eastAsia"/>
          <w:lang w:val="de-DE"/>
        </w:rPr>
        <w:t xml:space="preserve"> </w:t>
      </w:r>
      <w:r w:rsidR="003619D4" w:rsidRPr="000A5DA3">
        <w:rPr>
          <w:rFonts w:cs="Arial" w:hint="eastAsia"/>
          <w:lang w:val="de-DE"/>
        </w:rPr>
        <w:t>주행</w:t>
      </w:r>
      <w:r w:rsidRPr="000A5DA3">
        <w:rPr>
          <w:rFonts w:cs="Arial"/>
          <w:lang w:val="de-DE"/>
        </w:rPr>
        <w:t>(platooning)</w:t>
      </w:r>
      <w:r w:rsidRPr="000A5DA3">
        <w:rPr>
          <w:rFonts w:cs="Arial"/>
          <w:lang w:val="de-DE"/>
        </w:rPr>
        <w:t>에서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벗어난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이후</w:t>
      </w:r>
      <w:r w:rsidR="003619D4" w:rsidRPr="000A5DA3">
        <w:rPr>
          <w:rFonts w:cs="Arial" w:hint="eastAsia"/>
          <w:lang w:val="de-DE"/>
        </w:rPr>
        <w:t>까지</w:t>
      </w:r>
      <w:r w:rsidRPr="000A5DA3">
        <w:rPr>
          <w:rFonts w:cs="Arial"/>
          <w:lang w:val="de-DE"/>
        </w:rPr>
        <w:t xml:space="preserve"> </w:t>
      </w:r>
      <w:r w:rsidR="003619D4" w:rsidRPr="000A5DA3">
        <w:rPr>
          <w:rFonts w:cs="Arial" w:hint="eastAsia"/>
          <w:lang w:val="de-DE"/>
        </w:rPr>
        <w:t xml:space="preserve">DDT </w:t>
      </w:r>
      <w:r w:rsidR="003619D4" w:rsidRPr="000A5DA3">
        <w:rPr>
          <w:rFonts w:cs="Arial" w:hint="eastAsia"/>
          <w:lang w:val="de-DE"/>
        </w:rPr>
        <w:t>연계</w:t>
      </w:r>
      <w:r w:rsidRPr="000A5DA3">
        <w:rPr>
          <w:rFonts w:cs="Arial"/>
          <w:lang w:val="de-DE"/>
        </w:rPr>
        <w:t>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지연시킬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있다</w:t>
      </w:r>
    </w:p>
    <w:p w14:paraId="5655C24B" w14:textId="77777777" w:rsidR="00700417" w:rsidRPr="000A5DA3" w:rsidRDefault="00700417" w:rsidP="00700417">
      <w:pPr>
        <w:rPr>
          <w:rFonts w:cs="Arial"/>
          <w:lang w:val="de-DE"/>
        </w:rPr>
      </w:pPr>
    </w:p>
    <w:p w14:paraId="330BA29F" w14:textId="7EECAAC6" w:rsidR="00700417" w:rsidRPr="000A5DA3" w:rsidRDefault="00700417" w:rsidP="00DA4A89">
      <w:pPr>
        <w:pStyle w:val="KSDT111"/>
        <w:numPr>
          <w:ilvl w:val="2"/>
          <w:numId w:val="8"/>
        </w:numPr>
        <w:tabs>
          <w:tab w:val="clear" w:pos="0"/>
        </w:tabs>
        <w:ind w:left="660" w:hanging="660"/>
        <w:outlineLvl w:val="0"/>
      </w:pPr>
      <w:r w:rsidRPr="000A5DA3">
        <w:t>레벨</w:t>
      </w:r>
      <w:r w:rsidRPr="000A5DA3">
        <w:t xml:space="preserve"> 4 </w:t>
      </w:r>
      <w:r w:rsidRPr="000A5DA3">
        <w:t>또는</w:t>
      </w:r>
      <w:r w:rsidRPr="000A5DA3">
        <w:t xml:space="preserve"> 5 ADS </w:t>
      </w:r>
      <w:r w:rsidRPr="000A5DA3">
        <w:t>장착</w:t>
      </w:r>
      <w:r w:rsidRPr="000A5DA3">
        <w:t xml:space="preserve"> </w:t>
      </w:r>
      <w:r w:rsidRPr="000A5DA3">
        <w:t>차량이</w:t>
      </w:r>
      <w:r w:rsidRPr="000A5DA3">
        <w:t xml:space="preserve"> </w:t>
      </w:r>
      <w:r w:rsidRPr="000A5DA3">
        <w:t>무인</w:t>
      </w:r>
      <w:r w:rsidRPr="000A5DA3">
        <w:t xml:space="preserve"> </w:t>
      </w:r>
      <w:r w:rsidRPr="000A5DA3">
        <w:t>운행</w:t>
      </w:r>
      <w:r w:rsidRPr="000A5DA3">
        <w:t xml:space="preserve"> </w:t>
      </w:r>
      <w:r w:rsidRPr="000A5DA3">
        <w:t>중인</w:t>
      </w:r>
      <w:r w:rsidRPr="000A5DA3">
        <w:t xml:space="preserve"> </w:t>
      </w:r>
      <w:r w:rsidRPr="000A5DA3">
        <w:t>경우</w:t>
      </w:r>
      <w:r w:rsidRPr="000A5DA3">
        <w:t xml:space="preserve">, </w:t>
      </w:r>
      <w:r w:rsidR="003D49F2" w:rsidRPr="000A5DA3">
        <w:t>폴백</w:t>
      </w:r>
      <w:r w:rsidRPr="000A5DA3">
        <w:t>이</w:t>
      </w:r>
      <w:r w:rsidRPr="000A5DA3">
        <w:t xml:space="preserve"> </w:t>
      </w:r>
      <w:r w:rsidRPr="000A5DA3">
        <w:t>필요한</w:t>
      </w:r>
      <w:r w:rsidRPr="000A5DA3">
        <w:t xml:space="preserve"> </w:t>
      </w:r>
      <w:r w:rsidRPr="000A5DA3">
        <w:t>사건</w:t>
      </w:r>
      <w:r w:rsidRPr="000A5DA3">
        <w:t>(</w:t>
      </w:r>
      <w:r w:rsidRPr="000A5DA3">
        <w:t>예</w:t>
      </w:r>
      <w:r w:rsidRPr="000A5DA3">
        <w:t xml:space="preserve">: </w:t>
      </w:r>
      <w:r w:rsidRPr="000A5DA3">
        <w:t>충돌</w:t>
      </w:r>
      <w:r w:rsidRPr="000A5DA3">
        <w:t>)</w:t>
      </w:r>
      <w:r w:rsidRPr="000A5DA3">
        <w:t>에</w:t>
      </w:r>
      <w:r w:rsidRPr="000A5DA3">
        <w:t xml:space="preserve"> </w:t>
      </w:r>
      <w:r w:rsidRPr="000A5DA3">
        <w:t>연루되면</w:t>
      </w:r>
      <w:r w:rsidRPr="000A5DA3">
        <w:t xml:space="preserve"> </w:t>
      </w:r>
      <w:r w:rsidRPr="000A5DA3">
        <w:t>즉시</w:t>
      </w:r>
      <w:r w:rsidRPr="000A5DA3">
        <w:t xml:space="preserve"> DDT </w:t>
      </w:r>
      <w:r w:rsidR="003D49F2" w:rsidRPr="000A5DA3">
        <w:t>폴백</w:t>
      </w:r>
      <w:r w:rsidRPr="000A5DA3">
        <w:t>을</w:t>
      </w:r>
      <w:r w:rsidRPr="000A5DA3">
        <w:t xml:space="preserve"> </w:t>
      </w:r>
      <w:r w:rsidRPr="000A5DA3">
        <w:t>수행하고</w:t>
      </w:r>
      <w:r w:rsidRPr="000A5DA3">
        <w:t xml:space="preserve">, </w:t>
      </w:r>
      <w:r w:rsidRPr="000A5DA3">
        <w:t>적절한</w:t>
      </w:r>
      <w:r w:rsidRPr="000A5DA3">
        <w:t xml:space="preserve"> </w:t>
      </w:r>
      <w:r w:rsidR="00763991" w:rsidRPr="000A5DA3">
        <w:rPr>
          <w:rFonts w:hint="eastAsia"/>
          <w:lang w:eastAsia="ko-KR"/>
        </w:rPr>
        <w:t>긴급</w:t>
      </w:r>
      <w:r w:rsidRPr="000A5DA3">
        <w:t xml:space="preserve"> </w:t>
      </w:r>
      <w:r w:rsidRPr="000A5DA3">
        <w:t>정보를</w:t>
      </w:r>
      <w:r w:rsidRPr="000A5DA3">
        <w:t xml:space="preserve"> </w:t>
      </w:r>
      <w:r w:rsidRPr="000A5DA3">
        <w:t>전달</w:t>
      </w:r>
      <w:r w:rsidR="001950A9" w:rsidRPr="000A5DA3">
        <w:rPr>
          <w:rFonts w:hint="eastAsia"/>
          <w:lang w:eastAsia="ko-KR"/>
        </w:rPr>
        <w:t>하는</w:t>
      </w:r>
      <w:r w:rsidR="001950A9" w:rsidRPr="000A5DA3">
        <w:rPr>
          <w:rFonts w:hint="eastAsia"/>
          <w:lang w:eastAsia="ko-KR"/>
        </w:rPr>
        <w:t xml:space="preserve"> </w:t>
      </w:r>
      <w:r w:rsidR="001950A9" w:rsidRPr="000A5DA3">
        <w:rPr>
          <w:rFonts w:hint="eastAsia"/>
          <w:lang w:eastAsia="ko-KR"/>
        </w:rPr>
        <w:t>것이</w:t>
      </w:r>
      <w:r w:rsidR="001950A9" w:rsidRPr="000A5DA3">
        <w:rPr>
          <w:rFonts w:hint="eastAsia"/>
          <w:lang w:eastAsia="ko-KR"/>
        </w:rPr>
        <w:t xml:space="preserve"> </w:t>
      </w:r>
      <w:r w:rsidR="001950A9" w:rsidRPr="000A5DA3">
        <w:rPr>
          <w:rFonts w:hint="eastAsia"/>
          <w:lang w:eastAsia="ko-KR"/>
        </w:rPr>
        <w:t>바람직하다</w:t>
      </w:r>
      <w:r w:rsidRPr="000A5DA3">
        <w:t>.</w:t>
      </w:r>
    </w:p>
    <w:p w14:paraId="606A6C66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6DCD7F8F" w14:textId="3929355E" w:rsidR="00700417" w:rsidRPr="000A5DA3" w:rsidRDefault="00DA4A89" w:rsidP="00763991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482FBA" w:rsidRPr="000A5DA3">
        <w:rPr>
          <w:rFonts w:cs="Arial"/>
          <w:lang w:val="de-DE"/>
        </w:rPr>
        <w:t>긴급</w:t>
      </w:r>
      <w:r w:rsidR="00482FBA" w:rsidRPr="000A5DA3">
        <w:rPr>
          <w:rFonts w:cs="Arial"/>
          <w:lang w:val="de-DE"/>
        </w:rPr>
        <w:t xml:space="preserve"> </w:t>
      </w:r>
      <w:r w:rsidR="00482FBA" w:rsidRPr="000A5DA3">
        <w:rPr>
          <w:rFonts w:cs="Arial"/>
          <w:lang w:val="de-DE"/>
        </w:rPr>
        <w:t>대응자</w:t>
      </w:r>
      <w:r w:rsidR="00700417" w:rsidRPr="000A5DA3">
        <w:rPr>
          <w:rFonts w:cs="Arial"/>
          <w:lang w:val="de-DE"/>
        </w:rPr>
        <w:t>에게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전달될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긴급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정보에는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예를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들어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다음이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포함될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있다</w:t>
      </w:r>
      <w:r w:rsidR="00700417" w:rsidRPr="000A5DA3">
        <w:rPr>
          <w:rFonts w:cs="Arial"/>
          <w:lang w:val="de-DE"/>
        </w:rPr>
        <w:t>:</w:t>
      </w:r>
    </w:p>
    <w:p w14:paraId="7FA39079" w14:textId="77777777" w:rsidR="00700417" w:rsidRPr="000A5DA3" w:rsidRDefault="00700417" w:rsidP="00763991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차량의</w:t>
      </w:r>
      <w:r w:rsidRPr="000A5DA3">
        <w:rPr>
          <w:rFonts w:cs="Arial"/>
          <w:lang w:val="de-DE"/>
        </w:rPr>
        <w:t xml:space="preserve"> ADS </w:t>
      </w:r>
      <w:r w:rsidRPr="000A5DA3">
        <w:rPr>
          <w:rFonts w:cs="Arial"/>
          <w:lang w:val="de-DE"/>
        </w:rPr>
        <w:t>레벨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및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기능</w:t>
      </w:r>
    </w:p>
    <w:p w14:paraId="40EA7827" w14:textId="77777777" w:rsidR="00700417" w:rsidRPr="000A5DA3" w:rsidRDefault="00700417" w:rsidP="00763991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 xml:space="preserve">ADS </w:t>
      </w:r>
      <w:r w:rsidRPr="000A5DA3">
        <w:rPr>
          <w:rFonts w:cs="Arial"/>
          <w:lang w:val="de-DE"/>
        </w:rPr>
        <w:t>운행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모드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및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상태</w:t>
      </w:r>
    </w:p>
    <w:p w14:paraId="53CB6B30" w14:textId="7CF12A9D" w:rsidR="00700417" w:rsidRPr="000A5DA3" w:rsidRDefault="00700417" w:rsidP="00763991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고전압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전기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시스템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상태</w:t>
      </w:r>
      <w:r w:rsidRPr="000A5DA3">
        <w:rPr>
          <w:rFonts w:cs="Arial"/>
          <w:lang w:val="de-DE"/>
        </w:rPr>
        <w:t>(</w:t>
      </w:r>
      <w:r w:rsidRPr="000A5DA3">
        <w:rPr>
          <w:rFonts w:cs="Arial"/>
          <w:lang w:val="de-DE"/>
        </w:rPr>
        <w:t>차량이</w:t>
      </w:r>
      <w:r w:rsidRPr="000A5DA3">
        <w:rPr>
          <w:rFonts w:cs="Arial"/>
          <w:lang w:val="de-DE"/>
        </w:rPr>
        <w:t xml:space="preserve"> EV </w:t>
      </w:r>
      <w:r w:rsidRPr="000A5DA3">
        <w:rPr>
          <w:rFonts w:cs="Arial"/>
          <w:lang w:val="de-DE"/>
        </w:rPr>
        <w:t>또는</w:t>
      </w:r>
      <w:r w:rsidRPr="000A5DA3">
        <w:rPr>
          <w:rFonts w:cs="Arial"/>
          <w:lang w:val="de-DE"/>
        </w:rPr>
        <w:t xml:space="preserve"> HEV</w:t>
      </w:r>
      <w:r w:rsidRPr="000A5DA3">
        <w:rPr>
          <w:rFonts w:cs="Arial"/>
          <w:lang w:val="de-DE"/>
        </w:rPr>
        <w:t>인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>)</w:t>
      </w:r>
    </w:p>
    <w:p w14:paraId="3ADF5EA3" w14:textId="7394B79E" w:rsidR="00700417" w:rsidRPr="000A5DA3" w:rsidRDefault="00DA4A89" w:rsidP="00763991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플릿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운영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경우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관련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긴급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정보는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플릿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운영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센터에도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전달</w:t>
      </w:r>
      <w:r w:rsidR="00763991" w:rsidRPr="000A5DA3">
        <w:rPr>
          <w:rFonts w:cs="Arial" w:hint="eastAsia"/>
          <w:lang w:val="de-DE"/>
        </w:rPr>
        <w:t>해도</w:t>
      </w:r>
      <w:r w:rsidR="00763991" w:rsidRPr="000A5DA3">
        <w:rPr>
          <w:rFonts w:cs="Arial" w:hint="eastAsia"/>
          <w:lang w:val="de-DE"/>
        </w:rPr>
        <w:t xml:space="preserve"> </w:t>
      </w:r>
      <w:r w:rsidR="00763991" w:rsidRPr="000A5DA3">
        <w:rPr>
          <w:rFonts w:cs="Arial" w:hint="eastAsia"/>
          <w:lang w:val="de-DE"/>
        </w:rPr>
        <w:t>된</w:t>
      </w:r>
      <w:r w:rsidR="00700417" w:rsidRPr="000A5DA3">
        <w:rPr>
          <w:rFonts w:cs="Arial"/>
          <w:lang w:val="de-DE"/>
        </w:rPr>
        <w:t>다</w:t>
      </w:r>
      <w:r w:rsidR="00700417" w:rsidRPr="000A5DA3">
        <w:rPr>
          <w:rFonts w:cs="Arial"/>
          <w:lang w:val="de-DE"/>
        </w:rPr>
        <w:t>.</w:t>
      </w:r>
    </w:p>
    <w:p w14:paraId="263E54A1" w14:textId="595C172D" w:rsidR="00700417" w:rsidRPr="000A5DA3" w:rsidRDefault="00DA4A89" w:rsidP="00763991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B472A4" w:rsidRPr="000A5DA3">
        <w:rPr>
          <w:rFonts w:cs="Arial"/>
          <w:lang w:val="de-DE"/>
        </w:rPr>
        <w:t>레벨</w:t>
      </w:r>
      <w:r w:rsidR="00700417" w:rsidRPr="000A5DA3">
        <w:rPr>
          <w:rFonts w:cs="Arial"/>
          <w:lang w:val="de-DE"/>
        </w:rPr>
        <w:t xml:space="preserve"> 3 </w:t>
      </w:r>
      <w:r w:rsidR="00700417" w:rsidRPr="000A5DA3">
        <w:rPr>
          <w:rFonts w:cs="Arial"/>
          <w:lang w:val="de-DE"/>
        </w:rPr>
        <w:t>또는</w:t>
      </w:r>
      <w:r w:rsidR="00700417" w:rsidRPr="000A5DA3">
        <w:rPr>
          <w:rFonts w:cs="Arial"/>
          <w:lang w:val="de-DE"/>
        </w:rPr>
        <w:t xml:space="preserve"> 4 </w:t>
      </w:r>
      <w:r w:rsidR="00700417" w:rsidRPr="000A5DA3">
        <w:rPr>
          <w:rFonts w:cs="Arial"/>
          <w:lang w:val="de-DE"/>
        </w:rPr>
        <w:t>하위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이동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기능이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장착된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차량에서는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운전석에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앉아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사용자가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가능한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범위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내에서</w:t>
      </w:r>
      <w:r w:rsidR="00700417" w:rsidRPr="000A5DA3">
        <w:rPr>
          <w:rFonts w:cs="Arial"/>
          <w:lang w:val="de-DE"/>
        </w:rPr>
        <w:t xml:space="preserve"> </w:t>
      </w:r>
      <w:r w:rsidR="00482FBA" w:rsidRPr="000A5DA3">
        <w:rPr>
          <w:rFonts w:cs="Arial"/>
          <w:lang w:val="de-DE"/>
        </w:rPr>
        <w:t>긴급</w:t>
      </w:r>
      <w:r w:rsidR="00482FBA" w:rsidRPr="000A5DA3">
        <w:rPr>
          <w:rFonts w:cs="Arial"/>
          <w:lang w:val="de-DE"/>
        </w:rPr>
        <w:t xml:space="preserve"> </w:t>
      </w:r>
      <w:r w:rsidR="00482FBA" w:rsidRPr="000A5DA3">
        <w:rPr>
          <w:rFonts w:cs="Arial"/>
          <w:lang w:val="de-DE"/>
        </w:rPr>
        <w:t>대응자</w:t>
      </w:r>
      <w:r w:rsidR="00700417" w:rsidRPr="000A5DA3">
        <w:rPr>
          <w:rFonts w:cs="Arial"/>
          <w:lang w:val="de-DE"/>
        </w:rPr>
        <w:t>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소통하는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것이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기대</w:t>
      </w:r>
      <w:r w:rsidR="00700417" w:rsidRPr="000A5DA3">
        <w:rPr>
          <w:rFonts w:cs="Arial" w:hint="eastAsia"/>
          <w:lang w:val="de-DE"/>
        </w:rPr>
        <w:t>된</w:t>
      </w:r>
      <w:r w:rsidR="00700417" w:rsidRPr="000A5DA3">
        <w:rPr>
          <w:rFonts w:cs="Arial"/>
          <w:lang w:val="de-DE"/>
        </w:rPr>
        <w:t>다</w:t>
      </w:r>
      <w:r w:rsidR="00700417" w:rsidRPr="000A5DA3">
        <w:rPr>
          <w:rFonts w:cs="Arial"/>
          <w:lang w:val="de-DE"/>
        </w:rPr>
        <w:t>.</w:t>
      </w:r>
    </w:p>
    <w:p w14:paraId="40416DEB" w14:textId="5E39DDAA" w:rsidR="00700417" w:rsidRPr="000A5DA3" w:rsidRDefault="00700417" w:rsidP="00763991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DA4A89" w:rsidRPr="000A5DA3">
        <w:rPr>
          <w:rFonts w:cs="Arial"/>
          <w:lang w:val="de-DE"/>
        </w:rPr>
        <w:t>다음</w:t>
      </w:r>
      <w:r w:rsidR="00DA4A89" w:rsidRPr="000A5DA3">
        <w:rPr>
          <w:rFonts w:cs="Arial"/>
          <w:lang w:val="de-DE"/>
        </w:rPr>
        <w:t xml:space="preserve"> </w:t>
      </w:r>
      <w:r w:rsidR="00DA4A89" w:rsidRPr="000A5DA3">
        <w:rPr>
          <w:rFonts w:cs="Arial"/>
          <w:lang w:val="de-DE"/>
        </w:rPr>
        <w:t>문서에서</w:t>
      </w:r>
      <w:r w:rsidR="00DA4A89" w:rsidRPr="000A5DA3">
        <w:rPr>
          <w:rFonts w:cs="Arial"/>
          <w:lang w:val="de-DE"/>
        </w:rPr>
        <w:t xml:space="preserve"> </w:t>
      </w:r>
      <w:r w:rsidR="00DA4A89" w:rsidRPr="000A5DA3">
        <w:rPr>
          <w:rFonts w:cs="Arial"/>
          <w:lang w:val="de-DE"/>
        </w:rPr>
        <w:t>추가</w:t>
      </w:r>
      <w:r w:rsidR="00DA4A89" w:rsidRPr="000A5DA3">
        <w:rPr>
          <w:rFonts w:cs="Arial"/>
          <w:lang w:val="de-DE"/>
        </w:rPr>
        <w:t xml:space="preserve"> </w:t>
      </w:r>
      <w:r w:rsidR="00DA4A89" w:rsidRPr="000A5DA3">
        <w:rPr>
          <w:rFonts w:cs="Arial"/>
          <w:lang w:val="de-DE"/>
        </w:rPr>
        <w:t>지침을</w:t>
      </w:r>
      <w:r w:rsidR="00DA4A89" w:rsidRPr="000A5DA3">
        <w:rPr>
          <w:rFonts w:cs="Arial"/>
          <w:lang w:val="de-DE"/>
        </w:rPr>
        <w:t xml:space="preserve"> </w:t>
      </w:r>
      <w:r w:rsidR="00DA4A89" w:rsidRPr="000A5DA3">
        <w:rPr>
          <w:rFonts w:cs="Arial"/>
          <w:lang w:val="de-DE"/>
        </w:rPr>
        <w:t>제공할</w:t>
      </w:r>
      <w:r w:rsidR="00DA4A89" w:rsidRPr="000A5DA3">
        <w:rPr>
          <w:rFonts w:cs="Arial"/>
          <w:lang w:val="de-DE"/>
        </w:rPr>
        <w:t xml:space="preserve"> </w:t>
      </w:r>
      <w:r w:rsidR="00DA4A89" w:rsidRPr="000A5DA3">
        <w:rPr>
          <w:rFonts w:cs="Arial"/>
          <w:lang w:val="de-DE"/>
        </w:rPr>
        <w:t>수</w:t>
      </w:r>
      <w:r w:rsidR="00DA4A89" w:rsidRPr="000A5DA3">
        <w:rPr>
          <w:rFonts w:cs="Arial"/>
          <w:lang w:val="de-DE"/>
        </w:rPr>
        <w:t xml:space="preserve"> </w:t>
      </w:r>
      <w:r w:rsidR="00DA4A89" w:rsidRPr="000A5DA3">
        <w:rPr>
          <w:rFonts w:cs="Arial"/>
          <w:lang w:val="de-DE"/>
        </w:rPr>
        <w:t>있</w:t>
      </w:r>
      <w:r w:rsidR="00DA4A89" w:rsidRPr="000A5DA3">
        <w:rPr>
          <w:rFonts w:cs="Arial" w:hint="eastAsia"/>
          <w:lang w:val="de-DE"/>
        </w:rPr>
        <w:t>다</w:t>
      </w:r>
      <w:r w:rsidR="00DA4A89" w:rsidRPr="000A5DA3">
        <w:rPr>
          <w:rFonts w:cs="Arial" w:hint="eastAsia"/>
          <w:lang w:val="de-DE"/>
        </w:rPr>
        <w:t>.</w:t>
      </w:r>
    </w:p>
    <w:p w14:paraId="50200B3B" w14:textId="7CE0EF3E" w:rsidR="00DA4A89" w:rsidRPr="000A5DA3" w:rsidRDefault="00DA4A89" w:rsidP="00763991">
      <w:pPr>
        <w:spacing w:after="80"/>
        <w:ind w:firstLineChars="100" w:firstLine="200"/>
        <w:rPr>
          <w:rFonts w:cs="Arial"/>
          <w:lang w:val="en-US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en-US"/>
        </w:rPr>
        <w:t xml:space="preserve">AVSC00005202012. </w:t>
      </w:r>
    </w:p>
    <w:p w14:paraId="31F42AC6" w14:textId="785BB045" w:rsidR="00700417" w:rsidRPr="000A5DA3" w:rsidRDefault="00700417" w:rsidP="00DA4A89">
      <w:pPr>
        <w:ind w:firstLineChars="100" w:firstLine="200"/>
        <w:rPr>
          <w:rFonts w:cs="Arial"/>
          <w:lang w:val="de-DE"/>
        </w:rPr>
      </w:pPr>
    </w:p>
    <w:p w14:paraId="7F19B6D5" w14:textId="0BE13621" w:rsidR="00700417" w:rsidRPr="000A5DA3" w:rsidRDefault="00700417" w:rsidP="00763991">
      <w:pPr>
        <w:pStyle w:val="KSDT111"/>
        <w:numPr>
          <w:ilvl w:val="2"/>
          <w:numId w:val="8"/>
        </w:numPr>
        <w:tabs>
          <w:tab w:val="clear" w:pos="0"/>
        </w:tabs>
        <w:ind w:left="660" w:hanging="660"/>
        <w:outlineLvl w:val="0"/>
      </w:pPr>
      <w:r w:rsidRPr="000A5DA3">
        <w:t>ADS</w:t>
      </w:r>
      <w:r w:rsidRPr="000A5DA3">
        <w:t>는</w:t>
      </w:r>
      <w:r w:rsidRPr="000A5DA3">
        <w:t xml:space="preserve"> </w:t>
      </w:r>
      <w:r w:rsidRPr="000A5DA3">
        <w:t>시스템</w:t>
      </w:r>
      <w:r w:rsidRPr="000A5DA3">
        <w:t xml:space="preserve"> </w:t>
      </w:r>
      <w:r w:rsidRPr="000A5DA3">
        <w:t>고장</w:t>
      </w:r>
      <w:r w:rsidRPr="000A5DA3">
        <w:t xml:space="preserve">, </w:t>
      </w:r>
      <w:r w:rsidRPr="000A5DA3">
        <w:t>운행</w:t>
      </w:r>
      <w:r w:rsidRPr="000A5DA3">
        <w:t xml:space="preserve"> </w:t>
      </w:r>
      <w:r w:rsidRPr="000A5DA3">
        <w:t>성능</w:t>
      </w:r>
      <w:r w:rsidRPr="000A5DA3">
        <w:t xml:space="preserve"> </w:t>
      </w:r>
      <w:r w:rsidRPr="000A5DA3">
        <w:t>저하</w:t>
      </w:r>
      <w:r w:rsidRPr="000A5DA3">
        <w:t xml:space="preserve">, ODD </w:t>
      </w:r>
      <w:r w:rsidRPr="000A5DA3">
        <w:t>벗어남</w:t>
      </w:r>
      <w:r w:rsidRPr="000A5DA3">
        <w:t xml:space="preserve"> </w:t>
      </w:r>
      <w:r w:rsidRPr="000A5DA3">
        <w:t>등을</w:t>
      </w:r>
      <w:r w:rsidRPr="000A5DA3">
        <w:t xml:space="preserve"> </w:t>
      </w:r>
      <w:r w:rsidRPr="000A5DA3">
        <w:t>탐지하도록</w:t>
      </w:r>
      <w:r w:rsidRPr="000A5DA3">
        <w:t xml:space="preserve"> </w:t>
      </w:r>
      <w:r w:rsidRPr="000A5DA3">
        <w:t>설계</w:t>
      </w:r>
      <w:r w:rsidR="00763991" w:rsidRPr="000A5DA3">
        <w:rPr>
          <w:rFonts w:hint="eastAsia"/>
          <w:lang w:eastAsia="ko-KR"/>
        </w:rPr>
        <w:t>되는</w:t>
      </w:r>
      <w:r w:rsidR="00763991" w:rsidRPr="000A5DA3">
        <w:rPr>
          <w:rFonts w:hint="eastAsia"/>
          <w:lang w:eastAsia="ko-KR"/>
        </w:rPr>
        <w:t xml:space="preserve"> </w:t>
      </w:r>
      <w:r w:rsidR="00763991" w:rsidRPr="000A5DA3">
        <w:rPr>
          <w:rFonts w:hint="eastAsia"/>
          <w:lang w:eastAsia="ko-KR"/>
        </w:rPr>
        <w:t>것이</w:t>
      </w:r>
      <w:r w:rsidR="00763991" w:rsidRPr="000A5DA3">
        <w:rPr>
          <w:rFonts w:hint="eastAsia"/>
          <w:lang w:eastAsia="ko-KR"/>
        </w:rPr>
        <w:t xml:space="preserve"> </w:t>
      </w:r>
      <w:r w:rsidR="00763991" w:rsidRPr="000A5DA3">
        <w:rPr>
          <w:rFonts w:hint="eastAsia"/>
          <w:lang w:eastAsia="ko-KR"/>
        </w:rPr>
        <w:t>바람직하며</w:t>
      </w:r>
      <w:r w:rsidRPr="000A5DA3">
        <w:t xml:space="preserve">, </w:t>
      </w:r>
      <w:r w:rsidRPr="000A5DA3">
        <w:t>이후</w:t>
      </w:r>
      <w:r w:rsidRPr="000A5DA3">
        <w:t xml:space="preserve"> DDT </w:t>
      </w:r>
      <w:r w:rsidR="003D49F2" w:rsidRPr="000A5DA3">
        <w:t>폴백</w:t>
      </w:r>
      <w:r w:rsidRPr="000A5DA3">
        <w:t>을</w:t>
      </w:r>
      <w:r w:rsidRPr="000A5DA3">
        <w:t xml:space="preserve"> </w:t>
      </w:r>
      <w:r w:rsidRPr="000A5DA3">
        <w:t>수행해야</w:t>
      </w:r>
      <w:r w:rsidRPr="000A5DA3">
        <w:t xml:space="preserve"> </w:t>
      </w:r>
      <w:r w:rsidRPr="000A5DA3">
        <w:t>한다</w:t>
      </w:r>
      <w:r w:rsidRPr="000A5DA3">
        <w:t>(</w:t>
      </w:r>
      <w:r w:rsidR="003D49F2" w:rsidRPr="000A5DA3">
        <w:t>폴백</w:t>
      </w:r>
      <w:r w:rsidRPr="000A5DA3">
        <w:t xml:space="preserve"> </w:t>
      </w:r>
      <w:r w:rsidRPr="000A5DA3">
        <w:t>준비</w:t>
      </w:r>
      <w:r w:rsidRPr="000A5DA3">
        <w:t xml:space="preserve"> </w:t>
      </w:r>
      <w:r w:rsidRPr="000A5DA3">
        <w:t>사용자</w:t>
      </w:r>
      <w:r w:rsidRPr="000A5DA3">
        <w:t xml:space="preserve"> </w:t>
      </w:r>
      <w:r w:rsidRPr="000A5DA3">
        <w:t>또는</w:t>
      </w:r>
      <w:r w:rsidRPr="000A5DA3">
        <w:t xml:space="preserve"> ADS</w:t>
      </w:r>
      <w:r w:rsidRPr="000A5DA3">
        <w:t>가</w:t>
      </w:r>
      <w:r w:rsidRPr="000A5DA3">
        <w:t xml:space="preserve"> </w:t>
      </w:r>
      <w:r w:rsidRPr="000A5DA3">
        <w:t>수행</w:t>
      </w:r>
      <w:r w:rsidRPr="000A5DA3">
        <w:t>)</w:t>
      </w:r>
      <w:r w:rsidRPr="000A5DA3">
        <w:rPr>
          <w:rFonts w:hint="eastAsia"/>
        </w:rPr>
        <w:t>.</w:t>
      </w:r>
    </w:p>
    <w:p w14:paraId="1887FF78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34605C43" w14:textId="10E8CAB8" w:rsidR="00700417" w:rsidRPr="000A5DA3" w:rsidRDefault="00763991" w:rsidP="00763991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3D49F2" w:rsidRPr="000A5DA3">
        <w:rPr>
          <w:rFonts w:cs="Arial"/>
          <w:lang w:val="de-DE"/>
        </w:rPr>
        <w:t>폴백</w:t>
      </w:r>
      <w:r w:rsidR="00700417" w:rsidRPr="000A5DA3">
        <w:rPr>
          <w:rFonts w:cs="Arial"/>
          <w:lang w:val="de-DE"/>
        </w:rPr>
        <w:t>에는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다음이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포함되어야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한다</w:t>
      </w:r>
      <w:r w:rsidRPr="000A5DA3">
        <w:rPr>
          <w:rFonts w:cs="Arial" w:hint="eastAsia"/>
          <w:lang w:val="de-DE"/>
        </w:rPr>
        <w:t>.</w:t>
      </w:r>
    </w:p>
    <w:p w14:paraId="6FC03C9F" w14:textId="17536062" w:rsidR="00700417" w:rsidRPr="000A5DA3" w:rsidRDefault="00700417" w:rsidP="00763991">
      <w:pPr>
        <w:spacing w:after="80"/>
        <w:ind w:left="400" w:hanging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B472A4" w:rsidRPr="000A5DA3">
        <w:rPr>
          <w:rFonts w:cs="Arial"/>
          <w:lang w:val="de-DE"/>
        </w:rPr>
        <w:t>레벨</w:t>
      </w:r>
      <w:r w:rsidRPr="000A5DA3">
        <w:rPr>
          <w:rFonts w:cs="Arial"/>
          <w:lang w:val="de-DE"/>
        </w:rPr>
        <w:t xml:space="preserve"> 3 </w:t>
      </w:r>
      <w:r w:rsidRPr="000A5DA3">
        <w:rPr>
          <w:rFonts w:cs="Arial"/>
          <w:lang w:val="de-DE"/>
        </w:rPr>
        <w:t>하위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이동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기능의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>: RTI(Request to Intervene)</w:t>
      </w:r>
      <w:r w:rsidRPr="000A5DA3">
        <w:rPr>
          <w:rFonts w:cs="Arial"/>
          <w:lang w:val="de-DE"/>
        </w:rPr>
        <w:t>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발행하거나</w:t>
      </w:r>
      <w:r w:rsidRPr="000A5DA3">
        <w:rPr>
          <w:rFonts w:cs="Arial"/>
          <w:lang w:val="de-DE"/>
        </w:rPr>
        <w:t xml:space="preserve">, </w:t>
      </w:r>
      <w:r w:rsidRPr="000A5DA3">
        <w:rPr>
          <w:rFonts w:cs="Arial"/>
          <w:lang w:val="de-DE"/>
        </w:rPr>
        <w:t>시스템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설계에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따라</w:t>
      </w:r>
      <w:r w:rsidRPr="000A5DA3">
        <w:rPr>
          <w:rFonts w:cs="Arial"/>
          <w:lang w:val="de-DE"/>
        </w:rPr>
        <w:t xml:space="preserve"> MRC(</w:t>
      </w:r>
      <w:r w:rsidRPr="000A5DA3">
        <w:rPr>
          <w:rFonts w:cs="Arial"/>
          <w:lang w:val="de-DE"/>
        </w:rPr>
        <w:t>최소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위험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상태</w:t>
      </w:r>
      <w:r w:rsidRPr="000A5DA3">
        <w:rPr>
          <w:rFonts w:cs="Arial"/>
          <w:lang w:val="de-DE"/>
        </w:rPr>
        <w:t xml:space="preserve">) </w:t>
      </w:r>
      <w:r w:rsidRPr="000A5DA3">
        <w:rPr>
          <w:rFonts w:cs="Arial"/>
          <w:lang w:val="de-DE"/>
        </w:rPr>
        <w:t>달성을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위한</w:t>
      </w:r>
      <w:r w:rsidRPr="000A5DA3">
        <w:rPr>
          <w:rFonts w:cs="Arial"/>
          <w:lang w:val="de-DE"/>
        </w:rPr>
        <w:t xml:space="preserve"> </w:t>
      </w:r>
      <w:r w:rsidR="003D49F2" w:rsidRPr="000A5DA3">
        <w:rPr>
          <w:rFonts w:cs="Arial"/>
          <w:lang w:val="de-DE"/>
        </w:rPr>
        <w:t>폴백</w:t>
      </w:r>
      <w:r w:rsidRPr="000A5DA3">
        <w:rPr>
          <w:rFonts w:cs="Arial"/>
          <w:lang w:val="de-DE"/>
        </w:rPr>
        <w:t>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시작</w:t>
      </w:r>
      <w:r w:rsidRPr="000A5DA3">
        <w:rPr>
          <w:rFonts w:cs="Arial"/>
          <w:lang w:val="de-DE"/>
        </w:rPr>
        <w:t xml:space="preserve">(SAE J3016 </w:t>
      </w:r>
      <w:r w:rsidRPr="000A5DA3">
        <w:rPr>
          <w:rFonts w:cs="Arial"/>
          <w:lang w:val="de-DE"/>
        </w:rPr>
        <w:t>참조</w:t>
      </w:r>
      <w:r w:rsidRPr="000A5DA3">
        <w:rPr>
          <w:rFonts w:cs="Arial"/>
          <w:lang w:val="de-DE"/>
        </w:rPr>
        <w:t>)</w:t>
      </w:r>
      <w:r w:rsidR="00763991" w:rsidRPr="000A5DA3">
        <w:rPr>
          <w:rFonts w:cs="Arial" w:hint="eastAsia"/>
          <w:lang w:val="de-DE"/>
        </w:rPr>
        <w:t>.</w:t>
      </w:r>
    </w:p>
    <w:p w14:paraId="3CE28823" w14:textId="74A53F7A" w:rsidR="00700417" w:rsidRPr="000A5DA3" w:rsidRDefault="00700417" w:rsidP="00763991">
      <w:pPr>
        <w:spacing w:after="80"/>
        <w:ind w:left="3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B472A4" w:rsidRPr="000A5DA3">
        <w:rPr>
          <w:rFonts w:cs="Arial"/>
          <w:lang w:val="de-DE"/>
        </w:rPr>
        <w:t>레벨</w:t>
      </w:r>
      <w:r w:rsidRPr="000A5DA3">
        <w:rPr>
          <w:rFonts w:cs="Arial"/>
          <w:lang w:val="de-DE"/>
        </w:rPr>
        <w:t xml:space="preserve"> 4 </w:t>
      </w:r>
      <w:r w:rsidRPr="000A5DA3">
        <w:rPr>
          <w:rFonts w:cs="Arial"/>
          <w:lang w:val="de-DE"/>
        </w:rPr>
        <w:t>하위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이동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기능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또는</w:t>
      </w:r>
      <w:r w:rsidRPr="000A5DA3">
        <w:rPr>
          <w:rFonts w:cs="Arial"/>
          <w:lang w:val="de-DE"/>
        </w:rPr>
        <w:t xml:space="preserve"> </w:t>
      </w:r>
      <w:r w:rsidR="00B472A4" w:rsidRPr="000A5DA3">
        <w:rPr>
          <w:rFonts w:cs="Arial"/>
          <w:lang w:val="de-DE"/>
        </w:rPr>
        <w:t>레벨</w:t>
      </w:r>
      <w:r w:rsidRPr="000A5DA3">
        <w:rPr>
          <w:rFonts w:cs="Arial"/>
          <w:lang w:val="de-DE"/>
        </w:rPr>
        <w:t xml:space="preserve"> 4/5 </w:t>
      </w:r>
      <w:r w:rsidRPr="000A5DA3">
        <w:rPr>
          <w:rFonts w:cs="Arial"/>
          <w:lang w:val="de-DE"/>
        </w:rPr>
        <w:t>듀얼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모드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차량의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 xml:space="preserve">: </w:t>
      </w:r>
      <w:r w:rsidRPr="000A5DA3">
        <w:rPr>
          <w:rFonts w:cs="Arial"/>
          <w:lang w:val="de-DE"/>
        </w:rPr>
        <w:t>경고를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발행하고</w:t>
      </w:r>
      <w:r w:rsidRPr="000A5DA3">
        <w:rPr>
          <w:rFonts w:cs="Arial"/>
          <w:lang w:val="de-DE"/>
        </w:rPr>
        <w:t xml:space="preserve"> MRC </w:t>
      </w:r>
      <w:r w:rsidRPr="000A5DA3">
        <w:rPr>
          <w:rFonts w:cs="Arial"/>
          <w:lang w:val="de-DE"/>
        </w:rPr>
        <w:t>달성을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위해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자동으로</w:t>
      </w:r>
      <w:r w:rsidRPr="000A5DA3">
        <w:rPr>
          <w:rFonts w:cs="Arial"/>
          <w:lang w:val="de-DE"/>
        </w:rPr>
        <w:t xml:space="preserve"> </w:t>
      </w:r>
      <w:r w:rsidR="003D49F2" w:rsidRPr="000A5DA3">
        <w:rPr>
          <w:rFonts w:cs="Arial"/>
          <w:lang w:val="de-DE"/>
        </w:rPr>
        <w:t>폴백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수행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시작</w:t>
      </w:r>
      <w:r w:rsidR="00763991" w:rsidRPr="000A5DA3">
        <w:rPr>
          <w:rFonts w:cs="Arial" w:hint="eastAsia"/>
          <w:lang w:val="de-DE"/>
        </w:rPr>
        <w:t>.</w:t>
      </w:r>
    </w:p>
    <w:p w14:paraId="24B1D773" w14:textId="02812E26" w:rsidR="00700417" w:rsidRPr="000A5DA3" w:rsidRDefault="00700417" w:rsidP="00763991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lastRenderedPageBreak/>
        <w:t xml:space="preserve">• </w:t>
      </w:r>
      <w:r w:rsidR="00B472A4" w:rsidRPr="000A5DA3">
        <w:rPr>
          <w:rFonts w:cs="Arial"/>
          <w:lang w:val="de-DE"/>
        </w:rPr>
        <w:t>레벨</w:t>
      </w:r>
      <w:r w:rsidRPr="000A5DA3">
        <w:rPr>
          <w:rFonts w:cs="Arial"/>
          <w:lang w:val="de-DE"/>
        </w:rPr>
        <w:t xml:space="preserve"> 4 </w:t>
      </w:r>
      <w:r w:rsidRPr="000A5DA3">
        <w:rPr>
          <w:rFonts w:cs="Arial"/>
          <w:lang w:val="de-DE"/>
        </w:rPr>
        <w:t>또는</w:t>
      </w:r>
      <w:r w:rsidRPr="000A5DA3">
        <w:rPr>
          <w:rFonts w:cs="Arial"/>
          <w:lang w:val="de-DE"/>
        </w:rPr>
        <w:t xml:space="preserve"> 5 ADS-DV</w:t>
      </w:r>
      <w:r w:rsidRPr="000A5DA3">
        <w:rPr>
          <w:rFonts w:cs="Arial"/>
          <w:lang w:val="de-DE"/>
        </w:rPr>
        <w:t>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경우</w:t>
      </w:r>
      <w:r w:rsidRPr="000A5DA3">
        <w:rPr>
          <w:rFonts w:cs="Arial"/>
          <w:lang w:val="de-DE"/>
        </w:rPr>
        <w:t xml:space="preserve">: MRC </w:t>
      </w:r>
      <w:r w:rsidRPr="000A5DA3">
        <w:rPr>
          <w:rFonts w:cs="Arial"/>
          <w:lang w:val="de-DE"/>
        </w:rPr>
        <w:t>달성을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위한</w:t>
      </w:r>
      <w:r w:rsidRPr="000A5DA3">
        <w:rPr>
          <w:rFonts w:cs="Arial"/>
          <w:lang w:val="de-DE"/>
        </w:rPr>
        <w:t xml:space="preserve"> </w:t>
      </w:r>
      <w:r w:rsidR="003D49F2" w:rsidRPr="000A5DA3">
        <w:rPr>
          <w:rFonts w:cs="Arial"/>
          <w:lang w:val="de-DE"/>
        </w:rPr>
        <w:t>폴백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수행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시작</w:t>
      </w:r>
      <w:r w:rsidR="00763991" w:rsidRPr="000A5DA3">
        <w:rPr>
          <w:rFonts w:cs="Arial" w:hint="eastAsia"/>
          <w:lang w:val="de-DE"/>
        </w:rPr>
        <w:t>.</w:t>
      </w:r>
    </w:p>
    <w:p w14:paraId="55A31CD6" w14:textId="2942DDE2" w:rsidR="00700417" w:rsidRPr="000A5DA3" w:rsidRDefault="00763991" w:rsidP="00763991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B472A4" w:rsidRPr="000A5DA3">
        <w:rPr>
          <w:rFonts w:cs="Arial"/>
          <w:lang w:val="de-DE"/>
        </w:rPr>
        <w:t>레벨</w:t>
      </w:r>
      <w:r w:rsidR="00700417" w:rsidRPr="000A5DA3">
        <w:rPr>
          <w:rFonts w:cs="Arial"/>
          <w:lang w:val="de-DE"/>
        </w:rPr>
        <w:t xml:space="preserve"> 4 </w:t>
      </w:r>
      <w:r w:rsidR="00700417" w:rsidRPr="000A5DA3">
        <w:rPr>
          <w:rFonts w:cs="Arial"/>
          <w:lang w:val="de-DE"/>
        </w:rPr>
        <w:t>또는</w:t>
      </w:r>
      <w:r w:rsidR="00700417" w:rsidRPr="000A5DA3">
        <w:rPr>
          <w:rFonts w:cs="Arial"/>
          <w:lang w:val="de-DE"/>
        </w:rPr>
        <w:t xml:space="preserve"> 5 ADS </w:t>
      </w:r>
      <w:r w:rsidR="00700417" w:rsidRPr="000A5DA3">
        <w:rPr>
          <w:rFonts w:cs="Arial"/>
          <w:lang w:val="de-DE"/>
        </w:rPr>
        <w:t>장착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경우</w:t>
      </w:r>
      <w:r w:rsidR="00700417" w:rsidRPr="000A5DA3">
        <w:rPr>
          <w:rFonts w:cs="Arial" w:hint="eastAsia"/>
          <w:lang w:val="de-DE"/>
        </w:rPr>
        <w:t xml:space="preserve">, </w:t>
      </w:r>
      <w:r w:rsidR="00700417" w:rsidRPr="000A5DA3">
        <w:rPr>
          <w:rFonts w:cs="Arial"/>
          <w:lang w:val="de-DE"/>
        </w:rPr>
        <w:t xml:space="preserve">DDT </w:t>
      </w:r>
      <w:r w:rsidR="003D49F2" w:rsidRPr="000A5DA3">
        <w:rPr>
          <w:rFonts w:cs="Arial"/>
          <w:lang w:val="de-DE"/>
        </w:rPr>
        <w:t>폴백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동작은</w:t>
      </w:r>
      <w:r w:rsidR="00700417" w:rsidRPr="000A5DA3">
        <w:rPr>
          <w:rFonts w:cs="Arial"/>
          <w:lang w:val="de-DE"/>
        </w:rPr>
        <w:t xml:space="preserve"> </w:t>
      </w:r>
      <w:r w:rsidRPr="000A5DA3">
        <w:rPr>
          <w:szCs w:val="18"/>
        </w:rPr>
        <w:t>정의된</w:t>
      </w:r>
      <w:r w:rsidRPr="000A5DA3">
        <w:rPr>
          <w:szCs w:val="18"/>
        </w:rPr>
        <w:t xml:space="preserve"> MRC</w:t>
      </w:r>
      <w:r w:rsidRPr="000A5DA3">
        <w:rPr>
          <w:szCs w:val="18"/>
        </w:rPr>
        <w:t>로의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전환을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용이하게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하도록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정의</w:t>
      </w:r>
      <w:r w:rsidR="00D875D0" w:rsidRPr="000A5DA3">
        <w:rPr>
          <w:rFonts w:hint="eastAsia"/>
          <w:szCs w:val="18"/>
        </w:rPr>
        <w:t>되는</w:t>
      </w:r>
      <w:r w:rsidR="00D875D0" w:rsidRPr="000A5DA3">
        <w:rPr>
          <w:rFonts w:hint="eastAsia"/>
          <w:szCs w:val="18"/>
        </w:rPr>
        <w:t xml:space="preserve"> </w:t>
      </w:r>
      <w:r w:rsidR="00D875D0" w:rsidRPr="000A5DA3">
        <w:rPr>
          <w:rFonts w:hint="eastAsia"/>
          <w:szCs w:val="18"/>
        </w:rPr>
        <w:t>것이</w:t>
      </w:r>
      <w:r w:rsidR="00D875D0" w:rsidRPr="000A5DA3">
        <w:rPr>
          <w:rFonts w:hint="eastAsia"/>
          <w:szCs w:val="18"/>
        </w:rPr>
        <w:t xml:space="preserve"> </w:t>
      </w:r>
      <w:r w:rsidR="00D875D0" w:rsidRPr="000A5DA3">
        <w:rPr>
          <w:rFonts w:hint="eastAsia"/>
          <w:szCs w:val="18"/>
        </w:rPr>
        <w:t>바람직하</w:t>
      </w:r>
      <w:r w:rsidRPr="000A5DA3">
        <w:rPr>
          <w:szCs w:val="18"/>
        </w:rPr>
        <w:t>다</w:t>
      </w:r>
      <w:r w:rsidRPr="000A5DA3">
        <w:rPr>
          <w:szCs w:val="18"/>
        </w:rPr>
        <w:t>.</w:t>
      </w:r>
    </w:p>
    <w:p w14:paraId="6D961136" w14:textId="360A5366" w:rsidR="00700417" w:rsidRPr="000A5DA3" w:rsidRDefault="00700417" w:rsidP="00763991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 xml:space="preserve">DDT </w:t>
      </w:r>
      <w:r w:rsidR="003D49F2" w:rsidRPr="000A5DA3">
        <w:rPr>
          <w:rFonts w:cs="Arial"/>
          <w:lang w:val="de-DE"/>
        </w:rPr>
        <w:t>폴백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동작이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필요하게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되는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조건은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가능한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범위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내에서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정의되어야</w:t>
      </w:r>
      <w:r w:rsidRPr="000A5DA3">
        <w:rPr>
          <w:rFonts w:cs="Arial"/>
          <w:lang w:val="de-DE"/>
        </w:rPr>
        <w:t xml:space="preserve"> </w:t>
      </w:r>
      <w:r w:rsidR="005427F8" w:rsidRPr="000A5DA3">
        <w:rPr>
          <w:rFonts w:cs="Arial" w:hint="eastAsia"/>
          <w:lang w:val="de-DE"/>
        </w:rPr>
        <w:t>한다</w:t>
      </w:r>
      <w:r w:rsidR="005427F8" w:rsidRPr="000A5DA3">
        <w:rPr>
          <w:rFonts w:cs="Arial" w:hint="eastAsia"/>
          <w:lang w:val="de-DE"/>
        </w:rPr>
        <w:t>.</w:t>
      </w:r>
    </w:p>
    <w:p w14:paraId="311F2BCB" w14:textId="77777777" w:rsidR="00700417" w:rsidRPr="000A5DA3" w:rsidRDefault="00700417" w:rsidP="00700417">
      <w:pPr>
        <w:rPr>
          <w:rFonts w:cs="Arial"/>
          <w:lang w:val="de-DE"/>
        </w:rPr>
      </w:pPr>
    </w:p>
    <w:p w14:paraId="10035826" w14:textId="14213320" w:rsidR="00700417" w:rsidRPr="000A5DA3" w:rsidRDefault="00D875D0" w:rsidP="00D875D0">
      <w:pPr>
        <w:pStyle w:val="KSDT111"/>
        <w:numPr>
          <w:ilvl w:val="2"/>
          <w:numId w:val="8"/>
        </w:numPr>
        <w:tabs>
          <w:tab w:val="clear" w:pos="0"/>
        </w:tabs>
        <w:ind w:left="660" w:hanging="660"/>
        <w:outlineLvl w:val="0"/>
        <w:rPr>
          <w:szCs w:val="18"/>
        </w:rPr>
      </w:pPr>
      <w:r w:rsidRPr="000A5DA3">
        <w:rPr>
          <w:szCs w:val="18"/>
        </w:rPr>
        <w:t>ADS</w:t>
      </w:r>
      <w:r w:rsidRPr="000A5DA3">
        <w:rPr>
          <w:szCs w:val="18"/>
        </w:rPr>
        <w:t>는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사건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분석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및</w:t>
      </w:r>
      <w:r w:rsidRPr="000A5DA3">
        <w:rPr>
          <w:szCs w:val="18"/>
        </w:rPr>
        <w:t>/</w:t>
      </w:r>
      <w:r w:rsidRPr="000A5DA3">
        <w:rPr>
          <w:szCs w:val="18"/>
        </w:rPr>
        <w:t>또는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재구성에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활용하기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위하여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사건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발생과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관련된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데이터를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기록하는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것이</w:t>
      </w:r>
      <w:r w:rsidRPr="000A5DA3">
        <w:rPr>
          <w:szCs w:val="18"/>
        </w:rPr>
        <w:t xml:space="preserve"> </w:t>
      </w:r>
      <w:r w:rsidRPr="000A5DA3">
        <w:rPr>
          <w:szCs w:val="18"/>
        </w:rPr>
        <w:t>좋다</w:t>
      </w:r>
      <w:r w:rsidRPr="000A5DA3">
        <w:rPr>
          <w:szCs w:val="18"/>
        </w:rPr>
        <w:t>.</w:t>
      </w:r>
    </w:p>
    <w:p w14:paraId="6585560F" w14:textId="77777777" w:rsidR="00D875D0" w:rsidRPr="000A5DA3" w:rsidRDefault="00D875D0" w:rsidP="00D875D0">
      <w:pPr>
        <w:rPr>
          <w:lang w:val="de-DE"/>
        </w:rPr>
      </w:pPr>
    </w:p>
    <w:p w14:paraId="6B5969DE" w14:textId="2A26C219" w:rsidR="00700417" w:rsidRPr="000A5DA3" w:rsidRDefault="00D875D0" w:rsidP="0030681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사건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발생에는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다음이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포함될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있다</w:t>
      </w:r>
      <w:r w:rsidR="00700417" w:rsidRPr="000A5DA3">
        <w:rPr>
          <w:rFonts w:cs="Arial"/>
          <w:lang w:val="de-DE"/>
        </w:rPr>
        <w:t>:</w:t>
      </w:r>
    </w:p>
    <w:p w14:paraId="603F4F1A" w14:textId="4D1AF00F" w:rsidR="00700417" w:rsidRPr="000A5DA3" w:rsidRDefault="00700417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충돌</w:t>
      </w:r>
      <w:r w:rsidR="00D875D0" w:rsidRPr="000A5DA3">
        <w:rPr>
          <w:rFonts w:cs="Arial" w:hint="eastAsia"/>
          <w:lang w:val="de-DE"/>
        </w:rPr>
        <w:t>위험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상황</w:t>
      </w:r>
      <w:r w:rsidRPr="000A5DA3">
        <w:rPr>
          <w:rFonts w:cs="Arial"/>
          <w:lang w:val="de-DE"/>
        </w:rPr>
        <w:t>(Conflicts)</w:t>
      </w:r>
      <w:r w:rsidR="00D875D0" w:rsidRPr="000A5DA3">
        <w:rPr>
          <w:rFonts w:cs="Arial" w:hint="eastAsia"/>
          <w:lang w:val="de-DE"/>
        </w:rPr>
        <w:t>.</w:t>
      </w:r>
    </w:p>
    <w:p w14:paraId="77CA702F" w14:textId="29D5DF5E" w:rsidR="00700417" w:rsidRPr="000A5DA3" w:rsidRDefault="00700417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충돌</w:t>
      </w:r>
      <w:r w:rsidRPr="000A5DA3">
        <w:rPr>
          <w:rFonts w:cs="Arial"/>
          <w:lang w:val="de-DE"/>
        </w:rPr>
        <w:t>(Collisions)</w:t>
      </w:r>
      <w:r w:rsidR="00D875D0" w:rsidRPr="000A5DA3">
        <w:rPr>
          <w:rFonts w:cs="Arial" w:hint="eastAsia"/>
          <w:lang w:val="de-DE"/>
        </w:rPr>
        <w:t>.</w:t>
      </w:r>
    </w:p>
    <w:p w14:paraId="2C3EAFD0" w14:textId="56B56457" w:rsidR="00700417" w:rsidRPr="000A5DA3" w:rsidRDefault="00700417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 xml:space="preserve">DDT </w:t>
      </w:r>
      <w:r w:rsidRPr="000A5DA3">
        <w:rPr>
          <w:rFonts w:cs="Arial"/>
          <w:lang w:val="de-DE"/>
        </w:rPr>
        <w:t>수행과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관련된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시스템</w:t>
      </w:r>
      <w:r w:rsidRPr="000A5DA3">
        <w:rPr>
          <w:rFonts w:cs="Arial"/>
          <w:lang w:val="de-DE"/>
        </w:rPr>
        <w:t xml:space="preserve"> </w:t>
      </w:r>
      <w:r w:rsidRPr="000A5DA3">
        <w:rPr>
          <w:rFonts w:cs="Arial"/>
          <w:lang w:val="de-DE"/>
        </w:rPr>
        <w:t>고장</w:t>
      </w:r>
      <w:r w:rsidR="00D875D0" w:rsidRPr="000A5DA3">
        <w:rPr>
          <w:rFonts w:cs="Arial" w:hint="eastAsia"/>
          <w:lang w:val="de-DE"/>
        </w:rPr>
        <w:t>.</w:t>
      </w:r>
    </w:p>
    <w:p w14:paraId="18427918" w14:textId="29DFD639" w:rsidR="00700417" w:rsidRPr="000A5DA3" w:rsidRDefault="00700417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 xml:space="preserve">ODD </w:t>
      </w:r>
      <w:r w:rsidRPr="000A5DA3">
        <w:rPr>
          <w:rFonts w:cs="Arial"/>
          <w:lang w:val="de-DE"/>
        </w:rPr>
        <w:t>이탈</w:t>
      </w:r>
      <w:r w:rsidR="00D875D0" w:rsidRPr="000A5DA3">
        <w:rPr>
          <w:rFonts w:cs="Arial" w:hint="eastAsia"/>
          <w:lang w:val="de-DE"/>
        </w:rPr>
        <w:t>.</w:t>
      </w:r>
    </w:p>
    <w:p w14:paraId="492C40E5" w14:textId="0B2A034E" w:rsidR="00700417" w:rsidRPr="000A5DA3" w:rsidRDefault="00D875D0" w:rsidP="0030681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활용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또는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적용될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잠재적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자료는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다음과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같다</w:t>
      </w:r>
      <w:r w:rsidR="00700417" w:rsidRPr="000A5DA3">
        <w:rPr>
          <w:rFonts w:cs="Arial"/>
          <w:lang w:val="de-DE"/>
        </w:rPr>
        <w:t>:</w:t>
      </w:r>
    </w:p>
    <w:p w14:paraId="41C26D5A" w14:textId="04F12783" w:rsidR="00700417" w:rsidRPr="000A5DA3" w:rsidRDefault="00700417" w:rsidP="00306810">
      <w:pPr>
        <w:spacing w:after="80"/>
        <w:ind w:firstLineChars="100" w:firstLine="200"/>
        <w:rPr>
          <w:rFonts w:cs="Arial"/>
          <w:lang w:val="en-US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en-US"/>
        </w:rPr>
        <w:t>49 CFR Part 563</w:t>
      </w:r>
      <w:r w:rsidR="00D875D0" w:rsidRPr="000A5DA3">
        <w:rPr>
          <w:rFonts w:cs="Arial" w:hint="eastAsia"/>
          <w:lang w:val="en-US"/>
        </w:rPr>
        <w:t>.</w:t>
      </w:r>
    </w:p>
    <w:p w14:paraId="5AE9FF91" w14:textId="3D51C4A1" w:rsidR="00700417" w:rsidRPr="000A5DA3" w:rsidRDefault="00700417" w:rsidP="00306810">
      <w:pPr>
        <w:spacing w:after="80"/>
        <w:ind w:firstLineChars="100" w:firstLine="200"/>
        <w:rPr>
          <w:rFonts w:cs="Arial"/>
          <w:lang w:val="en-US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en-US"/>
        </w:rPr>
        <w:t>SAE J1698</w:t>
      </w:r>
      <w:r w:rsidR="00D875D0" w:rsidRPr="000A5DA3">
        <w:rPr>
          <w:rFonts w:cs="Arial" w:hint="eastAsia"/>
          <w:lang w:val="en-US"/>
        </w:rPr>
        <w:t>.</w:t>
      </w:r>
    </w:p>
    <w:p w14:paraId="5DFE50C4" w14:textId="1D220620" w:rsidR="00700417" w:rsidRPr="000A5DA3" w:rsidRDefault="00700417" w:rsidP="00306810">
      <w:pPr>
        <w:spacing w:after="80"/>
        <w:ind w:firstLineChars="100" w:firstLine="200"/>
        <w:rPr>
          <w:rFonts w:cs="Arial"/>
          <w:lang w:val="en-US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en-US"/>
        </w:rPr>
        <w:t>SAE J3197</w:t>
      </w:r>
      <w:r w:rsidR="00D875D0" w:rsidRPr="000A5DA3">
        <w:rPr>
          <w:rFonts w:cs="Arial" w:hint="eastAsia"/>
          <w:lang w:val="en-US"/>
        </w:rPr>
        <w:t>.</w:t>
      </w:r>
    </w:p>
    <w:p w14:paraId="006D490C" w14:textId="2312A3C8" w:rsidR="00700417" w:rsidRPr="000A5DA3" w:rsidRDefault="00700417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Pr="000A5DA3">
        <w:rPr>
          <w:rFonts w:cs="Arial"/>
          <w:lang w:val="de-DE"/>
        </w:rPr>
        <w:t>AVSC00004202009</w:t>
      </w:r>
      <w:r w:rsidR="00D875D0" w:rsidRPr="000A5DA3">
        <w:rPr>
          <w:rFonts w:cs="Arial" w:hint="eastAsia"/>
          <w:lang w:val="de-DE"/>
        </w:rPr>
        <w:t>.</w:t>
      </w:r>
    </w:p>
    <w:p w14:paraId="7B97FCAA" w14:textId="77777777" w:rsidR="00700417" w:rsidRPr="000A5DA3" w:rsidRDefault="00700417" w:rsidP="00700417">
      <w:pPr>
        <w:rPr>
          <w:rFonts w:cs="Arial"/>
          <w:lang w:val="de-DE"/>
        </w:rPr>
      </w:pPr>
    </w:p>
    <w:p w14:paraId="10C50584" w14:textId="7CBEED39" w:rsidR="00700417" w:rsidRPr="000A5DA3" w:rsidRDefault="00700417" w:rsidP="001C7DDC">
      <w:pPr>
        <w:pStyle w:val="KSDT111"/>
        <w:numPr>
          <w:ilvl w:val="2"/>
          <w:numId w:val="8"/>
        </w:numPr>
        <w:tabs>
          <w:tab w:val="clear" w:pos="0"/>
        </w:tabs>
        <w:ind w:left="660" w:hanging="660"/>
        <w:outlineLvl w:val="0"/>
      </w:pPr>
      <w:r w:rsidRPr="000A5DA3">
        <w:t>ADS</w:t>
      </w:r>
      <w:r w:rsidRPr="000A5DA3">
        <w:t>는</w:t>
      </w:r>
      <w:r w:rsidRPr="000A5DA3">
        <w:t xml:space="preserve"> ODD </w:t>
      </w:r>
      <w:r w:rsidRPr="000A5DA3">
        <w:t>내에서</w:t>
      </w:r>
      <w:r w:rsidRPr="000A5DA3">
        <w:t xml:space="preserve"> DDT </w:t>
      </w:r>
      <w:r w:rsidRPr="000A5DA3">
        <w:t>수행과</w:t>
      </w:r>
      <w:r w:rsidRPr="000A5DA3">
        <w:t xml:space="preserve"> </w:t>
      </w:r>
      <w:r w:rsidRPr="000A5DA3">
        <w:t>관련된</w:t>
      </w:r>
      <w:r w:rsidRPr="000A5DA3">
        <w:t xml:space="preserve"> </w:t>
      </w:r>
      <w:r w:rsidRPr="000A5DA3">
        <w:t>도로</w:t>
      </w:r>
      <w:r w:rsidR="00CD6DCB" w:rsidRPr="000A5DA3">
        <w:rPr>
          <w:rFonts w:hint="eastAsia"/>
          <w:lang w:eastAsia="ko-KR"/>
        </w:rPr>
        <w:t xml:space="preserve"> </w:t>
      </w:r>
      <w:r w:rsidRPr="000A5DA3">
        <w:t>교통</w:t>
      </w:r>
      <w:r w:rsidR="00CD6DCB" w:rsidRPr="000A5DA3">
        <w:rPr>
          <w:rFonts w:hint="eastAsia"/>
          <w:lang w:eastAsia="ko-KR"/>
        </w:rPr>
        <w:t>규칙</w:t>
      </w:r>
      <w:r w:rsidRPr="000A5DA3">
        <w:t>을</w:t>
      </w:r>
      <w:r w:rsidRPr="000A5DA3">
        <w:t xml:space="preserve"> </w:t>
      </w:r>
      <w:r w:rsidRPr="000A5DA3">
        <w:t>준수하도록</w:t>
      </w:r>
      <w:r w:rsidRPr="000A5DA3">
        <w:t xml:space="preserve"> </w:t>
      </w:r>
      <w:r w:rsidRPr="000A5DA3">
        <w:t>설계되</w:t>
      </w:r>
      <w:r w:rsidR="00CD6DCB" w:rsidRPr="000A5DA3">
        <w:rPr>
          <w:rFonts w:hint="eastAsia"/>
          <w:lang w:eastAsia="ko-KR"/>
        </w:rPr>
        <w:t>는</w:t>
      </w:r>
      <w:r w:rsidR="00CD6DCB" w:rsidRPr="000A5DA3">
        <w:rPr>
          <w:rFonts w:hint="eastAsia"/>
          <w:lang w:eastAsia="ko-KR"/>
        </w:rPr>
        <w:t xml:space="preserve"> </w:t>
      </w:r>
      <w:r w:rsidR="00CD6DCB" w:rsidRPr="000A5DA3">
        <w:rPr>
          <w:rFonts w:hint="eastAsia"/>
          <w:lang w:eastAsia="ko-KR"/>
        </w:rPr>
        <w:t>것이</w:t>
      </w:r>
      <w:r w:rsidR="00CD6DCB" w:rsidRPr="000A5DA3">
        <w:rPr>
          <w:rFonts w:hint="eastAsia"/>
          <w:lang w:eastAsia="ko-KR"/>
        </w:rPr>
        <w:t xml:space="preserve"> </w:t>
      </w:r>
      <w:r w:rsidR="00CD6DCB" w:rsidRPr="000A5DA3">
        <w:rPr>
          <w:rFonts w:hint="eastAsia"/>
          <w:lang w:eastAsia="ko-KR"/>
        </w:rPr>
        <w:t>바람직하며</w:t>
      </w:r>
      <w:r w:rsidRPr="000A5DA3">
        <w:t xml:space="preserve">, </w:t>
      </w:r>
      <w:r w:rsidRPr="000A5DA3">
        <w:t>인간</w:t>
      </w:r>
      <w:r w:rsidRPr="000A5DA3">
        <w:t xml:space="preserve"> </w:t>
      </w:r>
      <w:r w:rsidRPr="000A5DA3">
        <w:t>운전자에게</w:t>
      </w:r>
      <w:r w:rsidRPr="000A5DA3">
        <w:t xml:space="preserve"> </w:t>
      </w:r>
      <w:r w:rsidRPr="000A5DA3">
        <w:t>허용되는</w:t>
      </w:r>
      <w:r w:rsidRPr="000A5DA3">
        <w:t xml:space="preserve"> </w:t>
      </w:r>
      <w:r w:rsidRPr="000A5DA3">
        <w:t>수준에</w:t>
      </w:r>
      <w:r w:rsidRPr="000A5DA3">
        <w:t xml:space="preserve"> </w:t>
      </w:r>
      <w:r w:rsidRPr="000A5DA3">
        <w:t>상응하는</w:t>
      </w:r>
      <w:r w:rsidRPr="000A5DA3">
        <w:t xml:space="preserve"> </w:t>
      </w:r>
      <w:r w:rsidRPr="000A5DA3">
        <w:t>일부</w:t>
      </w:r>
      <w:r w:rsidRPr="000A5DA3">
        <w:t xml:space="preserve"> </w:t>
      </w:r>
      <w:r w:rsidRPr="000A5DA3">
        <w:t>예외는</w:t>
      </w:r>
      <w:r w:rsidRPr="000A5DA3">
        <w:t xml:space="preserve"> </w:t>
      </w:r>
      <w:r w:rsidRPr="000A5DA3">
        <w:t>허용될</w:t>
      </w:r>
      <w:r w:rsidRPr="000A5DA3">
        <w:t xml:space="preserve"> </w:t>
      </w:r>
      <w:r w:rsidRPr="000A5DA3">
        <w:t>수</w:t>
      </w:r>
      <w:r w:rsidRPr="000A5DA3">
        <w:t xml:space="preserve"> </w:t>
      </w:r>
      <w:r w:rsidRPr="000A5DA3">
        <w:t>있다</w:t>
      </w:r>
      <w:r w:rsidRPr="000A5DA3">
        <w:t>.</w:t>
      </w:r>
    </w:p>
    <w:p w14:paraId="71714C6D" w14:textId="77777777" w:rsidR="00700417" w:rsidRPr="000A5DA3" w:rsidRDefault="00700417" w:rsidP="00700417">
      <w:pPr>
        <w:rPr>
          <w:rFonts w:cs="Arial"/>
          <w:lang w:val="de-DE"/>
        </w:rPr>
      </w:pPr>
    </w:p>
    <w:p w14:paraId="3948C564" w14:textId="09730D5D" w:rsidR="00700417" w:rsidRPr="000A5DA3" w:rsidRDefault="001C7DDC" w:rsidP="00CD6DCB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CD6DCB" w:rsidRPr="000A5DA3">
        <w:rPr>
          <w:szCs w:val="18"/>
        </w:rPr>
        <w:t>ADS</w:t>
      </w:r>
      <w:r w:rsidR="00CD6DCB" w:rsidRPr="000A5DA3">
        <w:rPr>
          <w:szCs w:val="18"/>
        </w:rPr>
        <w:t>는</w:t>
      </w:r>
      <w:r w:rsidR="00CD6DCB" w:rsidRPr="000A5DA3">
        <w:rPr>
          <w:szCs w:val="18"/>
        </w:rPr>
        <w:t xml:space="preserve"> </w:t>
      </w:r>
      <w:r w:rsidR="00CD6DCB" w:rsidRPr="000A5DA3">
        <w:rPr>
          <w:szCs w:val="18"/>
        </w:rPr>
        <w:t>전체</w:t>
      </w:r>
      <w:r w:rsidR="00CD6DCB" w:rsidRPr="000A5DA3">
        <w:rPr>
          <w:szCs w:val="18"/>
        </w:rPr>
        <w:t xml:space="preserve"> </w:t>
      </w:r>
      <w:r w:rsidR="00CD6DCB" w:rsidRPr="000A5DA3">
        <w:rPr>
          <w:szCs w:val="18"/>
        </w:rPr>
        <w:t>운전</w:t>
      </w:r>
      <w:r w:rsidR="00CD6DCB" w:rsidRPr="000A5DA3">
        <w:rPr>
          <w:szCs w:val="18"/>
        </w:rPr>
        <w:t xml:space="preserve"> </w:t>
      </w:r>
      <w:r w:rsidR="00CD6DCB" w:rsidRPr="000A5DA3">
        <w:rPr>
          <w:szCs w:val="18"/>
        </w:rPr>
        <w:t>과제를</w:t>
      </w:r>
      <w:r w:rsidR="00CD6DCB" w:rsidRPr="000A5DA3">
        <w:rPr>
          <w:szCs w:val="18"/>
        </w:rPr>
        <w:t xml:space="preserve"> </w:t>
      </w:r>
      <w:r w:rsidR="00CD6DCB" w:rsidRPr="000A5DA3">
        <w:rPr>
          <w:szCs w:val="18"/>
        </w:rPr>
        <w:t>수행하는</w:t>
      </w:r>
      <w:r w:rsidR="00CD6DCB" w:rsidRPr="000A5DA3">
        <w:rPr>
          <w:szCs w:val="18"/>
        </w:rPr>
        <w:t xml:space="preserve"> </w:t>
      </w:r>
      <w:r w:rsidR="00CD6DCB" w:rsidRPr="000A5DA3">
        <w:rPr>
          <w:szCs w:val="18"/>
        </w:rPr>
        <w:t>것이</w:t>
      </w:r>
      <w:r w:rsidR="00CD6DCB" w:rsidRPr="000A5DA3">
        <w:rPr>
          <w:szCs w:val="18"/>
        </w:rPr>
        <w:t xml:space="preserve"> </w:t>
      </w:r>
      <w:r w:rsidR="00CD6DCB" w:rsidRPr="000A5DA3">
        <w:rPr>
          <w:szCs w:val="18"/>
        </w:rPr>
        <w:t>아니라</w:t>
      </w:r>
      <w:r w:rsidR="00CD6DCB" w:rsidRPr="000A5DA3">
        <w:rPr>
          <w:szCs w:val="18"/>
        </w:rPr>
        <w:t xml:space="preserve"> </w:t>
      </w:r>
      <w:r w:rsidR="00CD6DCB" w:rsidRPr="000A5DA3">
        <w:rPr>
          <w:szCs w:val="18"/>
        </w:rPr>
        <w:t>그중</w:t>
      </w:r>
      <w:r w:rsidR="00CD6DCB" w:rsidRPr="000A5DA3">
        <w:rPr>
          <w:szCs w:val="18"/>
        </w:rPr>
        <w:t xml:space="preserve"> DDT</w:t>
      </w:r>
      <w:r w:rsidR="00CD6DCB" w:rsidRPr="000A5DA3">
        <w:rPr>
          <w:szCs w:val="18"/>
        </w:rPr>
        <w:t>와</w:t>
      </w:r>
      <w:r w:rsidR="00CD6DCB" w:rsidRPr="000A5DA3">
        <w:rPr>
          <w:szCs w:val="18"/>
        </w:rPr>
        <w:t xml:space="preserve"> DDT </w:t>
      </w:r>
      <w:r w:rsidR="00CD6DCB" w:rsidRPr="000A5DA3">
        <w:rPr>
          <w:szCs w:val="18"/>
        </w:rPr>
        <w:t>비상대응</w:t>
      </w:r>
      <w:r w:rsidR="00CD6DCB" w:rsidRPr="000A5DA3">
        <w:rPr>
          <w:szCs w:val="18"/>
        </w:rPr>
        <w:t xml:space="preserve"> </w:t>
      </w:r>
      <w:r w:rsidR="00CD6DCB" w:rsidRPr="000A5DA3">
        <w:rPr>
          <w:szCs w:val="18"/>
        </w:rPr>
        <w:t>부분만</w:t>
      </w:r>
      <w:r w:rsidR="00CD6DCB" w:rsidRPr="000A5DA3">
        <w:rPr>
          <w:szCs w:val="18"/>
        </w:rPr>
        <w:t xml:space="preserve"> </w:t>
      </w:r>
      <w:r w:rsidR="00CD6DCB" w:rsidRPr="000A5DA3">
        <w:rPr>
          <w:szCs w:val="18"/>
        </w:rPr>
        <w:t>수행한다</w:t>
      </w:r>
      <w:r w:rsidR="00CD6DCB" w:rsidRPr="000A5DA3">
        <w:rPr>
          <w:szCs w:val="18"/>
        </w:rPr>
        <w:t>.</w:t>
      </w:r>
      <w:r w:rsidR="00CD6DCB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(</w:t>
      </w:r>
      <w:r w:rsidR="00700417" w:rsidRPr="000A5DA3">
        <w:rPr>
          <w:rFonts w:cs="Arial"/>
          <w:lang w:val="de-DE"/>
        </w:rPr>
        <w:t>예</w:t>
      </w:r>
      <w:r w:rsidR="00700417" w:rsidRPr="000A5DA3">
        <w:rPr>
          <w:rFonts w:cs="Arial"/>
          <w:lang w:val="de-DE"/>
        </w:rPr>
        <w:t xml:space="preserve">: </w:t>
      </w:r>
      <w:r w:rsidR="00700417" w:rsidRPr="000A5DA3">
        <w:rPr>
          <w:rFonts w:cs="Arial"/>
          <w:lang w:val="de-DE"/>
        </w:rPr>
        <w:t>아동용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안전장치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사용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화물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고정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사고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현장에서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운전자가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도움을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제공해야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규정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등에는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적용되지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않음</w:t>
      </w:r>
      <w:r w:rsidR="00CD6DCB" w:rsidRPr="000A5DA3">
        <w:rPr>
          <w:rFonts w:cs="Arial" w:hint="eastAsia"/>
          <w:lang w:val="de-DE"/>
        </w:rPr>
        <w:t xml:space="preserve"> </w:t>
      </w:r>
      <w:r w:rsidR="00CD6DCB" w:rsidRPr="000A5DA3">
        <w:rPr>
          <w:rFonts w:cs="Arial" w:hint="eastAsia"/>
          <w:lang w:val="de-DE"/>
        </w:rPr>
        <w:t>등</w:t>
      </w:r>
      <w:r w:rsidR="00700417" w:rsidRPr="000A5DA3">
        <w:rPr>
          <w:rFonts w:cs="Arial"/>
          <w:lang w:val="de-DE"/>
        </w:rPr>
        <w:t>).</w:t>
      </w:r>
    </w:p>
    <w:p w14:paraId="37C9697E" w14:textId="47E73A89" w:rsidR="00700417" w:rsidRPr="000A5DA3" w:rsidRDefault="001C7DDC" w:rsidP="001C7DDC">
      <w:pPr>
        <w:spacing w:after="80"/>
        <w:ind w:left="198" w:hanging="198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도로</w:t>
      </w:r>
      <w:r w:rsidR="00306810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교통</w:t>
      </w:r>
      <w:r w:rsidR="00306810" w:rsidRPr="000A5DA3">
        <w:rPr>
          <w:rFonts w:cs="Arial" w:hint="eastAsia"/>
          <w:lang w:val="de-DE"/>
        </w:rPr>
        <w:t>규칙</w:t>
      </w:r>
      <w:r w:rsidR="00700417" w:rsidRPr="000A5DA3">
        <w:rPr>
          <w:rFonts w:cs="Arial"/>
          <w:lang w:val="de-DE"/>
        </w:rPr>
        <w:t>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지역과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위치에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따라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다를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있으므로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특정</w:t>
      </w:r>
      <w:r w:rsidR="00700417" w:rsidRPr="000A5DA3">
        <w:rPr>
          <w:rFonts w:cs="Arial"/>
          <w:lang w:val="de-DE"/>
        </w:rPr>
        <w:t xml:space="preserve"> ODD</w:t>
      </w:r>
      <w:r w:rsidR="00700417" w:rsidRPr="000A5DA3">
        <w:rPr>
          <w:rFonts w:cs="Arial"/>
          <w:lang w:val="de-DE"/>
        </w:rPr>
        <w:t>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적용되는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교통</w:t>
      </w:r>
      <w:r w:rsidR="00306810" w:rsidRPr="000A5DA3">
        <w:rPr>
          <w:rFonts w:cs="Arial" w:hint="eastAsia"/>
          <w:lang w:val="de-DE"/>
        </w:rPr>
        <w:t>규칙을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확인해야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한다</w:t>
      </w:r>
      <w:r w:rsidR="00700417" w:rsidRPr="000A5DA3">
        <w:rPr>
          <w:rFonts w:cs="Arial" w:hint="eastAsia"/>
          <w:lang w:val="de-DE"/>
        </w:rPr>
        <w:t>.</w:t>
      </w:r>
    </w:p>
    <w:p w14:paraId="44E0CA49" w14:textId="2106F6D1" w:rsidR="00700417" w:rsidRPr="000A5DA3" w:rsidRDefault="001C7DDC" w:rsidP="001C7DDC">
      <w:pPr>
        <w:spacing w:after="80"/>
        <w:ind w:left="198" w:hanging="198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교통</w:t>
      </w:r>
      <w:r w:rsidR="00306810" w:rsidRPr="000A5DA3">
        <w:rPr>
          <w:rFonts w:cs="Arial" w:hint="eastAsia"/>
          <w:lang w:val="de-DE"/>
        </w:rPr>
        <w:t>규칙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준수에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대한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선택적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예외</w:t>
      </w:r>
      <w:r w:rsidR="00700417" w:rsidRPr="000A5DA3">
        <w:rPr>
          <w:rFonts w:cs="Arial"/>
          <w:lang w:val="de-DE"/>
        </w:rPr>
        <w:t>(</w:t>
      </w:r>
      <w:r w:rsidR="00700417" w:rsidRPr="000A5DA3">
        <w:rPr>
          <w:rFonts w:cs="Arial"/>
          <w:lang w:val="de-DE"/>
        </w:rPr>
        <w:t>예</w:t>
      </w:r>
      <w:r w:rsidR="00700417" w:rsidRPr="000A5DA3">
        <w:rPr>
          <w:rFonts w:cs="Arial"/>
          <w:lang w:val="de-DE"/>
        </w:rPr>
        <w:t xml:space="preserve">: </w:t>
      </w:r>
      <w:r w:rsidR="00700417" w:rsidRPr="000A5DA3">
        <w:rPr>
          <w:rFonts w:cs="Arial"/>
          <w:lang w:val="de-DE"/>
        </w:rPr>
        <w:t>경찰관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지시에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따름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도로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장애물이나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취약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교통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참여자</w:t>
      </w:r>
      <w:r w:rsidR="00700417" w:rsidRPr="000A5DA3">
        <w:rPr>
          <w:rFonts w:cs="Arial"/>
          <w:lang w:val="de-DE"/>
        </w:rPr>
        <w:t>(VRU)</w:t>
      </w:r>
      <w:r w:rsidR="00700417" w:rsidRPr="000A5DA3">
        <w:rPr>
          <w:rFonts w:cs="Arial"/>
          <w:lang w:val="de-DE"/>
        </w:rPr>
        <w:t>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안전하게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지나기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황색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선을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넘어감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등</w:t>
      </w:r>
      <w:r w:rsidR="00700417" w:rsidRPr="000A5DA3">
        <w:rPr>
          <w:rFonts w:cs="Arial"/>
          <w:lang w:val="de-DE"/>
        </w:rPr>
        <w:t>)</w:t>
      </w:r>
      <w:r w:rsidR="00700417" w:rsidRPr="000A5DA3">
        <w:rPr>
          <w:rFonts w:cs="Arial"/>
          <w:lang w:val="de-DE"/>
        </w:rPr>
        <w:t>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적절한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조건에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맞게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정의되어야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한다</w:t>
      </w:r>
      <w:r w:rsidR="00700417" w:rsidRPr="000A5DA3">
        <w:rPr>
          <w:rFonts w:cs="Arial"/>
          <w:lang w:val="de-DE"/>
        </w:rPr>
        <w:t>.</w:t>
      </w:r>
    </w:p>
    <w:p w14:paraId="7EBD1F3E" w14:textId="77777777" w:rsidR="00700417" w:rsidRPr="000A5DA3" w:rsidRDefault="00700417" w:rsidP="00700417">
      <w:pPr>
        <w:rPr>
          <w:rFonts w:cs="Arial"/>
          <w:lang w:val="de-DE"/>
        </w:rPr>
      </w:pPr>
    </w:p>
    <w:p w14:paraId="38648DBA" w14:textId="19DCE957" w:rsidR="00700417" w:rsidRPr="000A5DA3" w:rsidRDefault="00700417" w:rsidP="007D3022">
      <w:pPr>
        <w:pStyle w:val="KSDT111"/>
        <w:numPr>
          <w:ilvl w:val="2"/>
          <w:numId w:val="8"/>
        </w:numPr>
        <w:tabs>
          <w:tab w:val="clear" w:pos="0"/>
        </w:tabs>
        <w:ind w:left="660" w:hanging="660"/>
        <w:outlineLvl w:val="0"/>
      </w:pPr>
      <w:r w:rsidRPr="000A5DA3">
        <w:t>ADS</w:t>
      </w:r>
      <w:r w:rsidRPr="000A5DA3">
        <w:t>는</w:t>
      </w:r>
      <w:r w:rsidRPr="000A5DA3">
        <w:t xml:space="preserve"> </w:t>
      </w:r>
      <w:r w:rsidRPr="000A5DA3">
        <w:t>사이버</w:t>
      </w:r>
      <w:r w:rsidRPr="000A5DA3">
        <w:t xml:space="preserve"> </w:t>
      </w:r>
      <w:r w:rsidRPr="000A5DA3">
        <w:t>공격으로부터</w:t>
      </w:r>
      <w:r w:rsidRPr="000A5DA3">
        <w:t xml:space="preserve"> </w:t>
      </w:r>
      <w:r w:rsidRPr="000A5DA3">
        <w:t>보호하고</w:t>
      </w:r>
      <w:r w:rsidRPr="000A5DA3">
        <w:t xml:space="preserve">, ADS </w:t>
      </w:r>
      <w:r w:rsidRPr="000A5DA3">
        <w:t>성능</w:t>
      </w:r>
      <w:r w:rsidRPr="000A5DA3">
        <w:t xml:space="preserve"> </w:t>
      </w:r>
      <w:r w:rsidRPr="000A5DA3">
        <w:t>및</w:t>
      </w:r>
      <w:r w:rsidRPr="000A5DA3">
        <w:t xml:space="preserve"> </w:t>
      </w:r>
      <w:r w:rsidRPr="000A5DA3">
        <w:t>기능과</w:t>
      </w:r>
      <w:r w:rsidRPr="000A5DA3">
        <w:t xml:space="preserve"> </w:t>
      </w:r>
      <w:r w:rsidRPr="000A5DA3">
        <w:t>관련하여</w:t>
      </w:r>
      <w:r w:rsidRPr="000A5DA3">
        <w:t xml:space="preserve"> </w:t>
      </w:r>
      <w:r w:rsidRPr="000A5DA3">
        <w:t>저장된</w:t>
      </w:r>
      <w:r w:rsidRPr="000A5DA3">
        <w:t xml:space="preserve"> </w:t>
      </w:r>
      <w:r w:rsidRPr="000A5DA3">
        <w:t>정보</w:t>
      </w:r>
      <w:r w:rsidRPr="000A5DA3">
        <w:t xml:space="preserve"> </w:t>
      </w:r>
      <w:r w:rsidRPr="000A5DA3">
        <w:t>또는</w:t>
      </w:r>
      <w:r w:rsidRPr="000A5DA3">
        <w:t xml:space="preserve"> </w:t>
      </w:r>
      <w:r w:rsidRPr="000A5DA3">
        <w:t>개인식별</w:t>
      </w:r>
      <w:r w:rsidRPr="000A5DA3">
        <w:t xml:space="preserve"> </w:t>
      </w:r>
      <w:r w:rsidRPr="000A5DA3">
        <w:t>정보</w:t>
      </w:r>
      <w:r w:rsidRPr="000A5DA3">
        <w:t>(PII)</w:t>
      </w:r>
      <w:r w:rsidRPr="000A5DA3">
        <w:t>를</w:t>
      </w:r>
      <w:r w:rsidRPr="000A5DA3">
        <w:t xml:space="preserve"> </w:t>
      </w:r>
      <w:r w:rsidRPr="000A5DA3">
        <w:t>추출할</w:t>
      </w:r>
      <w:r w:rsidRPr="000A5DA3">
        <w:t xml:space="preserve"> </w:t>
      </w:r>
      <w:r w:rsidRPr="000A5DA3">
        <w:t>수</w:t>
      </w:r>
      <w:r w:rsidRPr="000A5DA3">
        <w:t xml:space="preserve"> </w:t>
      </w:r>
      <w:r w:rsidRPr="000A5DA3">
        <w:t>있는</w:t>
      </w:r>
      <w:r w:rsidRPr="000A5DA3">
        <w:t xml:space="preserve"> </w:t>
      </w:r>
      <w:r w:rsidRPr="000A5DA3">
        <w:t>정보를</w:t>
      </w:r>
      <w:r w:rsidRPr="000A5DA3">
        <w:t xml:space="preserve"> </w:t>
      </w:r>
      <w:r w:rsidRPr="000A5DA3">
        <w:t>안전하게</w:t>
      </w:r>
      <w:r w:rsidRPr="000A5DA3">
        <w:t xml:space="preserve"> </w:t>
      </w:r>
      <w:r w:rsidRPr="000A5DA3">
        <w:t>보호하기</w:t>
      </w:r>
      <w:r w:rsidRPr="000A5DA3">
        <w:t xml:space="preserve"> </w:t>
      </w:r>
      <w:r w:rsidRPr="000A5DA3">
        <w:t>위해</w:t>
      </w:r>
      <w:r w:rsidRPr="000A5DA3">
        <w:t xml:space="preserve"> </w:t>
      </w:r>
      <w:r w:rsidRPr="000A5DA3">
        <w:t>설계</w:t>
      </w:r>
      <w:r w:rsidRPr="000A5DA3">
        <w:t xml:space="preserve"> </w:t>
      </w:r>
      <w:r w:rsidRPr="000A5DA3">
        <w:t>및</w:t>
      </w:r>
      <w:r w:rsidRPr="000A5DA3">
        <w:t xml:space="preserve"> </w:t>
      </w:r>
      <w:r w:rsidRPr="000A5DA3">
        <w:t>완화</w:t>
      </w:r>
      <w:r w:rsidRPr="000A5DA3">
        <w:t xml:space="preserve"> </w:t>
      </w:r>
      <w:r w:rsidRPr="000A5DA3">
        <w:t>전략을</w:t>
      </w:r>
      <w:r w:rsidRPr="000A5DA3">
        <w:t xml:space="preserve"> </w:t>
      </w:r>
      <w:r w:rsidR="004B3EB5" w:rsidRPr="000A5DA3">
        <w:rPr>
          <w:rFonts w:hint="eastAsia"/>
          <w:lang w:eastAsia="ko-KR"/>
        </w:rPr>
        <w:t>적용하는</w:t>
      </w:r>
      <w:r w:rsidR="004B3EB5" w:rsidRPr="000A5DA3">
        <w:rPr>
          <w:rFonts w:hint="eastAsia"/>
          <w:lang w:eastAsia="ko-KR"/>
        </w:rPr>
        <w:t xml:space="preserve"> </w:t>
      </w:r>
      <w:r w:rsidR="004B3EB5" w:rsidRPr="000A5DA3">
        <w:rPr>
          <w:rFonts w:hint="eastAsia"/>
          <w:lang w:eastAsia="ko-KR"/>
        </w:rPr>
        <w:t>것이</w:t>
      </w:r>
      <w:r w:rsidR="004B3EB5" w:rsidRPr="000A5DA3">
        <w:rPr>
          <w:rFonts w:hint="eastAsia"/>
          <w:lang w:eastAsia="ko-KR"/>
        </w:rPr>
        <w:t xml:space="preserve"> </w:t>
      </w:r>
      <w:r w:rsidR="004B3EB5" w:rsidRPr="000A5DA3">
        <w:rPr>
          <w:rFonts w:hint="eastAsia"/>
          <w:lang w:eastAsia="ko-KR"/>
        </w:rPr>
        <w:t>바람직하다</w:t>
      </w:r>
      <w:r w:rsidRPr="000A5DA3">
        <w:rPr>
          <w:rFonts w:hint="eastAsia"/>
        </w:rPr>
        <w:t>.</w:t>
      </w:r>
    </w:p>
    <w:p w14:paraId="049DEA52" w14:textId="77777777" w:rsidR="00700417" w:rsidRPr="000A5DA3" w:rsidRDefault="00700417" w:rsidP="00700417">
      <w:pPr>
        <w:rPr>
          <w:rFonts w:cs="Arial"/>
          <w:lang w:val="de-DE"/>
        </w:rPr>
      </w:pPr>
    </w:p>
    <w:p w14:paraId="7571BA1F" w14:textId="0EF8EFA7" w:rsidR="00700417" w:rsidRPr="000A5DA3" w:rsidRDefault="007D3022" w:rsidP="004B3EB5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 xml:space="preserve">ADS </w:t>
      </w:r>
      <w:r w:rsidR="00700417" w:rsidRPr="000A5DA3">
        <w:rPr>
          <w:rFonts w:cs="Arial"/>
          <w:lang w:val="de-DE"/>
        </w:rPr>
        <w:t>장착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대한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사이버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공격이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발생할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경우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안전</w:t>
      </w:r>
      <w:r w:rsidR="004B3EB5" w:rsidRPr="000A5DA3">
        <w:rPr>
          <w:rFonts w:cs="Arial" w:hint="eastAsia"/>
          <w:lang w:val="de-DE"/>
        </w:rPr>
        <w:t>성</w:t>
      </w:r>
      <w:r w:rsidR="00700417" w:rsidRPr="000A5DA3">
        <w:rPr>
          <w:rFonts w:cs="Arial"/>
          <w:lang w:val="de-DE"/>
        </w:rPr>
        <w:t>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미치는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영향을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완화하</w:t>
      </w:r>
      <w:r w:rsidR="004B3EB5" w:rsidRPr="000A5DA3">
        <w:rPr>
          <w:rFonts w:cs="Arial" w:hint="eastAsia"/>
          <w:lang w:val="de-DE"/>
        </w:rPr>
        <w:t>는</w:t>
      </w:r>
      <w:r w:rsidR="004B3EB5" w:rsidRPr="000A5DA3">
        <w:rPr>
          <w:rFonts w:cs="Arial" w:hint="eastAsia"/>
          <w:lang w:val="de-DE"/>
        </w:rPr>
        <w:t xml:space="preserve"> </w:t>
      </w:r>
      <w:r w:rsidR="004B3EB5" w:rsidRPr="000A5DA3">
        <w:rPr>
          <w:rFonts w:cs="Arial" w:hint="eastAsia"/>
          <w:lang w:val="de-DE"/>
        </w:rPr>
        <w:t>것이</w:t>
      </w:r>
      <w:r w:rsidR="004B3EB5" w:rsidRPr="000A5DA3">
        <w:rPr>
          <w:rFonts w:cs="Arial" w:hint="eastAsia"/>
          <w:lang w:val="de-DE"/>
        </w:rPr>
        <w:t xml:space="preserve"> </w:t>
      </w:r>
      <w:r w:rsidR="004B3EB5" w:rsidRPr="000A5DA3">
        <w:rPr>
          <w:rFonts w:cs="Arial" w:hint="eastAsia"/>
          <w:lang w:val="de-DE"/>
        </w:rPr>
        <w:t>좋고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다른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연결된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</w:t>
      </w:r>
      <w:r w:rsidR="00700417" w:rsidRPr="000A5DA3">
        <w:rPr>
          <w:rFonts w:cs="Arial"/>
          <w:lang w:val="de-DE"/>
        </w:rPr>
        <w:t>/</w:t>
      </w:r>
      <w:r w:rsidR="00700417" w:rsidRPr="000A5DA3">
        <w:rPr>
          <w:rFonts w:cs="Arial"/>
          <w:lang w:val="de-DE"/>
        </w:rPr>
        <w:t>장치로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사이버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공격이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확산되는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것을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방지하기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조치가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마련되</w:t>
      </w:r>
      <w:r w:rsidR="004B3EB5" w:rsidRPr="000A5DA3">
        <w:rPr>
          <w:rFonts w:cs="Arial" w:hint="eastAsia"/>
          <w:lang w:val="de-DE"/>
        </w:rPr>
        <w:t>는</w:t>
      </w:r>
      <w:r w:rsidR="004B3EB5" w:rsidRPr="000A5DA3">
        <w:rPr>
          <w:rFonts w:cs="Arial" w:hint="eastAsia"/>
          <w:lang w:val="de-DE"/>
        </w:rPr>
        <w:t xml:space="preserve"> </w:t>
      </w:r>
      <w:r w:rsidR="004B3EB5" w:rsidRPr="000A5DA3">
        <w:rPr>
          <w:rFonts w:cs="Arial" w:hint="eastAsia"/>
          <w:lang w:val="de-DE"/>
        </w:rPr>
        <w:t>것이</w:t>
      </w:r>
      <w:r w:rsidR="004B3EB5" w:rsidRPr="000A5DA3">
        <w:rPr>
          <w:rFonts w:cs="Arial" w:hint="eastAsia"/>
          <w:lang w:val="de-DE"/>
        </w:rPr>
        <w:t xml:space="preserve"> </w:t>
      </w:r>
      <w:r w:rsidR="004B3EB5" w:rsidRPr="000A5DA3">
        <w:rPr>
          <w:rFonts w:cs="Arial" w:hint="eastAsia"/>
          <w:lang w:val="de-DE"/>
        </w:rPr>
        <w:t>좋다</w:t>
      </w:r>
      <w:r w:rsidR="00700417" w:rsidRPr="000A5DA3">
        <w:rPr>
          <w:rFonts w:cs="Arial"/>
          <w:lang w:val="de-DE"/>
        </w:rPr>
        <w:t>.</w:t>
      </w:r>
    </w:p>
    <w:p w14:paraId="26FE29C1" w14:textId="043ECB2E" w:rsidR="00700417" w:rsidRPr="000A5DA3" w:rsidRDefault="007D3022" w:rsidP="004B3EB5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 xml:space="preserve">ADS </w:t>
      </w:r>
      <w:r w:rsidR="00700417" w:rsidRPr="000A5DA3">
        <w:rPr>
          <w:rFonts w:cs="Arial"/>
          <w:lang w:val="de-DE"/>
        </w:rPr>
        <w:t>개발자는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최신의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적절한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산업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표준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모범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사례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프로토콜을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활용</w:t>
      </w:r>
      <w:r w:rsidR="004B3EB5" w:rsidRPr="000A5DA3">
        <w:rPr>
          <w:rFonts w:cs="Arial" w:hint="eastAsia"/>
          <w:lang w:val="de-DE"/>
        </w:rPr>
        <w:t>하는</w:t>
      </w:r>
      <w:r w:rsidR="004B3EB5" w:rsidRPr="000A5DA3">
        <w:rPr>
          <w:rFonts w:cs="Arial" w:hint="eastAsia"/>
          <w:lang w:val="de-DE"/>
        </w:rPr>
        <w:t xml:space="preserve"> </w:t>
      </w:r>
      <w:r w:rsidR="004B3EB5" w:rsidRPr="000A5DA3">
        <w:rPr>
          <w:rFonts w:cs="Arial" w:hint="eastAsia"/>
          <w:lang w:val="de-DE"/>
        </w:rPr>
        <w:t>것이</w:t>
      </w:r>
      <w:r w:rsidR="004B3EB5" w:rsidRPr="000A5DA3">
        <w:rPr>
          <w:rFonts w:cs="Arial" w:hint="eastAsia"/>
          <w:lang w:val="de-DE"/>
        </w:rPr>
        <w:t xml:space="preserve"> </w:t>
      </w:r>
      <w:r w:rsidR="004B3EB5" w:rsidRPr="000A5DA3">
        <w:rPr>
          <w:rFonts w:cs="Arial" w:hint="eastAsia"/>
          <w:lang w:val="de-DE"/>
        </w:rPr>
        <w:t>좋다</w:t>
      </w:r>
      <w:r w:rsidR="00700417" w:rsidRPr="000A5DA3">
        <w:rPr>
          <w:rFonts w:cs="Arial"/>
          <w:lang w:val="de-DE"/>
        </w:rPr>
        <w:t>.</w:t>
      </w:r>
    </w:p>
    <w:p w14:paraId="47A29276" w14:textId="77777777" w:rsidR="007D3022" w:rsidRPr="000A5DA3" w:rsidRDefault="007D3022" w:rsidP="00700417">
      <w:pPr>
        <w:rPr>
          <w:b/>
          <w:bCs/>
        </w:rPr>
      </w:pPr>
    </w:p>
    <w:p w14:paraId="02D44252" w14:textId="7066708A" w:rsidR="00700417" w:rsidRPr="000A5DA3" w:rsidRDefault="00700417" w:rsidP="00C84AD8">
      <w:pPr>
        <w:ind w:left="500" w:hanging="500"/>
        <w:outlineLvl w:val="2"/>
        <w:rPr>
          <w:szCs w:val="18"/>
        </w:rPr>
      </w:pPr>
      <w:r w:rsidRPr="000A5DA3">
        <w:rPr>
          <w:rFonts w:ascii="돋움" w:eastAsia="돋움" w:hAnsi="돋움" w:hint="eastAsia"/>
          <w:b/>
          <w:bCs/>
        </w:rPr>
        <w:t>비</w:t>
      </w:r>
      <w:r w:rsidRPr="000A5DA3">
        <w:rPr>
          <w:rFonts w:ascii="돋움" w:eastAsia="돋움" w:hAnsi="돋움" w:cs="Arial" w:hint="eastAsia"/>
          <w:b/>
          <w:bCs/>
          <w:lang w:val="de-DE"/>
        </w:rPr>
        <w:t>고</w:t>
      </w:r>
      <w:r w:rsidRPr="000A5DA3">
        <w:rPr>
          <w:rFonts w:cs="Arial"/>
          <w:lang w:val="de-DE"/>
        </w:rPr>
        <w:t xml:space="preserve"> </w:t>
      </w:r>
      <w:r w:rsidR="00C84AD8" w:rsidRPr="000A5DA3">
        <w:rPr>
          <w:szCs w:val="18"/>
        </w:rPr>
        <w:t>이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문맥에서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개인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정보란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개인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식별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정보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및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지적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재산권을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포함한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기밀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사업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정보와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같은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기밀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데이터</w:t>
      </w:r>
      <w:r w:rsidR="00C84AD8" w:rsidRPr="000A5DA3">
        <w:rPr>
          <w:szCs w:val="18"/>
        </w:rPr>
        <w:t>·</w:t>
      </w:r>
      <w:r w:rsidR="00C84AD8" w:rsidRPr="000A5DA3">
        <w:rPr>
          <w:szCs w:val="18"/>
        </w:rPr>
        <w:t>정보를</w:t>
      </w:r>
      <w:r w:rsidR="00C84AD8" w:rsidRPr="000A5DA3">
        <w:rPr>
          <w:szCs w:val="18"/>
        </w:rPr>
        <w:t xml:space="preserve"> </w:t>
      </w:r>
      <w:r w:rsidR="00C84AD8" w:rsidRPr="000A5DA3">
        <w:rPr>
          <w:szCs w:val="18"/>
        </w:rPr>
        <w:t>말한다</w:t>
      </w:r>
      <w:r w:rsidR="00C84AD8" w:rsidRPr="000A5DA3">
        <w:rPr>
          <w:rFonts w:hint="eastAsia"/>
          <w:szCs w:val="18"/>
        </w:rPr>
        <w:t>.</w:t>
      </w:r>
    </w:p>
    <w:p w14:paraId="573FB882" w14:textId="77777777" w:rsidR="00C84AD8" w:rsidRPr="000A5DA3" w:rsidRDefault="00C84AD8" w:rsidP="00C84AD8">
      <w:pPr>
        <w:ind w:left="448" w:hanging="448"/>
        <w:outlineLvl w:val="2"/>
        <w:rPr>
          <w:rFonts w:cs="Arial"/>
        </w:rPr>
      </w:pPr>
    </w:p>
    <w:p w14:paraId="2400F3F8" w14:textId="7B06377E" w:rsidR="00700417" w:rsidRPr="000A5DA3" w:rsidRDefault="00700417" w:rsidP="004B3EB5">
      <w:pPr>
        <w:pStyle w:val="KSDT111"/>
        <w:numPr>
          <w:ilvl w:val="2"/>
          <w:numId w:val="8"/>
        </w:numPr>
        <w:tabs>
          <w:tab w:val="clear" w:pos="0"/>
        </w:tabs>
        <w:ind w:left="660" w:hanging="660"/>
        <w:outlineLvl w:val="0"/>
      </w:pPr>
      <w:r w:rsidRPr="000A5DA3">
        <w:t>ADS</w:t>
      </w:r>
      <w:r w:rsidRPr="000A5DA3">
        <w:rPr>
          <w:rFonts w:hint="eastAsia"/>
        </w:rPr>
        <w:t>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유지보수</w:t>
      </w:r>
      <w:r w:rsidRPr="000A5DA3">
        <w:t xml:space="preserve">, </w:t>
      </w:r>
      <w:r w:rsidRPr="000A5DA3">
        <w:rPr>
          <w:rFonts w:hint="eastAsia"/>
        </w:rPr>
        <w:t>업데이트</w:t>
      </w:r>
      <w:r w:rsidRPr="000A5DA3">
        <w:t xml:space="preserve">, </w:t>
      </w:r>
      <w:r w:rsidRPr="000A5DA3">
        <w:rPr>
          <w:rFonts w:hint="eastAsia"/>
        </w:rPr>
        <w:t>수리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정상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작동을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보장하기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위해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문서와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절차를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마련</w:t>
      </w:r>
      <w:r w:rsidRPr="000A5DA3">
        <w:t>·</w:t>
      </w:r>
      <w:r w:rsidRPr="000A5DA3">
        <w:rPr>
          <w:rFonts w:hint="eastAsia"/>
        </w:rPr>
        <w:t>공개</w:t>
      </w:r>
      <w:r w:rsidR="00306810" w:rsidRPr="000A5DA3">
        <w:rPr>
          <w:rFonts w:hint="eastAsia"/>
          <w:lang w:eastAsia="ko-KR"/>
        </w:rPr>
        <w:t>하는것이</w:t>
      </w:r>
      <w:r w:rsidR="00306810" w:rsidRPr="000A5DA3">
        <w:rPr>
          <w:rFonts w:hint="eastAsia"/>
          <w:lang w:eastAsia="ko-KR"/>
        </w:rPr>
        <w:t xml:space="preserve"> </w:t>
      </w:r>
      <w:r w:rsidR="00306810" w:rsidRPr="000A5DA3">
        <w:rPr>
          <w:rFonts w:hint="eastAsia"/>
          <w:lang w:eastAsia="ko-KR"/>
        </w:rPr>
        <w:t>바람직하다</w:t>
      </w:r>
      <w:r w:rsidRPr="000A5DA3">
        <w:t>.</w:t>
      </w:r>
    </w:p>
    <w:p w14:paraId="539C4311" w14:textId="77777777" w:rsidR="00700417" w:rsidRPr="000A5DA3" w:rsidRDefault="00700417" w:rsidP="00700417">
      <w:pPr>
        <w:rPr>
          <w:rFonts w:cs="Arial"/>
          <w:b/>
          <w:lang w:val="de-DE"/>
        </w:rPr>
      </w:pPr>
    </w:p>
    <w:p w14:paraId="3ABFDF4E" w14:textId="32F392CB" w:rsidR="00700417" w:rsidRPr="000A5DA3" w:rsidRDefault="00306810" w:rsidP="00306810">
      <w:pPr>
        <w:spacing w:after="80"/>
        <w:ind w:left="200" w:hanging="200"/>
        <w:rPr>
          <w:rFonts w:cs="Arial"/>
          <w:lang w:val="de-DE"/>
        </w:rPr>
      </w:pPr>
      <w:r w:rsidRPr="000A5DA3">
        <w:rPr>
          <w:rFonts w:cs="Arial"/>
          <w:b/>
        </w:rPr>
        <w:lastRenderedPageBreak/>
        <w:t xml:space="preserve">• </w:t>
      </w:r>
      <w:r w:rsidR="00700417" w:rsidRPr="000A5DA3">
        <w:rPr>
          <w:rFonts w:cs="Arial"/>
          <w:lang w:val="de-DE"/>
        </w:rPr>
        <w:t>소프트웨어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버전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수준은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업데이트나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서비스가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수행될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</w:t>
      </w:r>
      <w:r w:rsidR="00700417" w:rsidRPr="000A5DA3">
        <w:rPr>
          <w:rFonts w:cs="Arial"/>
          <w:lang w:val="de-DE"/>
        </w:rPr>
        <w:t>/</w:t>
      </w:r>
      <w:r w:rsidR="00700417" w:rsidRPr="000A5DA3">
        <w:rPr>
          <w:rFonts w:cs="Arial"/>
          <w:lang w:val="de-DE"/>
        </w:rPr>
        <w:t>시스템에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존재하는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소프트웨어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수준을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정확히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식별할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있도록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추적되</w:t>
      </w:r>
      <w:r w:rsidRPr="000A5DA3">
        <w:rPr>
          <w:rFonts w:cs="Arial" w:hint="eastAsia"/>
          <w:lang w:val="de-DE"/>
        </w:rPr>
        <w:t>는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것이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좋다</w:t>
      </w:r>
      <w:r w:rsidR="00700417" w:rsidRPr="000A5DA3">
        <w:rPr>
          <w:rFonts w:cs="Arial"/>
          <w:lang w:val="de-DE"/>
        </w:rPr>
        <w:t>.</w:t>
      </w:r>
    </w:p>
    <w:p w14:paraId="6DE68169" w14:textId="37022CB5" w:rsidR="00700417" w:rsidRPr="000A5DA3" w:rsidRDefault="00306810" w:rsidP="00306810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서비스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대상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대해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적절한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하드웨어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시스템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구성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및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시스템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보정이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이루어지도록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절차가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적용되</w:t>
      </w:r>
      <w:r w:rsidRPr="000A5DA3">
        <w:rPr>
          <w:rFonts w:cs="Arial" w:hint="eastAsia"/>
          <w:lang w:val="de-DE"/>
        </w:rPr>
        <w:t>는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것이</w:t>
      </w:r>
      <w:r w:rsidRPr="000A5DA3">
        <w:rPr>
          <w:rFonts w:cs="Arial" w:hint="eastAsia"/>
          <w:lang w:val="de-DE"/>
        </w:rPr>
        <w:t xml:space="preserve"> </w:t>
      </w:r>
      <w:r w:rsidRPr="000A5DA3">
        <w:rPr>
          <w:rFonts w:cs="Arial" w:hint="eastAsia"/>
          <w:lang w:val="de-DE"/>
        </w:rPr>
        <w:t>좋다</w:t>
      </w:r>
    </w:p>
    <w:p w14:paraId="3EFF7D53" w14:textId="77777777" w:rsidR="00700417" w:rsidRPr="000A5DA3" w:rsidRDefault="00700417" w:rsidP="00700417">
      <w:pPr>
        <w:rPr>
          <w:rFonts w:cs="Arial"/>
          <w:lang w:val="de-DE"/>
        </w:rPr>
      </w:pPr>
    </w:p>
    <w:p w14:paraId="6A77AD72" w14:textId="779A4CD4" w:rsidR="00700417" w:rsidRPr="000A5DA3" w:rsidRDefault="00700417" w:rsidP="00306810">
      <w:pPr>
        <w:pStyle w:val="KSDT111"/>
        <w:numPr>
          <w:ilvl w:val="2"/>
          <w:numId w:val="8"/>
        </w:numPr>
        <w:tabs>
          <w:tab w:val="clear" w:pos="0"/>
        </w:tabs>
        <w:ind w:left="660" w:hanging="660"/>
        <w:outlineLvl w:val="0"/>
      </w:pPr>
      <w:r w:rsidRPr="000A5DA3">
        <w:t>교육</w:t>
      </w:r>
      <w:r w:rsidRPr="000A5DA3">
        <w:t xml:space="preserve"> </w:t>
      </w:r>
      <w:r w:rsidRPr="000A5DA3">
        <w:t>및</w:t>
      </w:r>
      <w:r w:rsidRPr="000A5DA3">
        <w:t xml:space="preserve"> </w:t>
      </w:r>
      <w:r w:rsidRPr="000A5DA3">
        <w:t>적용</w:t>
      </w:r>
      <w:r w:rsidRPr="000A5DA3">
        <w:t xml:space="preserve"> </w:t>
      </w:r>
      <w:r w:rsidRPr="000A5DA3">
        <w:t>가능한</w:t>
      </w:r>
      <w:r w:rsidRPr="000A5DA3">
        <w:t xml:space="preserve"> </w:t>
      </w:r>
      <w:r w:rsidRPr="000A5DA3">
        <w:t>훈련은</w:t>
      </w:r>
      <w:r w:rsidRPr="000A5DA3">
        <w:t xml:space="preserve"> </w:t>
      </w:r>
      <w:r w:rsidRPr="000A5DA3">
        <w:t>소비자</w:t>
      </w:r>
      <w:r w:rsidRPr="000A5DA3">
        <w:t xml:space="preserve">, </w:t>
      </w:r>
      <w:r w:rsidRPr="000A5DA3">
        <w:t>딜러</w:t>
      </w:r>
      <w:r w:rsidRPr="000A5DA3">
        <w:t xml:space="preserve">, </w:t>
      </w:r>
      <w:r w:rsidRPr="000A5DA3">
        <w:t>유통</w:t>
      </w:r>
      <w:r w:rsidR="00306810" w:rsidRPr="000A5DA3">
        <w:rPr>
          <w:rFonts w:hint="eastAsia"/>
          <w:lang w:eastAsia="ko-KR"/>
        </w:rPr>
        <w:t>사</w:t>
      </w:r>
      <w:r w:rsidRPr="000A5DA3">
        <w:t xml:space="preserve">, </w:t>
      </w:r>
      <w:r w:rsidR="00306810" w:rsidRPr="000A5DA3">
        <w:rPr>
          <w:rFonts w:hint="eastAsia"/>
          <w:lang w:eastAsia="ko-KR"/>
        </w:rPr>
        <w:t>정비사</w:t>
      </w:r>
      <w:r w:rsidRPr="000A5DA3">
        <w:t xml:space="preserve"> </w:t>
      </w:r>
      <w:r w:rsidRPr="000A5DA3">
        <w:t>등</w:t>
      </w:r>
      <w:r w:rsidRPr="000A5DA3">
        <w:t xml:space="preserve"> </w:t>
      </w:r>
      <w:r w:rsidRPr="000A5DA3">
        <w:t>이해관계자에게</w:t>
      </w:r>
      <w:r w:rsidRPr="000A5DA3">
        <w:t xml:space="preserve"> </w:t>
      </w:r>
      <w:r w:rsidRPr="000A5DA3">
        <w:t>제공되어야</w:t>
      </w:r>
      <w:r w:rsidRPr="000A5DA3">
        <w:t xml:space="preserve"> </w:t>
      </w:r>
      <w:r w:rsidRPr="000A5DA3">
        <w:t>하며</w:t>
      </w:r>
      <w:r w:rsidRPr="000A5DA3">
        <w:t>, ADS</w:t>
      </w:r>
      <w:r w:rsidRPr="000A5DA3">
        <w:t>의</w:t>
      </w:r>
      <w:r w:rsidRPr="000A5DA3">
        <w:t xml:space="preserve"> </w:t>
      </w:r>
      <w:r w:rsidRPr="000A5DA3">
        <w:t>자동화</w:t>
      </w:r>
      <w:r w:rsidRPr="000A5DA3">
        <w:t xml:space="preserve"> </w:t>
      </w:r>
      <w:r w:rsidRPr="000A5DA3">
        <w:t>수준</w:t>
      </w:r>
      <w:r w:rsidRPr="000A5DA3">
        <w:t xml:space="preserve">, </w:t>
      </w:r>
      <w:r w:rsidRPr="000A5DA3">
        <w:t>기능</w:t>
      </w:r>
      <w:r w:rsidRPr="000A5DA3">
        <w:t xml:space="preserve"> </w:t>
      </w:r>
      <w:r w:rsidRPr="000A5DA3">
        <w:t>및</w:t>
      </w:r>
      <w:r w:rsidRPr="000A5DA3">
        <w:t xml:space="preserve"> </w:t>
      </w:r>
      <w:r w:rsidRPr="000A5DA3">
        <w:t>능력에</w:t>
      </w:r>
      <w:r w:rsidRPr="000A5DA3">
        <w:t xml:space="preserve"> </w:t>
      </w:r>
      <w:r w:rsidRPr="000A5DA3">
        <w:t>대한</w:t>
      </w:r>
      <w:r w:rsidRPr="000A5DA3">
        <w:t xml:space="preserve"> </w:t>
      </w:r>
      <w:r w:rsidRPr="000A5DA3">
        <w:t>인식을</w:t>
      </w:r>
      <w:r w:rsidRPr="000A5DA3">
        <w:t xml:space="preserve"> </w:t>
      </w:r>
      <w:r w:rsidRPr="000A5DA3">
        <w:t>촉진</w:t>
      </w:r>
      <w:r w:rsidR="00306810" w:rsidRPr="000A5DA3">
        <w:rPr>
          <w:rFonts w:hint="eastAsia"/>
          <w:lang w:eastAsia="ko-KR"/>
        </w:rPr>
        <w:t>하는</w:t>
      </w:r>
      <w:r w:rsidR="00306810" w:rsidRPr="000A5DA3">
        <w:rPr>
          <w:rFonts w:hint="eastAsia"/>
          <w:lang w:eastAsia="ko-KR"/>
        </w:rPr>
        <w:t xml:space="preserve"> </w:t>
      </w:r>
      <w:r w:rsidR="00306810" w:rsidRPr="000A5DA3">
        <w:rPr>
          <w:rFonts w:hint="eastAsia"/>
          <w:lang w:eastAsia="ko-KR"/>
        </w:rPr>
        <w:t>것이</w:t>
      </w:r>
      <w:r w:rsidR="00306810" w:rsidRPr="000A5DA3">
        <w:rPr>
          <w:rFonts w:hint="eastAsia"/>
          <w:lang w:eastAsia="ko-KR"/>
        </w:rPr>
        <w:t xml:space="preserve"> </w:t>
      </w:r>
      <w:r w:rsidR="00306810" w:rsidRPr="000A5DA3">
        <w:rPr>
          <w:rFonts w:hint="eastAsia"/>
          <w:lang w:eastAsia="ko-KR"/>
        </w:rPr>
        <w:t>바람직하다</w:t>
      </w:r>
      <w:r w:rsidRPr="000A5DA3">
        <w:t>.</w:t>
      </w:r>
    </w:p>
    <w:p w14:paraId="0C45D585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69A4FB8E" w14:textId="15B3FCDB" w:rsidR="00700417" w:rsidRPr="000A5DA3" w:rsidRDefault="00306810" w:rsidP="00306810">
      <w:pPr>
        <w:spacing w:after="80"/>
        <w:ind w:left="200" w:hanging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교육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및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관련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훈련은</w:t>
      </w:r>
      <w:r w:rsidR="00700417" w:rsidRPr="000A5DA3">
        <w:rPr>
          <w:rFonts w:cs="Arial"/>
          <w:lang w:val="de-DE"/>
        </w:rPr>
        <w:t xml:space="preserve"> ADS</w:t>
      </w:r>
      <w:r w:rsidR="00700417" w:rsidRPr="000A5DA3">
        <w:rPr>
          <w:rFonts w:cs="Arial"/>
          <w:lang w:val="de-DE"/>
        </w:rPr>
        <w:t>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의도된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사용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목적과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운행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참여자들의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역할을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적절히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반영</w:t>
      </w:r>
      <w:r w:rsidR="00853BF0" w:rsidRPr="000A5DA3">
        <w:rPr>
          <w:rFonts w:cs="Arial" w:hint="eastAsia"/>
          <w:lang w:val="de-DE"/>
        </w:rPr>
        <w:t>하는</w:t>
      </w:r>
      <w:r w:rsidR="00853BF0" w:rsidRPr="000A5DA3">
        <w:rPr>
          <w:rFonts w:cs="Arial" w:hint="eastAsia"/>
          <w:lang w:val="de-DE"/>
        </w:rPr>
        <w:t xml:space="preserve"> </w:t>
      </w:r>
      <w:r w:rsidR="00853BF0" w:rsidRPr="000A5DA3">
        <w:rPr>
          <w:rFonts w:cs="Arial" w:hint="eastAsia"/>
          <w:lang w:val="de-DE"/>
        </w:rPr>
        <w:t>것이</w:t>
      </w:r>
      <w:r w:rsidR="00853BF0" w:rsidRPr="000A5DA3">
        <w:rPr>
          <w:rFonts w:cs="Arial" w:hint="eastAsia"/>
          <w:lang w:val="de-DE"/>
        </w:rPr>
        <w:t xml:space="preserve"> </w:t>
      </w:r>
      <w:r w:rsidR="00853BF0" w:rsidRPr="000A5DA3">
        <w:rPr>
          <w:rFonts w:cs="Arial" w:hint="eastAsia"/>
          <w:lang w:val="de-DE"/>
        </w:rPr>
        <w:t>좋다</w:t>
      </w:r>
      <w:r w:rsidR="00700417" w:rsidRPr="000A5DA3">
        <w:rPr>
          <w:rFonts w:cs="Arial"/>
          <w:lang w:val="de-DE"/>
        </w:rPr>
        <w:t xml:space="preserve">. </w:t>
      </w:r>
      <w:r w:rsidR="00700417" w:rsidRPr="000A5DA3">
        <w:rPr>
          <w:rFonts w:cs="Arial"/>
          <w:lang w:val="de-DE"/>
        </w:rPr>
        <w:t>예를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들어</w:t>
      </w:r>
      <w:r w:rsidR="00700417" w:rsidRPr="000A5DA3">
        <w:rPr>
          <w:rFonts w:cs="Arial"/>
          <w:lang w:val="de-DE"/>
        </w:rPr>
        <w:t xml:space="preserve">, </w:t>
      </w:r>
      <w:r w:rsidR="00B472A4" w:rsidRPr="000A5DA3">
        <w:rPr>
          <w:rFonts w:cs="Arial"/>
          <w:lang w:val="de-DE"/>
        </w:rPr>
        <w:t>레벨</w:t>
      </w:r>
      <w:r w:rsidR="00700417" w:rsidRPr="000A5DA3">
        <w:rPr>
          <w:rFonts w:cs="Arial"/>
          <w:lang w:val="de-DE"/>
        </w:rPr>
        <w:t xml:space="preserve"> 3 ADS-DV</w:t>
      </w:r>
      <w:r w:rsidR="00700417" w:rsidRPr="000A5DA3">
        <w:rPr>
          <w:rFonts w:cs="Arial"/>
          <w:lang w:val="de-DE"/>
        </w:rPr>
        <w:t>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경우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원격</w:t>
      </w:r>
      <w:r w:rsidR="00700417" w:rsidRPr="000A5DA3">
        <w:rPr>
          <w:rFonts w:cs="Arial"/>
          <w:lang w:val="de-DE"/>
        </w:rPr>
        <w:t xml:space="preserve"> </w:t>
      </w:r>
      <w:r w:rsidR="003D49F2" w:rsidRPr="000A5DA3">
        <w:rPr>
          <w:rFonts w:cs="Arial"/>
          <w:lang w:val="de-DE"/>
        </w:rPr>
        <w:t>폴백</w:t>
      </w:r>
      <w:r w:rsidR="00853BF0" w:rsidRPr="000A5DA3">
        <w:rPr>
          <w:rFonts w:cs="Arial" w:hint="eastAsia"/>
          <w:lang w:val="de-DE"/>
        </w:rPr>
        <w:t>대비</w:t>
      </w:r>
      <w:r w:rsidR="00700417" w:rsidRPr="000A5DA3">
        <w:rPr>
          <w:rFonts w:cs="Arial"/>
          <w:lang w:val="de-DE"/>
        </w:rPr>
        <w:t>사용자를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적절한</w:t>
      </w:r>
      <w:r w:rsidR="00700417" w:rsidRPr="000A5DA3">
        <w:rPr>
          <w:rFonts w:cs="Arial"/>
          <w:lang w:val="de-DE"/>
        </w:rPr>
        <w:t xml:space="preserve"> DDT </w:t>
      </w:r>
      <w:r w:rsidR="00700417" w:rsidRPr="000A5DA3">
        <w:rPr>
          <w:rFonts w:cs="Arial"/>
          <w:lang w:val="de-DE"/>
        </w:rPr>
        <w:t>인</w:t>
      </w:r>
      <w:r w:rsidR="00853BF0" w:rsidRPr="000A5DA3">
        <w:rPr>
          <w:rFonts w:cs="Arial" w:hint="eastAsia"/>
          <w:lang w:val="de-DE"/>
        </w:rPr>
        <w:t>계</w:t>
      </w:r>
      <w:r w:rsidR="00853BF0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/>
          <w:lang w:val="de-DE"/>
        </w:rPr>
        <w:t>교육이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필요하지만</w:t>
      </w:r>
      <w:r w:rsidR="00700417" w:rsidRPr="000A5DA3">
        <w:rPr>
          <w:rFonts w:cs="Arial"/>
          <w:lang w:val="de-DE"/>
        </w:rPr>
        <w:t xml:space="preserve">, </w:t>
      </w:r>
      <w:r w:rsidR="00B472A4" w:rsidRPr="000A5DA3">
        <w:rPr>
          <w:rFonts w:cs="Arial"/>
          <w:lang w:val="de-DE"/>
        </w:rPr>
        <w:t>레벨</w:t>
      </w:r>
      <w:r w:rsidR="00700417" w:rsidRPr="000A5DA3">
        <w:rPr>
          <w:rFonts w:cs="Arial"/>
          <w:lang w:val="de-DE"/>
        </w:rPr>
        <w:t xml:space="preserve"> 4 </w:t>
      </w:r>
      <w:r w:rsidR="00700417" w:rsidRPr="000A5DA3">
        <w:rPr>
          <w:rFonts w:cs="Arial"/>
          <w:lang w:val="de-DE"/>
        </w:rPr>
        <w:t>또는</w:t>
      </w:r>
      <w:r w:rsidR="00700417" w:rsidRPr="000A5DA3">
        <w:rPr>
          <w:rFonts w:cs="Arial"/>
          <w:lang w:val="de-DE"/>
        </w:rPr>
        <w:t xml:space="preserve"> 5 ADS-DV</w:t>
      </w:r>
      <w:r w:rsidR="00700417" w:rsidRPr="000A5DA3">
        <w:rPr>
          <w:rFonts w:cs="Arial"/>
          <w:lang w:val="de-DE"/>
        </w:rPr>
        <w:t>에서는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필요하지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않</w:t>
      </w:r>
      <w:r w:rsidR="00816449" w:rsidRPr="000A5DA3">
        <w:rPr>
          <w:rFonts w:cs="Arial" w:hint="eastAsia"/>
          <w:lang w:val="de-DE"/>
        </w:rPr>
        <w:t>을</w:t>
      </w:r>
      <w:r w:rsidR="00816449" w:rsidRPr="000A5DA3">
        <w:rPr>
          <w:rFonts w:cs="Arial" w:hint="eastAsia"/>
          <w:lang w:val="de-DE"/>
        </w:rPr>
        <w:t xml:space="preserve"> </w:t>
      </w:r>
      <w:r w:rsidR="00816449" w:rsidRPr="000A5DA3">
        <w:rPr>
          <w:rFonts w:cs="Arial" w:hint="eastAsia"/>
          <w:lang w:val="de-DE"/>
        </w:rPr>
        <w:t>것이</w:t>
      </w:r>
      <w:r w:rsidR="00700417" w:rsidRPr="000A5DA3">
        <w:rPr>
          <w:rFonts w:cs="Arial"/>
          <w:lang w:val="de-DE"/>
        </w:rPr>
        <w:t>다</w:t>
      </w:r>
      <w:r w:rsidR="00700417" w:rsidRPr="000A5DA3">
        <w:rPr>
          <w:rFonts w:cs="Arial"/>
          <w:lang w:val="de-DE"/>
        </w:rPr>
        <w:t>.</w:t>
      </w:r>
    </w:p>
    <w:p w14:paraId="795360E8" w14:textId="68F724B2" w:rsidR="00700417" w:rsidRPr="000A5DA3" w:rsidRDefault="00306810" w:rsidP="00306810">
      <w:pPr>
        <w:spacing w:after="80"/>
        <w:ind w:left="150" w:hanging="15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교육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및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훈련에는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제조사가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의도한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사용법뿐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아니라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잠재적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오용</w:t>
      </w:r>
      <w:r w:rsidR="00700417" w:rsidRPr="000A5DA3">
        <w:rPr>
          <w:rFonts w:cs="Arial"/>
          <w:lang w:val="de-DE"/>
        </w:rPr>
        <w:t>/</w:t>
      </w:r>
      <w:r w:rsidR="00700417" w:rsidRPr="000A5DA3">
        <w:rPr>
          <w:rFonts w:cs="Arial"/>
          <w:lang w:val="de-DE"/>
        </w:rPr>
        <w:t>남용에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대한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지침도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포함되</w:t>
      </w:r>
      <w:r w:rsidR="004162C1" w:rsidRPr="000A5DA3">
        <w:rPr>
          <w:rFonts w:cs="Arial" w:hint="eastAsia"/>
          <w:lang w:val="de-DE"/>
        </w:rPr>
        <w:t>는</w:t>
      </w:r>
      <w:r w:rsidR="004162C1" w:rsidRPr="000A5DA3">
        <w:rPr>
          <w:rFonts w:cs="Arial" w:hint="eastAsia"/>
          <w:lang w:val="de-DE"/>
        </w:rPr>
        <w:t xml:space="preserve"> </w:t>
      </w:r>
      <w:r w:rsidR="004162C1" w:rsidRPr="000A5DA3">
        <w:rPr>
          <w:rFonts w:cs="Arial" w:hint="eastAsia"/>
          <w:lang w:val="de-DE"/>
        </w:rPr>
        <w:t>것이</w:t>
      </w:r>
      <w:r w:rsidR="004162C1" w:rsidRPr="000A5DA3">
        <w:rPr>
          <w:rFonts w:cs="Arial" w:hint="eastAsia"/>
          <w:lang w:val="de-DE"/>
        </w:rPr>
        <w:t xml:space="preserve"> </w:t>
      </w:r>
      <w:r w:rsidR="004162C1" w:rsidRPr="000A5DA3">
        <w:rPr>
          <w:rFonts w:cs="Arial" w:hint="eastAsia"/>
          <w:lang w:val="de-DE"/>
        </w:rPr>
        <w:t>좋다</w:t>
      </w:r>
      <w:r w:rsidR="00700417" w:rsidRPr="000A5DA3">
        <w:rPr>
          <w:rFonts w:cs="Arial"/>
          <w:lang w:val="de-DE"/>
        </w:rPr>
        <w:t xml:space="preserve">. </w:t>
      </w:r>
      <w:r w:rsidR="00700417" w:rsidRPr="000A5DA3">
        <w:rPr>
          <w:rFonts w:cs="Arial"/>
          <w:lang w:val="de-DE"/>
        </w:rPr>
        <w:t>예를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들어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승객이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시작하는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비상</w:t>
      </w:r>
      <w:r w:rsidR="00700417" w:rsidRPr="000A5DA3">
        <w:rPr>
          <w:rFonts w:cs="Arial"/>
          <w:lang w:val="de-DE"/>
        </w:rPr>
        <w:t xml:space="preserve"> </w:t>
      </w:r>
      <w:r w:rsidR="004162C1" w:rsidRPr="000A5DA3">
        <w:rPr>
          <w:rFonts w:cs="Arial" w:hint="eastAsia"/>
          <w:lang w:val="de-DE"/>
        </w:rPr>
        <w:t>트립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중단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기능은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승객이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및</w:t>
      </w:r>
      <w:r w:rsidR="00700417" w:rsidRPr="000A5DA3">
        <w:rPr>
          <w:rFonts w:cs="Arial"/>
          <w:lang w:val="de-DE"/>
        </w:rPr>
        <w:t>/</w:t>
      </w:r>
      <w:r w:rsidR="00700417" w:rsidRPr="000A5DA3">
        <w:rPr>
          <w:rFonts w:cs="Arial"/>
          <w:lang w:val="de-DE"/>
        </w:rPr>
        <w:t>또는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탑승자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또는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다른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교통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참여자에게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즉각적인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위험을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인식한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경우에만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사용</w:t>
      </w:r>
      <w:r w:rsidR="004162C1" w:rsidRPr="000A5DA3">
        <w:rPr>
          <w:rFonts w:cs="Arial" w:hint="eastAsia"/>
          <w:lang w:val="de-DE"/>
        </w:rPr>
        <w:t>하는</w:t>
      </w:r>
      <w:r w:rsidR="004162C1" w:rsidRPr="000A5DA3">
        <w:rPr>
          <w:rFonts w:cs="Arial" w:hint="eastAsia"/>
          <w:lang w:val="de-DE"/>
        </w:rPr>
        <w:t xml:space="preserve"> </w:t>
      </w:r>
      <w:r w:rsidR="004162C1" w:rsidRPr="000A5DA3">
        <w:rPr>
          <w:rFonts w:cs="Arial" w:hint="eastAsia"/>
          <w:lang w:val="de-DE"/>
        </w:rPr>
        <w:t>것이</w:t>
      </w:r>
      <w:r w:rsidR="004162C1" w:rsidRPr="000A5DA3">
        <w:rPr>
          <w:rFonts w:cs="Arial" w:hint="eastAsia"/>
          <w:lang w:val="de-DE"/>
        </w:rPr>
        <w:t xml:space="preserve"> </w:t>
      </w:r>
      <w:r w:rsidR="00AA6F4F" w:rsidRPr="000A5DA3">
        <w:rPr>
          <w:rFonts w:cs="Arial" w:hint="eastAsia"/>
          <w:lang w:val="de-DE"/>
        </w:rPr>
        <w:t>좋다</w:t>
      </w:r>
      <w:r w:rsidR="00700417" w:rsidRPr="000A5DA3">
        <w:rPr>
          <w:rFonts w:cs="Arial"/>
          <w:lang w:val="de-DE"/>
        </w:rPr>
        <w:t xml:space="preserve">(AVSC00003202006 </w:t>
      </w:r>
      <w:r w:rsidR="00700417" w:rsidRPr="000A5DA3">
        <w:rPr>
          <w:rFonts w:cs="Arial"/>
          <w:lang w:val="de-DE"/>
        </w:rPr>
        <w:t>참조</w:t>
      </w:r>
      <w:r w:rsidR="00700417" w:rsidRPr="000A5DA3">
        <w:rPr>
          <w:rFonts w:cs="Arial"/>
          <w:lang w:val="de-DE"/>
        </w:rPr>
        <w:t>).</w:t>
      </w:r>
    </w:p>
    <w:p w14:paraId="0EB99AD2" w14:textId="77777777" w:rsidR="00700417" w:rsidRPr="000A5DA3" w:rsidRDefault="00700417" w:rsidP="00700417">
      <w:pPr>
        <w:rPr>
          <w:rFonts w:cs="Arial"/>
          <w:lang w:val="de-DE"/>
        </w:rPr>
      </w:pPr>
    </w:p>
    <w:p w14:paraId="01752B8E" w14:textId="28A6CFA7" w:rsidR="00700417" w:rsidRPr="000A5DA3" w:rsidRDefault="00700417" w:rsidP="00306810">
      <w:pPr>
        <w:pStyle w:val="KSDT111"/>
        <w:numPr>
          <w:ilvl w:val="2"/>
          <w:numId w:val="8"/>
        </w:numPr>
        <w:tabs>
          <w:tab w:val="clear" w:pos="0"/>
        </w:tabs>
        <w:ind w:left="660" w:hanging="660"/>
        <w:outlineLvl w:val="0"/>
      </w:pPr>
      <w:r w:rsidRPr="000A5DA3">
        <w:t>탑승자를</w:t>
      </w:r>
      <w:r w:rsidRPr="000A5DA3">
        <w:t xml:space="preserve"> </w:t>
      </w:r>
      <w:r w:rsidRPr="000A5DA3">
        <w:t>수송하도록</w:t>
      </w:r>
      <w:r w:rsidRPr="000A5DA3">
        <w:t xml:space="preserve"> </w:t>
      </w:r>
      <w:r w:rsidRPr="000A5DA3">
        <w:t>설계된</w:t>
      </w:r>
      <w:r w:rsidRPr="000A5DA3">
        <w:t xml:space="preserve"> ADS </w:t>
      </w:r>
      <w:r w:rsidRPr="000A5DA3">
        <w:t>장착</w:t>
      </w:r>
      <w:r w:rsidRPr="000A5DA3">
        <w:t xml:space="preserve"> </w:t>
      </w:r>
      <w:r w:rsidRPr="000A5DA3">
        <w:t>차량은</w:t>
      </w:r>
      <w:r w:rsidRPr="000A5DA3">
        <w:t xml:space="preserve"> </w:t>
      </w:r>
      <w:r w:rsidRPr="000A5DA3">
        <w:t>운행</w:t>
      </w:r>
      <w:r w:rsidRPr="000A5DA3">
        <w:t xml:space="preserve"> </w:t>
      </w:r>
      <w:r w:rsidRPr="000A5DA3">
        <w:t>모드와</w:t>
      </w:r>
      <w:r w:rsidRPr="000A5DA3">
        <w:t xml:space="preserve"> </w:t>
      </w:r>
      <w:r w:rsidRPr="000A5DA3">
        <w:t>관계없이</w:t>
      </w:r>
      <w:r w:rsidRPr="000A5DA3">
        <w:t xml:space="preserve"> ODD</w:t>
      </w:r>
      <w:r w:rsidRPr="000A5DA3">
        <w:t>에</w:t>
      </w:r>
      <w:r w:rsidRPr="000A5DA3">
        <w:t xml:space="preserve"> </w:t>
      </w:r>
      <w:r w:rsidRPr="000A5DA3">
        <w:t>적합한</w:t>
      </w:r>
      <w:r w:rsidRPr="000A5DA3">
        <w:t xml:space="preserve"> </w:t>
      </w:r>
      <w:r w:rsidRPr="000A5DA3">
        <w:t>탑승자</w:t>
      </w:r>
      <w:r w:rsidRPr="000A5DA3">
        <w:t xml:space="preserve"> </w:t>
      </w:r>
      <w:r w:rsidRPr="000A5DA3">
        <w:t>및</w:t>
      </w:r>
      <w:r w:rsidRPr="000A5DA3">
        <w:t xml:space="preserve"> </w:t>
      </w:r>
      <w:r w:rsidRPr="000A5DA3">
        <w:t>기타</w:t>
      </w:r>
      <w:r w:rsidRPr="000A5DA3">
        <w:t xml:space="preserve"> </w:t>
      </w:r>
      <w:r w:rsidRPr="000A5DA3">
        <w:t>교통</w:t>
      </w:r>
      <w:r w:rsidRPr="000A5DA3">
        <w:t xml:space="preserve"> </w:t>
      </w:r>
      <w:r w:rsidRPr="000A5DA3">
        <w:t>참</w:t>
      </w:r>
      <w:r w:rsidR="002264AA" w:rsidRPr="000A5DA3">
        <w:rPr>
          <w:rFonts w:hint="eastAsia"/>
          <w:lang w:eastAsia="ko-KR"/>
        </w:rPr>
        <w:t>여</w:t>
      </w:r>
      <w:r w:rsidRPr="000A5DA3">
        <w:t>자</w:t>
      </w:r>
      <w:r w:rsidRPr="000A5DA3">
        <w:t xml:space="preserve"> </w:t>
      </w:r>
      <w:r w:rsidRPr="000A5DA3">
        <w:t>보호를</w:t>
      </w:r>
      <w:r w:rsidRPr="000A5DA3">
        <w:t xml:space="preserve"> </w:t>
      </w:r>
      <w:r w:rsidRPr="000A5DA3">
        <w:t>달성</w:t>
      </w:r>
      <w:r w:rsidR="00853BF0" w:rsidRPr="000A5DA3">
        <w:rPr>
          <w:rFonts w:hint="eastAsia"/>
          <w:lang w:eastAsia="ko-KR"/>
        </w:rPr>
        <w:t>하는</w:t>
      </w:r>
      <w:r w:rsidR="00853BF0" w:rsidRPr="000A5DA3">
        <w:rPr>
          <w:rFonts w:hint="eastAsia"/>
          <w:lang w:eastAsia="ko-KR"/>
        </w:rPr>
        <w:t xml:space="preserve"> </w:t>
      </w:r>
      <w:r w:rsidR="00853BF0" w:rsidRPr="000A5DA3">
        <w:rPr>
          <w:rFonts w:hint="eastAsia"/>
          <w:lang w:eastAsia="ko-KR"/>
        </w:rPr>
        <w:t>것이</w:t>
      </w:r>
      <w:r w:rsidR="00853BF0" w:rsidRPr="000A5DA3">
        <w:rPr>
          <w:rFonts w:hint="eastAsia"/>
          <w:lang w:eastAsia="ko-KR"/>
        </w:rPr>
        <w:t xml:space="preserve"> </w:t>
      </w:r>
      <w:r w:rsidR="00853BF0" w:rsidRPr="000A5DA3">
        <w:rPr>
          <w:rFonts w:hint="eastAsia"/>
          <w:lang w:eastAsia="ko-KR"/>
        </w:rPr>
        <w:t>바람직하다</w:t>
      </w:r>
      <w:r w:rsidRPr="000A5DA3">
        <w:t>.</w:t>
      </w:r>
    </w:p>
    <w:p w14:paraId="0714A215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741DA13C" w14:textId="5442891F" w:rsidR="00700417" w:rsidRPr="000A5DA3" w:rsidRDefault="00306810" w:rsidP="00306810">
      <w:pPr>
        <w:spacing w:after="80"/>
        <w:ind w:left="147" w:hanging="147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/>
          <w:lang w:val="de-DE"/>
        </w:rPr>
        <w:t>기존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실내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구조를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가진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차량의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경우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운행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모드와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관계없이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탑승자의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수동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</w:t>
      </w:r>
      <w:r w:rsidR="00700417" w:rsidRPr="000A5DA3">
        <w:rPr>
          <w:rFonts w:cs="Arial"/>
          <w:lang w:val="de-DE"/>
        </w:rPr>
        <w:t xml:space="preserve">(passive safety) </w:t>
      </w:r>
      <w:r w:rsidR="00700417" w:rsidRPr="000A5DA3">
        <w:rPr>
          <w:rFonts w:cs="Arial"/>
          <w:lang w:val="de-DE"/>
        </w:rPr>
        <w:t>성능은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유지되어야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한다</w:t>
      </w:r>
      <w:r w:rsidR="00700417" w:rsidRPr="000A5DA3">
        <w:rPr>
          <w:rFonts w:cs="Arial"/>
          <w:lang w:val="de-DE"/>
        </w:rPr>
        <w:t>.</w:t>
      </w:r>
    </w:p>
    <w:p w14:paraId="2FBF7FB9" w14:textId="05D84101" w:rsidR="00700417" w:rsidRPr="000A5DA3" w:rsidRDefault="00306810" w:rsidP="00306810">
      <w:pPr>
        <w:spacing w:after="80"/>
        <w:ind w:left="147" w:hanging="147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B472A4" w:rsidRPr="000A5DA3">
        <w:rPr>
          <w:rFonts w:cs="Arial"/>
          <w:lang w:val="de-DE"/>
        </w:rPr>
        <w:t>레벨</w:t>
      </w:r>
      <w:r w:rsidR="00700417" w:rsidRPr="000A5DA3">
        <w:rPr>
          <w:rFonts w:cs="Arial"/>
          <w:lang w:val="de-DE"/>
        </w:rPr>
        <w:t xml:space="preserve"> 4 </w:t>
      </w:r>
      <w:r w:rsidR="00700417" w:rsidRPr="000A5DA3">
        <w:rPr>
          <w:rFonts w:cs="Arial"/>
          <w:lang w:val="de-DE"/>
        </w:rPr>
        <w:t>또는</w:t>
      </w:r>
      <w:r w:rsidR="00700417" w:rsidRPr="000A5DA3">
        <w:rPr>
          <w:rFonts w:cs="Arial"/>
          <w:lang w:val="de-DE"/>
        </w:rPr>
        <w:t xml:space="preserve"> 5 </w:t>
      </w:r>
      <w:r w:rsidR="00700417" w:rsidRPr="000A5DA3">
        <w:rPr>
          <w:rFonts w:cs="Arial"/>
          <w:lang w:val="de-DE"/>
        </w:rPr>
        <w:t>실내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구조</w:t>
      </w:r>
      <w:r w:rsidR="00700417" w:rsidRPr="000A5DA3">
        <w:rPr>
          <w:rFonts w:cs="Arial"/>
          <w:lang w:val="de-DE"/>
        </w:rPr>
        <w:t>(</w:t>
      </w:r>
      <w:r w:rsidR="00700417" w:rsidRPr="000A5DA3">
        <w:rPr>
          <w:rFonts w:cs="Arial"/>
          <w:lang w:val="de-DE"/>
        </w:rPr>
        <w:t>예</w:t>
      </w:r>
      <w:r w:rsidR="00700417" w:rsidRPr="000A5DA3">
        <w:rPr>
          <w:rFonts w:cs="Arial"/>
          <w:lang w:val="de-DE"/>
        </w:rPr>
        <w:t xml:space="preserve">: </w:t>
      </w:r>
      <w:r w:rsidR="00700417" w:rsidRPr="000A5DA3">
        <w:rPr>
          <w:rFonts w:cs="Arial"/>
          <w:lang w:val="de-DE"/>
        </w:rPr>
        <w:t>대체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좌석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배치</w:t>
      </w:r>
      <w:r w:rsidR="00700417" w:rsidRPr="000A5DA3">
        <w:rPr>
          <w:rFonts w:cs="Arial"/>
          <w:lang w:val="de-DE"/>
        </w:rPr>
        <w:t>/</w:t>
      </w:r>
      <w:r w:rsidR="00700417" w:rsidRPr="000A5DA3">
        <w:rPr>
          <w:rFonts w:cs="Arial"/>
          <w:lang w:val="de-DE"/>
        </w:rPr>
        <w:t>방향</w:t>
      </w:r>
      <w:r w:rsidR="00700417" w:rsidRPr="000A5DA3">
        <w:rPr>
          <w:rFonts w:cs="Arial"/>
          <w:lang w:val="de-DE"/>
        </w:rPr>
        <w:t xml:space="preserve">, </w:t>
      </w:r>
      <w:r w:rsidR="00700417" w:rsidRPr="000A5DA3">
        <w:rPr>
          <w:rFonts w:cs="Arial"/>
          <w:lang w:val="de-DE"/>
        </w:rPr>
        <w:t>제어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장치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배치</w:t>
      </w:r>
      <w:r w:rsidR="00700417" w:rsidRPr="000A5DA3">
        <w:rPr>
          <w:rFonts w:cs="Arial"/>
          <w:lang w:val="de-DE"/>
        </w:rPr>
        <w:t>)</w:t>
      </w:r>
      <w:r w:rsidR="00700417" w:rsidRPr="000A5DA3">
        <w:rPr>
          <w:rFonts w:cs="Arial"/>
          <w:lang w:val="de-DE"/>
        </w:rPr>
        <w:t>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수동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안전에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미치는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영향은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수동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안전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성능을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평가할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때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/>
          <w:lang w:val="de-DE"/>
        </w:rPr>
        <w:t>고려되어야</w:t>
      </w:r>
      <w:r w:rsidR="00700417" w:rsidRPr="000A5DA3">
        <w:rPr>
          <w:rFonts w:cs="Arial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한</w:t>
      </w:r>
      <w:r w:rsidR="00700417" w:rsidRPr="000A5DA3">
        <w:rPr>
          <w:rFonts w:cs="Arial"/>
          <w:lang w:val="de-DE"/>
        </w:rPr>
        <w:t>다</w:t>
      </w:r>
      <w:r w:rsidR="00700417" w:rsidRPr="000A5DA3">
        <w:rPr>
          <w:rFonts w:cs="Arial"/>
          <w:lang w:val="de-DE"/>
        </w:rPr>
        <w:t>.</w:t>
      </w:r>
    </w:p>
    <w:p w14:paraId="609398AC" w14:textId="77777777" w:rsidR="00700417" w:rsidRPr="000A5DA3" w:rsidRDefault="00700417" w:rsidP="00700417">
      <w:pPr>
        <w:rPr>
          <w:rFonts w:cs="Arial"/>
          <w:lang w:val="de-DE"/>
        </w:rPr>
      </w:pPr>
    </w:p>
    <w:p w14:paraId="1954EEBB" w14:textId="77777777" w:rsidR="00700417" w:rsidRPr="000A5DA3" w:rsidRDefault="00700417" w:rsidP="00700417">
      <w:pPr>
        <w:pStyle w:val="KSDT111"/>
        <w:numPr>
          <w:ilvl w:val="2"/>
          <w:numId w:val="8"/>
        </w:numPr>
        <w:tabs>
          <w:tab w:val="clear" w:pos="0"/>
        </w:tabs>
        <w:outlineLvl w:val="0"/>
      </w:pPr>
      <w:r w:rsidRPr="000A5DA3">
        <w:t xml:space="preserve">ADS </w:t>
      </w:r>
      <w:r w:rsidRPr="000A5DA3">
        <w:rPr>
          <w:rFonts w:hint="eastAsia"/>
        </w:rPr>
        <w:t>개발자는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중인</w:t>
      </w:r>
      <w:r w:rsidRPr="000A5DA3">
        <w:rPr>
          <w:rFonts w:hint="eastAsia"/>
        </w:rPr>
        <w:t xml:space="preserve"> </w:t>
      </w:r>
      <w:r w:rsidRPr="000A5DA3">
        <w:t xml:space="preserve">ADS </w:t>
      </w:r>
      <w:r w:rsidRPr="000A5DA3">
        <w:rPr>
          <w:rFonts w:hint="eastAsia"/>
        </w:rPr>
        <w:t>제품에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대해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안전한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업데이트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제공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메커니즘을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가져야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한다</w:t>
      </w:r>
      <w:r w:rsidRPr="000A5DA3">
        <w:t>.</w:t>
      </w:r>
    </w:p>
    <w:p w14:paraId="6A573327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2E525A5A" w14:textId="646FD7B9" w:rsidR="00700417" w:rsidRPr="000A5DA3" w:rsidRDefault="00700417" w:rsidP="00306810">
      <w:pPr>
        <w:spacing w:after="8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306810" w:rsidRPr="000A5DA3">
        <w:rPr>
          <w:rFonts w:cs="Arial" w:hint="eastAsia"/>
          <w:lang w:val="de-DE"/>
        </w:rPr>
        <w:t>예를</w:t>
      </w:r>
      <w:r w:rsidR="00306810" w:rsidRPr="000A5DA3">
        <w:rPr>
          <w:rFonts w:cs="Arial" w:hint="eastAsia"/>
          <w:lang w:val="de-DE"/>
        </w:rPr>
        <w:t xml:space="preserve"> </w:t>
      </w:r>
      <w:r w:rsidR="00306810" w:rsidRPr="000A5DA3">
        <w:rPr>
          <w:rFonts w:cs="Arial" w:hint="eastAsia"/>
          <w:lang w:val="de-DE"/>
        </w:rPr>
        <w:t>들어</w:t>
      </w:r>
      <w:r w:rsidR="00306810" w:rsidRPr="000A5DA3">
        <w:rPr>
          <w:rFonts w:cs="Arial" w:hint="eastAsia"/>
          <w:lang w:val="de-DE"/>
        </w:rPr>
        <w:t xml:space="preserve">, </w:t>
      </w:r>
      <w:r w:rsidRPr="000A5DA3">
        <w:rPr>
          <w:rFonts w:cs="Arial" w:hint="eastAsia"/>
          <w:lang w:val="de-DE"/>
        </w:rPr>
        <w:t>업데이트</w:t>
      </w:r>
      <w:r w:rsidR="00306810" w:rsidRPr="000A5DA3">
        <w:rPr>
          <w:rFonts w:cs="Arial" w:hint="eastAsia"/>
          <w:lang w:val="de-DE"/>
        </w:rPr>
        <w:t>는</w:t>
      </w:r>
      <w:r w:rsidRPr="000A5DA3">
        <w:rPr>
          <w:rFonts w:cs="Arial" w:hint="eastAsia"/>
          <w:lang w:val="de-DE"/>
        </w:rPr>
        <w:t xml:space="preserve"> </w:t>
      </w:r>
      <w:r w:rsidR="00306810" w:rsidRPr="000A5DA3">
        <w:rPr>
          <w:rFonts w:cs="Arial" w:hint="eastAsia"/>
          <w:lang w:val="de-DE"/>
        </w:rPr>
        <w:t>다음을</w:t>
      </w:r>
      <w:r w:rsidR="00306810" w:rsidRPr="000A5DA3">
        <w:rPr>
          <w:rFonts w:cs="Arial" w:hint="eastAsia"/>
          <w:lang w:val="de-DE"/>
        </w:rPr>
        <w:t xml:space="preserve"> </w:t>
      </w:r>
      <w:r w:rsidR="00306810" w:rsidRPr="000A5DA3">
        <w:rPr>
          <w:rFonts w:cs="Arial" w:hint="eastAsia"/>
          <w:lang w:val="de-DE"/>
        </w:rPr>
        <w:t>포함할</w:t>
      </w:r>
      <w:r w:rsidR="00306810" w:rsidRPr="000A5DA3">
        <w:rPr>
          <w:rFonts w:cs="Arial" w:hint="eastAsia"/>
          <w:lang w:val="de-DE"/>
        </w:rPr>
        <w:t xml:space="preserve"> </w:t>
      </w:r>
      <w:r w:rsidR="00306810" w:rsidRPr="000A5DA3">
        <w:rPr>
          <w:rFonts w:cs="Arial" w:hint="eastAsia"/>
          <w:lang w:val="de-DE"/>
        </w:rPr>
        <w:t>수</w:t>
      </w:r>
      <w:r w:rsidR="00306810" w:rsidRPr="000A5DA3">
        <w:rPr>
          <w:rFonts w:cs="Arial" w:hint="eastAsia"/>
          <w:lang w:val="de-DE"/>
        </w:rPr>
        <w:t xml:space="preserve"> </w:t>
      </w:r>
      <w:r w:rsidR="00306810" w:rsidRPr="000A5DA3">
        <w:rPr>
          <w:rFonts w:cs="Arial" w:hint="eastAsia"/>
          <w:lang w:val="de-DE"/>
        </w:rPr>
        <w:t>있다</w:t>
      </w:r>
      <w:r w:rsidR="00306810" w:rsidRPr="000A5DA3">
        <w:rPr>
          <w:rFonts w:cs="Arial" w:hint="eastAsia"/>
          <w:lang w:val="de-DE"/>
        </w:rPr>
        <w:t>.</w:t>
      </w:r>
    </w:p>
    <w:p w14:paraId="2860F9DA" w14:textId="64DB5B9C" w:rsidR="00700417" w:rsidRPr="000A5DA3" w:rsidRDefault="00306810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보안</w:t>
      </w:r>
    </w:p>
    <w:p w14:paraId="4A9F52DF" w14:textId="6553FB06" w:rsidR="00700417" w:rsidRPr="000A5DA3" w:rsidRDefault="00306810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교통</w:t>
      </w:r>
      <w:r w:rsidRPr="000A5DA3">
        <w:rPr>
          <w:rFonts w:cs="Arial" w:hint="eastAsia"/>
          <w:lang w:val="de-DE"/>
        </w:rPr>
        <w:t>규칙</w:t>
      </w:r>
    </w:p>
    <w:p w14:paraId="5D3B0688" w14:textId="7769E053" w:rsidR="00700417" w:rsidRPr="000A5DA3" w:rsidRDefault="00306810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지도</w:t>
      </w:r>
      <w:r w:rsidR="00700417" w:rsidRPr="000A5DA3">
        <w:rPr>
          <w:rFonts w:cs="Arial"/>
          <w:lang w:val="de-DE"/>
        </w:rPr>
        <w:t xml:space="preserve"> </w:t>
      </w:r>
    </w:p>
    <w:p w14:paraId="3C768139" w14:textId="2BA07FF9" w:rsidR="00700417" w:rsidRPr="000A5DA3" w:rsidRDefault="00306810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공사</w:t>
      </w:r>
    </w:p>
    <w:p w14:paraId="29483E2D" w14:textId="27729881" w:rsidR="00700417" w:rsidRPr="000A5DA3" w:rsidRDefault="00306810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위치정보</w:t>
      </w:r>
    </w:p>
    <w:p w14:paraId="53860F5A" w14:textId="09BB9E44" w:rsidR="00700417" w:rsidRPr="000A5DA3" w:rsidRDefault="00306810" w:rsidP="00306810">
      <w:pPr>
        <w:spacing w:after="80"/>
        <w:ind w:firstLineChars="100" w:firstLine="200"/>
        <w:rPr>
          <w:rFonts w:cs="Arial"/>
          <w:lang w:val="de-DE"/>
        </w:rPr>
      </w:pPr>
      <w:r w:rsidRPr="000A5DA3">
        <w:rPr>
          <w:rFonts w:cs="Arial"/>
          <w:b/>
        </w:rPr>
        <w:t xml:space="preserve">• </w:t>
      </w:r>
      <w:r w:rsidR="00700417" w:rsidRPr="000A5DA3">
        <w:rPr>
          <w:rFonts w:cs="Arial" w:hint="eastAsia"/>
          <w:lang w:val="de-DE"/>
        </w:rPr>
        <w:t>시간</w:t>
      </w:r>
      <w:r w:rsidR="00700417" w:rsidRPr="000A5DA3">
        <w:rPr>
          <w:rFonts w:cs="Arial" w:hint="eastAsia"/>
          <w:lang w:val="de-DE"/>
        </w:rPr>
        <w:t xml:space="preserve"> </w:t>
      </w:r>
      <w:r w:rsidR="00700417" w:rsidRPr="000A5DA3">
        <w:rPr>
          <w:rFonts w:cs="Arial" w:hint="eastAsia"/>
          <w:lang w:val="de-DE"/>
        </w:rPr>
        <w:t>동기</w:t>
      </w:r>
    </w:p>
    <w:p w14:paraId="5907C2B7" w14:textId="77777777" w:rsidR="00700417" w:rsidRPr="000A5DA3" w:rsidRDefault="00700417" w:rsidP="00700417">
      <w:pPr>
        <w:pStyle w:val="new4"/>
        <w:numPr>
          <w:ilvl w:val="0"/>
          <w:numId w:val="0"/>
        </w:numPr>
        <w:rPr>
          <w:rFonts w:ascii="Arial" w:hAnsi="Arial"/>
        </w:rPr>
      </w:pPr>
    </w:p>
    <w:p w14:paraId="19C5CA36" w14:textId="4997400A" w:rsidR="00700417" w:rsidRPr="000A5DA3" w:rsidRDefault="00816449" w:rsidP="00700417">
      <w:pPr>
        <w:pStyle w:val="13"/>
        <w:numPr>
          <w:ilvl w:val="0"/>
          <w:numId w:val="8"/>
        </w:numPr>
        <w:tabs>
          <w:tab w:val="clear" w:pos="0"/>
        </w:tabs>
        <w:rPr>
          <w:rFonts w:eastAsia="Yu Mincho"/>
        </w:rPr>
      </w:pPr>
      <w:r w:rsidRPr="000A5DA3">
        <w:rPr>
          <w:rFonts w:hint="eastAsia"/>
          <w:lang w:eastAsia="ko-KR"/>
        </w:rPr>
        <w:t>주석</w:t>
      </w:r>
    </w:p>
    <w:p w14:paraId="53EB4A64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0491B0D4" w14:textId="48B52264" w:rsidR="00700417" w:rsidRPr="000A5DA3" w:rsidRDefault="00816449" w:rsidP="00700417">
      <w:pPr>
        <w:pStyle w:val="24"/>
        <w:numPr>
          <w:ilvl w:val="1"/>
          <w:numId w:val="8"/>
        </w:numPr>
      </w:pPr>
      <w:bookmarkStart w:id="69" w:name="_Toc239431327"/>
      <w:r w:rsidRPr="000A5DA3">
        <w:rPr>
          <w:rFonts w:hint="eastAsia"/>
          <w:lang w:eastAsia="ko-KR"/>
        </w:rPr>
        <w:t>수정</w:t>
      </w:r>
      <w:r w:rsidR="00700417" w:rsidRPr="000A5DA3">
        <w:rPr>
          <w:rFonts w:hint="eastAsia"/>
        </w:rPr>
        <w:t xml:space="preserve"> </w:t>
      </w:r>
      <w:r w:rsidR="00700417" w:rsidRPr="000A5DA3">
        <w:rPr>
          <w:rFonts w:hint="eastAsia"/>
        </w:rPr>
        <w:t>표시</w:t>
      </w:r>
      <w:bookmarkEnd w:id="69"/>
      <w:r w:rsidR="00700417" w:rsidRPr="000A5DA3">
        <w:rPr>
          <w:rFonts w:hint="eastAsia"/>
        </w:rPr>
        <w:t xml:space="preserve"> </w:t>
      </w:r>
    </w:p>
    <w:p w14:paraId="643967F7" w14:textId="77777777" w:rsidR="00700417" w:rsidRPr="000A5DA3" w:rsidRDefault="00700417" w:rsidP="00700417">
      <w:pPr>
        <w:rPr>
          <w:rFonts w:eastAsia="Yu Mincho"/>
          <w:lang w:val="de-DE" w:eastAsia="ja-JP"/>
        </w:rPr>
      </w:pPr>
    </w:p>
    <w:p w14:paraId="247C9884" w14:textId="77777777" w:rsidR="00816449" w:rsidRPr="000A5DA3" w:rsidRDefault="00816449" w:rsidP="00816449">
      <w:pPr>
        <w:rPr>
          <w:b/>
        </w:rPr>
      </w:pPr>
      <w:r w:rsidRPr="000A5DA3">
        <w:t>왼쪽</w:t>
      </w:r>
      <w:r w:rsidRPr="000A5DA3">
        <w:t xml:space="preserve"> </w:t>
      </w:r>
      <w:r w:rsidRPr="000A5DA3">
        <w:t>여백에</w:t>
      </w:r>
      <w:r w:rsidRPr="000A5DA3">
        <w:t xml:space="preserve"> </w:t>
      </w:r>
      <w:r w:rsidRPr="000A5DA3">
        <w:t>위치한</w:t>
      </w:r>
      <w:r w:rsidRPr="000A5DA3">
        <w:t xml:space="preserve"> </w:t>
      </w:r>
      <w:r w:rsidRPr="000A5DA3">
        <w:t>변경</w:t>
      </w:r>
      <w:r w:rsidRPr="000A5DA3">
        <w:t xml:space="preserve"> </w:t>
      </w:r>
      <w:r w:rsidRPr="000A5DA3">
        <w:t>표시</w:t>
      </w:r>
      <w:r w:rsidRPr="000A5DA3">
        <w:rPr>
          <w:rFonts w:hint="eastAsia"/>
        </w:rPr>
        <w:t xml:space="preserve"> </w:t>
      </w:r>
      <w:r w:rsidRPr="000A5DA3">
        <w:t>(I)</w:t>
      </w:r>
      <w:r w:rsidRPr="000A5DA3">
        <w:t>는</w:t>
      </w:r>
      <w:r w:rsidRPr="000A5DA3">
        <w:t xml:space="preserve"> </w:t>
      </w:r>
      <w:r w:rsidRPr="000A5DA3">
        <w:t>이전</w:t>
      </w:r>
      <w:r w:rsidRPr="000A5DA3">
        <w:t xml:space="preserve"> </w:t>
      </w:r>
      <w:r w:rsidRPr="000A5DA3">
        <w:t>판에서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편집상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변경이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아닌</w:t>
      </w:r>
      <w:r w:rsidRPr="000A5DA3">
        <w:t xml:space="preserve"> </w:t>
      </w:r>
      <w:r w:rsidRPr="000A5DA3">
        <w:t>기술적</w:t>
      </w:r>
      <w:r w:rsidRPr="000A5DA3">
        <w:t xml:space="preserve"> </w:t>
      </w:r>
      <w:r w:rsidRPr="000A5DA3">
        <w:t>수정이</w:t>
      </w:r>
      <w:r w:rsidRPr="000A5DA3">
        <w:t xml:space="preserve"> </w:t>
      </w:r>
      <w:r w:rsidRPr="000A5DA3">
        <w:t>이루어진</w:t>
      </w:r>
      <w:r w:rsidRPr="000A5DA3">
        <w:t xml:space="preserve"> </w:t>
      </w:r>
      <w:r w:rsidRPr="000A5DA3">
        <w:t>부분을</w:t>
      </w:r>
      <w:r w:rsidRPr="000A5DA3">
        <w:t xml:space="preserve"> </w:t>
      </w:r>
      <w:r w:rsidRPr="000A5DA3">
        <w:t>사용자가</w:t>
      </w:r>
      <w:r w:rsidRPr="000A5DA3">
        <w:t xml:space="preserve"> </w:t>
      </w:r>
      <w:r w:rsidRPr="000A5DA3">
        <w:t>쉽게</w:t>
      </w:r>
      <w:r w:rsidRPr="000A5DA3">
        <w:t xml:space="preserve"> </w:t>
      </w:r>
      <w:r w:rsidRPr="000A5DA3">
        <w:t>찾을</w:t>
      </w:r>
      <w:r w:rsidRPr="000A5DA3">
        <w:t xml:space="preserve"> </w:t>
      </w:r>
      <w:r w:rsidRPr="000A5DA3">
        <w:t>수</w:t>
      </w:r>
      <w:r w:rsidRPr="000A5DA3">
        <w:t xml:space="preserve"> </w:t>
      </w:r>
      <w:r w:rsidRPr="000A5DA3">
        <w:t>있도록</w:t>
      </w:r>
      <w:r w:rsidRPr="000A5DA3">
        <w:t xml:space="preserve"> </w:t>
      </w:r>
      <w:r w:rsidRPr="000A5DA3">
        <w:t>편의를</w:t>
      </w:r>
      <w:r w:rsidRPr="000A5DA3">
        <w:t xml:space="preserve"> </w:t>
      </w:r>
      <w:r w:rsidRPr="000A5DA3">
        <w:t>제공하기</w:t>
      </w:r>
      <w:r w:rsidRPr="000A5DA3">
        <w:t xml:space="preserve"> </w:t>
      </w:r>
      <w:r w:rsidRPr="000A5DA3">
        <w:t>위한</w:t>
      </w:r>
      <w:r w:rsidRPr="000A5DA3">
        <w:t xml:space="preserve"> </w:t>
      </w:r>
      <w:r w:rsidRPr="000A5DA3">
        <w:t>것</w:t>
      </w:r>
      <w:r w:rsidRPr="000A5DA3">
        <w:rPr>
          <w:rFonts w:hint="eastAsia"/>
        </w:rPr>
        <w:t>이다</w:t>
      </w:r>
      <w:r w:rsidRPr="000A5DA3">
        <w:t>.</w:t>
      </w:r>
      <w:r w:rsidRPr="000A5DA3">
        <w:rPr>
          <w:rFonts w:hint="eastAsia"/>
        </w:rPr>
        <w:t xml:space="preserve"> </w:t>
      </w:r>
      <w:r w:rsidRPr="000A5DA3">
        <w:t>문서</w:t>
      </w:r>
      <w:r w:rsidRPr="000A5DA3">
        <w:t xml:space="preserve"> </w:t>
      </w:r>
      <w:r w:rsidRPr="000A5DA3">
        <w:t>제목</w:t>
      </w:r>
      <w:r w:rsidRPr="000A5DA3">
        <w:t xml:space="preserve"> </w:t>
      </w:r>
      <w:r w:rsidRPr="000A5DA3">
        <w:t>왼쪽의</w:t>
      </w:r>
      <w:r w:rsidRPr="000A5DA3">
        <w:t xml:space="preserve"> </w:t>
      </w:r>
      <w:r w:rsidRPr="000A5DA3">
        <w:rPr>
          <w:rFonts w:hint="eastAsia"/>
        </w:rPr>
        <w:t>표시</w:t>
      </w:r>
      <w:r w:rsidRPr="000A5DA3">
        <w:rPr>
          <w:rFonts w:hint="eastAsia"/>
        </w:rPr>
        <w:t xml:space="preserve"> </w:t>
      </w:r>
      <w:r w:rsidRPr="000A5DA3">
        <w:t>(R)</w:t>
      </w:r>
      <w:r w:rsidRPr="000A5DA3">
        <w:t>는</w:t>
      </w:r>
      <w:r w:rsidRPr="000A5DA3">
        <w:t xml:space="preserve"> </w:t>
      </w:r>
      <w:r w:rsidRPr="000A5DA3">
        <w:t>기술적</w:t>
      </w:r>
      <w:r w:rsidRPr="000A5DA3">
        <w:t xml:space="preserve"> </w:t>
      </w:r>
      <w:r w:rsidRPr="000A5DA3">
        <w:t>수정을</w:t>
      </w:r>
      <w:r w:rsidRPr="000A5DA3">
        <w:t xml:space="preserve"> </w:t>
      </w:r>
      <w:r w:rsidRPr="000A5DA3">
        <w:t>포함하여</w:t>
      </w:r>
      <w:r w:rsidRPr="000A5DA3">
        <w:t xml:space="preserve"> </w:t>
      </w:r>
      <w:r w:rsidRPr="000A5DA3">
        <w:t>문서</w:t>
      </w:r>
      <w:r w:rsidRPr="000A5DA3">
        <w:t xml:space="preserve"> </w:t>
      </w:r>
      <w:r w:rsidRPr="000A5DA3">
        <w:t>전체가</w:t>
      </w:r>
      <w:r w:rsidRPr="000A5DA3">
        <w:t xml:space="preserve"> </w:t>
      </w:r>
      <w:r w:rsidRPr="000A5DA3">
        <w:t>완전히</w:t>
      </w:r>
      <w:r w:rsidRPr="000A5DA3">
        <w:t xml:space="preserve"> </w:t>
      </w:r>
      <w:r w:rsidRPr="000A5DA3">
        <w:t>개정되었음을</w:t>
      </w:r>
      <w:r w:rsidRPr="000A5DA3">
        <w:t xml:space="preserve"> </w:t>
      </w:r>
      <w:r w:rsidRPr="000A5DA3">
        <w:t>나타</w:t>
      </w:r>
      <w:r w:rsidRPr="000A5DA3">
        <w:rPr>
          <w:rFonts w:hint="eastAsia"/>
        </w:rPr>
        <w:t>낸다</w:t>
      </w:r>
      <w:r w:rsidRPr="000A5DA3">
        <w:rPr>
          <w:rFonts w:hint="eastAsia"/>
        </w:rPr>
        <w:t xml:space="preserve">. </w:t>
      </w:r>
      <w:r w:rsidRPr="000A5DA3">
        <w:t>변경</w:t>
      </w:r>
      <w:r w:rsidRPr="000A5DA3">
        <w:t xml:space="preserve"> </w:t>
      </w:r>
      <w:r w:rsidRPr="000A5DA3">
        <w:t>표시와</w:t>
      </w:r>
      <w:r w:rsidRPr="000A5DA3">
        <w:t xml:space="preserve"> (R)</w:t>
      </w:r>
      <w:r w:rsidRPr="000A5DA3">
        <w:t>은</w:t>
      </w:r>
      <w:r w:rsidRPr="000A5DA3">
        <w:t xml:space="preserve"> </w:t>
      </w:r>
      <w:r w:rsidRPr="000A5DA3">
        <w:t>원본</w:t>
      </w:r>
      <w:r w:rsidRPr="000A5DA3">
        <w:t xml:space="preserve"> </w:t>
      </w:r>
      <w:r w:rsidRPr="000A5DA3">
        <w:t>출판물이나</w:t>
      </w:r>
      <w:r w:rsidRPr="000A5DA3">
        <w:t xml:space="preserve"> </w:t>
      </w:r>
      <w:r w:rsidRPr="000A5DA3">
        <w:t>편집</w:t>
      </w:r>
      <w:r w:rsidRPr="000A5DA3">
        <w:t xml:space="preserve"> </w:t>
      </w:r>
      <w:r w:rsidRPr="000A5DA3">
        <w:t>수정만</w:t>
      </w:r>
      <w:r w:rsidRPr="000A5DA3">
        <w:t xml:space="preserve"> </w:t>
      </w:r>
      <w:r w:rsidRPr="000A5DA3">
        <w:t>포함된</w:t>
      </w:r>
      <w:r w:rsidRPr="000A5DA3">
        <w:t xml:space="preserve"> </w:t>
      </w:r>
      <w:r w:rsidRPr="000A5DA3">
        <w:t>문서에는</w:t>
      </w:r>
      <w:r w:rsidRPr="000A5DA3">
        <w:t xml:space="preserve"> </w:t>
      </w:r>
      <w:r w:rsidRPr="000A5DA3">
        <w:t>사용되지</w:t>
      </w:r>
      <w:r w:rsidRPr="000A5DA3">
        <w:t xml:space="preserve"> </w:t>
      </w:r>
      <w:r w:rsidRPr="000A5DA3">
        <w:t>않</w:t>
      </w:r>
      <w:r w:rsidRPr="000A5DA3">
        <w:rPr>
          <w:rFonts w:hint="eastAsia"/>
        </w:rPr>
        <w:t>는다</w:t>
      </w:r>
      <w:r w:rsidRPr="000A5DA3">
        <w:rPr>
          <w:rFonts w:hint="eastAsia"/>
        </w:rPr>
        <w:t>.</w:t>
      </w:r>
    </w:p>
    <w:p w14:paraId="5121B891" w14:textId="77777777" w:rsidR="00013D2B" w:rsidRPr="000A5DA3" w:rsidRDefault="00013D2B" w:rsidP="00FB022F"/>
    <w:p w14:paraId="15B284A5" w14:textId="77777777" w:rsidR="00795C66" w:rsidRPr="000A5DA3" w:rsidRDefault="00795C66" w:rsidP="00DC6C01">
      <w:pPr>
        <w:pStyle w:val="15"/>
        <w:numPr>
          <w:ilvl w:val="0"/>
          <w:numId w:val="0"/>
        </w:numPr>
        <w:tabs>
          <w:tab w:val="left" w:pos="560"/>
        </w:tabs>
        <w:ind w:left="560" w:hanging="560"/>
        <w:outlineLvl w:val="0"/>
      </w:pPr>
    </w:p>
    <w:p w14:paraId="7C976BFB" w14:textId="77777777" w:rsidR="00E2226E" w:rsidRPr="000A5DA3" w:rsidRDefault="001E0AAC" w:rsidP="00795C66">
      <w:bookmarkStart w:id="70" w:name="_Toc68081561"/>
      <w:bookmarkStart w:id="71" w:name="_Toc68108264"/>
      <w:bookmarkStart w:id="72" w:name="_Toc68114551"/>
      <w:r w:rsidRPr="000A5DA3">
        <w:rPr>
          <w:rFonts w:eastAsia="Yu Mincho"/>
          <w:lang w:val="de-DE" w:eastAsia="ja-JP"/>
        </w:rPr>
        <w:br w:type="page"/>
      </w:r>
      <w:bookmarkEnd w:id="70"/>
      <w:bookmarkEnd w:id="71"/>
      <w:bookmarkEnd w:id="72"/>
    </w:p>
    <w:bookmarkStart w:id="73" w:name="_Toc68081562"/>
    <w:bookmarkStart w:id="74" w:name="_Toc68108265"/>
    <w:bookmarkStart w:id="75" w:name="_Toc68114552"/>
    <w:bookmarkStart w:id="76" w:name="_Toc239431328"/>
    <w:p w14:paraId="5816654F" w14:textId="77777777" w:rsidR="00E72815" w:rsidRPr="000A5DA3" w:rsidRDefault="000A5DA3" w:rsidP="00E87E0C">
      <w:pPr>
        <w:pStyle w:val="KSDT6"/>
      </w:pPr>
      <w:sdt>
        <w:sdtPr>
          <w:alias w:val="표준번호5"/>
          <w:tag w:val="표준번호5"/>
          <w:id w:val="623659521"/>
          <w:placeholder>
            <w:docPart w:val="3ABAAE78E8DE450AA39592DB1F1AD5DE"/>
          </w:placeholder>
        </w:sdtPr>
        <w:sdtEndPr/>
        <w:sdtContent>
          <w:r w:rsidR="00C51EC2" w:rsidRPr="000A5DA3">
            <w:rPr>
              <w:rFonts w:cs="Arial"/>
              <w:b w:val="0"/>
            </w:rPr>
            <w:t>KSA</w:t>
          </w:r>
          <w:r w:rsidR="00A70530" w:rsidRPr="000A5DA3">
            <w:rPr>
              <w:rFonts w:cs="Arial"/>
              <w:b w:val="0"/>
            </w:rPr>
            <w:t>E_NEW_</w:t>
          </w:r>
          <w:r w:rsidR="00C51EC2" w:rsidRPr="000A5DA3">
            <w:rPr>
              <w:rFonts w:cs="Arial"/>
              <w:b w:val="0"/>
            </w:rPr>
            <w:t>202</w:t>
          </w:r>
          <w:r w:rsidR="00700417" w:rsidRPr="000A5DA3">
            <w:rPr>
              <w:rFonts w:cs="Arial"/>
              <w:b w:val="0"/>
            </w:rPr>
            <w:t>5</w:t>
          </w:r>
          <w:r w:rsidR="00C51EC2" w:rsidRPr="000A5DA3">
            <w:rPr>
              <w:rFonts w:cs="Arial"/>
              <w:b w:val="0"/>
            </w:rPr>
            <w:t>_</w:t>
          </w:r>
          <w:r w:rsidR="00700417" w:rsidRPr="000A5DA3">
            <w:rPr>
              <w:rFonts w:cs="Arial"/>
              <w:b w:val="0"/>
            </w:rPr>
            <w:t>11</w:t>
          </w:r>
        </w:sdtContent>
      </w:sdt>
      <w:r w:rsidR="00EF5F51" w:rsidRPr="000A5DA3">
        <w:br/>
      </w:r>
      <w:r w:rsidR="00E72815" w:rsidRPr="000A5DA3">
        <w:rPr>
          <w:rStyle w:val="KSDTnewChar"/>
          <w:rFonts w:hint="eastAsia"/>
        </w:rPr>
        <w:t>해</w:t>
      </w:r>
      <w:r w:rsidR="00E72815" w:rsidRPr="000A5DA3">
        <w:rPr>
          <w:rStyle w:val="KSDTnewChar"/>
          <w:rFonts w:hint="eastAsia"/>
        </w:rPr>
        <w:t xml:space="preserve">  </w:t>
      </w:r>
      <w:r w:rsidR="00E72815" w:rsidRPr="000A5DA3">
        <w:rPr>
          <w:rStyle w:val="KSDTnewChar"/>
          <w:rFonts w:hint="eastAsia"/>
        </w:rPr>
        <w:t>설</w:t>
      </w:r>
      <w:bookmarkEnd w:id="73"/>
      <w:bookmarkEnd w:id="74"/>
      <w:bookmarkEnd w:id="75"/>
      <w:bookmarkEnd w:id="76"/>
    </w:p>
    <w:p w14:paraId="6E395B8B" w14:textId="77777777" w:rsidR="00E2226E" w:rsidRPr="000A5DA3" w:rsidRDefault="00E2226E" w:rsidP="00D06495"/>
    <w:p w14:paraId="2979C727" w14:textId="77777777" w:rsidR="00E72815" w:rsidRPr="000A5DA3" w:rsidRDefault="00E72815" w:rsidP="00D06495">
      <w:pPr>
        <w:rPr>
          <w:rFonts w:ascii="Times New Roman" w:hAnsi="Times New Roman"/>
          <w:kern w:val="2"/>
          <w:sz w:val="19"/>
          <w:lang w:val="en-US"/>
        </w:rPr>
      </w:pPr>
    </w:p>
    <w:p w14:paraId="3FD9ED1F" w14:textId="77777777" w:rsidR="00E72815" w:rsidRPr="000A5DA3" w:rsidRDefault="00E72815" w:rsidP="008F4C3C"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해설은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표준과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관련된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사항을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설명하는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것으로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일부는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아니다</w:t>
      </w:r>
      <w:r w:rsidRPr="000A5DA3">
        <w:rPr>
          <w:rFonts w:hint="eastAsia"/>
        </w:rPr>
        <w:t>.</w:t>
      </w:r>
    </w:p>
    <w:p w14:paraId="266AA2D1" w14:textId="77777777" w:rsidR="00E72815" w:rsidRPr="000A5DA3" w:rsidRDefault="00E72815" w:rsidP="00E72815">
      <w:pPr>
        <w:spacing w:line="240" w:lineRule="auto"/>
        <w:rPr>
          <w:rFonts w:ascii="바탕" w:hAnsi="바탕"/>
          <w:szCs w:val="22"/>
        </w:rPr>
      </w:pPr>
    </w:p>
    <w:p w14:paraId="63F4FC9F" w14:textId="77777777" w:rsidR="00C16269" w:rsidRPr="000A5DA3" w:rsidRDefault="00C16269" w:rsidP="00C16269">
      <w:pPr>
        <w:rPr>
          <w:rFonts w:eastAsia="돋움"/>
          <w:b/>
          <w:bCs/>
          <w:sz w:val="24"/>
          <w:szCs w:val="24"/>
          <w:lang w:val="de-DE"/>
        </w:rPr>
      </w:pPr>
      <w:r w:rsidRPr="000A5DA3">
        <w:rPr>
          <w:rFonts w:eastAsia="돋움" w:hint="eastAsia"/>
          <w:b/>
          <w:bCs/>
          <w:sz w:val="24"/>
          <w:szCs w:val="24"/>
          <w:lang w:val="de-DE"/>
        </w:rPr>
        <w:t>1</w:t>
      </w:r>
      <w:r w:rsidRPr="000A5DA3">
        <w:rPr>
          <w:rFonts w:eastAsia="돋움"/>
          <w:b/>
          <w:bCs/>
          <w:sz w:val="24"/>
          <w:szCs w:val="24"/>
          <w:lang w:val="de-DE"/>
        </w:rPr>
        <w:tab/>
      </w:r>
      <w:r w:rsidRPr="000A5DA3">
        <w:rPr>
          <w:rFonts w:eastAsia="돋움" w:hint="eastAsia"/>
          <w:b/>
          <w:bCs/>
          <w:sz w:val="24"/>
          <w:szCs w:val="24"/>
          <w:lang w:val="de-DE"/>
        </w:rPr>
        <w:t>제정의</w:t>
      </w:r>
      <w:r w:rsidRPr="000A5DA3">
        <w:rPr>
          <w:rFonts w:eastAsia="돋움" w:hint="eastAsia"/>
          <w:b/>
          <w:bCs/>
          <w:sz w:val="24"/>
          <w:szCs w:val="24"/>
          <w:lang w:val="de-DE"/>
        </w:rPr>
        <w:t xml:space="preserve"> </w:t>
      </w:r>
      <w:r w:rsidRPr="000A5DA3">
        <w:rPr>
          <w:rFonts w:eastAsia="돋움" w:hint="eastAsia"/>
          <w:b/>
          <w:bCs/>
          <w:sz w:val="24"/>
          <w:szCs w:val="24"/>
          <w:lang w:val="de-DE"/>
        </w:rPr>
        <w:t>취지</w:t>
      </w:r>
    </w:p>
    <w:p w14:paraId="488C51A7" w14:textId="77777777" w:rsidR="00C16269" w:rsidRPr="000A5DA3" w:rsidRDefault="00C16269" w:rsidP="00C16269">
      <w:pPr>
        <w:rPr>
          <w:lang w:val="de-DE"/>
        </w:rPr>
      </w:pPr>
    </w:p>
    <w:p w14:paraId="4A25511A" w14:textId="50E24198" w:rsidR="007C2AA2" w:rsidRPr="000A5DA3" w:rsidRDefault="007C2AA2" w:rsidP="007C2AA2">
      <w:r w:rsidRPr="000A5DA3">
        <w:rPr>
          <w:rFonts w:hint="eastAsia"/>
        </w:rPr>
        <w:t>이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표준은</w:t>
      </w:r>
      <w:r w:rsidRPr="000A5DA3">
        <w:rPr>
          <w:rFonts w:hint="eastAsia"/>
        </w:rPr>
        <w:t xml:space="preserve"> </w:t>
      </w:r>
      <w:bookmarkStart w:id="77" w:name="_Hlk239427169"/>
      <w:r w:rsidRPr="000A5DA3">
        <w:rPr>
          <w:rFonts w:hint="eastAsia"/>
        </w:rPr>
        <w:t>202</w:t>
      </w:r>
      <w:r w:rsidRPr="000A5DA3">
        <w:t>1</w:t>
      </w:r>
      <w:r w:rsidRPr="000A5DA3">
        <w:rPr>
          <w:rFonts w:hint="eastAsia"/>
        </w:rPr>
        <w:t>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제</w:t>
      </w:r>
      <w:r w:rsidRPr="000A5DA3">
        <w:t>1</w:t>
      </w:r>
      <w:r w:rsidRPr="000A5DA3">
        <w:rPr>
          <w:rFonts w:hint="eastAsia"/>
        </w:rPr>
        <w:t>판으로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발행된</w:t>
      </w:r>
      <w:r w:rsidRPr="000A5DA3">
        <w:rPr>
          <w:rFonts w:hint="eastAsia"/>
        </w:rPr>
        <w:t xml:space="preserve"> SAE J</w:t>
      </w:r>
      <w:r w:rsidRPr="000A5DA3">
        <w:t>320</w:t>
      </w:r>
      <w:bookmarkEnd w:id="77"/>
      <w:r w:rsidRPr="000A5DA3">
        <w:t>6</w:t>
      </w:r>
      <w:r w:rsidRPr="000A5DA3">
        <w:rPr>
          <w:rFonts w:hint="eastAsia"/>
        </w:rPr>
        <w:t>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기초로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기술적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내용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및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대응</w:t>
      </w:r>
      <w:r w:rsidR="00F72DB1" w:rsidRPr="000A5DA3">
        <w:rPr>
          <w:rFonts w:hint="eastAsia"/>
        </w:rPr>
        <w:t xml:space="preserve"> </w:t>
      </w:r>
      <w:r w:rsidRPr="000A5DA3">
        <w:rPr>
          <w:rFonts w:hint="eastAsia"/>
        </w:rPr>
        <w:t>표준의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구성을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변경하지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않고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작성한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한국자동차공학회</w:t>
      </w:r>
      <w:r w:rsidRPr="000A5DA3">
        <w:rPr>
          <w:rFonts w:hint="eastAsia"/>
        </w:rPr>
        <w:t xml:space="preserve"> </w:t>
      </w:r>
      <w:r w:rsidRPr="000A5DA3">
        <w:rPr>
          <w:rFonts w:hint="eastAsia"/>
        </w:rPr>
        <w:t>단체표준이다</w:t>
      </w:r>
      <w:r w:rsidRPr="000A5DA3">
        <w:rPr>
          <w:rFonts w:hint="eastAsia"/>
        </w:rPr>
        <w:t>.</w:t>
      </w:r>
    </w:p>
    <w:p w14:paraId="14A53FB2" w14:textId="77777777" w:rsidR="00426BAB" w:rsidRPr="000A5DA3" w:rsidRDefault="00426BAB" w:rsidP="00FB022F">
      <w:pPr>
        <w:rPr>
          <w:rFonts w:ascii="바탕" w:hAnsi="바탕"/>
          <w:sz w:val="22"/>
          <w:szCs w:val="22"/>
        </w:rPr>
      </w:pPr>
    </w:p>
    <w:p w14:paraId="22893CB3" w14:textId="77777777" w:rsidR="00426BAB" w:rsidRPr="000A5DA3" w:rsidRDefault="00426BAB" w:rsidP="00FB022F">
      <w:pPr>
        <w:rPr>
          <w:rFonts w:ascii="바탕" w:hAnsi="바탕"/>
          <w:sz w:val="22"/>
          <w:szCs w:val="22"/>
        </w:rPr>
      </w:pPr>
    </w:p>
    <w:p w14:paraId="05EA58E0" w14:textId="77777777" w:rsidR="00426BAB" w:rsidRPr="000A5DA3" w:rsidRDefault="00426BAB" w:rsidP="00FB022F">
      <w:pPr>
        <w:rPr>
          <w:rFonts w:ascii="바탕" w:hAnsi="바탕"/>
          <w:sz w:val="22"/>
          <w:szCs w:val="22"/>
        </w:rPr>
      </w:pPr>
    </w:p>
    <w:p w14:paraId="0A60458C" w14:textId="77777777" w:rsidR="00426BAB" w:rsidRPr="000A5DA3" w:rsidRDefault="00426BAB" w:rsidP="00FB022F">
      <w:pPr>
        <w:rPr>
          <w:rFonts w:ascii="바탕" w:hAnsi="바탕"/>
          <w:sz w:val="22"/>
          <w:szCs w:val="22"/>
        </w:rPr>
      </w:pPr>
    </w:p>
    <w:p w14:paraId="2A58B9DE" w14:textId="77777777" w:rsidR="003F5428" w:rsidRPr="000A5DA3" w:rsidRDefault="003F5428" w:rsidP="00FB022F">
      <w:pPr>
        <w:rPr>
          <w:rFonts w:ascii="바탕" w:hAnsi="바탕"/>
          <w:sz w:val="22"/>
          <w:szCs w:val="22"/>
        </w:rPr>
      </w:pPr>
    </w:p>
    <w:p w14:paraId="28DF415B" w14:textId="77777777" w:rsidR="003F5428" w:rsidRPr="000A5DA3" w:rsidRDefault="003F5428" w:rsidP="00FB022F">
      <w:pPr>
        <w:rPr>
          <w:rFonts w:ascii="바탕" w:hAnsi="바탕"/>
          <w:sz w:val="22"/>
          <w:szCs w:val="22"/>
        </w:rPr>
      </w:pPr>
    </w:p>
    <w:p w14:paraId="17DB1362" w14:textId="77777777" w:rsidR="003F5428" w:rsidRPr="000A5DA3" w:rsidRDefault="003F5428" w:rsidP="00FB022F">
      <w:pPr>
        <w:rPr>
          <w:rFonts w:ascii="바탕" w:hAnsi="바탕"/>
          <w:sz w:val="22"/>
          <w:szCs w:val="22"/>
        </w:rPr>
      </w:pPr>
    </w:p>
    <w:p w14:paraId="4A83497A" w14:textId="77777777" w:rsidR="003C4957" w:rsidRPr="000A5DA3" w:rsidRDefault="003C4957" w:rsidP="00C16269">
      <w:pPr>
        <w:rPr>
          <w:rFonts w:ascii="바탕" w:hAnsi="바탕"/>
          <w:sz w:val="22"/>
          <w:szCs w:val="22"/>
        </w:rPr>
      </w:pPr>
    </w:p>
    <w:sectPr w:rsidR="003C4957" w:rsidRPr="000A5DA3" w:rsidSect="00387411">
      <w:headerReference w:type="first" r:id="rId24"/>
      <w:footerReference w:type="first" r:id="rId25"/>
      <w:type w:val="evenPage"/>
      <w:pgSz w:w="11906" w:h="16838" w:code="9"/>
      <w:pgMar w:top="1616" w:right="1276" w:bottom="1616" w:left="1276" w:header="1049" w:footer="1049" w:gutter="0"/>
      <w:pgNumType w:start="1"/>
      <w:cols w:space="425"/>
      <w:titlePg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382F7" w14:textId="77777777" w:rsidR="006253D5" w:rsidRDefault="006253D5" w:rsidP="00F80EDD">
      <w:pPr>
        <w:spacing w:line="240" w:lineRule="auto"/>
      </w:pPr>
      <w:r>
        <w:separator/>
      </w:r>
    </w:p>
  </w:endnote>
  <w:endnote w:type="continuationSeparator" w:id="0">
    <w:p w14:paraId="7B2CEC7D" w14:textId="77777777" w:rsidR="006253D5" w:rsidRDefault="006253D5" w:rsidP="00F80E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.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A3E0D" w14:textId="77777777" w:rsidR="006253D5" w:rsidRPr="005409EE" w:rsidRDefault="006253D5" w:rsidP="005A2ACA">
    <w:pPr>
      <w:pStyle w:val="ac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22"/>
        <w:szCs w:val="22"/>
      </w:rPr>
      <w:id w:val="2132280987"/>
      <w:docPartObj>
        <w:docPartGallery w:val="Page Numbers (Bottom of Page)"/>
        <w:docPartUnique/>
      </w:docPartObj>
    </w:sdtPr>
    <w:sdtEndPr/>
    <w:sdtContent>
      <w:p w14:paraId="6177E0DC" w14:textId="77777777" w:rsidR="006253D5" w:rsidRPr="000E09E5" w:rsidRDefault="006253D5" w:rsidP="00336F2D">
        <w:pPr>
          <w:pStyle w:val="ac"/>
          <w:ind w:right="200"/>
          <w:jc w:val="center"/>
          <w:rPr>
            <w:b/>
            <w:bCs/>
            <w:sz w:val="22"/>
            <w:szCs w:val="22"/>
          </w:rPr>
        </w:pP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  <w:r w:rsidRPr="000E09E5">
          <w:rPr>
            <w:b/>
            <w:bCs/>
            <w:sz w:val="22"/>
            <w:szCs w:val="22"/>
          </w:rPr>
          <w:fldChar w:fldCharType="begin"/>
        </w:r>
        <w:r w:rsidRPr="000E09E5">
          <w:rPr>
            <w:b/>
            <w:bCs/>
            <w:sz w:val="22"/>
            <w:szCs w:val="22"/>
          </w:rPr>
          <w:instrText>PAGE   \* MERGEFORMAT</w:instrText>
        </w:r>
        <w:r w:rsidRPr="000E09E5">
          <w:rPr>
            <w:b/>
            <w:bCs/>
            <w:sz w:val="22"/>
            <w:szCs w:val="22"/>
          </w:rPr>
          <w:fldChar w:fldCharType="separate"/>
        </w:r>
        <w:r w:rsidRPr="000E09E5">
          <w:rPr>
            <w:b/>
            <w:bCs/>
            <w:sz w:val="22"/>
            <w:szCs w:val="22"/>
            <w:lang w:val="ko-KR"/>
          </w:rPr>
          <w:t>2</w:t>
        </w:r>
        <w:r w:rsidRPr="000E09E5">
          <w:rPr>
            <w:b/>
            <w:bCs/>
            <w:sz w:val="22"/>
            <w:szCs w:val="22"/>
          </w:rPr>
          <w:fldChar w:fldCharType="end"/>
        </w: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5142374"/>
      <w:docPartObj>
        <w:docPartGallery w:val="Page Numbers (Bottom of Page)"/>
        <w:docPartUnique/>
      </w:docPartObj>
    </w:sdtPr>
    <w:sdtEndPr>
      <w:rPr>
        <w:b/>
        <w:bCs/>
        <w:sz w:val="22"/>
        <w:szCs w:val="22"/>
      </w:rPr>
    </w:sdtEndPr>
    <w:sdtContent>
      <w:p w14:paraId="718FDDC6" w14:textId="77777777" w:rsidR="006253D5" w:rsidRDefault="006253D5" w:rsidP="00CF010D">
        <w:pPr>
          <w:pStyle w:val="ac"/>
          <w:jc w:val="center"/>
        </w:pP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  <w:r w:rsidRPr="000E09E5">
          <w:rPr>
            <w:b/>
            <w:bCs/>
            <w:sz w:val="22"/>
            <w:szCs w:val="22"/>
          </w:rPr>
          <w:fldChar w:fldCharType="begin"/>
        </w:r>
        <w:r w:rsidRPr="000E09E5">
          <w:rPr>
            <w:b/>
            <w:bCs/>
            <w:sz w:val="22"/>
            <w:szCs w:val="22"/>
          </w:rPr>
          <w:instrText>PAGE   \* MERGEFORMAT</w:instrText>
        </w:r>
        <w:r w:rsidRPr="000E09E5">
          <w:rPr>
            <w:b/>
            <w:bCs/>
            <w:sz w:val="22"/>
            <w:szCs w:val="22"/>
          </w:rPr>
          <w:fldChar w:fldCharType="separate"/>
        </w:r>
        <w:r w:rsidRPr="000E09E5">
          <w:rPr>
            <w:b/>
            <w:bCs/>
            <w:sz w:val="22"/>
            <w:szCs w:val="22"/>
            <w:lang w:val="ko-KR"/>
          </w:rPr>
          <w:t>2</w:t>
        </w:r>
        <w:r w:rsidRPr="000E09E5">
          <w:rPr>
            <w:b/>
            <w:bCs/>
            <w:sz w:val="22"/>
            <w:szCs w:val="22"/>
          </w:rPr>
          <w:fldChar w:fldCharType="end"/>
        </w: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22"/>
        <w:szCs w:val="22"/>
      </w:rPr>
      <w:id w:val="-78139697"/>
      <w:docPartObj>
        <w:docPartGallery w:val="Page Numbers (Bottom of Page)"/>
        <w:docPartUnique/>
      </w:docPartObj>
    </w:sdtPr>
    <w:sdtEndPr>
      <w:rPr>
        <w:b w:val="0"/>
        <w:bCs w:val="0"/>
        <w:sz w:val="20"/>
        <w:szCs w:val="20"/>
      </w:rPr>
    </w:sdtEndPr>
    <w:sdtContent>
      <w:p w14:paraId="548F3CEA" w14:textId="77777777" w:rsidR="006253D5" w:rsidRPr="005409EE" w:rsidRDefault="006253D5" w:rsidP="00336F2D">
        <w:pPr>
          <w:pStyle w:val="ac"/>
          <w:jc w:val="center"/>
        </w:pP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  <w:r w:rsidRPr="000E09E5">
          <w:rPr>
            <w:b/>
            <w:bCs/>
            <w:sz w:val="22"/>
            <w:szCs w:val="22"/>
          </w:rPr>
          <w:fldChar w:fldCharType="begin"/>
        </w:r>
        <w:r w:rsidRPr="000E09E5">
          <w:rPr>
            <w:b/>
            <w:bCs/>
            <w:sz w:val="22"/>
            <w:szCs w:val="22"/>
          </w:rPr>
          <w:instrText>PAGE   \* MERGEFORMAT</w:instrText>
        </w:r>
        <w:r w:rsidRPr="000E09E5">
          <w:rPr>
            <w:b/>
            <w:bCs/>
            <w:sz w:val="22"/>
            <w:szCs w:val="22"/>
          </w:rPr>
          <w:fldChar w:fldCharType="separate"/>
        </w:r>
        <w:r w:rsidRPr="000E09E5">
          <w:rPr>
            <w:b/>
            <w:bCs/>
            <w:sz w:val="22"/>
            <w:szCs w:val="22"/>
            <w:lang w:val="ko-KR"/>
          </w:rPr>
          <w:t>2</w:t>
        </w:r>
        <w:r w:rsidRPr="000E09E5">
          <w:rPr>
            <w:b/>
            <w:bCs/>
            <w:sz w:val="22"/>
            <w:szCs w:val="22"/>
          </w:rPr>
          <w:fldChar w:fldCharType="end"/>
        </w: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15BA7" w14:textId="77777777" w:rsidR="006253D5" w:rsidRPr="00354755" w:rsidRDefault="006253D5" w:rsidP="0035475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32B73" w14:textId="77777777" w:rsidR="006253D5" w:rsidRDefault="006253D5" w:rsidP="00F80EDD">
      <w:pPr>
        <w:spacing w:line="240" w:lineRule="auto"/>
      </w:pPr>
      <w:r>
        <w:separator/>
      </w:r>
    </w:p>
  </w:footnote>
  <w:footnote w:type="continuationSeparator" w:id="0">
    <w:p w14:paraId="3FCB1A13" w14:textId="77777777" w:rsidR="006253D5" w:rsidRDefault="006253D5" w:rsidP="00F80E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F3145" w14:textId="77777777" w:rsidR="006253D5" w:rsidRPr="00D91A15" w:rsidRDefault="000A5DA3">
    <w:pPr>
      <w:pStyle w:val="ab"/>
    </w:pPr>
    <w:sdt>
      <w:sdtPr>
        <w:rPr>
          <w:rFonts w:cs="Arial"/>
          <w:sz w:val="22"/>
        </w:rPr>
        <w:alias w:val="구역머리말1"/>
        <w:tag w:val="구역머리말1"/>
        <w:id w:val="-965741891"/>
        <w:placeholder>
          <w:docPart w:val="2ECD42306487497A8928BCCA86BAF847"/>
        </w:placeholder>
      </w:sdtPr>
      <w:sdtEndPr/>
      <w:sdtContent>
        <w:r w:rsidR="006253D5" w:rsidRPr="00D91A15">
          <w:rPr>
            <w:rFonts w:cs="Arial"/>
            <w:sz w:val="22"/>
          </w:rPr>
          <w:t xml:space="preserve">KS X ISO </w:t>
        </w:r>
        <w:r w:rsidR="006253D5" w:rsidRPr="00D91A15">
          <w:rPr>
            <w:rFonts w:cs="Arial"/>
            <w:sz w:val="22"/>
          </w:rPr>
          <w:fldChar w:fldCharType="begin"/>
        </w:r>
        <w:r w:rsidR="006253D5" w:rsidRPr="00D91A15">
          <w:rPr>
            <w:rFonts w:cs="Arial"/>
            <w:sz w:val="22"/>
          </w:rPr>
          <w:instrText xml:space="preserve"> DOCPROPERTY  DocNoPart1  \* MERGEFORMAT </w:instrText>
        </w:r>
        <w:r w:rsidR="006253D5" w:rsidRPr="00D91A15">
          <w:rPr>
            <w:rFonts w:cs="Arial"/>
            <w:sz w:val="22"/>
          </w:rPr>
          <w:fldChar w:fldCharType="separate"/>
        </w:r>
        <w:r w:rsidR="006253D5">
          <w:rPr>
            <w:rFonts w:cs="Arial" w:hint="eastAsia"/>
            <w:b/>
            <w:bCs/>
            <w:sz w:val="22"/>
          </w:rPr>
          <w:t>오류</w:t>
        </w:r>
        <w:r w:rsidR="006253D5">
          <w:rPr>
            <w:rFonts w:cs="Arial" w:hint="eastAsia"/>
            <w:b/>
            <w:bCs/>
            <w:sz w:val="22"/>
          </w:rPr>
          <w:t xml:space="preserve">! </w:t>
        </w:r>
        <w:r w:rsidR="006253D5">
          <w:rPr>
            <w:rFonts w:cs="Arial" w:hint="eastAsia"/>
            <w:b/>
            <w:bCs/>
            <w:sz w:val="22"/>
          </w:rPr>
          <w:t>알려지지</w:t>
        </w:r>
        <w:r w:rsidR="006253D5">
          <w:rPr>
            <w:rFonts w:cs="Arial" w:hint="eastAsia"/>
            <w:b/>
            <w:bCs/>
            <w:sz w:val="22"/>
          </w:rPr>
          <w:t xml:space="preserve"> </w:t>
        </w:r>
        <w:r w:rsidR="006253D5">
          <w:rPr>
            <w:rFonts w:cs="Arial" w:hint="eastAsia"/>
            <w:b/>
            <w:bCs/>
            <w:sz w:val="22"/>
          </w:rPr>
          <w:t>않은</w:t>
        </w:r>
        <w:r w:rsidR="006253D5">
          <w:rPr>
            <w:rFonts w:cs="Arial" w:hint="eastAsia"/>
            <w:b/>
            <w:bCs/>
            <w:sz w:val="22"/>
          </w:rPr>
          <w:t xml:space="preserve"> </w:t>
        </w:r>
        <w:r w:rsidR="006253D5">
          <w:rPr>
            <w:rFonts w:cs="Arial" w:hint="eastAsia"/>
            <w:b/>
            <w:bCs/>
            <w:sz w:val="22"/>
          </w:rPr>
          <w:t>문서</w:t>
        </w:r>
        <w:r w:rsidR="006253D5">
          <w:rPr>
            <w:rFonts w:cs="Arial" w:hint="eastAsia"/>
            <w:b/>
            <w:bCs/>
            <w:sz w:val="22"/>
          </w:rPr>
          <w:t xml:space="preserve"> </w:t>
        </w:r>
        <w:r w:rsidR="006253D5">
          <w:rPr>
            <w:rFonts w:cs="Arial" w:hint="eastAsia"/>
            <w:b/>
            <w:bCs/>
            <w:sz w:val="22"/>
          </w:rPr>
          <w:t>속성</w:t>
        </w:r>
        <w:r w:rsidR="006253D5">
          <w:rPr>
            <w:rFonts w:cs="Arial" w:hint="eastAsia"/>
            <w:b/>
            <w:bCs/>
            <w:sz w:val="22"/>
          </w:rPr>
          <w:t xml:space="preserve"> </w:t>
        </w:r>
        <w:r w:rsidR="006253D5">
          <w:rPr>
            <w:rFonts w:cs="Arial" w:hint="eastAsia"/>
            <w:b/>
            <w:bCs/>
            <w:sz w:val="22"/>
          </w:rPr>
          <w:t>이름입니다</w:t>
        </w:r>
        <w:r w:rsidR="006253D5">
          <w:rPr>
            <w:rFonts w:cs="Arial" w:hint="eastAsia"/>
            <w:b/>
            <w:bCs/>
            <w:sz w:val="22"/>
          </w:rPr>
          <w:t>.</w:t>
        </w:r>
        <w:r w:rsidR="006253D5" w:rsidRPr="00D91A15">
          <w:rPr>
            <w:rFonts w:cs="Arial"/>
            <w:sz w:val="22"/>
          </w:rPr>
          <w:fldChar w:fldCharType="end"/>
        </w:r>
        <w:r w:rsidR="006253D5" w:rsidRPr="00D91A15">
          <w:rPr>
            <w:rFonts w:cs="Arial"/>
            <w:sz w:val="22"/>
          </w:rPr>
          <w:t>:</w:t>
        </w:r>
        <w:r w:rsidR="006253D5" w:rsidRPr="00D91A15">
          <w:rPr>
            <w:rFonts w:cs="Arial"/>
            <w:sz w:val="22"/>
          </w:rPr>
          <w:fldChar w:fldCharType="begin"/>
        </w:r>
        <w:r w:rsidR="006253D5" w:rsidRPr="00D91A15">
          <w:rPr>
            <w:rFonts w:cs="Arial"/>
            <w:sz w:val="22"/>
          </w:rPr>
          <w:instrText xml:space="preserve"> IF </w:instrText>
        </w:r>
        <w:r w:rsidR="006253D5" w:rsidRPr="00D91A15">
          <w:rPr>
            <w:rFonts w:cs="Arial"/>
            <w:sz w:val="22"/>
          </w:rPr>
          <w:fldChar w:fldCharType="begin"/>
        </w:r>
        <w:r w:rsidR="006253D5" w:rsidRPr="00D91A15">
          <w:rPr>
            <w:rFonts w:cs="Arial"/>
            <w:sz w:val="22"/>
          </w:rPr>
          <w:instrText xml:space="preserve"> DOCPROPERTY "NCKnd" \* MERGEFORMAT </w:instrText>
        </w:r>
        <w:r w:rsidR="006253D5" w:rsidRPr="00D91A15">
          <w:rPr>
            <w:rFonts w:cs="Arial"/>
            <w:sz w:val="22"/>
          </w:rPr>
          <w:fldChar w:fldCharType="separate"/>
        </w:r>
        <w:r w:rsidR="006253D5">
          <w:rPr>
            <w:rFonts w:cs="Arial" w:hint="eastAsia"/>
            <w:b/>
            <w:bCs/>
            <w:sz w:val="22"/>
          </w:rPr>
          <w:instrText>오류</w:instrText>
        </w:r>
        <w:r w:rsidR="006253D5">
          <w:rPr>
            <w:rFonts w:cs="Arial" w:hint="eastAsia"/>
            <w:b/>
            <w:bCs/>
            <w:sz w:val="22"/>
          </w:rPr>
          <w:instrText xml:space="preserve">! </w:instrText>
        </w:r>
        <w:r w:rsidR="006253D5">
          <w:rPr>
            <w:rFonts w:cs="Arial" w:hint="eastAsia"/>
            <w:b/>
            <w:bCs/>
            <w:sz w:val="22"/>
          </w:rPr>
          <w:instrText>알려지지</w:instrText>
        </w:r>
        <w:r w:rsidR="006253D5">
          <w:rPr>
            <w:rFonts w:cs="Arial" w:hint="eastAsia"/>
            <w:b/>
            <w:bCs/>
            <w:sz w:val="22"/>
          </w:rPr>
          <w:instrText xml:space="preserve"> </w:instrText>
        </w:r>
        <w:r w:rsidR="006253D5">
          <w:rPr>
            <w:rFonts w:cs="Arial" w:hint="eastAsia"/>
            <w:b/>
            <w:bCs/>
            <w:sz w:val="22"/>
          </w:rPr>
          <w:instrText>않은</w:instrText>
        </w:r>
        <w:r w:rsidR="006253D5">
          <w:rPr>
            <w:rFonts w:cs="Arial" w:hint="eastAsia"/>
            <w:b/>
            <w:bCs/>
            <w:sz w:val="22"/>
          </w:rPr>
          <w:instrText xml:space="preserve"> </w:instrText>
        </w:r>
        <w:r w:rsidR="006253D5">
          <w:rPr>
            <w:rFonts w:cs="Arial" w:hint="eastAsia"/>
            <w:b/>
            <w:bCs/>
            <w:sz w:val="22"/>
          </w:rPr>
          <w:instrText>문서</w:instrText>
        </w:r>
        <w:r w:rsidR="006253D5">
          <w:rPr>
            <w:rFonts w:cs="Arial" w:hint="eastAsia"/>
            <w:b/>
            <w:bCs/>
            <w:sz w:val="22"/>
          </w:rPr>
          <w:instrText xml:space="preserve"> </w:instrText>
        </w:r>
        <w:r w:rsidR="006253D5">
          <w:rPr>
            <w:rFonts w:cs="Arial" w:hint="eastAsia"/>
            <w:b/>
            <w:bCs/>
            <w:sz w:val="22"/>
          </w:rPr>
          <w:instrText>속성</w:instrText>
        </w:r>
        <w:r w:rsidR="006253D5">
          <w:rPr>
            <w:rFonts w:cs="Arial" w:hint="eastAsia"/>
            <w:b/>
            <w:bCs/>
            <w:sz w:val="22"/>
          </w:rPr>
          <w:instrText xml:space="preserve"> </w:instrText>
        </w:r>
        <w:r w:rsidR="006253D5">
          <w:rPr>
            <w:rFonts w:cs="Arial" w:hint="eastAsia"/>
            <w:b/>
            <w:bCs/>
            <w:sz w:val="22"/>
          </w:rPr>
          <w:instrText>이름입니다</w:instrText>
        </w:r>
        <w:r w:rsidR="006253D5">
          <w:rPr>
            <w:rFonts w:cs="Arial" w:hint="eastAsia"/>
            <w:b/>
            <w:bCs/>
            <w:sz w:val="22"/>
          </w:rPr>
          <w:instrText>.</w:instrText>
        </w:r>
        <w:r w:rsidR="006253D5" w:rsidRPr="00D91A15">
          <w:rPr>
            <w:rFonts w:cs="Arial"/>
            <w:sz w:val="22"/>
          </w:rPr>
          <w:fldChar w:fldCharType="end"/>
        </w:r>
        <w:r w:rsidR="006253D5" w:rsidRPr="00D91A15">
          <w:rPr>
            <w:rFonts w:cs="Arial"/>
            <w:sz w:val="22"/>
          </w:rPr>
          <w:instrText xml:space="preserve"> = 1 </w:instrText>
        </w:r>
        <w:r w:rsidR="006253D5" w:rsidRPr="00D91A15">
          <w:rPr>
            <w:rFonts w:cs="Arial"/>
            <w:sz w:val="22"/>
          </w:rPr>
          <w:fldChar w:fldCharType="begin"/>
        </w:r>
        <w:r w:rsidR="006253D5" w:rsidRPr="00D91A15">
          <w:rPr>
            <w:rFonts w:cs="Arial"/>
            <w:sz w:val="22"/>
          </w:rPr>
          <w:instrText xml:space="preserve"> DOCPROPERTY "NewYear" \* MERGEFORMAT </w:instrText>
        </w:r>
        <w:r w:rsidR="006253D5" w:rsidRPr="00D91A15">
          <w:rPr>
            <w:rFonts w:cs="Arial"/>
            <w:sz w:val="22"/>
          </w:rPr>
          <w:fldChar w:fldCharType="separate"/>
        </w:r>
        <w:r w:rsidR="006253D5" w:rsidRPr="00D91A15">
          <w:rPr>
            <w:rFonts w:cs="Arial"/>
            <w:sz w:val="22"/>
          </w:rPr>
          <w:instrText>0000</w:instrText>
        </w:r>
        <w:r w:rsidR="006253D5" w:rsidRPr="00D91A15">
          <w:rPr>
            <w:rFonts w:cs="Arial"/>
            <w:sz w:val="22"/>
          </w:rPr>
          <w:fldChar w:fldCharType="end"/>
        </w:r>
        <w:r w:rsidR="006253D5" w:rsidRPr="00D91A15">
          <w:rPr>
            <w:rFonts w:cs="Arial"/>
            <w:sz w:val="22"/>
          </w:rPr>
          <w:instrText xml:space="preserve"> </w:instrText>
        </w:r>
        <w:r w:rsidR="006253D5" w:rsidRPr="00D91A15">
          <w:rPr>
            <w:rFonts w:cs="Arial"/>
            <w:sz w:val="22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53554" w14:textId="77777777" w:rsidR="006253D5" w:rsidRPr="00D91A15" w:rsidRDefault="000A5DA3" w:rsidP="00AF7CB4">
    <w:pPr>
      <w:pStyle w:val="ab"/>
      <w:jc w:val="left"/>
      <w:rPr>
        <w:rFonts w:cs="Arial"/>
        <w:sz w:val="22"/>
      </w:rPr>
    </w:pPr>
    <w:sdt>
      <w:sdtPr>
        <w:rPr>
          <w:rFonts w:cs="Arial"/>
          <w:sz w:val="22"/>
        </w:rPr>
        <w:alias w:val="구역머리말1"/>
        <w:tag w:val="구역머리말1"/>
        <w:id w:val="1630902306"/>
        <w:placeholder>
          <w:docPart w:val="3ABAAE78E8DE450AA39592DB1F1AD5DE"/>
        </w:placeholder>
      </w:sdtPr>
      <w:sdtEndPr/>
      <w:sdtContent>
        <w:r w:rsidR="006253D5">
          <w:rPr>
            <w:rFonts w:cs="Arial"/>
            <w:sz w:val="22"/>
          </w:rPr>
          <w:t>K</w:t>
        </w:r>
        <w:r w:rsidR="006253D5">
          <w:rPr>
            <w:rFonts w:cs="Arial" w:hint="eastAsia"/>
            <w:sz w:val="22"/>
          </w:rPr>
          <w:t>SAE_NEW_</w:t>
        </w:r>
        <w:r w:rsidR="006253D5">
          <w:rPr>
            <w:rFonts w:cs="Arial"/>
            <w:sz w:val="22"/>
          </w:rPr>
          <w:t>2025_11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  <w:szCs w:val="22"/>
      </w:rPr>
      <w:alias w:val="구역머리말3"/>
      <w:tag w:val="구역머리말3"/>
      <w:id w:val="-1615511026"/>
      <w:placeholder>
        <w:docPart w:val="3ABAAE78E8DE450AA39592DB1F1AD5DE"/>
      </w:placeholder>
    </w:sdtPr>
    <w:sdtEndPr/>
    <w:sdtContent>
      <w:p w14:paraId="5D6F2DF8" w14:textId="77777777" w:rsidR="006253D5" w:rsidRPr="000E09E5" w:rsidRDefault="006253D5">
        <w:pPr>
          <w:pStyle w:val="ab"/>
          <w:rPr>
            <w:sz w:val="22"/>
            <w:szCs w:val="22"/>
          </w:rPr>
        </w:pPr>
        <w:r>
          <w:rPr>
            <w:sz w:val="22"/>
            <w:szCs w:val="22"/>
          </w:rPr>
          <w:t>KSA</w:t>
        </w:r>
        <w:r>
          <w:rPr>
            <w:rFonts w:hint="eastAsia"/>
            <w:sz w:val="22"/>
            <w:szCs w:val="22"/>
          </w:rPr>
          <w:t>E_NEW_</w:t>
        </w:r>
        <w:r>
          <w:rPr>
            <w:sz w:val="22"/>
            <w:szCs w:val="22"/>
          </w:rPr>
          <w:t>2025_11</w:t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CBDBD" w14:textId="77777777" w:rsidR="006253D5" w:rsidRPr="00D91A15" w:rsidRDefault="000A5DA3" w:rsidP="00D43C6F">
    <w:pPr>
      <w:pStyle w:val="ab"/>
      <w:jc w:val="right"/>
    </w:pPr>
    <w:sdt>
      <w:sdtPr>
        <w:rPr>
          <w:rFonts w:cs="Arial"/>
          <w:sz w:val="22"/>
        </w:rPr>
        <w:alias w:val="구역머리말3_1"/>
        <w:tag w:val="구역머리말3_1"/>
        <w:id w:val="-1063556622"/>
        <w:placeholder>
          <w:docPart w:val="3ABAAE78E8DE450AA39592DB1F1AD5DE"/>
        </w:placeholder>
      </w:sdtPr>
      <w:sdtEndPr/>
      <w:sdtContent>
        <w:r w:rsidR="006253D5">
          <w:rPr>
            <w:rFonts w:cs="Arial"/>
            <w:sz w:val="22"/>
          </w:rPr>
          <w:t>KSA</w:t>
        </w:r>
        <w:r w:rsidR="006253D5">
          <w:rPr>
            <w:rFonts w:cs="Arial" w:hint="eastAsia"/>
            <w:sz w:val="22"/>
          </w:rPr>
          <w:t>E_NEW_</w:t>
        </w:r>
        <w:r w:rsidR="006253D5">
          <w:rPr>
            <w:rFonts w:cs="Arial"/>
            <w:sz w:val="22"/>
          </w:rPr>
          <w:t>2025_11</w:t>
        </w:r>
      </w:sdtContent>
    </w:sdt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Arial"/>
        <w:sz w:val="22"/>
      </w:rPr>
      <w:alias w:val="구역머리말2"/>
      <w:tag w:val="구역머리말2"/>
      <w:id w:val="-1666391135"/>
      <w:placeholder>
        <w:docPart w:val="3ABAAE78E8DE450AA39592DB1F1AD5DE"/>
      </w:placeholder>
    </w:sdtPr>
    <w:sdtEndPr/>
    <w:sdtContent>
      <w:p w14:paraId="0FFBE4C3" w14:textId="77777777" w:rsidR="006253D5" w:rsidRPr="00D91A15" w:rsidRDefault="006253D5" w:rsidP="00431BFE">
        <w:pPr>
          <w:pStyle w:val="ab"/>
          <w:jc w:val="right"/>
          <w:rPr>
            <w:rFonts w:cs="Arial"/>
            <w:sz w:val="22"/>
          </w:rPr>
        </w:pPr>
        <w:r>
          <w:rPr>
            <w:rFonts w:cs="Arial"/>
            <w:sz w:val="22"/>
          </w:rPr>
          <w:t>KSA</w:t>
        </w:r>
        <w:r>
          <w:rPr>
            <w:rFonts w:cs="Arial" w:hint="eastAsia"/>
            <w:sz w:val="22"/>
          </w:rPr>
          <w:t>E_NEW_</w:t>
        </w:r>
        <w:r>
          <w:rPr>
            <w:rFonts w:cs="Arial"/>
            <w:sz w:val="22"/>
          </w:rPr>
          <w:t>2025_11</w:t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0DB19" w14:textId="77777777" w:rsidR="006253D5" w:rsidRPr="00E37C58" w:rsidRDefault="006253D5" w:rsidP="00E37C5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5EBB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031C680A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3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8577EB"/>
    <w:multiLevelType w:val="multilevel"/>
    <w:tmpl w:val="4476D2C2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8A55008"/>
    <w:multiLevelType w:val="multilevel"/>
    <w:tmpl w:val="7F208A04"/>
    <w:lvl w:ilvl="0">
      <w:start w:val="1"/>
      <w:numFmt w:val="upperLetter"/>
      <w:pStyle w:val="Note"/>
      <w:suff w:val="nothing"/>
      <w:lvlText w:val="Annex %1"/>
      <w:lvlJc w:val="left"/>
      <w:pPr>
        <w:ind w:left="0" w:firstLine="0"/>
      </w:pPr>
      <w:rPr>
        <w:rFonts w:ascii="Cambria" w:hAnsi="Cambria" w:cs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cs="Times New Roman"/>
        <w:b/>
        <w:i w:val="0"/>
      </w:rPr>
    </w:lvl>
    <w:lvl w:ilvl="2">
      <w:start w:val="1"/>
      <w:numFmt w:val="decimal"/>
      <w:pStyle w:val="TermNum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cs="Times New Roman"/>
        <w:b/>
        <w:i w:val="0"/>
      </w:rPr>
    </w:lvl>
    <w:lvl w:ilvl="4">
      <w:start w:val="1"/>
      <w:numFmt w:val="decimal"/>
      <w:pStyle w:val="Definition"/>
      <w:lvlText w:val="%1.%2.%3.%4.%5"/>
      <w:lvlJc w:val="left"/>
      <w:pPr>
        <w:tabs>
          <w:tab w:val="num" w:pos="1080"/>
        </w:tabs>
        <w:ind w:left="0" w:firstLine="0"/>
      </w:pPr>
      <w:rPr>
        <w:rFonts w:cs="Times New Roman"/>
        <w:b/>
        <w:i w:val="0"/>
      </w:rPr>
    </w:lvl>
    <w:lvl w:ilvl="5">
      <w:start w:val="1"/>
      <w:numFmt w:val="decimal"/>
      <w:pStyle w:val="Example"/>
      <w:lvlText w:val="%1.%2.%3.%4.%5.%6"/>
      <w:lvlJc w:val="left"/>
      <w:pPr>
        <w:tabs>
          <w:tab w:val="num" w:pos="1440"/>
        </w:tabs>
        <w:ind w:left="0" w:firstLine="0"/>
      </w:pPr>
      <w:rPr>
        <w:rFonts w:cs="Times New Roman"/>
        <w:b/>
        <w:i w:val="0"/>
      </w:rPr>
    </w:lvl>
    <w:lvl w:ilvl="6">
      <w:start w:val="1"/>
      <w:numFmt w:val="decimal"/>
      <w:lvlRestart w:val="1"/>
      <w:suff w:val="space"/>
      <w:lvlText w:val="Figure %1.%7 —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Restart w:val="1"/>
      <w:suff w:val="space"/>
      <w:lvlText w:val="Table %1.%8 —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0" w:firstLine="0"/>
      </w:pPr>
      <w:rPr>
        <w:rFonts w:cs="Times New Roman"/>
      </w:rPr>
    </w:lvl>
  </w:abstractNum>
  <w:abstractNum w:abstractNumId="6" w15:restartNumberingAfterBreak="0">
    <w:nsid w:val="0A7A0DDF"/>
    <w:multiLevelType w:val="hybridMultilevel"/>
    <w:tmpl w:val="9EC0D400"/>
    <w:lvl w:ilvl="0" w:tplc="276CE312">
      <w:start w:val="1"/>
      <w:numFmt w:val="bullet"/>
      <w:lvlText w:val="—"/>
      <w:lvlJc w:val="left"/>
      <w:pPr>
        <w:ind w:left="440" w:hanging="440"/>
      </w:pPr>
      <w:rPr>
        <w:rFonts w:ascii="Arial" w:eastAsia="바탕" w:hAnsi="Arial" w:hint="default"/>
        <w:spacing w:val="0"/>
        <w:w w:val="100"/>
        <w:position w:val="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8" w15:restartNumberingAfterBreak="0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C57237D"/>
    <w:multiLevelType w:val="hybridMultilevel"/>
    <w:tmpl w:val="AF42EF02"/>
    <w:lvl w:ilvl="0" w:tplc="35DE0D40">
      <w:start w:val="4"/>
      <w:numFmt w:val="bullet"/>
      <w:lvlText w:val="-"/>
      <w:lvlJc w:val="left"/>
      <w:pPr>
        <w:ind w:left="76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0DF11516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10BA5B52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119C447F"/>
    <w:multiLevelType w:val="hybridMultilevel"/>
    <w:tmpl w:val="F8D0EBB4"/>
    <w:lvl w:ilvl="0" w:tplc="276CE312">
      <w:start w:val="1"/>
      <w:numFmt w:val="bullet"/>
      <w:lvlText w:val="—"/>
      <w:lvlJc w:val="left"/>
      <w:pPr>
        <w:ind w:left="440" w:hanging="440"/>
      </w:pPr>
      <w:rPr>
        <w:rFonts w:ascii="Arial" w:eastAsia="바탕" w:hAnsi="Arial" w:hint="default"/>
        <w:spacing w:val="0"/>
        <w:w w:val="100"/>
        <w:position w:val="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141C24ED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14D74346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163F1F8A"/>
    <w:multiLevelType w:val="hybridMultilevel"/>
    <w:tmpl w:val="50869A74"/>
    <w:lvl w:ilvl="0" w:tplc="2C3E9F2E">
      <w:start w:val="4"/>
      <w:numFmt w:val="bullet"/>
      <w:lvlText w:val="•"/>
      <w:lvlJc w:val="left"/>
      <w:pPr>
        <w:ind w:left="560" w:hanging="360"/>
      </w:pPr>
      <w:rPr>
        <w:rFonts w:ascii="Arial" w:eastAsia="바탕" w:hAnsi="Arial" w:cs="Arial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6" w15:restartNumberingAfterBreak="0">
    <w:nsid w:val="17461246"/>
    <w:multiLevelType w:val="multilevel"/>
    <w:tmpl w:val="003E98F0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17B410E6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8" w15:restartNumberingAfterBreak="0">
    <w:nsid w:val="181349D5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9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20" w15:restartNumberingAfterBreak="0">
    <w:nsid w:val="20230D81"/>
    <w:multiLevelType w:val="hybridMultilevel"/>
    <w:tmpl w:val="DBACFC16"/>
    <w:lvl w:ilvl="0" w:tplc="A824DDDC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1" w15:restartNumberingAfterBreak="0">
    <w:nsid w:val="216268BC"/>
    <w:multiLevelType w:val="multilevel"/>
    <w:tmpl w:val="0422F38E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23010923"/>
    <w:multiLevelType w:val="multilevel"/>
    <w:tmpl w:val="AA52A2BE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26362110"/>
    <w:multiLevelType w:val="hybridMultilevel"/>
    <w:tmpl w:val="1228E922"/>
    <w:lvl w:ilvl="0" w:tplc="F2EAC2F2">
      <w:start w:val="1"/>
      <w:numFmt w:val="bullet"/>
      <w:pStyle w:val="new4"/>
      <w:lvlText w:val="—"/>
      <w:lvlJc w:val="left"/>
      <w:pPr>
        <w:ind w:left="1651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20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1" w:hanging="400"/>
      </w:pPr>
      <w:rPr>
        <w:rFonts w:ascii="Wingdings" w:hAnsi="Wingdings" w:hint="default"/>
      </w:rPr>
    </w:lvl>
  </w:abstractNum>
  <w:abstractNum w:abstractNumId="25" w15:restartNumberingAfterBreak="0">
    <w:nsid w:val="2696720B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6" w15:restartNumberingAfterBreak="0">
    <w:nsid w:val="26BE08D2"/>
    <w:multiLevelType w:val="hybridMultilevel"/>
    <w:tmpl w:val="0AC0B216"/>
    <w:lvl w:ilvl="0" w:tplc="5630F03E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7" w15:restartNumberingAfterBreak="0">
    <w:nsid w:val="26C6231D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8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9" w15:restartNumberingAfterBreak="0">
    <w:nsid w:val="2A6E6989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0" w15:restartNumberingAfterBreak="0">
    <w:nsid w:val="302B2CB5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1" w15:restartNumberingAfterBreak="0">
    <w:nsid w:val="30DF179D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2" w15:restartNumberingAfterBreak="0">
    <w:nsid w:val="33AC7EB8"/>
    <w:multiLevelType w:val="multilevel"/>
    <w:tmpl w:val="E9B43F16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b/>
        <w:i w:val="0"/>
        <w:color w:val="auto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33" w15:restartNumberingAfterBreak="0">
    <w:nsid w:val="375C7FC1"/>
    <w:multiLevelType w:val="hybridMultilevel"/>
    <w:tmpl w:val="A79E0A50"/>
    <w:lvl w:ilvl="0" w:tplc="7E4ED99A">
      <w:start w:val="1"/>
      <w:numFmt w:val="bullet"/>
      <w:pStyle w:val="new1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35" w15:restartNumberingAfterBreak="0">
    <w:nsid w:val="4E096370"/>
    <w:multiLevelType w:val="hybridMultilevel"/>
    <w:tmpl w:val="07B2A668"/>
    <w:lvl w:ilvl="0" w:tplc="CCE874BA">
      <w:start w:val="1"/>
      <w:numFmt w:val="bullet"/>
      <w:pStyle w:val="new3"/>
      <w:lvlText w:val="—"/>
      <w:lvlJc w:val="left"/>
      <w:pPr>
        <w:ind w:left="1367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36" w15:restartNumberingAfterBreak="0">
    <w:nsid w:val="4E23509A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7" w15:restartNumberingAfterBreak="0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50615453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9" w15:restartNumberingAfterBreak="0">
    <w:nsid w:val="51A91737"/>
    <w:multiLevelType w:val="hybridMultilevel"/>
    <w:tmpl w:val="FA728074"/>
    <w:lvl w:ilvl="0" w:tplc="4CBAEA74">
      <w:start w:val="1"/>
      <w:numFmt w:val="decimal"/>
      <w:lvlText w:val="(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40" w15:restartNumberingAfterBreak="0">
    <w:nsid w:val="53AC41E5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1" w15:restartNumberingAfterBreak="0">
    <w:nsid w:val="58C00566"/>
    <w:multiLevelType w:val="hybridMultilevel"/>
    <w:tmpl w:val="A3B4BD40"/>
    <w:lvl w:ilvl="0" w:tplc="F4ACF3BA">
      <w:start w:val="1"/>
      <w:numFmt w:val="bullet"/>
      <w:pStyle w:val="new2"/>
      <w:lvlText w:val="—"/>
      <w:lvlJc w:val="left"/>
      <w:pPr>
        <w:ind w:left="1368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7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8" w:hanging="400"/>
      </w:pPr>
      <w:rPr>
        <w:rFonts w:ascii="Wingdings" w:hAnsi="Wingdings" w:hint="default"/>
      </w:rPr>
    </w:lvl>
  </w:abstractNum>
  <w:abstractNum w:abstractNumId="42" w15:restartNumberingAfterBreak="0">
    <w:nsid w:val="596C5592"/>
    <w:multiLevelType w:val="multilevel"/>
    <w:tmpl w:val="9320DBDE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3" w15:restartNumberingAfterBreak="0">
    <w:nsid w:val="5BC02D13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4" w15:restartNumberingAfterBreak="0">
    <w:nsid w:val="606F5189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5" w15:restartNumberingAfterBreak="0">
    <w:nsid w:val="62982948"/>
    <w:multiLevelType w:val="hybridMultilevel"/>
    <w:tmpl w:val="BBFE9B48"/>
    <w:lvl w:ilvl="0" w:tplc="276CE312">
      <w:start w:val="1"/>
      <w:numFmt w:val="bullet"/>
      <w:lvlText w:val="—"/>
      <w:lvlJc w:val="left"/>
      <w:pPr>
        <w:ind w:left="440" w:hanging="440"/>
      </w:pPr>
      <w:rPr>
        <w:rFonts w:ascii="Arial" w:eastAsia="바탕" w:hAnsi="Arial" w:hint="default"/>
        <w:spacing w:val="0"/>
        <w:w w:val="100"/>
        <w:position w:val="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6" w15:restartNumberingAfterBreak="0">
    <w:nsid w:val="63B60D4C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7" w15:restartNumberingAfterBreak="0">
    <w:nsid w:val="64560077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8" w15:restartNumberingAfterBreak="0">
    <w:nsid w:val="646664FB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9" w15:restartNumberingAfterBreak="0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50" w15:restartNumberingAfterBreak="0">
    <w:nsid w:val="6B450EF0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1" w15:restartNumberingAfterBreak="0">
    <w:nsid w:val="6CF846BC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2" w15:restartNumberingAfterBreak="0">
    <w:nsid w:val="6EBF60F6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3" w15:restartNumberingAfterBreak="0">
    <w:nsid w:val="73106F04"/>
    <w:multiLevelType w:val="multilevel"/>
    <w:tmpl w:val="4F14219C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4" w15:restartNumberingAfterBreak="0">
    <w:nsid w:val="7B3158D4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5" w15:restartNumberingAfterBreak="0">
    <w:nsid w:val="7D351EE2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000308426">
    <w:abstractNumId w:val="33"/>
  </w:num>
  <w:num w:numId="2" w16cid:durableId="1988631967">
    <w:abstractNumId w:val="41"/>
  </w:num>
  <w:num w:numId="3" w16cid:durableId="551111935">
    <w:abstractNumId w:val="35"/>
  </w:num>
  <w:num w:numId="4" w16cid:durableId="86117564">
    <w:abstractNumId w:val="24"/>
  </w:num>
  <w:num w:numId="5" w16cid:durableId="272979692">
    <w:abstractNumId w:val="3"/>
  </w:num>
  <w:num w:numId="6" w16cid:durableId="980233252">
    <w:abstractNumId w:val="7"/>
  </w:num>
  <w:num w:numId="7" w16cid:durableId="113526509">
    <w:abstractNumId w:val="49"/>
  </w:num>
  <w:num w:numId="8" w16cid:durableId="82649571">
    <w:abstractNumId w:val="32"/>
  </w:num>
  <w:num w:numId="9" w16cid:durableId="1412384349">
    <w:abstractNumId w:val="4"/>
  </w:num>
  <w:num w:numId="10" w16cid:durableId="678435891">
    <w:abstractNumId w:val="16"/>
  </w:num>
  <w:num w:numId="11" w16cid:durableId="1980843851">
    <w:abstractNumId w:val="22"/>
  </w:num>
  <w:num w:numId="12" w16cid:durableId="1702051522">
    <w:abstractNumId w:val="53"/>
  </w:num>
  <w:num w:numId="13" w16cid:durableId="631640914">
    <w:abstractNumId w:val="34"/>
  </w:num>
  <w:num w:numId="14" w16cid:durableId="13532683">
    <w:abstractNumId w:val="28"/>
  </w:num>
  <w:num w:numId="15" w16cid:durableId="657419495">
    <w:abstractNumId w:val="2"/>
  </w:num>
  <w:num w:numId="16" w16cid:durableId="156001108">
    <w:abstractNumId w:val="19"/>
  </w:num>
  <w:num w:numId="17" w16cid:durableId="2039961627">
    <w:abstractNumId w:val="42"/>
  </w:num>
  <w:num w:numId="18" w16cid:durableId="892690442">
    <w:abstractNumId w:val="23"/>
  </w:num>
  <w:num w:numId="19" w16cid:durableId="494153421">
    <w:abstractNumId w:val="8"/>
  </w:num>
  <w:num w:numId="20" w16cid:durableId="872157463">
    <w:abstractNumId w:val="37"/>
  </w:num>
  <w:num w:numId="21" w16cid:durableId="905920635">
    <w:abstractNumId w:val="32"/>
  </w:num>
  <w:num w:numId="22" w16cid:durableId="1549681574">
    <w:abstractNumId w:val="21"/>
  </w:num>
  <w:num w:numId="23" w16cid:durableId="16628050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4955363">
    <w:abstractNumId w:val="45"/>
  </w:num>
  <w:num w:numId="25" w16cid:durableId="1299260470">
    <w:abstractNumId w:val="12"/>
  </w:num>
  <w:num w:numId="26" w16cid:durableId="4288716">
    <w:abstractNumId w:val="26"/>
  </w:num>
  <w:num w:numId="27" w16cid:durableId="575481224">
    <w:abstractNumId w:val="6"/>
  </w:num>
  <w:num w:numId="28" w16cid:durableId="905724503">
    <w:abstractNumId w:val="20"/>
  </w:num>
  <w:num w:numId="29" w16cid:durableId="1659266640">
    <w:abstractNumId w:val="27"/>
  </w:num>
  <w:num w:numId="30" w16cid:durableId="1155099715">
    <w:abstractNumId w:val="55"/>
  </w:num>
  <w:num w:numId="31" w16cid:durableId="2006350347">
    <w:abstractNumId w:val="25"/>
  </w:num>
  <w:num w:numId="32" w16cid:durableId="553321525">
    <w:abstractNumId w:val="31"/>
  </w:num>
  <w:num w:numId="33" w16cid:durableId="1099639904">
    <w:abstractNumId w:val="1"/>
  </w:num>
  <w:num w:numId="34" w16cid:durableId="1041633347">
    <w:abstractNumId w:val="17"/>
  </w:num>
  <w:num w:numId="35" w16cid:durableId="680854506">
    <w:abstractNumId w:val="14"/>
  </w:num>
  <w:num w:numId="36" w16cid:durableId="1320572767">
    <w:abstractNumId w:val="11"/>
  </w:num>
  <w:num w:numId="37" w16cid:durableId="849831672">
    <w:abstractNumId w:val="47"/>
  </w:num>
  <w:num w:numId="38" w16cid:durableId="874925973">
    <w:abstractNumId w:val="40"/>
  </w:num>
  <w:num w:numId="39" w16cid:durableId="711229167">
    <w:abstractNumId w:val="36"/>
  </w:num>
  <w:num w:numId="40" w16cid:durableId="2096243969">
    <w:abstractNumId w:val="48"/>
  </w:num>
  <w:num w:numId="41" w16cid:durableId="324624132">
    <w:abstractNumId w:val="18"/>
  </w:num>
  <w:num w:numId="42" w16cid:durableId="1789933925">
    <w:abstractNumId w:val="46"/>
  </w:num>
  <w:num w:numId="43" w16cid:durableId="1473908437">
    <w:abstractNumId w:val="51"/>
  </w:num>
  <w:num w:numId="44" w16cid:durableId="771360222">
    <w:abstractNumId w:val="10"/>
  </w:num>
  <w:num w:numId="45" w16cid:durableId="1632709588">
    <w:abstractNumId w:val="54"/>
  </w:num>
  <w:num w:numId="46" w16cid:durableId="1015035549">
    <w:abstractNumId w:val="30"/>
  </w:num>
  <w:num w:numId="47" w16cid:durableId="485322301">
    <w:abstractNumId w:val="38"/>
  </w:num>
  <w:num w:numId="48" w16cid:durableId="1538086308">
    <w:abstractNumId w:val="13"/>
  </w:num>
  <w:num w:numId="49" w16cid:durableId="1139494407">
    <w:abstractNumId w:val="44"/>
  </w:num>
  <w:num w:numId="50" w16cid:durableId="1651638883">
    <w:abstractNumId w:val="43"/>
  </w:num>
  <w:num w:numId="51" w16cid:durableId="1204245287">
    <w:abstractNumId w:val="52"/>
  </w:num>
  <w:num w:numId="52" w16cid:durableId="1809205633">
    <w:abstractNumId w:val="29"/>
  </w:num>
  <w:num w:numId="53" w16cid:durableId="738366">
    <w:abstractNumId w:val="50"/>
  </w:num>
  <w:num w:numId="54" w16cid:durableId="1278416225">
    <w:abstractNumId w:val="0"/>
  </w:num>
  <w:num w:numId="55" w16cid:durableId="1708792886">
    <w:abstractNumId w:val="37"/>
  </w:num>
  <w:num w:numId="56" w16cid:durableId="1466893446">
    <w:abstractNumId w:val="39"/>
  </w:num>
  <w:num w:numId="57" w16cid:durableId="128285489">
    <w:abstractNumId w:val="9"/>
  </w:num>
  <w:num w:numId="58" w16cid:durableId="1867982120">
    <w:abstractNumId w:val="1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50"/>
  <w:evenAndOddHeaders/>
  <w:drawingGridHorizontalSpacing w:val="100"/>
  <w:drawingGridVerticalSpacing w:val="162"/>
  <w:displayHorizontalDrawingGridEvery w:val="0"/>
  <w:displayVertic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EC2"/>
    <w:rsid w:val="00000EE1"/>
    <w:rsid w:val="00001AD1"/>
    <w:rsid w:val="000025D0"/>
    <w:rsid w:val="00003383"/>
    <w:rsid w:val="000033CC"/>
    <w:rsid w:val="00006FCC"/>
    <w:rsid w:val="00007663"/>
    <w:rsid w:val="00012B8F"/>
    <w:rsid w:val="00013D2B"/>
    <w:rsid w:val="000154C6"/>
    <w:rsid w:val="000214A4"/>
    <w:rsid w:val="00021C1A"/>
    <w:rsid w:val="00022537"/>
    <w:rsid w:val="00022977"/>
    <w:rsid w:val="00025DA2"/>
    <w:rsid w:val="00026536"/>
    <w:rsid w:val="000278E3"/>
    <w:rsid w:val="00031AED"/>
    <w:rsid w:val="000354B7"/>
    <w:rsid w:val="00037D17"/>
    <w:rsid w:val="00043663"/>
    <w:rsid w:val="000517B3"/>
    <w:rsid w:val="00052BE3"/>
    <w:rsid w:val="00057F37"/>
    <w:rsid w:val="00062D0E"/>
    <w:rsid w:val="00062FEC"/>
    <w:rsid w:val="00065542"/>
    <w:rsid w:val="0006610F"/>
    <w:rsid w:val="00066E26"/>
    <w:rsid w:val="00067852"/>
    <w:rsid w:val="0007309D"/>
    <w:rsid w:val="00074A69"/>
    <w:rsid w:val="00080E76"/>
    <w:rsid w:val="000849B8"/>
    <w:rsid w:val="00087CC9"/>
    <w:rsid w:val="0009124A"/>
    <w:rsid w:val="00092E41"/>
    <w:rsid w:val="000937B2"/>
    <w:rsid w:val="000A0602"/>
    <w:rsid w:val="000A5DA3"/>
    <w:rsid w:val="000B3302"/>
    <w:rsid w:val="000B3FE1"/>
    <w:rsid w:val="000B7909"/>
    <w:rsid w:val="000B7F43"/>
    <w:rsid w:val="000C15BE"/>
    <w:rsid w:val="000C46EC"/>
    <w:rsid w:val="000C6589"/>
    <w:rsid w:val="000C7D3E"/>
    <w:rsid w:val="000D1BBC"/>
    <w:rsid w:val="000D6363"/>
    <w:rsid w:val="000E09E5"/>
    <w:rsid w:val="000E2427"/>
    <w:rsid w:val="000E2808"/>
    <w:rsid w:val="000E33AA"/>
    <w:rsid w:val="000F26EA"/>
    <w:rsid w:val="000F3EAE"/>
    <w:rsid w:val="000F580B"/>
    <w:rsid w:val="000F71D6"/>
    <w:rsid w:val="000F7AFB"/>
    <w:rsid w:val="001047E5"/>
    <w:rsid w:val="00110228"/>
    <w:rsid w:val="00111B85"/>
    <w:rsid w:val="001123FB"/>
    <w:rsid w:val="00117B91"/>
    <w:rsid w:val="00120E1C"/>
    <w:rsid w:val="0012751D"/>
    <w:rsid w:val="00127588"/>
    <w:rsid w:val="00134677"/>
    <w:rsid w:val="0014080C"/>
    <w:rsid w:val="001410AF"/>
    <w:rsid w:val="001418F5"/>
    <w:rsid w:val="00142A47"/>
    <w:rsid w:val="00147161"/>
    <w:rsid w:val="0015088A"/>
    <w:rsid w:val="00151FE6"/>
    <w:rsid w:val="0015234D"/>
    <w:rsid w:val="001558F9"/>
    <w:rsid w:val="0015591A"/>
    <w:rsid w:val="0015775A"/>
    <w:rsid w:val="00161A54"/>
    <w:rsid w:val="001653F4"/>
    <w:rsid w:val="00167BA6"/>
    <w:rsid w:val="00171DDD"/>
    <w:rsid w:val="00182F39"/>
    <w:rsid w:val="00190B85"/>
    <w:rsid w:val="0019380C"/>
    <w:rsid w:val="001950A9"/>
    <w:rsid w:val="00197C4D"/>
    <w:rsid w:val="001A44C2"/>
    <w:rsid w:val="001A671E"/>
    <w:rsid w:val="001B0F46"/>
    <w:rsid w:val="001B13AE"/>
    <w:rsid w:val="001B223C"/>
    <w:rsid w:val="001B3545"/>
    <w:rsid w:val="001B6E9F"/>
    <w:rsid w:val="001C1313"/>
    <w:rsid w:val="001C2560"/>
    <w:rsid w:val="001C7DDC"/>
    <w:rsid w:val="001D1783"/>
    <w:rsid w:val="001D5B62"/>
    <w:rsid w:val="001D7567"/>
    <w:rsid w:val="001D7B1B"/>
    <w:rsid w:val="001E0AAC"/>
    <w:rsid w:val="001E0F69"/>
    <w:rsid w:val="001F5CD7"/>
    <w:rsid w:val="001F5DC0"/>
    <w:rsid w:val="001F6890"/>
    <w:rsid w:val="00203B20"/>
    <w:rsid w:val="0021000F"/>
    <w:rsid w:val="002106C3"/>
    <w:rsid w:val="002264AA"/>
    <w:rsid w:val="00227BF7"/>
    <w:rsid w:val="00235F54"/>
    <w:rsid w:val="002374FD"/>
    <w:rsid w:val="00237DE0"/>
    <w:rsid w:val="00247B8F"/>
    <w:rsid w:val="00247ED5"/>
    <w:rsid w:val="00252929"/>
    <w:rsid w:val="00262C6D"/>
    <w:rsid w:val="00264C71"/>
    <w:rsid w:val="00266EEC"/>
    <w:rsid w:val="00271465"/>
    <w:rsid w:val="00275DE9"/>
    <w:rsid w:val="00277776"/>
    <w:rsid w:val="002810EF"/>
    <w:rsid w:val="002851ED"/>
    <w:rsid w:val="00286511"/>
    <w:rsid w:val="00287FE2"/>
    <w:rsid w:val="00291886"/>
    <w:rsid w:val="002A0812"/>
    <w:rsid w:val="002A0A52"/>
    <w:rsid w:val="002A19FA"/>
    <w:rsid w:val="002A2D5B"/>
    <w:rsid w:val="002A5B7A"/>
    <w:rsid w:val="002A7489"/>
    <w:rsid w:val="002B127A"/>
    <w:rsid w:val="002B63AF"/>
    <w:rsid w:val="002C0774"/>
    <w:rsid w:val="002D00F6"/>
    <w:rsid w:val="002E28B4"/>
    <w:rsid w:val="002E4599"/>
    <w:rsid w:val="002E4B30"/>
    <w:rsid w:val="002E79A9"/>
    <w:rsid w:val="002F1730"/>
    <w:rsid w:val="002F27DC"/>
    <w:rsid w:val="002F3DB1"/>
    <w:rsid w:val="002F5DD0"/>
    <w:rsid w:val="002F703F"/>
    <w:rsid w:val="002F77C6"/>
    <w:rsid w:val="0030152D"/>
    <w:rsid w:val="00306810"/>
    <w:rsid w:val="0031005D"/>
    <w:rsid w:val="003135D2"/>
    <w:rsid w:val="00313D89"/>
    <w:rsid w:val="00316421"/>
    <w:rsid w:val="00317BA3"/>
    <w:rsid w:val="00322562"/>
    <w:rsid w:val="00323B21"/>
    <w:rsid w:val="003249D2"/>
    <w:rsid w:val="003318FD"/>
    <w:rsid w:val="003325E1"/>
    <w:rsid w:val="0033437F"/>
    <w:rsid w:val="00335AA4"/>
    <w:rsid w:val="00336F2D"/>
    <w:rsid w:val="00337F35"/>
    <w:rsid w:val="00344162"/>
    <w:rsid w:val="00347DB7"/>
    <w:rsid w:val="00354618"/>
    <w:rsid w:val="00354755"/>
    <w:rsid w:val="003547BA"/>
    <w:rsid w:val="003560AF"/>
    <w:rsid w:val="003619D4"/>
    <w:rsid w:val="00362451"/>
    <w:rsid w:val="00367447"/>
    <w:rsid w:val="0037142B"/>
    <w:rsid w:val="003859ED"/>
    <w:rsid w:val="00387411"/>
    <w:rsid w:val="003918C2"/>
    <w:rsid w:val="003936C7"/>
    <w:rsid w:val="003943B8"/>
    <w:rsid w:val="003A020D"/>
    <w:rsid w:val="003A6B23"/>
    <w:rsid w:val="003A7789"/>
    <w:rsid w:val="003B3EB3"/>
    <w:rsid w:val="003B5CFA"/>
    <w:rsid w:val="003B603A"/>
    <w:rsid w:val="003B686B"/>
    <w:rsid w:val="003C0496"/>
    <w:rsid w:val="003C189D"/>
    <w:rsid w:val="003C26BF"/>
    <w:rsid w:val="003C2ED3"/>
    <w:rsid w:val="003C4957"/>
    <w:rsid w:val="003D0556"/>
    <w:rsid w:val="003D3ADD"/>
    <w:rsid w:val="003D49F2"/>
    <w:rsid w:val="003E73EA"/>
    <w:rsid w:val="003F5428"/>
    <w:rsid w:val="003F552A"/>
    <w:rsid w:val="003F7C06"/>
    <w:rsid w:val="00402168"/>
    <w:rsid w:val="004026D2"/>
    <w:rsid w:val="00407915"/>
    <w:rsid w:val="00411441"/>
    <w:rsid w:val="004144F7"/>
    <w:rsid w:val="004150D1"/>
    <w:rsid w:val="004162C1"/>
    <w:rsid w:val="00420B40"/>
    <w:rsid w:val="004263A7"/>
    <w:rsid w:val="00426BAB"/>
    <w:rsid w:val="00430430"/>
    <w:rsid w:val="00430F4B"/>
    <w:rsid w:val="00431BFE"/>
    <w:rsid w:val="00431C9D"/>
    <w:rsid w:val="00432122"/>
    <w:rsid w:val="00451059"/>
    <w:rsid w:val="0045174C"/>
    <w:rsid w:val="004535D5"/>
    <w:rsid w:val="0045549A"/>
    <w:rsid w:val="00457E9F"/>
    <w:rsid w:val="00460E1C"/>
    <w:rsid w:val="004630E9"/>
    <w:rsid w:val="00467077"/>
    <w:rsid w:val="0047018B"/>
    <w:rsid w:val="00482C21"/>
    <w:rsid w:val="00482FBA"/>
    <w:rsid w:val="004831F8"/>
    <w:rsid w:val="00487CD2"/>
    <w:rsid w:val="0049234A"/>
    <w:rsid w:val="00492C86"/>
    <w:rsid w:val="004936E3"/>
    <w:rsid w:val="004A0249"/>
    <w:rsid w:val="004A27F8"/>
    <w:rsid w:val="004B202C"/>
    <w:rsid w:val="004B2B96"/>
    <w:rsid w:val="004B32FF"/>
    <w:rsid w:val="004B3EB5"/>
    <w:rsid w:val="004B73C7"/>
    <w:rsid w:val="004C190F"/>
    <w:rsid w:val="004C28D7"/>
    <w:rsid w:val="004C3DBE"/>
    <w:rsid w:val="004C4FB3"/>
    <w:rsid w:val="004C62F1"/>
    <w:rsid w:val="004C6632"/>
    <w:rsid w:val="004D15B5"/>
    <w:rsid w:val="004E1379"/>
    <w:rsid w:val="004E1B53"/>
    <w:rsid w:val="004E1D7D"/>
    <w:rsid w:val="004E4CD3"/>
    <w:rsid w:val="004E5D4A"/>
    <w:rsid w:val="004E6825"/>
    <w:rsid w:val="004E7A80"/>
    <w:rsid w:val="004E7C1C"/>
    <w:rsid w:val="004F6A76"/>
    <w:rsid w:val="00503255"/>
    <w:rsid w:val="00507E7D"/>
    <w:rsid w:val="005224EB"/>
    <w:rsid w:val="00522E6E"/>
    <w:rsid w:val="00523AF8"/>
    <w:rsid w:val="005242C8"/>
    <w:rsid w:val="00532796"/>
    <w:rsid w:val="00533E31"/>
    <w:rsid w:val="0053494A"/>
    <w:rsid w:val="005409EE"/>
    <w:rsid w:val="00540EFE"/>
    <w:rsid w:val="005427F8"/>
    <w:rsid w:val="005455CE"/>
    <w:rsid w:val="005476AE"/>
    <w:rsid w:val="00557E44"/>
    <w:rsid w:val="005644C1"/>
    <w:rsid w:val="005657CA"/>
    <w:rsid w:val="00565B75"/>
    <w:rsid w:val="00570CB1"/>
    <w:rsid w:val="005766B1"/>
    <w:rsid w:val="005778BC"/>
    <w:rsid w:val="00580D5A"/>
    <w:rsid w:val="005813DA"/>
    <w:rsid w:val="005820DF"/>
    <w:rsid w:val="0058237B"/>
    <w:rsid w:val="00583F07"/>
    <w:rsid w:val="005910B0"/>
    <w:rsid w:val="00592513"/>
    <w:rsid w:val="005A202E"/>
    <w:rsid w:val="005A2ACA"/>
    <w:rsid w:val="005A391B"/>
    <w:rsid w:val="005A4AFE"/>
    <w:rsid w:val="005A4C4C"/>
    <w:rsid w:val="005B6CED"/>
    <w:rsid w:val="005C0AE8"/>
    <w:rsid w:val="005C281A"/>
    <w:rsid w:val="005C4D8C"/>
    <w:rsid w:val="005D6D2B"/>
    <w:rsid w:val="005E212C"/>
    <w:rsid w:val="005E33E3"/>
    <w:rsid w:val="005E7F07"/>
    <w:rsid w:val="005F0071"/>
    <w:rsid w:val="005F0BF5"/>
    <w:rsid w:val="005F1E94"/>
    <w:rsid w:val="005F4CD5"/>
    <w:rsid w:val="005F6997"/>
    <w:rsid w:val="0060348A"/>
    <w:rsid w:val="00604ACD"/>
    <w:rsid w:val="00605919"/>
    <w:rsid w:val="0061696E"/>
    <w:rsid w:val="006201F0"/>
    <w:rsid w:val="0062110E"/>
    <w:rsid w:val="006253D5"/>
    <w:rsid w:val="00631651"/>
    <w:rsid w:val="006376D1"/>
    <w:rsid w:val="00646102"/>
    <w:rsid w:val="006469A5"/>
    <w:rsid w:val="00653FA2"/>
    <w:rsid w:val="00655B03"/>
    <w:rsid w:val="0067444D"/>
    <w:rsid w:val="00680863"/>
    <w:rsid w:val="006817FB"/>
    <w:rsid w:val="00684A0C"/>
    <w:rsid w:val="00685902"/>
    <w:rsid w:val="00685E61"/>
    <w:rsid w:val="00686DFF"/>
    <w:rsid w:val="006949D9"/>
    <w:rsid w:val="00696FCF"/>
    <w:rsid w:val="006A22C6"/>
    <w:rsid w:val="006A63A1"/>
    <w:rsid w:val="006A641F"/>
    <w:rsid w:val="006B75B6"/>
    <w:rsid w:val="006C0743"/>
    <w:rsid w:val="006C1BB5"/>
    <w:rsid w:val="006C2D01"/>
    <w:rsid w:val="006C439F"/>
    <w:rsid w:val="006C6E44"/>
    <w:rsid w:val="006C7288"/>
    <w:rsid w:val="006D3C42"/>
    <w:rsid w:val="006D3F57"/>
    <w:rsid w:val="006F0D4C"/>
    <w:rsid w:val="006F4336"/>
    <w:rsid w:val="006F54B6"/>
    <w:rsid w:val="006F5BDF"/>
    <w:rsid w:val="006F602A"/>
    <w:rsid w:val="006F650A"/>
    <w:rsid w:val="00700417"/>
    <w:rsid w:val="00701E26"/>
    <w:rsid w:val="007022CD"/>
    <w:rsid w:val="00702770"/>
    <w:rsid w:val="00702B12"/>
    <w:rsid w:val="00702B4F"/>
    <w:rsid w:val="0070367B"/>
    <w:rsid w:val="00704D04"/>
    <w:rsid w:val="00705754"/>
    <w:rsid w:val="007105CF"/>
    <w:rsid w:val="00710F29"/>
    <w:rsid w:val="00711A0C"/>
    <w:rsid w:val="0071314A"/>
    <w:rsid w:val="007171C5"/>
    <w:rsid w:val="00726CA4"/>
    <w:rsid w:val="00727468"/>
    <w:rsid w:val="00730205"/>
    <w:rsid w:val="00734FA3"/>
    <w:rsid w:val="00740DE8"/>
    <w:rsid w:val="007548F3"/>
    <w:rsid w:val="00757624"/>
    <w:rsid w:val="00763991"/>
    <w:rsid w:val="00764014"/>
    <w:rsid w:val="0076761D"/>
    <w:rsid w:val="0077176E"/>
    <w:rsid w:val="007822D8"/>
    <w:rsid w:val="0078732E"/>
    <w:rsid w:val="007874BD"/>
    <w:rsid w:val="007922AE"/>
    <w:rsid w:val="00795C66"/>
    <w:rsid w:val="007A06B9"/>
    <w:rsid w:val="007A6977"/>
    <w:rsid w:val="007B30F5"/>
    <w:rsid w:val="007B5D29"/>
    <w:rsid w:val="007C0B93"/>
    <w:rsid w:val="007C20E7"/>
    <w:rsid w:val="007C26D6"/>
    <w:rsid w:val="007C2AA2"/>
    <w:rsid w:val="007C2D3B"/>
    <w:rsid w:val="007D1F34"/>
    <w:rsid w:val="007D1F63"/>
    <w:rsid w:val="007D3022"/>
    <w:rsid w:val="007D6F1B"/>
    <w:rsid w:val="007E2B44"/>
    <w:rsid w:val="007F2BBD"/>
    <w:rsid w:val="007F4F8E"/>
    <w:rsid w:val="007F6AB8"/>
    <w:rsid w:val="00800B36"/>
    <w:rsid w:val="008064B3"/>
    <w:rsid w:val="00806864"/>
    <w:rsid w:val="008126BF"/>
    <w:rsid w:val="00812E65"/>
    <w:rsid w:val="00816449"/>
    <w:rsid w:val="0082194C"/>
    <w:rsid w:val="0082200E"/>
    <w:rsid w:val="0082677D"/>
    <w:rsid w:val="00826B9F"/>
    <w:rsid w:val="0083193D"/>
    <w:rsid w:val="008340B9"/>
    <w:rsid w:val="00834E56"/>
    <w:rsid w:val="00835DA4"/>
    <w:rsid w:val="008369FE"/>
    <w:rsid w:val="00842ACF"/>
    <w:rsid w:val="00845961"/>
    <w:rsid w:val="008461F8"/>
    <w:rsid w:val="00850A21"/>
    <w:rsid w:val="008527FA"/>
    <w:rsid w:val="00853917"/>
    <w:rsid w:val="00853BF0"/>
    <w:rsid w:val="00871143"/>
    <w:rsid w:val="0087332A"/>
    <w:rsid w:val="00875E0C"/>
    <w:rsid w:val="00876E9B"/>
    <w:rsid w:val="0087731B"/>
    <w:rsid w:val="0088322A"/>
    <w:rsid w:val="00884631"/>
    <w:rsid w:val="00887092"/>
    <w:rsid w:val="00894A5C"/>
    <w:rsid w:val="008A0077"/>
    <w:rsid w:val="008A12E6"/>
    <w:rsid w:val="008A17AC"/>
    <w:rsid w:val="008A356D"/>
    <w:rsid w:val="008B04DD"/>
    <w:rsid w:val="008B3B3D"/>
    <w:rsid w:val="008B48FB"/>
    <w:rsid w:val="008C0435"/>
    <w:rsid w:val="008C2B44"/>
    <w:rsid w:val="008C4B2F"/>
    <w:rsid w:val="008C7250"/>
    <w:rsid w:val="008D1F33"/>
    <w:rsid w:val="008D1FDB"/>
    <w:rsid w:val="008D43AD"/>
    <w:rsid w:val="008E7070"/>
    <w:rsid w:val="008E7795"/>
    <w:rsid w:val="008F4C3C"/>
    <w:rsid w:val="008F7D9E"/>
    <w:rsid w:val="008F7DF0"/>
    <w:rsid w:val="0090348B"/>
    <w:rsid w:val="00913AEF"/>
    <w:rsid w:val="009158B0"/>
    <w:rsid w:val="00923918"/>
    <w:rsid w:val="00925F3E"/>
    <w:rsid w:val="009268FE"/>
    <w:rsid w:val="009273AC"/>
    <w:rsid w:val="0094134F"/>
    <w:rsid w:val="009432A2"/>
    <w:rsid w:val="00943932"/>
    <w:rsid w:val="00944949"/>
    <w:rsid w:val="009471C5"/>
    <w:rsid w:val="009507AF"/>
    <w:rsid w:val="009573F6"/>
    <w:rsid w:val="00957F51"/>
    <w:rsid w:val="009641BF"/>
    <w:rsid w:val="0096463D"/>
    <w:rsid w:val="00964749"/>
    <w:rsid w:val="0096763A"/>
    <w:rsid w:val="00970281"/>
    <w:rsid w:val="0097149A"/>
    <w:rsid w:val="00975360"/>
    <w:rsid w:val="00985F18"/>
    <w:rsid w:val="009901F2"/>
    <w:rsid w:val="0099372D"/>
    <w:rsid w:val="00996CAE"/>
    <w:rsid w:val="00996CFD"/>
    <w:rsid w:val="009A2DC5"/>
    <w:rsid w:val="009A4181"/>
    <w:rsid w:val="009A5FEC"/>
    <w:rsid w:val="009B11C8"/>
    <w:rsid w:val="009B5753"/>
    <w:rsid w:val="009B5CBC"/>
    <w:rsid w:val="009B6248"/>
    <w:rsid w:val="009B685A"/>
    <w:rsid w:val="009B7A24"/>
    <w:rsid w:val="009C0DA2"/>
    <w:rsid w:val="009C5C61"/>
    <w:rsid w:val="009D24A7"/>
    <w:rsid w:val="009D7EE0"/>
    <w:rsid w:val="009E4832"/>
    <w:rsid w:val="009E72D8"/>
    <w:rsid w:val="009F1FA6"/>
    <w:rsid w:val="009F4D36"/>
    <w:rsid w:val="009F55F3"/>
    <w:rsid w:val="009F7309"/>
    <w:rsid w:val="00A057DD"/>
    <w:rsid w:val="00A064E4"/>
    <w:rsid w:val="00A06F12"/>
    <w:rsid w:val="00A10B21"/>
    <w:rsid w:val="00A2624F"/>
    <w:rsid w:val="00A263F3"/>
    <w:rsid w:val="00A26907"/>
    <w:rsid w:val="00A50543"/>
    <w:rsid w:val="00A52FB7"/>
    <w:rsid w:val="00A61695"/>
    <w:rsid w:val="00A632A0"/>
    <w:rsid w:val="00A654BB"/>
    <w:rsid w:val="00A65791"/>
    <w:rsid w:val="00A66734"/>
    <w:rsid w:val="00A67F40"/>
    <w:rsid w:val="00A70530"/>
    <w:rsid w:val="00A72463"/>
    <w:rsid w:val="00A72A86"/>
    <w:rsid w:val="00A821E8"/>
    <w:rsid w:val="00A8495B"/>
    <w:rsid w:val="00A84A52"/>
    <w:rsid w:val="00A9533C"/>
    <w:rsid w:val="00AA0361"/>
    <w:rsid w:val="00AA18DE"/>
    <w:rsid w:val="00AA1AC5"/>
    <w:rsid w:val="00AA231C"/>
    <w:rsid w:val="00AA6F4F"/>
    <w:rsid w:val="00AA6F63"/>
    <w:rsid w:val="00AA71FC"/>
    <w:rsid w:val="00AB006F"/>
    <w:rsid w:val="00AB3CFC"/>
    <w:rsid w:val="00AB425B"/>
    <w:rsid w:val="00AC004B"/>
    <w:rsid w:val="00AC6181"/>
    <w:rsid w:val="00AD20E1"/>
    <w:rsid w:val="00AD3F15"/>
    <w:rsid w:val="00AD7FFD"/>
    <w:rsid w:val="00AE0E3C"/>
    <w:rsid w:val="00AE1F7F"/>
    <w:rsid w:val="00AE27CC"/>
    <w:rsid w:val="00AE4342"/>
    <w:rsid w:val="00AE488D"/>
    <w:rsid w:val="00AF1A62"/>
    <w:rsid w:val="00AF2278"/>
    <w:rsid w:val="00AF56FB"/>
    <w:rsid w:val="00AF7071"/>
    <w:rsid w:val="00AF7CB4"/>
    <w:rsid w:val="00AF7EC9"/>
    <w:rsid w:val="00B05C9F"/>
    <w:rsid w:val="00B13D0B"/>
    <w:rsid w:val="00B17A09"/>
    <w:rsid w:val="00B22CAF"/>
    <w:rsid w:val="00B276BC"/>
    <w:rsid w:val="00B301ED"/>
    <w:rsid w:val="00B4290C"/>
    <w:rsid w:val="00B43BC9"/>
    <w:rsid w:val="00B472A4"/>
    <w:rsid w:val="00B638AB"/>
    <w:rsid w:val="00B70C5E"/>
    <w:rsid w:val="00B7602C"/>
    <w:rsid w:val="00B76623"/>
    <w:rsid w:val="00B776AC"/>
    <w:rsid w:val="00B8008B"/>
    <w:rsid w:val="00B85E1A"/>
    <w:rsid w:val="00B92AB9"/>
    <w:rsid w:val="00B94FE9"/>
    <w:rsid w:val="00B95110"/>
    <w:rsid w:val="00B976BC"/>
    <w:rsid w:val="00B9773D"/>
    <w:rsid w:val="00BA01E7"/>
    <w:rsid w:val="00BA1BD2"/>
    <w:rsid w:val="00BA26D8"/>
    <w:rsid w:val="00BA410D"/>
    <w:rsid w:val="00BA5D94"/>
    <w:rsid w:val="00BA6461"/>
    <w:rsid w:val="00BB0EE9"/>
    <w:rsid w:val="00BB1A23"/>
    <w:rsid w:val="00BB37EF"/>
    <w:rsid w:val="00BB415F"/>
    <w:rsid w:val="00BC1AC6"/>
    <w:rsid w:val="00BC3FF6"/>
    <w:rsid w:val="00BC6211"/>
    <w:rsid w:val="00BD12AE"/>
    <w:rsid w:val="00BD2E46"/>
    <w:rsid w:val="00BD61FE"/>
    <w:rsid w:val="00BD7570"/>
    <w:rsid w:val="00BE616E"/>
    <w:rsid w:val="00BE6CD8"/>
    <w:rsid w:val="00BF1717"/>
    <w:rsid w:val="00BF1FB5"/>
    <w:rsid w:val="00BF4812"/>
    <w:rsid w:val="00C04797"/>
    <w:rsid w:val="00C16269"/>
    <w:rsid w:val="00C1684D"/>
    <w:rsid w:val="00C21102"/>
    <w:rsid w:val="00C26F30"/>
    <w:rsid w:val="00C32F6B"/>
    <w:rsid w:val="00C33C87"/>
    <w:rsid w:val="00C34F86"/>
    <w:rsid w:val="00C37BFD"/>
    <w:rsid w:val="00C40A40"/>
    <w:rsid w:val="00C41358"/>
    <w:rsid w:val="00C431C7"/>
    <w:rsid w:val="00C46773"/>
    <w:rsid w:val="00C503A0"/>
    <w:rsid w:val="00C51EC2"/>
    <w:rsid w:val="00C5205D"/>
    <w:rsid w:val="00C52DF3"/>
    <w:rsid w:val="00C56294"/>
    <w:rsid w:val="00C57B5B"/>
    <w:rsid w:val="00C70FC2"/>
    <w:rsid w:val="00C71339"/>
    <w:rsid w:val="00C73240"/>
    <w:rsid w:val="00C74104"/>
    <w:rsid w:val="00C75A7B"/>
    <w:rsid w:val="00C760AB"/>
    <w:rsid w:val="00C7761E"/>
    <w:rsid w:val="00C8043F"/>
    <w:rsid w:val="00C80C30"/>
    <w:rsid w:val="00C8111D"/>
    <w:rsid w:val="00C81495"/>
    <w:rsid w:val="00C81938"/>
    <w:rsid w:val="00C826F5"/>
    <w:rsid w:val="00C827E1"/>
    <w:rsid w:val="00C835EC"/>
    <w:rsid w:val="00C84AD8"/>
    <w:rsid w:val="00C8678F"/>
    <w:rsid w:val="00C92791"/>
    <w:rsid w:val="00C9461F"/>
    <w:rsid w:val="00CA0146"/>
    <w:rsid w:val="00CA26FD"/>
    <w:rsid w:val="00CA3ED6"/>
    <w:rsid w:val="00CA5149"/>
    <w:rsid w:val="00CB370A"/>
    <w:rsid w:val="00CB5909"/>
    <w:rsid w:val="00CB7226"/>
    <w:rsid w:val="00CD044C"/>
    <w:rsid w:val="00CD2DBE"/>
    <w:rsid w:val="00CD3C79"/>
    <w:rsid w:val="00CD635C"/>
    <w:rsid w:val="00CD6DCB"/>
    <w:rsid w:val="00CE0BF4"/>
    <w:rsid w:val="00CE22C8"/>
    <w:rsid w:val="00CE5848"/>
    <w:rsid w:val="00CE7327"/>
    <w:rsid w:val="00CF010D"/>
    <w:rsid w:val="00CF1754"/>
    <w:rsid w:val="00CF1A3E"/>
    <w:rsid w:val="00CF2CB3"/>
    <w:rsid w:val="00CF4982"/>
    <w:rsid w:val="00CF60E0"/>
    <w:rsid w:val="00CF6406"/>
    <w:rsid w:val="00D06495"/>
    <w:rsid w:val="00D1335C"/>
    <w:rsid w:val="00D135E8"/>
    <w:rsid w:val="00D25328"/>
    <w:rsid w:val="00D265D4"/>
    <w:rsid w:val="00D313D0"/>
    <w:rsid w:val="00D35CD3"/>
    <w:rsid w:val="00D36887"/>
    <w:rsid w:val="00D419C0"/>
    <w:rsid w:val="00D43C6F"/>
    <w:rsid w:val="00D46F63"/>
    <w:rsid w:val="00D47EB7"/>
    <w:rsid w:val="00D50971"/>
    <w:rsid w:val="00D605AD"/>
    <w:rsid w:val="00D63197"/>
    <w:rsid w:val="00D63F93"/>
    <w:rsid w:val="00D64CDB"/>
    <w:rsid w:val="00D67609"/>
    <w:rsid w:val="00D7070B"/>
    <w:rsid w:val="00D75683"/>
    <w:rsid w:val="00D77A67"/>
    <w:rsid w:val="00D81BD5"/>
    <w:rsid w:val="00D83573"/>
    <w:rsid w:val="00D84908"/>
    <w:rsid w:val="00D8752E"/>
    <w:rsid w:val="00D875D0"/>
    <w:rsid w:val="00D91A15"/>
    <w:rsid w:val="00D9261B"/>
    <w:rsid w:val="00DA0466"/>
    <w:rsid w:val="00DA3ACC"/>
    <w:rsid w:val="00DA4A89"/>
    <w:rsid w:val="00DA4BFA"/>
    <w:rsid w:val="00DC1F3D"/>
    <w:rsid w:val="00DC25E4"/>
    <w:rsid w:val="00DC3971"/>
    <w:rsid w:val="00DC596E"/>
    <w:rsid w:val="00DC6C01"/>
    <w:rsid w:val="00DD1EE4"/>
    <w:rsid w:val="00DD4197"/>
    <w:rsid w:val="00DE0E9C"/>
    <w:rsid w:val="00DE281D"/>
    <w:rsid w:val="00DE7DF3"/>
    <w:rsid w:val="00DF40B0"/>
    <w:rsid w:val="00E01062"/>
    <w:rsid w:val="00E01454"/>
    <w:rsid w:val="00E03A14"/>
    <w:rsid w:val="00E03C3C"/>
    <w:rsid w:val="00E0734A"/>
    <w:rsid w:val="00E10DA8"/>
    <w:rsid w:val="00E13354"/>
    <w:rsid w:val="00E13F70"/>
    <w:rsid w:val="00E15554"/>
    <w:rsid w:val="00E15699"/>
    <w:rsid w:val="00E16752"/>
    <w:rsid w:val="00E2226E"/>
    <w:rsid w:val="00E22AD8"/>
    <w:rsid w:val="00E2326C"/>
    <w:rsid w:val="00E36660"/>
    <w:rsid w:val="00E37C58"/>
    <w:rsid w:val="00E408BD"/>
    <w:rsid w:val="00E41C42"/>
    <w:rsid w:val="00E46F18"/>
    <w:rsid w:val="00E510C7"/>
    <w:rsid w:val="00E53CDF"/>
    <w:rsid w:val="00E572B0"/>
    <w:rsid w:val="00E62602"/>
    <w:rsid w:val="00E630BE"/>
    <w:rsid w:val="00E63636"/>
    <w:rsid w:val="00E64A10"/>
    <w:rsid w:val="00E654ED"/>
    <w:rsid w:val="00E707CE"/>
    <w:rsid w:val="00E719C8"/>
    <w:rsid w:val="00E7224F"/>
    <w:rsid w:val="00E72815"/>
    <w:rsid w:val="00E81AC0"/>
    <w:rsid w:val="00E87E0C"/>
    <w:rsid w:val="00E90622"/>
    <w:rsid w:val="00E92A14"/>
    <w:rsid w:val="00E9544F"/>
    <w:rsid w:val="00E95A2B"/>
    <w:rsid w:val="00E97991"/>
    <w:rsid w:val="00EB051E"/>
    <w:rsid w:val="00EB0736"/>
    <w:rsid w:val="00EB1C36"/>
    <w:rsid w:val="00EB1F5E"/>
    <w:rsid w:val="00EB39EE"/>
    <w:rsid w:val="00EB4BD2"/>
    <w:rsid w:val="00EC028F"/>
    <w:rsid w:val="00EC0B26"/>
    <w:rsid w:val="00ED0E9C"/>
    <w:rsid w:val="00ED1A96"/>
    <w:rsid w:val="00ED4013"/>
    <w:rsid w:val="00ED435A"/>
    <w:rsid w:val="00EE11D8"/>
    <w:rsid w:val="00EE1E27"/>
    <w:rsid w:val="00EF4070"/>
    <w:rsid w:val="00EF5F51"/>
    <w:rsid w:val="00F04268"/>
    <w:rsid w:val="00F10335"/>
    <w:rsid w:val="00F11786"/>
    <w:rsid w:val="00F15716"/>
    <w:rsid w:val="00F16699"/>
    <w:rsid w:val="00F1798F"/>
    <w:rsid w:val="00F22D0F"/>
    <w:rsid w:val="00F23589"/>
    <w:rsid w:val="00F30707"/>
    <w:rsid w:val="00F330D3"/>
    <w:rsid w:val="00F406CC"/>
    <w:rsid w:val="00F407E7"/>
    <w:rsid w:val="00F454C1"/>
    <w:rsid w:val="00F57088"/>
    <w:rsid w:val="00F6388C"/>
    <w:rsid w:val="00F650AB"/>
    <w:rsid w:val="00F67013"/>
    <w:rsid w:val="00F67322"/>
    <w:rsid w:val="00F722E1"/>
    <w:rsid w:val="00F72DB1"/>
    <w:rsid w:val="00F73BC5"/>
    <w:rsid w:val="00F7419B"/>
    <w:rsid w:val="00F74B1C"/>
    <w:rsid w:val="00F80EDD"/>
    <w:rsid w:val="00F8123E"/>
    <w:rsid w:val="00F93F48"/>
    <w:rsid w:val="00F96975"/>
    <w:rsid w:val="00FA5937"/>
    <w:rsid w:val="00FA609F"/>
    <w:rsid w:val="00FB022F"/>
    <w:rsid w:val="00FB2FAA"/>
    <w:rsid w:val="00FB6C4F"/>
    <w:rsid w:val="00FC2151"/>
    <w:rsid w:val="00FC2F1C"/>
    <w:rsid w:val="00FC38B6"/>
    <w:rsid w:val="00FD09BD"/>
    <w:rsid w:val="00FD18B3"/>
    <w:rsid w:val="00FD2FC9"/>
    <w:rsid w:val="00FD4B93"/>
    <w:rsid w:val="00FD589E"/>
    <w:rsid w:val="00FE06BA"/>
    <w:rsid w:val="00FE1F1A"/>
    <w:rsid w:val="00FE75FD"/>
    <w:rsid w:val="00FE7D07"/>
    <w:rsid w:val="00FE7E05"/>
    <w:rsid w:val="00FF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09AE5FDF"/>
  <w15:chartTrackingRefBased/>
  <w15:docId w15:val="{BF97AB14-068C-46AD-9247-49D2D0D5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0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6">
    <w:name w:val="Normal"/>
    <w:qFormat/>
    <w:rsid w:val="006376D1"/>
    <w:pPr>
      <w:widowControl w:val="0"/>
      <w:wordWrap w:val="0"/>
      <w:autoSpaceDE w:val="0"/>
      <w:autoSpaceDN w:val="0"/>
      <w:spacing w:after="0" w:line="264" w:lineRule="auto"/>
    </w:pPr>
    <w:rPr>
      <w:rFonts w:ascii="Arial" w:eastAsia="바탕" w:hAnsi="Arial" w:cs="Times New Roman"/>
      <w:kern w:val="0"/>
      <w:szCs w:val="20"/>
      <w:lang w:val="en-GB"/>
    </w:rPr>
  </w:style>
  <w:style w:type="paragraph" w:styleId="13">
    <w:name w:val="heading 1"/>
    <w:aliases w:val="[KSDT] 조항 1"/>
    <w:basedOn w:val="a6"/>
    <w:next w:val="a6"/>
    <w:link w:val="1Char"/>
    <w:qFormat/>
    <w:rsid w:val="0097149A"/>
    <w:pPr>
      <w:numPr>
        <w:numId w:val="21"/>
      </w:numPr>
      <w:tabs>
        <w:tab w:val="clear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6"/>
    <w:link w:val="2Char"/>
    <w:qFormat/>
    <w:rsid w:val="006376D1"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,앞표지제목"/>
    <w:basedOn w:val="13"/>
    <w:next w:val="a6"/>
    <w:link w:val="3Char"/>
    <w:qFormat/>
    <w:rsid w:val="006376D1"/>
    <w:pPr>
      <w:numPr>
        <w:ilvl w:val="2"/>
      </w:numPr>
      <w:tabs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6"/>
    <w:link w:val="4Char"/>
    <w:qFormat/>
    <w:rsid w:val="006376D1"/>
    <w:pPr>
      <w:numPr>
        <w:ilvl w:val="3"/>
      </w:numPr>
      <w:tabs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6"/>
    <w:link w:val="5Char"/>
    <w:qFormat/>
    <w:rsid w:val="006376D1"/>
    <w:pPr>
      <w:numPr>
        <w:ilvl w:val="4"/>
      </w:numPr>
      <w:tabs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6"/>
    <w:link w:val="6Char"/>
    <w:qFormat/>
    <w:rsid w:val="006376D1"/>
    <w:pPr>
      <w:numPr>
        <w:ilvl w:val="5"/>
      </w:numPr>
      <w:tabs>
        <w:tab w:val="clear" w:pos="1100"/>
        <w:tab w:val="left" w:pos="1300"/>
      </w:tabs>
      <w:outlineLvl w:val="5"/>
    </w:pPr>
  </w:style>
  <w:style w:type="paragraph" w:styleId="7">
    <w:name w:val="heading 7"/>
    <w:basedOn w:val="a6"/>
    <w:next w:val="a6"/>
    <w:link w:val="7Char"/>
    <w:qFormat/>
    <w:rsid w:val="00BD12AE"/>
    <w:pPr>
      <w:keepNext/>
      <w:spacing w:line="500" w:lineRule="exact"/>
      <w:jc w:val="center"/>
      <w:outlineLvl w:val="6"/>
    </w:pPr>
    <w:rPr>
      <w:rFonts w:eastAsia="바탕체"/>
      <w:w w:val="60"/>
      <w:kern w:val="2"/>
      <w:sz w:val="48"/>
    </w:rPr>
  </w:style>
  <w:style w:type="paragraph" w:styleId="8">
    <w:name w:val="heading 8"/>
    <w:basedOn w:val="a6"/>
    <w:next w:val="a6"/>
    <w:link w:val="8Char"/>
    <w:qFormat/>
    <w:rsid w:val="00BD12AE"/>
    <w:pPr>
      <w:keepNext/>
      <w:spacing w:line="240" w:lineRule="auto"/>
      <w:ind w:leftChars="800" w:left="800" w:hangingChars="200" w:hanging="2000"/>
      <w:outlineLvl w:val="7"/>
    </w:pPr>
    <w:rPr>
      <w:rFonts w:ascii="Times New Roman" w:hAnsi="Times New Roman"/>
      <w:kern w:val="2"/>
      <w:sz w:val="19"/>
      <w:lang w:val="en-US"/>
    </w:rPr>
  </w:style>
  <w:style w:type="paragraph" w:styleId="9">
    <w:name w:val="heading 9"/>
    <w:basedOn w:val="a6"/>
    <w:next w:val="a6"/>
    <w:link w:val="9Char"/>
    <w:qFormat/>
    <w:rsid w:val="00BD12AE"/>
    <w:pPr>
      <w:keepNext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Char">
    <w:name w:val="제목 1 Char"/>
    <w:aliases w:val="[KSDT] 조항 1 Char"/>
    <w:basedOn w:val="a7"/>
    <w:link w:val="13"/>
    <w:rsid w:val="00AB3CFC"/>
    <w:rPr>
      <w:rFonts w:ascii="Arial" w:eastAsia="돋움" w:hAnsi="Arial" w:cs="Times New Roman"/>
      <w:b/>
      <w:kern w:val="0"/>
      <w:sz w:val="24"/>
      <w:szCs w:val="20"/>
      <w:lang w:val="de-DE" w:eastAsia="ja-JP"/>
    </w:rPr>
  </w:style>
  <w:style w:type="paragraph" w:styleId="aa">
    <w:name w:val="List Paragraph"/>
    <w:basedOn w:val="a6"/>
    <w:link w:val="Char"/>
    <w:uiPriority w:val="34"/>
    <w:qFormat/>
    <w:rsid w:val="00876E9B"/>
    <w:pPr>
      <w:ind w:leftChars="400" w:left="800"/>
    </w:pPr>
  </w:style>
  <w:style w:type="paragraph" w:customStyle="1" w:styleId="10">
    <w:name w:val="참고1"/>
    <w:basedOn w:val="a6"/>
    <w:rsid w:val="006376D1"/>
    <w:pPr>
      <w:numPr>
        <w:numId w:val="19"/>
      </w:numPr>
      <w:tabs>
        <w:tab w:val="left" w:pos="600"/>
      </w:tabs>
    </w:pPr>
  </w:style>
  <w:style w:type="paragraph" w:customStyle="1" w:styleId="20">
    <w:name w:val="참고2"/>
    <w:basedOn w:val="a6"/>
    <w:rsid w:val="006376D1"/>
    <w:pPr>
      <w:numPr>
        <w:ilvl w:val="1"/>
        <w:numId w:val="19"/>
      </w:numPr>
    </w:pPr>
  </w:style>
  <w:style w:type="paragraph" w:customStyle="1" w:styleId="30">
    <w:name w:val="참고3"/>
    <w:basedOn w:val="a6"/>
    <w:rsid w:val="006376D1"/>
    <w:pPr>
      <w:numPr>
        <w:ilvl w:val="2"/>
        <w:numId w:val="19"/>
      </w:numPr>
    </w:pPr>
  </w:style>
  <w:style w:type="paragraph" w:customStyle="1" w:styleId="40">
    <w:name w:val="참고4"/>
    <w:basedOn w:val="a6"/>
    <w:rsid w:val="006376D1"/>
    <w:pPr>
      <w:numPr>
        <w:ilvl w:val="3"/>
        <w:numId w:val="19"/>
      </w:numPr>
    </w:pPr>
  </w:style>
  <w:style w:type="paragraph" w:styleId="ab">
    <w:name w:val="header"/>
    <w:basedOn w:val="a6"/>
    <w:link w:val="Char0"/>
    <w:unhideWhenUsed/>
    <w:rsid w:val="00F80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7"/>
    <w:link w:val="ab"/>
    <w:rsid w:val="00F80EDD"/>
  </w:style>
  <w:style w:type="paragraph" w:styleId="ac">
    <w:name w:val="footer"/>
    <w:basedOn w:val="a6"/>
    <w:link w:val="Char1"/>
    <w:unhideWhenUsed/>
    <w:rsid w:val="00F80ED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7"/>
    <w:link w:val="ac"/>
    <w:rsid w:val="00F80EDD"/>
  </w:style>
  <w:style w:type="character" w:customStyle="1" w:styleId="2Char">
    <w:name w:val="제목 2 Char"/>
    <w:aliases w:val="[KSDT] 조항 1.1 Char"/>
    <w:basedOn w:val="a7"/>
    <w:link w:val="24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character" w:customStyle="1" w:styleId="3Char">
    <w:name w:val="제목 3 Char"/>
    <w:aliases w:val="[KSDT] 조항 1.1.1 Char,앞표지제목 Char"/>
    <w:basedOn w:val="a7"/>
    <w:link w:val="34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">
    <w:name w:val="[KSDT] A.1.1"/>
    <w:basedOn w:val="34"/>
    <w:next w:val="a6"/>
    <w:rsid w:val="00323B21"/>
    <w:pPr>
      <w:numPr>
        <w:numId w:val="7"/>
      </w:numPr>
      <w:tabs>
        <w:tab w:val="clear" w:pos="0"/>
      </w:tabs>
    </w:pPr>
  </w:style>
  <w:style w:type="paragraph" w:customStyle="1" w:styleId="KSDTA110">
    <w:name w:val="[KSDT] A.1.1(본문용)"/>
    <w:basedOn w:val="KSDTA11"/>
    <w:next w:val="a6"/>
    <w:rsid w:val="006376D1"/>
    <w:pPr>
      <w:tabs>
        <w:tab w:val="num" w:pos="700"/>
      </w:tabs>
    </w:pPr>
    <w:rPr>
      <w:rFonts w:eastAsia="바탕"/>
      <w:b w:val="0"/>
    </w:rPr>
  </w:style>
  <w:style w:type="character" w:customStyle="1" w:styleId="4Char">
    <w:name w:val="제목 4 Char"/>
    <w:aliases w:val="[KSDT] 조항 1.1.1.1 Char"/>
    <w:basedOn w:val="a7"/>
    <w:link w:val="44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1">
    <w:name w:val="[KSDT] A.1.1.1"/>
    <w:basedOn w:val="44"/>
    <w:next w:val="a6"/>
    <w:rsid w:val="00323B21"/>
    <w:pPr>
      <w:numPr>
        <w:numId w:val="7"/>
      </w:numPr>
      <w:tabs>
        <w:tab w:val="clear" w:pos="0"/>
      </w:tabs>
    </w:pPr>
  </w:style>
  <w:style w:type="paragraph" w:customStyle="1" w:styleId="KSDTA1110">
    <w:name w:val="[KSDT] A.1.1.1(본문용)"/>
    <w:basedOn w:val="KSDTA111"/>
    <w:next w:val="a6"/>
    <w:rsid w:val="006376D1"/>
    <w:pPr>
      <w:tabs>
        <w:tab w:val="num" w:pos="900"/>
      </w:tabs>
    </w:pPr>
    <w:rPr>
      <w:rFonts w:eastAsia="바탕"/>
      <w:b w:val="0"/>
    </w:rPr>
  </w:style>
  <w:style w:type="character" w:customStyle="1" w:styleId="5Char">
    <w:name w:val="제목 5 Char"/>
    <w:aliases w:val="[KSDT] 조항 1.1.1.1.1 Char"/>
    <w:basedOn w:val="a7"/>
    <w:link w:val="50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11">
    <w:name w:val="[KSDT] A.1.1.1.1"/>
    <w:basedOn w:val="50"/>
    <w:next w:val="a6"/>
    <w:rsid w:val="002F3DB1"/>
    <w:pPr>
      <w:numPr>
        <w:numId w:val="7"/>
      </w:numPr>
      <w:tabs>
        <w:tab w:val="clear" w:pos="0"/>
      </w:tabs>
    </w:pPr>
  </w:style>
  <w:style w:type="paragraph" w:customStyle="1" w:styleId="KSDTA11110">
    <w:name w:val="[KSDT] A.1.1.1.1(본문용)"/>
    <w:basedOn w:val="KSDTA1111"/>
    <w:next w:val="a6"/>
    <w:rsid w:val="006376D1"/>
    <w:pPr>
      <w:tabs>
        <w:tab w:val="num" w:pos="1100"/>
      </w:tabs>
    </w:pPr>
    <w:rPr>
      <w:rFonts w:eastAsia="바탕"/>
      <w:b w:val="0"/>
    </w:rPr>
  </w:style>
  <w:style w:type="character" w:customStyle="1" w:styleId="6Char">
    <w:name w:val="제목 6 Char"/>
    <w:aliases w:val="[KSDT] 조항 1.1.1.1.1.1 Char"/>
    <w:basedOn w:val="a7"/>
    <w:link w:val="6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111">
    <w:name w:val="[KSDT] A.1.1.1.1.1"/>
    <w:basedOn w:val="6"/>
    <w:next w:val="a6"/>
    <w:rsid w:val="00323B21"/>
    <w:pPr>
      <w:numPr>
        <w:numId w:val="7"/>
      </w:numPr>
      <w:tabs>
        <w:tab w:val="clear" w:pos="0"/>
      </w:tabs>
    </w:pPr>
  </w:style>
  <w:style w:type="paragraph" w:customStyle="1" w:styleId="KSDTA111110">
    <w:name w:val="[KSDT] A.1.1.1.1.1(본문용)"/>
    <w:basedOn w:val="KSDTA11111"/>
    <w:next w:val="a6"/>
    <w:rsid w:val="006376D1"/>
    <w:rPr>
      <w:rFonts w:eastAsia="바탕"/>
      <w:b w:val="0"/>
    </w:rPr>
  </w:style>
  <w:style w:type="paragraph" w:customStyle="1" w:styleId="KSDT">
    <w:name w:val="[KSDT] 그림제목"/>
    <w:basedOn w:val="a6"/>
    <w:next w:val="a6"/>
    <w:rsid w:val="006376D1"/>
    <w:pPr>
      <w:jc w:val="center"/>
    </w:pPr>
    <w:rPr>
      <w:rFonts w:eastAsia="돋움" w:cs="바탕"/>
      <w:b/>
      <w:bCs/>
      <w:kern w:val="2"/>
    </w:rPr>
  </w:style>
  <w:style w:type="character" w:customStyle="1" w:styleId="KSDTICS">
    <w:name w:val="[KSDT] 뒷표지 ICS 번호"/>
    <w:basedOn w:val="a7"/>
    <w:rsid w:val="006376D1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6376D1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KS">
    <w:name w:val="[KSDT] 뒷표지 KS"/>
    <w:basedOn w:val="a6"/>
    <w:next w:val="a6"/>
    <w:rsid w:val="006376D1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paragraph" w:customStyle="1" w:styleId="KSDT0">
    <w:name w:val="[KSDT] 뒷표지 규격번호"/>
    <w:basedOn w:val="a6"/>
    <w:next w:val="a6"/>
    <w:link w:val="KSDTChar"/>
    <w:rsid w:val="006376D1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">
    <w:name w:val="[KSDT] 뒷표지 규격번호 Char"/>
    <w:basedOn w:val="a7"/>
    <w:link w:val="KSDT0"/>
    <w:rsid w:val="006376D1"/>
    <w:rPr>
      <w:rFonts w:ascii="Arial" w:eastAsia="바탕" w:hAnsi="Arial" w:cs="바탕"/>
      <w:spacing w:val="-15"/>
      <w:kern w:val="0"/>
      <w:sz w:val="26"/>
      <w:szCs w:val="20"/>
      <w:lang w:val="en-GB"/>
    </w:rPr>
  </w:style>
  <w:style w:type="paragraph" w:customStyle="1" w:styleId="KSDT2">
    <w:name w:val="[KSDT] 뒷표지 년도"/>
    <w:basedOn w:val="a6"/>
    <w:next w:val="a6"/>
    <w:rsid w:val="006376D1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3">
    <w:name w:val="[KSDT] 뒷표지 영문 규격제목"/>
    <w:basedOn w:val="a6"/>
    <w:next w:val="a6"/>
    <w:rsid w:val="006376D1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4">
    <w:name w:val="[KSDT] 뒷표지 홈페이지"/>
    <w:basedOn w:val="a6"/>
    <w:next w:val="a6"/>
    <w:rsid w:val="006376D1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character" w:customStyle="1" w:styleId="KSDT5">
    <w:name w:val="[KSDT] 머리글 규격번호"/>
    <w:basedOn w:val="a7"/>
    <w:rsid w:val="006376D1"/>
    <w:rPr>
      <w:rFonts w:eastAsia="바탕"/>
      <w:color w:val="000000"/>
      <w:kern w:val="2"/>
      <w:sz w:val="22"/>
    </w:rPr>
  </w:style>
  <w:style w:type="paragraph" w:customStyle="1" w:styleId="KSDT6">
    <w:name w:val="[KSDT] 머리말 제목"/>
    <w:basedOn w:val="a6"/>
    <w:next w:val="a6"/>
    <w:link w:val="KSDTChar0"/>
    <w:qFormat/>
    <w:rsid w:val="006376D1"/>
    <w:pPr>
      <w:jc w:val="center"/>
    </w:pPr>
    <w:rPr>
      <w:rFonts w:eastAsia="돋움"/>
      <w:b/>
      <w:sz w:val="32"/>
    </w:rPr>
  </w:style>
  <w:style w:type="paragraph" w:customStyle="1" w:styleId="KSDT1">
    <w:name w:val="[KSDT] 목록 [1]"/>
    <w:basedOn w:val="a6"/>
    <w:next w:val="a6"/>
    <w:rsid w:val="006376D1"/>
    <w:pPr>
      <w:widowControl/>
      <w:numPr>
        <w:numId w:val="5"/>
      </w:numPr>
      <w:tabs>
        <w:tab w:val="left" w:pos="660"/>
      </w:tabs>
      <w:spacing w:after="240" w:line="230" w:lineRule="atLeast"/>
    </w:pPr>
    <w:rPr>
      <w:lang w:val="de-DE" w:eastAsia="ja-JP"/>
    </w:rPr>
  </w:style>
  <w:style w:type="paragraph" w:customStyle="1" w:styleId="KSDT7">
    <w:name w:val="[KSDT] 목차 타이틀"/>
    <w:basedOn w:val="a6"/>
    <w:next w:val="a6"/>
    <w:rsid w:val="006376D1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6376D1"/>
    <w:pPr>
      <w:spacing w:after="180"/>
      <w:jc w:val="distribute"/>
    </w:pPr>
    <w:rPr>
      <w:rFonts w:cs="바탕"/>
    </w:rPr>
  </w:style>
  <w:style w:type="paragraph" w:customStyle="1" w:styleId="KSDT8">
    <w:name w:val="[KSDT] 문서 제목"/>
    <w:basedOn w:val="a6"/>
    <w:next w:val="a6"/>
    <w:rsid w:val="006376D1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9">
    <w:name w:val="[KSDT] 바닥글 페이지 번호"/>
    <w:basedOn w:val="a6"/>
    <w:next w:val="a6"/>
    <w:rsid w:val="006376D1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b">
    <w:name w:val="[KSDT] 본문 규격번호"/>
    <w:basedOn w:val="a6"/>
    <w:next w:val="a6"/>
    <w:rsid w:val="006376D1"/>
    <w:pPr>
      <w:jc w:val="right"/>
    </w:pPr>
    <w:rPr>
      <w:rFonts w:eastAsia="돋움" w:cs="바탕"/>
      <w:b/>
      <w:bCs/>
      <w:sz w:val="28"/>
    </w:rPr>
  </w:style>
  <w:style w:type="paragraph" w:customStyle="1" w:styleId="KSDTc">
    <w:name w:val="[KSDT] 본문 규격서 제목 영어"/>
    <w:basedOn w:val="a6"/>
    <w:next w:val="a6"/>
    <w:rsid w:val="006376D1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d">
    <w:name w:val="[KSDT] 본문 규격서 제목 한글"/>
    <w:basedOn w:val="a6"/>
    <w:link w:val="KSDTChar1"/>
    <w:rsid w:val="006376D1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1">
    <w:name w:val="[KSDT] 본문 규격서 제목 한글 Char"/>
    <w:basedOn w:val="a7"/>
    <w:link w:val="KSDTd"/>
    <w:rsid w:val="006376D1"/>
    <w:rPr>
      <w:rFonts w:ascii="Arial" w:eastAsia="돋움" w:hAnsi="Arial" w:cs="바탕"/>
      <w:b/>
      <w:bCs/>
      <w:color w:val="000000"/>
      <w:w w:val="90"/>
      <w:kern w:val="0"/>
      <w:sz w:val="40"/>
      <w:szCs w:val="20"/>
      <w:lang w:val="en-GB"/>
    </w:rPr>
  </w:style>
  <w:style w:type="paragraph" w:customStyle="1" w:styleId="KSDTe">
    <w:name w:val="[KSDT] 본문 인용규격 번호"/>
    <w:basedOn w:val="a6"/>
    <w:next w:val="a6"/>
    <w:link w:val="KSDTChar2"/>
    <w:rsid w:val="006376D1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2">
    <w:name w:val="[KSDT] 본문 인용규격 번호 Char"/>
    <w:basedOn w:val="a7"/>
    <w:link w:val="KSDTe"/>
    <w:rsid w:val="006376D1"/>
    <w:rPr>
      <w:rFonts w:ascii="Arial" w:eastAsia="바탕" w:hAnsi="Arial" w:cs="바탕"/>
      <w:b/>
      <w:bCs/>
      <w:color w:val="000000"/>
      <w:szCs w:val="20"/>
      <w:lang w:val="en-GB"/>
    </w:rPr>
  </w:style>
  <w:style w:type="paragraph" w:customStyle="1" w:styleId="KSDTf">
    <w:name w:val="[KSDT] 본문 인용규격 제목"/>
    <w:basedOn w:val="KSDTe"/>
    <w:next w:val="a6"/>
    <w:link w:val="KSDTChar3"/>
    <w:rsid w:val="006376D1"/>
    <w:rPr>
      <w:b w:val="0"/>
      <w:bCs w:val="0"/>
    </w:rPr>
  </w:style>
  <w:style w:type="character" w:customStyle="1" w:styleId="KSDTChar3">
    <w:name w:val="[KSDT] 본문 인용규격 제목 Char"/>
    <w:basedOn w:val="KSDTChar2"/>
    <w:link w:val="KSDTf"/>
    <w:rsid w:val="006376D1"/>
    <w:rPr>
      <w:rFonts w:ascii="Arial" w:eastAsia="바탕" w:hAnsi="Arial" w:cs="바탕"/>
      <w:b w:val="0"/>
      <w:bCs w:val="0"/>
      <w:color w:val="000000"/>
      <w:szCs w:val="20"/>
      <w:lang w:val="en-GB"/>
    </w:rPr>
  </w:style>
  <w:style w:type="paragraph" w:customStyle="1" w:styleId="KSDTf0">
    <w:name w:val="[KSDT] 본문 한국산업규격"/>
    <w:basedOn w:val="a6"/>
    <w:next w:val="a6"/>
    <w:rsid w:val="006376D1"/>
    <w:pPr>
      <w:jc w:val="center"/>
    </w:pPr>
    <w:rPr>
      <w:rFonts w:eastAsia="돋움" w:cs="바탕"/>
      <w:b/>
      <w:bCs/>
      <w:sz w:val="28"/>
    </w:rPr>
  </w:style>
  <w:style w:type="paragraph" w:customStyle="1" w:styleId="KSDTf1">
    <w:name w:val="[KSDT] 부도제목"/>
    <w:basedOn w:val="a6"/>
    <w:next w:val="a6"/>
    <w:rsid w:val="006376D1"/>
    <w:pPr>
      <w:jc w:val="center"/>
    </w:pPr>
    <w:rPr>
      <w:rFonts w:eastAsia="돋움" w:cs="바탕"/>
      <w:b/>
      <w:bCs/>
      <w:kern w:val="2"/>
    </w:rPr>
  </w:style>
  <w:style w:type="paragraph" w:customStyle="1" w:styleId="KSDT10">
    <w:name w:val="[KSDT] 부속서 1"/>
    <w:basedOn w:val="a6"/>
    <w:next w:val="a6"/>
    <w:rsid w:val="006376D1"/>
    <w:pPr>
      <w:keepNext/>
      <w:pageBreakBefore/>
      <w:widowControl/>
      <w:numPr>
        <w:numId w:val="6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A">
    <w:name w:val="[KSDT] 부속서 A"/>
    <w:basedOn w:val="a6"/>
    <w:next w:val="a6"/>
    <w:rsid w:val="006376D1"/>
    <w:pPr>
      <w:keepNext/>
      <w:pageBreakBefore/>
      <w:widowControl/>
      <w:numPr>
        <w:numId w:val="7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2">
    <w:name w:val="[KSDT] 부속서 제목"/>
    <w:basedOn w:val="a6"/>
    <w:next w:val="a6"/>
    <w:rsid w:val="006376D1"/>
    <w:pPr>
      <w:jc w:val="center"/>
    </w:pPr>
    <w:rPr>
      <w:rFonts w:eastAsia="돋움" w:cs="바탕"/>
      <w:b/>
      <w:bCs/>
      <w:sz w:val="28"/>
    </w:rPr>
  </w:style>
  <w:style w:type="paragraph" w:customStyle="1" w:styleId="KSDTf3">
    <w:name w:val="[KSDT] 부속서 제목(규정)"/>
    <w:basedOn w:val="KSDTf2"/>
    <w:next w:val="a6"/>
    <w:rsid w:val="006376D1"/>
    <w:rPr>
      <w:b w:val="0"/>
      <w:bCs w:val="0"/>
    </w:rPr>
  </w:style>
  <w:style w:type="paragraph" w:customStyle="1" w:styleId="KSDTf4">
    <w:name w:val="[KSDT] 부표제목"/>
    <w:basedOn w:val="a6"/>
    <w:next w:val="a6"/>
    <w:rsid w:val="006376D1"/>
    <w:pPr>
      <w:jc w:val="center"/>
    </w:pPr>
    <w:rPr>
      <w:rFonts w:eastAsia="돋움" w:cs="바탕"/>
      <w:b/>
      <w:bCs/>
      <w:kern w:val="2"/>
    </w:rPr>
  </w:style>
  <w:style w:type="paragraph" w:customStyle="1" w:styleId="KSDTf5">
    <w:name w:val="[KSDT] 수식"/>
    <w:basedOn w:val="a6"/>
    <w:next w:val="a6"/>
    <w:rsid w:val="006376D1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KSDT12">
    <w:name w:val="[KSDT] 조항 1(본문용)"/>
    <w:basedOn w:val="13"/>
    <w:next w:val="a6"/>
    <w:rsid w:val="006376D1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">
    <w:name w:val="[KSDT] 조항 1.1.1(본문용)"/>
    <w:basedOn w:val="34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1">
    <w:name w:val="[KSDT] 조항 1.1.1.1(본문용)"/>
    <w:basedOn w:val="44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11">
    <w:name w:val="[KSDT] 조항 1.1.1.1.1(본문용)"/>
    <w:basedOn w:val="50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f6">
    <w:name w:val="[KSDT] 표지 심의부회 제목"/>
    <w:basedOn w:val="a6"/>
    <w:next w:val="a6"/>
    <w:link w:val="KSDTChar4"/>
    <w:rsid w:val="006376D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4">
    <w:name w:val="[KSDT] 표지 심의부회 제목 Char"/>
    <w:basedOn w:val="a7"/>
    <w:link w:val="KSDTf6"/>
    <w:rsid w:val="006376D1"/>
    <w:rPr>
      <w:rFonts w:ascii="Arial" w:eastAsia="바탕" w:hAnsi="Arial" w:cs="바탕"/>
      <w:b/>
      <w:bCs/>
      <w:szCs w:val="20"/>
      <w:lang w:val="en-GB"/>
    </w:rPr>
  </w:style>
  <w:style w:type="paragraph" w:customStyle="1" w:styleId="KSDTf7">
    <w:name w:val="[KSDT] 표제목"/>
    <w:basedOn w:val="KSDTf6"/>
    <w:next w:val="a6"/>
    <w:link w:val="KSDTChar5"/>
    <w:rsid w:val="006376D1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4"/>
    <w:link w:val="KSDTf7"/>
    <w:rsid w:val="006376D1"/>
    <w:rPr>
      <w:rFonts w:ascii="Arial" w:eastAsia="돋움" w:hAnsi="Arial" w:cs="바탕"/>
      <w:b/>
      <w:bCs/>
      <w:szCs w:val="20"/>
      <w:lang w:val="en-GB"/>
    </w:rPr>
  </w:style>
  <w:style w:type="paragraph" w:customStyle="1" w:styleId="KSDTKS0">
    <w:name w:val="[KSDT] 표지 KS"/>
    <w:basedOn w:val="13"/>
    <w:next w:val="a6"/>
    <w:rsid w:val="006376D1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KS1">
    <w:name w:val="[KSDT] 표지 KS 로고"/>
    <w:basedOn w:val="a6"/>
    <w:next w:val="a6"/>
    <w:rsid w:val="006376D1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f8">
    <w:name w:val="[KSDT] 표지 구분선"/>
    <w:basedOn w:val="a6"/>
    <w:next w:val="a6"/>
    <w:rsid w:val="006376D1"/>
    <w:pPr>
      <w:spacing w:line="312" w:lineRule="auto"/>
      <w:jc w:val="center"/>
    </w:pPr>
    <w:rPr>
      <w:rFonts w:cs="바탕"/>
      <w:kern w:val="2"/>
    </w:rPr>
  </w:style>
  <w:style w:type="paragraph" w:customStyle="1" w:styleId="KSDTf9">
    <w:name w:val="[KSDT] 표지 규격서 제목"/>
    <w:basedOn w:val="a6"/>
    <w:next w:val="a6"/>
    <w:rsid w:val="006376D1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fa">
    <w:name w:val="[KSDT] 표지 기사란 내용"/>
    <w:basedOn w:val="a6"/>
    <w:next w:val="a6"/>
    <w:rsid w:val="006376D1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b">
    <w:name w:val="[KSDT] 표지 기사란 하단"/>
    <w:basedOn w:val="a6"/>
    <w:next w:val="a6"/>
    <w:rsid w:val="006376D1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c">
    <w:name w:val="[KSDT] 표지 기술표준원"/>
    <w:basedOn w:val="a6"/>
    <w:next w:val="a6"/>
    <w:rsid w:val="006376D1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character" w:customStyle="1" w:styleId="KSDTfd">
    <w:name w:val="[KSDT] 표지 발효년"/>
    <w:basedOn w:val="a7"/>
    <w:rsid w:val="006376D1"/>
    <w:rPr>
      <w:rFonts w:eastAsia="바탕"/>
      <w:color w:val="000000"/>
      <w:spacing w:val="20"/>
      <w:sz w:val="32"/>
    </w:rPr>
  </w:style>
  <w:style w:type="paragraph" w:customStyle="1" w:styleId="KSDTfe">
    <w:name w:val="[KSDT] 표지 산업자원부"/>
    <w:basedOn w:val="a6"/>
    <w:next w:val="a6"/>
    <w:rsid w:val="006376D1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ff">
    <w:name w:val="[KSDT] 표지 상단 규격번호"/>
    <w:basedOn w:val="a6"/>
    <w:next w:val="a6"/>
    <w:rsid w:val="006376D1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ff0">
    <w:name w:val="[KSDT] 표지 심의부회 내용"/>
    <w:basedOn w:val="a6"/>
    <w:next w:val="a6"/>
    <w:rsid w:val="006376D1"/>
    <w:pPr>
      <w:spacing w:line="320" w:lineRule="exact"/>
      <w:ind w:firstLine="720"/>
    </w:pPr>
    <w:rPr>
      <w:rFonts w:cs="바탕"/>
      <w:kern w:val="2"/>
    </w:rPr>
  </w:style>
  <w:style w:type="paragraph" w:customStyle="1" w:styleId="KSDTff1">
    <w:name w:val="[KSDT] 표지 제개정일"/>
    <w:basedOn w:val="a6"/>
    <w:next w:val="a6"/>
    <w:rsid w:val="006376D1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ff2">
    <w:name w:val="[KSDT] 표지 중간 규격 번호"/>
    <w:basedOn w:val="a6"/>
    <w:next w:val="a6"/>
    <w:link w:val="KSDTChar6"/>
    <w:rsid w:val="006376D1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6">
    <w:name w:val="[KSDT] 표지 중간 규격 번호 Char"/>
    <w:basedOn w:val="a7"/>
    <w:link w:val="KSDTff2"/>
    <w:rsid w:val="006376D1"/>
    <w:rPr>
      <w:rFonts w:ascii="Arial" w:eastAsia="바탕" w:hAnsi="Arial" w:cs="바탕"/>
      <w:color w:val="000000"/>
      <w:spacing w:val="-21"/>
      <w:kern w:val="0"/>
      <w:sz w:val="44"/>
      <w:szCs w:val="20"/>
      <w:lang w:val="en-GB"/>
    </w:rPr>
  </w:style>
  <w:style w:type="paragraph" w:customStyle="1" w:styleId="KSDTff3">
    <w:name w:val="[KSDT] 표지 표준열람"/>
    <w:basedOn w:val="a6"/>
    <w:next w:val="a6"/>
    <w:rsid w:val="006376D1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f4">
    <w:name w:val="[KSDT] 표지 홈페이지 주소"/>
    <w:basedOn w:val="a6"/>
    <w:next w:val="a6"/>
    <w:rsid w:val="006376D1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styleId="a">
    <w:name w:val="List Bullet"/>
    <w:basedOn w:val="a6"/>
    <w:next w:val="a6"/>
    <w:autoRedefine/>
    <w:rsid w:val="008340B9"/>
    <w:pPr>
      <w:numPr>
        <w:numId w:val="9"/>
      </w:numPr>
      <w:outlineLvl w:val="0"/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8340B9"/>
    <w:pPr>
      <w:numPr>
        <w:ilvl w:val="1"/>
        <w:numId w:val="10"/>
      </w:numPr>
      <w:ind w:left="511" w:hanging="227"/>
    </w:pPr>
    <w:rPr>
      <w:lang w:val="de-DE"/>
    </w:rPr>
  </w:style>
  <w:style w:type="paragraph" w:styleId="32">
    <w:name w:val="List Bullet 3"/>
    <w:basedOn w:val="a6"/>
    <w:next w:val="a6"/>
    <w:autoRedefine/>
    <w:rsid w:val="008340B9"/>
    <w:pPr>
      <w:numPr>
        <w:ilvl w:val="2"/>
        <w:numId w:val="11"/>
      </w:numPr>
    </w:pPr>
    <w:rPr>
      <w:lang w:val="de-DE" w:eastAsia="ja-JP"/>
    </w:rPr>
  </w:style>
  <w:style w:type="paragraph" w:styleId="42">
    <w:name w:val="List Bullet 4"/>
    <w:basedOn w:val="a6"/>
    <w:next w:val="a6"/>
    <w:autoRedefine/>
    <w:rsid w:val="00087CC9"/>
    <w:pPr>
      <w:widowControl/>
      <w:numPr>
        <w:ilvl w:val="3"/>
        <w:numId w:val="22"/>
      </w:numPr>
    </w:pPr>
    <w:rPr>
      <w:lang w:val="de-DE" w:eastAsia="ja-JP"/>
    </w:rPr>
  </w:style>
  <w:style w:type="paragraph" w:styleId="a5">
    <w:name w:val="List"/>
    <w:basedOn w:val="a6"/>
    <w:next w:val="a6"/>
    <w:link w:val="Char2"/>
    <w:rsid w:val="006376D1"/>
    <w:pPr>
      <w:widowControl/>
      <w:numPr>
        <w:numId w:val="12"/>
      </w:numPr>
    </w:pPr>
    <w:rPr>
      <w:lang w:val="de-DE" w:eastAsia="ja-JP"/>
    </w:rPr>
  </w:style>
  <w:style w:type="paragraph" w:styleId="28">
    <w:name w:val="List 2"/>
    <w:basedOn w:val="a6"/>
    <w:next w:val="a6"/>
    <w:rsid w:val="006376D1"/>
    <w:pPr>
      <w:widowControl/>
      <w:numPr>
        <w:ilvl w:val="1"/>
        <w:numId w:val="12"/>
      </w:numPr>
    </w:pPr>
    <w:rPr>
      <w:lang w:val="de-DE" w:eastAsia="ja-JP"/>
    </w:rPr>
  </w:style>
  <w:style w:type="paragraph" w:styleId="38">
    <w:name w:val="List 3"/>
    <w:basedOn w:val="a6"/>
    <w:next w:val="a6"/>
    <w:rsid w:val="006376D1"/>
    <w:pPr>
      <w:widowControl/>
      <w:numPr>
        <w:ilvl w:val="2"/>
        <w:numId w:val="12"/>
      </w:numPr>
    </w:pPr>
    <w:rPr>
      <w:lang w:val="de-DE" w:eastAsia="ja-JP"/>
    </w:rPr>
  </w:style>
  <w:style w:type="paragraph" w:styleId="48">
    <w:name w:val="List 4"/>
    <w:basedOn w:val="a6"/>
    <w:next w:val="a6"/>
    <w:rsid w:val="006376D1"/>
    <w:pPr>
      <w:widowControl/>
      <w:numPr>
        <w:ilvl w:val="3"/>
        <w:numId w:val="12"/>
      </w:numPr>
    </w:pPr>
    <w:rPr>
      <w:lang w:val="de-DE" w:eastAsia="ja-JP"/>
    </w:rPr>
  </w:style>
  <w:style w:type="paragraph" w:styleId="16">
    <w:name w:val="toc 1"/>
    <w:basedOn w:val="a6"/>
    <w:next w:val="a6"/>
    <w:autoRedefine/>
    <w:uiPriority w:val="39"/>
    <w:qFormat/>
    <w:rsid w:val="006376D1"/>
    <w:pPr>
      <w:tabs>
        <w:tab w:val="left" w:pos="300"/>
        <w:tab w:val="right" w:leader="dot" w:pos="9344"/>
      </w:tabs>
    </w:pPr>
    <w:rPr>
      <w:rFonts w:eastAsia="돋움"/>
    </w:rPr>
  </w:style>
  <w:style w:type="paragraph" w:styleId="29">
    <w:name w:val="toc 2"/>
    <w:basedOn w:val="a6"/>
    <w:next w:val="a6"/>
    <w:autoRedefine/>
    <w:uiPriority w:val="39"/>
    <w:qFormat/>
    <w:rsid w:val="006376D1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6"/>
    <w:next w:val="a6"/>
    <w:autoRedefine/>
    <w:uiPriority w:val="39"/>
    <w:qFormat/>
    <w:rsid w:val="006376D1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6"/>
    <w:next w:val="a6"/>
    <w:autoRedefine/>
    <w:uiPriority w:val="39"/>
    <w:qFormat/>
    <w:rsid w:val="006376D1"/>
    <w:pPr>
      <w:ind w:leftChars="600" w:left="1275"/>
    </w:pPr>
    <w:rPr>
      <w:rFonts w:eastAsia="돋움"/>
    </w:rPr>
  </w:style>
  <w:style w:type="paragraph" w:customStyle="1" w:styleId="ad">
    <w:name w:val="바탕글"/>
    <w:aliases w:val="줄 간격: 1줄,첫 줄:  15 글자,오른쪽 2 글자"/>
    <w:link w:val="Char3"/>
    <w:rsid w:val="006376D1"/>
    <w:pPr>
      <w:widowControl w:val="0"/>
      <w:wordWrap w:val="0"/>
      <w:autoSpaceDE w:val="0"/>
      <w:autoSpaceDN w:val="0"/>
      <w:adjustRightInd w:val="0"/>
      <w:spacing w:after="0" w:line="240" w:lineRule="auto"/>
    </w:pPr>
    <w:rPr>
      <w:rFonts w:ascii="Times New Roman" w:eastAsia="바탕" w:hAnsi="Times New Roman" w:cs="Times New Roman"/>
      <w:color w:val="000000"/>
      <w:kern w:val="0"/>
      <w:sz w:val="19"/>
      <w:szCs w:val="20"/>
    </w:rPr>
  </w:style>
  <w:style w:type="paragraph" w:styleId="a4">
    <w:name w:val="List Number"/>
    <w:basedOn w:val="a6"/>
    <w:next w:val="a6"/>
    <w:rsid w:val="00B17A09"/>
    <w:pPr>
      <w:numPr>
        <w:numId w:val="13"/>
      </w:numPr>
      <w:ind w:left="284" w:hanging="284"/>
    </w:pPr>
    <w:rPr>
      <w:lang w:val="de-DE" w:eastAsia="ja-JP"/>
    </w:rPr>
  </w:style>
  <w:style w:type="paragraph" w:styleId="25">
    <w:name w:val="List Number 2"/>
    <w:basedOn w:val="a6"/>
    <w:next w:val="a6"/>
    <w:rsid w:val="0014080C"/>
    <w:pPr>
      <w:numPr>
        <w:ilvl w:val="1"/>
        <w:numId w:val="13"/>
      </w:numPr>
      <w:tabs>
        <w:tab w:val="left" w:pos="500"/>
      </w:tabs>
      <w:ind w:left="568"/>
    </w:pPr>
    <w:rPr>
      <w:lang w:val="de-DE" w:eastAsia="ja-JP"/>
    </w:rPr>
  </w:style>
  <w:style w:type="paragraph" w:styleId="35">
    <w:name w:val="List Number 3"/>
    <w:basedOn w:val="a6"/>
    <w:next w:val="a6"/>
    <w:rsid w:val="00C34F86"/>
    <w:pPr>
      <w:numPr>
        <w:ilvl w:val="2"/>
        <w:numId w:val="13"/>
      </w:numPr>
    </w:pPr>
    <w:rPr>
      <w:lang w:val="de-DE" w:eastAsia="ja-JP"/>
    </w:rPr>
  </w:style>
  <w:style w:type="paragraph" w:styleId="45">
    <w:name w:val="List Number 4"/>
    <w:basedOn w:val="a6"/>
    <w:next w:val="a6"/>
    <w:rsid w:val="00557E44"/>
    <w:pPr>
      <w:numPr>
        <w:ilvl w:val="3"/>
        <w:numId w:val="13"/>
      </w:numPr>
      <w:ind w:left="1475"/>
    </w:pPr>
    <w:rPr>
      <w:lang w:val="de-DE" w:eastAsia="ja-JP"/>
    </w:rPr>
  </w:style>
  <w:style w:type="paragraph" w:styleId="5">
    <w:name w:val="List Number 5"/>
    <w:basedOn w:val="a6"/>
    <w:rsid w:val="00557E44"/>
    <w:pPr>
      <w:numPr>
        <w:ilvl w:val="4"/>
        <w:numId w:val="14"/>
      </w:numPr>
    </w:pPr>
  </w:style>
  <w:style w:type="paragraph" w:customStyle="1" w:styleId="a0">
    <w:name w:val="번호매기기 a)"/>
    <w:basedOn w:val="a6"/>
    <w:next w:val="a6"/>
    <w:rsid w:val="006376D1"/>
    <w:pPr>
      <w:numPr>
        <w:numId w:val="14"/>
      </w:numPr>
    </w:pPr>
    <w:rPr>
      <w:lang w:val="de-DE"/>
    </w:rPr>
  </w:style>
  <w:style w:type="paragraph" w:customStyle="1" w:styleId="a1">
    <w:name w:val="번호매기기 a) 1"/>
    <w:basedOn w:val="a6"/>
    <w:next w:val="a6"/>
    <w:rsid w:val="006376D1"/>
    <w:pPr>
      <w:numPr>
        <w:ilvl w:val="1"/>
        <w:numId w:val="14"/>
      </w:numPr>
      <w:tabs>
        <w:tab w:val="left" w:pos="500"/>
      </w:tabs>
    </w:pPr>
  </w:style>
  <w:style w:type="paragraph" w:customStyle="1" w:styleId="a2">
    <w:name w:val="번호매기기 a) 2"/>
    <w:basedOn w:val="a6"/>
    <w:next w:val="a6"/>
    <w:rsid w:val="00557E44"/>
    <w:pPr>
      <w:numPr>
        <w:ilvl w:val="2"/>
        <w:numId w:val="14"/>
      </w:numPr>
    </w:pPr>
  </w:style>
  <w:style w:type="paragraph" w:customStyle="1" w:styleId="a3">
    <w:name w:val="번호매기기 a) 3"/>
    <w:basedOn w:val="a6"/>
    <w:next w:val="a6"/>
    <w:rsid w:val="00557E44"/>
    <w:pPr>
      <w:numPr>
        <w:ilvl w:val="3"/>
        <w:numId w:val="14"/>
      </w:numPr>
      <w:ind w:hanging="340"/>
    </w:pPr>
  </w:style>
  <w:style w:type="paragraph" w:customStyle="1" w:styleId="1">
    <w:name w:val="보기1"/>
    <w:basedOn w:val="a6"/>
    <w:next w:val="a6"/>
    <w:rsid w:val="006376D1"/>
    <w:pPr>
      <w:numPr>
        <w:numId w:val="15"/>
      </w:numPr>
      <w:adjustRightInd w:val="0"/>
    </w:pPr>
  </w:style>
  <w:style w:type="paragraph" w:customStyle="1" w:styleId="11">
    <w:name w:val="보기1(번호)"/>
    <w:basedOn w:val="a6"/>
    <w:next w:val="a6"/>
    <w:rsid w:val="006376D1"/>
    <w:pPr>
      <w:numPr>
        <w:numId w:val="16"/>
      </w:numPr>
      <w:tabs>
        <w:tab w:val="left" w:pos="520"/>
        <w:tab w:val="left" w:pos="840"/>
      </w:tabs>
    </w:pPr>
  </w:style>
  <w:style w:type="paragraph" w:customStyle="1" w:styleId="2">
    <w:name w:val="보기2"/>
    <w:basedOn w:val="a6"/>
    <w:next w:val="a6"/>
    <w:rsid w:val="006376D1"/>
    <w:pPr>
      <w:numPr>
        <w:ilvl w:val="1"/>
        <w:numId w:val="15"/>
      </w:numPr>
    </w:pPr>
  </w:style>
  <w:style w:type="paragraph" w:customStyle="1" w:styleId="22">
    <w:name w:val="보기2(번호)"/>
    <w:basedOn w:val="a6"/>
    <w:next w:val="a6"/>
    <w:rsid w:val="006376D1"/>
    <w:pPr>
      <w:numPr>
        <w:ilvl w:val="1"/>
        <w:numId w:val="16"/>
      </w:numPr>
    </w:pPr>
  </w:style>
  <w:style w:type="paragraph" w:customStyle="1" w:styleId="3">
    <w:name w:val="보기3"/>
    <w:basedOn w:val="a6"/>
    <w:next w:val="a6"/>
    <w:rsid w:val="006376D1"/>
    <w:pPr>
      <w:numPr>
        <w:ilvl w:val="2"/>
        <w:numId w:val="15"/>
      </w:numPr>
    </w:pPr>
  </w:style>
  <w:style w:type="paragraph" w:customStyle="1" w:styleId="31">
    <w:name w:val="보기3(번호)"/>
    <w:basedOn w:val="a6"/>
    <w:next w:val="a6"/>
    <w:rsid w:val="006376D1"/>
    <w:pPr>
      <w:numPr>
        <w:ilvl w:val="2"/>
        <w:numId w:val="16"/>
      </w:numPr>
    </w:pPr>
  </w:style>
  <w:style w:type="paragraph" w:customStyle="1" w:styleId="4">
    <w:name w:val="보기4"/>
    <w:basedOn w:val="a6"/>
    <w:next w:val="a6"/>
    <w:rsid w:val="006376D1"/>
    <w:pPr>
      <w:numPr>
        <w:ilvl w:val="3"/>
        <w:numId w:val="15"/>
      </w:numPr>
    </w:pPr>
  </w:style>
  <w:style w:type="paragraph" w:customStyle="1" w:styleId="41">
    <w:name w:val="보기4(번호)"/>
    <w:basedOn w:val="a6"/>
    <w:next w:val="a6"/>
    <w:rsid w:val="006376D1"/>
    <w:pPr>
      <w:numPr>
        <w:ilvl w:val="3"/>
        <w:numId w:val="16"/>
      </w:numPr>
    </w:pPr>
  </w:style>
  <w:style w:type="paragraph" w:customStyle="1" w:styleId="15">
    <w:name w:val="비고1"/>
    <w:basedOn w:val="10"/>
    <w:rsid w:val="006376D1"/>
    <w:pPr>
      <w:numPr>
        <w:numId w:val="17"/>
      </w:numPr>
    </w:pPr>
  </w:style>
  <w:style w:type="paragraph" w:customStyle="1" w:styleId="12">
    <w:name w:val="비고1(번호)"/>
    <w:basedOn w:val="a6"/>
    <w:rsid w:val="006376D1"/>
    <w:pPr>
      <w:numPr>
        <w:numId w:val="18"/>
      </w:numPr>
      <w:tabs>
        <w:tab w:val="left" w:pos="520"/>
        <w:tab w:val="left" w:pos="840"/>
      </w:tabs>
    </w:pPr>
  </w:style>
  <w:style w:type="paragraph" w:customStyle="1" w:styleId="27">
    <w:name w:val="비고2"/>
    <w:basedOn w:val="a6"/>
    <w:rsid w:val="006376D1"/>
    <w:pPr>
      <w:numPr>
        <w:ilvl w:val="1"/>
        <w:numId w:val="17"/>
      </w:numPr>
    </w:pPr>
  </w:style>
  <w:style w:type="paragraph" w:customStyle="1" w:styleId="23">
    <w:name w:val="비고2(번호)"/>
    <w:basedOn w:val="a6"/>
    <w:rsid w:val="006376D1"/>
    <w:pPr>
      <w:numPr>
        <w:ilvl w:val="1"/>
        <w:numId w:val="18"/>
      </w:numPr>
    </w:pPr>
  </w:style>
  <w:style w:type="paragraph" w:customStyle="1" w:styleId="37">
    <w:name w:val="비고3"/>
    <w:basedOn w:val="a6"/>
    <w:rsid w:val="006376D1"/>
    <w:pPr>
      <w:numPr>
        <w:ilvl w:val="2"/>
        <w:numId w:val="17"/>
      </w:numPr>
    </w:pPr>
  </w:style>
  <w:style w:type="paragraph" w:customStyle="1" w:styleId="33">
    <w:name w:val="비고3(번호)"/>
    <w:basedOn w:val="a6"/>
    <w:rsid w:val="006376D1"/>
    <w:pPr>
      <w:numPr>
        <w:ilvl w:val="2"/>
        <w:numId w:val="18"/>
      </w:numPr>
    </w:pPr>
  </w:style>
  <w:style w:type="paragraph" w:customStyle="1" w:styleId="47">
    <w:name w:val="비고4"/>
    <w:basedOn w:val="a6"/>
    <w:rsid w:val="006376D1"/>
    <w:pPr>
      <w:numPr>
        <w:ilvl w:val="3"/>
        <w:numId w:val="17"/>
      </w:numPr>
    </w:pPr>
  </w:style>
  <w:style w:type="paragraph" w:customStyle="1" w:styleId="43">
    <w:name w:val="비고4(번호)"/>
    <w:basedOn w:val="a6"/>
    <w:rsid w:val="006376D1"/>
    <w:pPr>
      <w:numPr>
        <w:ilvl w:val="3"/>
        <w:numId w:val="18"/>
      </w:numPr>
    </w:pPr>
  </w:style>
  <w:style w:type="paragraph" w:customStyle="1" w:styleId="2a">
    <w:name w:val="제목2"/>
    <w:basedOn w:val="a6"/>
    <w:rsid w:val="006376D1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14">
    <w:name w:val="참고1(번호)"/>
    <w:basedOn w:val="a6"/>
    <w:rsid w:val="006376D1"/>
    <w:pPr>
      <w:numPr>
        <w:numId w:val="20"/>
      </w:numPr>
      <w:tabs>
        <w:tab w:val="left" w:pos="520"/>
        <w:tab w:val="left" w:pos="840"/>
      </w:tabs>
    </w:pPr>
  </w:style>
  <w:style w:type="paragraph" w:customStyle="1" w:styleId="26">
    <w:name w:val="참고2(번호)"/>
    <w:basedOn w:val="a6"/>
    <w:rsid w:val="006376D1"/>
    <w:pPr>
      <w:numPr>
        <w:ilvl w:val="1"/>
        <w:numId w:val="20"/>
      </w:numPr>
    </w:pPr>
  </w:style>
  <w:style w:type="paragraph" w:customStyle="1" w:styleId="36">
    <w:name w:val="참고3(번호)"/>
    <w:basedOn w:val="a6"/>
    <w:rsid w:val="006376D1"/>
    <w:pPr>
      <w:numPr>
        <w:ilvl w:val="2"/>
        <w:numId w:val="20"/>
      </w:numPr>
    </w:pPr>
  </w:style>
  <w:style w:type="paragraph" w:customStyle="1" w:styleId="46">
    <w:name w:val="참고4(번호)"/>
    <w:basedOn w:val="a6"/>
    <w:rsid w:val="006376D1"/>
    <w:pPr>
      <w:numPr>
        <w:ilvl w:val="3"/>
        <w:numId w:val="20"/>
      </w:numPr>
    </w:pPr>
  </w:style>
  <w:style w:type="character" w:styleId="ae">
    <w:name w:val="Hyperlink"/>
    <w:basedOn w:val="a7"/>
    <w:uiPriority w:val="99"/>
    <w:rsid w:val="006376D1"/>
    <w:rPr>
      <w:color w:val="0000FF"/>
      <w:u w:val="single"/>
    </w:rPr>
  </w:style>
  <w:style w:type="paragraph" w:styleId="af">
    <w:name w:val="table of figures"/>
    <w:basedOn w:val="a6"/>
    <w:next w:val="a6"/>
    <w:uiPriority w:val="99"/>
    <w:rsid w:val="00FB022F"/>
    <w:rPr>
      <w:rFonts w:eastAsia="돋움"/>
      <w:smallCaps/>
      <w:szCs w:val="24"/>
    </w:rPr>
  </w:style>
  <w:style w:type="paragraph" w:customStyle="1" w:styleId="KSDTA10">
    <w:name w:val="[KSDT] A.1(본문용)"/>
    <w:basedOn w:val="KSDTA1"/>
    <w:next w:val="a6"/>
    <w:rsid w:val="006376D1"/>
    <w:rPr>
      <w:rFonts w:eastAsia="바탕"/>
      <w:b w:val="0"/>
    </w:rPr>
  </w:style>
  <w:style w:type="character" w:styleId="af0">
    <w:name w:val="annotation reference"/>
    <w:unhideWhenUsed/>
    <w:rsid w:val="004026D2"/>
    <w:rPr>
      <w:sz w:val="18"/>
      <w:szCs w:val="18"/>
    </w:rPr>
  </w:style>
  <w:style w:type="paragraph" w:styleId="af1">
    <w:name w:val="annotation text"/>
    <w:basedOn w:val="a6"/>
    <w:link w:val="Char4"/>
    <w:unhideWhenUsed/>
    <w:rsid w:val="004026D2"/>
    <w:pPr>
      <w:spacing w:after="160" w:line="259" w:lineRule="auto"/>
      <w:jc w:val="left"/>
    </w:pPr>
    <w:rPr>
      <w:rFonts w:ascii="맑은 고딕" w:eastAsia="맑은 고딕" w:hAnsi="맑은 고딕"/>
      <w:kern w:val="2"/>
      <w:szCs w:val="22"/>
      <w:lang w:val="en-US"/>
    </w:rPr>
  </w:style>
  <w:style w:type="character" w:customStyle="1" w:styleId="Char4">
    <w:name w:val="메모 텍스트 Char"/>
    <w:basedOn w:val="a7"/>
    <w:link w:val="af1"/>
    <w:rsid w:val="004026D2"/>
    <w:rPr>
      <w:rFonts w:ascii="맑은 고딕" w:eastAsia="맑은 고딕" w:hAnsi="맑은 고딕" w:cs="Times New Roman"/>
    </w:rPr>
  </w:style>
  <w:style w:type="character" w:styleId="af2">
    <w:name w:val="Placeholder Text"/>
    <w:basedOn w:val="a7"/>
    <w:uiPriority w:val="99"/>
    <w:semiHidden/>
    <w:rsid w:val="00DD1EE4"/>
    <w:rPr>
      <w:color w:val="808080"/>
    </w:rPr>
  </w:style>
  <w:style w:type="paragraph" w:customStyle="1" w:styleId="new1">
    <w:name w:val="[new]목록1"/>
    <w:basedOn w:val="a6"/>
    <w:link w:val="new1Char"/>
    <w:qFormat/>
    <w:rsid w:val="0058237B"/>
    <w:pPr>
      <w:numPr>
        <w:numId w:val="1"/>
      </w:numPr>
      <w:tabs>
        <w:tab w:val="left" w:pos="284"/>
      </w:tabs>
      <w:ind w:left="284" w:hanging="284"/>
    </w:pPr>
    <w:rPr>
      <w:rFonts w:ascii="바탕" w:hAnsi="바탕" w:cs="Arial"/>
    </w:rPr>
  </w:style>
  <w:style w:type="paragraph" w:customStyle="1" w:styleId="new2">
    <w:name w:val="[new]목록2"/>
    <w:basedOn w:val="a6"/>
    <w:link w:val="new2Char"/>
    <w:qFormat/>
    <w:rsid w:val="0058237B"/>
    <w:pPr>
      <w:numPr>
        <w:numId w:val="2"/>
      </w:numPr>
      <w:tabs>
        <w:tab w:val="left" w:pos="568"/>
      </w:tabs>
      <w:ind w:left="568" w:hanging="284"/>
    </w:pPr>
    <w:rPr>
      <w:rFonts w:cs="Arial"/>
    </w:rPr>
  </w:style>
  <w:style w:type="character" w:customStyle="1" w:styleId="new1Char">
    <w:name w:val="[new]목록1 Char"/>
    <w:basedOn w:val="a7"/>
    <w:link w:val="new1"/>
    <w:rsid w:val="0058237B"/>
    <w:rPr>
      <w:rFonts w:ascii="바탕" w:eastAsia="바탕" w:hAnsi="바탕" w:cs="Arial"/>
      <w:kern w:val="0"/>
      <w:szCs w:val="20"/>
      <w:lang w:val="en-GB"/>
    </w:rPr>
  </w:style>
  <w:style w:type="paragraph" w:customStyle="1" w:styleId="new3">
    <w:name w:val="[new]목록3"/>
    <w:basedOn w:val="a6"/>
    <w:link w:val="new3Char"/>
    <w:qFormat/>
    <w:rsid w:val="00AF1A62"/>
    <w:pPr>
      <w:numPr>
        <w:numId w:val="3"/>
      </w:numPr>
      <w:tabs>
        <w:tab w:val="left" w:pos="860"/>
      </w:tabs>
      <w:ind w:left="851" w:hanging="284"/>
    </w:pPr>
    <w:rPr>
      <w:rFonts w:ascii="바탕" w:hAnsi="바탕" w:cs="Arial"/>
    </w:rPr>
  </w:style>
  <w:style w:type="character" w:customStyle="1" w:styleId="new2Char">
    <w:name w:val="[new]목록2 Char"/>
    <w:basedOn w:val="a7"/>
    <w:link w:val="new2"/>
    <w:rsid w:val="0058237B"/>
    <w:rPr>
      <w:rFonts w:ascii="Arial" w:eastAsia="바탕" w:hAnsi="Arial" w:cs="Arial"/>
      <w:kern w:val="0"/>
      <w:szCs w:val="20"/>
      <w:lang w:val="en-GB"/>
    </w:rPr>
  </w:style>
  <w:style w:type="paragraph" w:customStyle="1" w:styleId="new4">
    <w:name w:val="[new]목록4"/>
    <w:basedOn w:val="a6"/>
    <w:link w:val="new4Char"/>
    <w:qFormat/>
    <w:rsid w:val="0058237B"/>
    <w:pPr>
      <w:numPr>
        <w:numId w:val="4"/>
      </w:numPr>
      <w:tabs>
        <w:tab w:val="left" w:pos="1134"/>
      </w:tabs>
      <w:ind w:left="1135" w:hanging="284"/>
    </w:pPr>
    <w:rPr>
      <w:rFonts w:ascii="바탕" w:hAnsi="바탕"/>
    </w:rPr>
  </w:style>
  <w:style w:type="character" w:customStyle="1" w:styleId="new3Char">
    <w:name w:val="[new]목록3 Char"/>
    <w:basedOn w:val="a7"/>
    <w:link w:val="new3"/>
    <w:rsid w:val="00AF1A62"/>
    <w:rPr>
      <w:rFonts w:ascii="바탕" w:eastAsia="바탕" w:hAnsi="바탕" w:cs="Arial"/>
      <w:kern w:val="0"/>
      <w:szCs w:val="20"/>
      <w:lang w:val="en-GB"/>
    </w:rPr>
  </w:style>
  <w:style w:type="character" w:customStyle="1" w:styleId="new4Char">
    <w:name w:val="[new]목록4 Char"/>
    <w:basedOn w:val="a7"/>
    <w:link w:val="new4"/>
    <w:rsid w:val="0058237B"/>
    <w:rPr>
      <w:rFonts w:ascii="바탕" w:eastAsia="바탕" w:hAnsi="바탕" w:cs="Times New Roman"/>
      <w:kern w:val="0"/>
      <w:szCs w:val="20"/>
      <w:lang w:val="en-GB"/>
    </w:rPr>
  </w:style>
  <w:style w:type="paragraph" w:customStyle="1" w:styleId="KSDTA1">
    <w:name w:val="[KSDT] A.1"/>
    <w:basedOn w:val="24"/>
    <w:next w:val="a6"/>
    <w:rsid w:val="00323B21"/>
    <w:pPr>
      <w:numPr>
        <w:numId w:val="7"/>
      </w:numPr>
      <w:tabs>
        <w:tab w:val="clear" w:pos="0"/>
        <w:tab w:val="clear" w:pos="500"/>
        <w:tab w:val="num" w:pos="600"/>
      </w:tabs>
    </w:pPr>
    <w:rPr>
      <w:sz w:val="24"/>
    </w:rPr>
  </w:style>
  <w:style w:type="character" w:styleId="af3">
    <w:name w:val="page number"/>
    <w:basedOn w:val="a7"/>
    <w:rsid w:val="000E09E5"/>
  </w:style>
  <w:style w:type="paragraph" w:customStyle="1" w:styleId="KSDTnew">
    <w:name w:val="[KSDT]머리말 제목new"/>
    <w:basedOn w:val="KSDT6"/>
    <w:link w:val="KSDTnewChar"/>
    <w:qFormat/>
    <w:rsid w:val="001A671E"/>
    <w:rPr>
      <w:b w:val="0"/>
    </w:rPr>
  </w:style>
  <w:style w:type="character" w:customStyle="1" w:styleId="KSDTChar0">
    <w:name w:val="[KSDT] 머리말 제목 Char"/>
    <w:basedOn w:val="a7"/>
    <w:link w:val="KSDT6"/>
    <w:rsid w:val="001A671E"/>
    <w:rPr>
      <w:rFonts w:ascii="Arial" w:eastAsia="돋움" w:hAnsi="Arial" w:cs="Times New Roman"/>
      <w:b/>
      <w:kern w:val="0"/>
      <w:sz w:val="32"/>
      <w:szCs w:val="20"/>
      <w:lang w:val="en-GB"/>
    </w:rPr>
  </w:style>
  <w:style w:type="character" w:customStyle="1" w:styleId="KSDTnewChar">
    <w:name w:val="[KSDT]머리말 제목new Char"/>
    <w:basedOn w:val="KSDTChar0"/>
    <w:link w:val="KSDTnew"/>
    <w:rsid w:val="001A671E"/>
    <w:rPr>
      <w:rFonts w:ascii="Arial" w:eastAsia="돋움" w:hAnsi="Arial" w:cs="Times New Roman"/>
      <w:b w:val="0"/>
      <w:kern w:val="0"/>
      <w:sz w:val="32"/>
      <w:szCs w:val="20"/>
      <w:lang w:val="en-GB"/>
    </w:rPr>
  </w:style>
  <w:style w:type="table" w:styleId="af4">
    <w:name w:val="Table Grid"/>
    <w:aliases w:val="표-기본"/>
    <w:basedOn w:val="a8"/>
    <w:rsid w:val="00B94F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3">
    <w:name w:val="바탕글 Char"/>
    <w:aliases w:val="제목 1 Char1,[KSDT] 조항 1 + 왼쪽 Char1,줄 간격: 1줄 Char1,첫 줄:  15 글자 Char,오른쪽 2 글자 Char,[KSDT] 조항 1 Char1,[KSDT] 조항 1 Char2,제목 1 Char2"/>
    <w:link w:val="ad"/>
    <w:rsid w:val="00DC6C01"/>
    <w:rPr>
      <w:rFonts w:ascii="Times New Roman" w:eastAsia="바탕" w:hAnsi="Times New Roman" w:cs="Times New Roman"/>
      <w:color w:val="000000"/>
      <w:kern w:val="0"/>
      <w:sz w:val="19"/>
      <w:szCs w:val="20"/>
    </w:rPr>
  </w:style>
  <w:style w:type="character" w:customStyle="1" w:styleId="Char2">
    <w:name w:val="목록 Char"/>
    <w:basedOn w:val="a7"/>
    <w:link w:val="a5"/>
    <w:rsid w:val="00DC6C01"/>
    <w:rPr>
      <w:rFonts w:ascii="Arial" w:eastAsia="바탕" w:hAnsi="Arial" w:cs="Times New Roman"/>
      <w:kern w:val="0"/>
      <w:szCs w:val="20"/>
      <w:lang w:val="de-DE" w:eastAsia="ja-JP"/>
    </w:rPr>
  </w:style>
  <w:style w:type="paragraph" w:styleId="TOC">
    <w:name w:val="TOC Heading"/>
    <w:basedOn w:val="13"/>
    <w:next w:val="a6"/>
    <w:uiPriority w:val="39"/>
    <w:unhideWhenUsed/>
    <w:qFormat/>
    <w:rsid w:val="00DC6C01"/>
    <w:pPr>
      <w:keepNext/>
      <w:keepLines/>
      <w:widowControl/>
      <w:numPr>
        <w:numId w:val="0"/>
      </w:numPr>
      <w:tabs>
        <w:tab w:val="clear" w:pos="300"/>
      </w:tabs>
      <w:wordWrap/>
      <w:autoSpaceDE/>
      <w:autoSpaceDN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 w:eastAsia="ko-KR"/>
    </w:rPr>
  </w:style>
  <w:style w:type="paragraph" w:styleId="af5">
    <w:name w:val="annotation subject"/>
    <w:basedOn w:val="af1"/>
    <w:next w:val="af1"/>
    <w:link w:val="Char5"/>
    <w:unhideWhenUsed/>
    <w:rsid w:val="00DC6C01"/>
    <w:pPr>
      <w:spacing w:after="0" w:line="264" w:lineRule="auto"/>
    </w:pPr>
    <w:rPr>
      <w:rFonts w:ascii="Arial" w:eastAsia="바탕" w:hAnsi="Arial"/>
      <w:b/>
      <w:bCs/>
      <w:kern w:val="0"/>
      <w:szCs w:val="20"/>
      <w:lang w:val="en-GB"/>
    </w:rPr>
  </w:style>
  <w:style w:type="character" w:customStyle="1" w:styleId="Char5">
    <w:name w:val="메모 주제 Char"/>
    <w:basedOn w:val="Char4"/>
    <w:link w:val="af5"/>
    <w:rsid w:val="00DC6C01"/>
    <w:rPr>
      <w:rFonts w:ascii="Arial" w:eastAsia="바탕" w:hAnsi="Arial" w:cs="Times New Roman"/>
      <w:b/>
      <w:bCs/>
      <w:kern w:val="0"/>
      <w:szCs w:val="20"/>
      <w:lang w:val="en-GB"/>
    </w:rPr>
  </w:style>
  <w:style w:type="character" w:styleId="af6">
    <w:name w:val="Unresolved Mention"/>
    <w:basedOn w:val="a7"/>
    <w:uiPriority w:val="99"/>
    <w:semiHidden/>
    <w:unhideWhenUsed/>
    <w:rsid w:val="00DC6C01"/>
    <w:rPr>
      <w:color w:val="605E5C"/>
      <w:shd w:val="clear" w:color="auto" w:fill="E1DFDD"/>
    </w:rPr>
  </w:style>
  <w:style w:type="paragraph" w:styleId="af7">
    <w:name w:val="footnote text"/>
    <w:basedOn w:val="a6"/>
    <w:link w:val="Char6"/>
    <w:uiPriority w:val="99"/>
    <w:unhideWhenUsed/>
    <w:rsid w:val="00DC6C01"/>
    <w:pPr>
      <w:snapToGrid w:val="0"/>
      <w:jc w:val="left"/>
    </w:pPr>
  </w:style>
  <w:style w:type="character" w:customStyle="1" w:styleId="Char6">
    <w:name w:val="각주 텍스트 Char"/>
    <w:basedOn w:val="a7"/>
    <w:link w:val="af7"/>
    <w:uiPriority w:val="99"/>
    <w:rsid w:val="00DC6C01"/>
    <w:rPr>
      <w:rFonts w:ascii="Arial" w:eastAsia="바탕" w:hAnsi="Arial" w:cs="Times New Roman"/>
      <w:kern w:val="0"/>
      <w:szCs w:val="20"/>
      <w:lang w:val="en-GB"/>
    </w:rPr>
  </w:style>
  <w:style w:type="character" w:styleId="af8">
    <w:name w:val="footnote reference"/>
    <w:basedOn w:val="a7"/>
    <w:uiPriority w:val="99"/>
    <w:unhideWhenUsed/>
    <w:rsid w:val="00DC6C01"/>
    <w:rPr>
      <w:vertAlign w:val="superscript"/>
    </w:rPr>
  </w:style>
  <w:style w:type="paragraph" w:customStyle="1" w:styleId="17">
    <w:name w:val="본문 레벨1"/>
    <w:link w:val="1Char0"/>
    <w:qFormat/>
    <w:rsid w:val="00DC6C01"/>
    <w:pPr>
      <w:spacing w:after="80" w:line="300" w:lineRule="auto"/>
      <w:ind w:leftChars="100" w:left="240" w:rightChars="100" w:right="100" w:firstLineChars="100" w:firstLine="100"/>
    </w:pPr>
    <w:rPr>
      <w:rFonts w:ascii="Tahoma" w:eastAsia="맑은 고딕" w:hAnsi="Tahoma" w:cs="Times New Roman"/>
      <w:kern w:val="0"/>
      <w:sz w:val="18"/>
      <w:szCs w:val="20"/>
    </w:rPr>
  </w:style>
  <w:style w:type="character" w:customStyle="1" w:styleId="1Char0">
    <w:name w:val="본문 레벨1 Char"/>
    <w:basedOn w:val="a7"/>
    <w:link w:val="17"/>
    <w:rsid w:val="00DC6C01"/>
    <w:rPr>
      <w:rFonts w:ascii="Tahoma" w:eastAsia="맑은 고딕" w:hAnsi="Tahoma" w:cs="Times New Roman"/>
      <w:kern w:val="0"/>
      <w:sz w:val="18"/>
      <w:szCs w:val="20"/>
    </w:rPr>
  </w:style>
  <w:style w:type="character" w:customStyle="1" w:styleId="Char">
    <w:name w:val="목록 단락 Char"/>
    <w:basedOn w:val="a7"/>
    <w:link w:val="aa"/>
    <w:uiPriority w:val="34"/>
    <w:rsid w:val="00DC6C01"/>
    <w:rPr>
      <w:rFonts w:ascii="Arial" w:eastAsia="바탕" w:hAnsi="Arial" w:cs="Times New Roman"/>
      <w:kern w:val="0"/>
      <w:szCs w:val="20"/>
      <w:lang w:val="en-GB"/>
    </w:rPr>
  </w:style>
  <w:style w:type="paragraph" w:styleId="af9">
    <w:name w:val="Revision"/>
    <w:hidden/>
    <w:uiPriority w:val="99"/>
    <w:semiHidden/>
    <w:rsid w:val="00DC6C01"/>
    <w:pPr>
      <w:spacing w:after="0" w:line="240" w:lineRule="auto"/>
      <w:jc w:val="left"/>
    </w:pPr>
    <w:rPr>
      <w:rFonts w:ascii="Arial" w:eastAsia="바탕" w:hAnsi="Arial" w:cs="Times New Roman"/>
      <w:kern w:val="0"/>
      <w:szCs w:val="20"/>
      <w:lang w:val="en-GB"/>
    </w:rPr>
  </w:style>
  <w:style w:type="paragraph" w:styleId="afa">
    <w:name w:val="caption"/>
    <w:basedOn w:val="a6"/>
    <w:next w:val="a6"/>
    <w:unhideWhenUsed/>
    <w:qFormat/>
    <w:rsid w:val="00DC6C01"/>
    <w:rPr>
      <w:b/>
      <w:bCs/>
    </w:rPr>
  </w:style>
  <w:style w:type="character" w:customStyle="1" w:styleId="7Char">
    <w:name w:val="제목 7 Char"/>
    <w:basedOn w:val="a7"/>
    <w:link w:val="7"/>
    <w:rsid w:val="00BD12AE"/>
    <w:rPr>
      <w:rFonts w:ascii="Arial" w:eastAsia="바탕체" w:hAnsi="Arial" w:cs="Times New Roman"/>
      <w:w w:val="60"/>
      <w:sz w:val="48"/>
      <w:szCs w:val="20"/>
      <w:lang w:val="en-GB"/>
    </w:rPr>
  </w:style>
  <w:style w:type="character" w:customStyle="1" w:styleId="8Char">
    <w:name w:val="제목 8 Char"/>
    <w:basedOn w:val="a7"/>
    <w:link w:val="8"/>
    <w:rsid w:val="00BD12AE"/>
    <w:rPr>
      <w:rFonts w:ascii="Times New Roman" w:eastAsia="바탕" w:hAnsi="Times New Roman" w:cs="Times New Roman"/>
      <w:sz w:val="19"/>
      <w:szCs w:val="20"/>
    </w:rPr>
  </w:style>
  <w:style w:type="character" w:customStyle="1" w:styleId="9Char">
    <w:name w:val="제목 9 Char"/>
    <w:basedOn w:val="a7"/>
    <w:link w:val="9"/>
    <w:rsid w:val="00BD12AE"/>
    <w:rPr>
      <w:rFonts w:ascii="Arial" w:eastAsia="바탕" w:hAnsi="Arial" w:cs="Times New Roman"/>
      <w:kern w:val="0"/>
      <w:szCs w:val="20"/>
      <w:lang w:val="en-GB"/>
    </w:rPr>
  </w:style>
  <w:style w:type="paragraph" w:customStyle="1" w:styleId="Default">
    <w:name w:val="Default"/>
    <w:rsid w:val="00BD12AE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="바탕" w:hAnsi="Arial" w:cs="Arial"/>
      <w:color w:val="000000"/>
      <w:kern w:val="0"/>
      <w:sz w:val="24"/>
      <w:szCs w:val="24"/>
    </w:rPr>
  </w:style>
  <w:style w:type="paragraph" w:customStyle="1" w:styleId="afb">
    <w:name w:val="그림제목"/>
    <w:basedOn w:val="a6"/>
    <w:link w:val="Char7"/>
    <w:qFormat/>
    <w:rsid w:val="00BD12AE"/>
    <w:pPr>
      <w:spacing w:before="120" w:after="200" w:line="276" w:lineRule="auto"/>
      <w:jc w:val="center"/>
    </w:pPr>
    <w:rPr>
      <w:rFonts w:eastAsia="돋움" w:cstheme="minorBidi"/>
      <w:b/>
      <w:kern w:val="2"/>
      <w:szCs w:val="22"/>
      <w:lang w:val="en-US"/>
    </w:rPr>
  </w:style>
  <w:style w:type="character" w:customStyle="1" w:styleId="Char7">
    <w:name w:val="그림제목 Char"/>
    <w:basedOn w:val="a7"/>
    <w:link w:val="afb"/>
    <w:rsid w:val="00BD12AE"/>
    <w:rPr>
      <w:rFonts w:ascii="Arial" w:eastAsia="돋움" w:hAnsi="Arial"/>
      <w:b/>
    </w:rPr>
  </w:style>
  <w:style w:type="character" w:customStyle="1" w:styleId="12pt">
    <w:name w:val="스타일 12 pt 굵게"/>
    <w:basedOn w:val="a7"/>
    <w:rsid w:val="00BD12AE"/>
    <w:rPr>
      <w:rFonts w:ascii="Times New Roman" w:hAnsi="Times New Roman"/>
      <w:b/>
      <w:bCs/>
      <w:spacing w:val="9"/>
      <w:sz w:val="24"/>
    </w:rPr>
  </w:style>
  <w:style w:type="paragraph" w:customStyle="1" w:styleId="hstyle0">
    <w:name w:val="hstyle0"/>
    <w:basedOn w:val="a6"/>
    <w:rsid w:val="00BD12AE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paragraph" w:styleId="afc">
    <w:name w:val="Balloon Text"/>
    <w:basedOn w:val="a6"/>
    <w:link w:val="Char8"/>
    <w:rsid w:val="00BD12A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8">
    <w:name w:val="풍선 도움말 텍스트 Char"/>
    <w:basedOn w:val="a7"/>
    <w:link w:val="afc"/>
    <w:rsid w:val="00BD12AE"/>
    <w:rPr>
      <w:rFonts w:asciiTheme="majorHAnsi" w:eastAsiaTheme="majorEastAsia" w:hAnsiTheme="majorHAnsi" w:cstheme="majorBidi"/>
      <w:kern w:val="0"/>
      <w:sz w:val="18"/>
      <w:szCs w:val="18"/>
      <w:lang w:val="en-GB"/>
    </w:rPr>
  </w:style>
  <w:style w:type="table" w:customStyle="1" w:styleId="TableNormal">
    <w:name w:val="Table Normal"/>
    <w:uiPriority w:val="2"/>
    <w:semiHidden/>
    <w:unhideWhenUsed/>
    <w:qFormat/>
    <w:rsid w:val="00BD12AE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hAnsi="맑은 고딕" w:cs="Times New Roman"/>
      <w:kern w:val="0"/>
      <w:sz w:val="22"/>
      <w:lang w:val="ko-KR" w:bidi="ko-K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51">
    <w:name w:val="toc 5"/>
    <w:basedOn w:val="a6"/>
    <w:next w:val="a6"/>
    <w:autoRedefine/>
    <w:uiPriority w:val="39"/>
    <w:qFormat/>
    <w:rsid w:val="00BD12AE"/>
    <w:pPr>
      <w:ind w:leftChars="800" w:left="1700"/>
    </w:pPr>
  </w:style>
  <w:style w:type="paragraph" w:styleId="60">
    <w:name w:val="toc 6"/>
    <w:basedOn w:val="a6"/>
    <w:next w:val="a6"/>
    <w:autoRedefine/>
    <w:uiPriority w:val="39"/>
    <w:qFormat/>
    <w:rsid w:val="00BD12AE"/>
    <w:pPr>
      <w:ind w:leftChars="1000" w:left="2125"/>
    </w:pPr>
  </w:style>
  <w:style w:type="paragraph" w:styleId="70">
    <w:name w:val="toc 7"/>
    <w:basedOn w:val="a6"/>
    <w:next w:val="a6"/>
    <w:autoRedefine/>
    <w:uiPriority w:val="39"/>
    <w:rsid w:val="00BD12AE"/>
    <w:pPr>
      <w:ind w:leftChars="1200" w:left="2550"/>
    </w:pPr>
  </w:style>
  <w:style w:type="paragraph" w:styleId="80">
    <w:name w:val="toc 8"/>
    <w:basedOn w:val="a6"/>
    <w:next w:val="a6"/>
    <w:autoRedefine/>
    <w:uiPriority w:val="39"/>
    <w:rsid w:val="00BD12AE"/>
    <w:pPr>
      <w:ind w:leftChars="1400" w:left="2975"/>
    </w:pPr>
  </w:style>
  <w:style w:type="paragraph" w:styleId="90">
    <w:name w:val="toc 9"/>
    <w:basedOn w:val="a6"/>
    <w:next w:val="a6"/>
    <w:autoRedefine/>
    <w:uiPriority w:val="39"/>
    <w:rsid w:val="00BD12AE"/>
    <w:pPr>
      <w:ind w:leftChars="1600" w:left="3400"/>
    </w:pPr>
  </w:style>
  <w:style w:type="paragraph" w:customStyle="1" w:styleId="afd">
    <w:name w:val="돋움"/>
    <w:aliases w:val="굵게,10"/>
    <w:basedOn w:val="a6"/>
    <w:qFormat/>
    <w:rsid w:val="00BD12AE"/>
    <w:rPr>
      <w:rFonts w:eastAsia="돋움"/>
      <w:b/>
      <w:kern w:val="2"/>
      <w:szCs w:val="22"/>
      <w:lang w:val="ko-KR" w:bidi="ko-KR"/>
    </w:rPr>
  </w:style>
  <w:style w:type="paragraph" w:customStyle="1" w:styleId="18">
    <w:name w:val="스타일1"/>
    <w:basedOn w:val="a6"/>
    <w:link w:val="1Char1"/>
    <w:qFormat/>
    <w:rsid w:val="00BD12AE"/>
    <w:rPr>
      <w:rFonts w:eastAsia="돋움" w:cs="Arial"/>
      <w:b/>
      <w:kern w:val="2"/>
    </w:rPr>
  </w:style>
  <w:style w:type="character" w:customStyle="1" w:styleId="1Char1">
    <w:name w:val="스타일1 Char"/>
    <w:basedOn w:val="a7"/>
    <w:link w:val="18"/>
    <w:rsid w:val="00BD12AE"/>
    <w:rPr>
      <w:rFonts w:ascii="Arial" w:eastAsia="돋움" w:hAnsi="Arial" w:cs="Arial"/>
      <w:b/>
      <w:szCs w:val="20"/>
      <w:lang w:val="en-GB"/>
    </w:rPr>
  </w:style>
  <w:style w:type="table" w:customStyle="1" w:styleId="TableNormal1">
    <w:name w:val="Table Normal1"/>
    <w:uiPriority w:val="2"/>
    <w:semiHidden/>
    <w:unhideWhenUsed/>
    <w:qFormat/>
    <w:rsid w:val="00BD12AE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hAnsi="맑은 고딕" w:cs="Times New Roman"/>
      <w:kern w:val="0"/>
      <w:sz w:val="22"/>
      <w:lang w:val="ko-KR" w:bidi="ko-K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e">
    <w:name w:val="Date"/>
    <w:basedOn w:val="a6"/>
    <w:next w:val="a6"/>
    <w:link w:val="Char9"/>
    <w:rsid w:val="00BD12AE"/>
  </w:style>
  <w:style w:type="character" w:customStyle="1" w:styleId="Char9">
    <w:name w:val="날짜 Char"/>
    <w:basedOn w:val="a7"/>
    <w:link w:val="afe"/>
    <w:rsid w:val="00BD12AE"/>
    <w:rPr>
      <w:rFonts w:ascii="Arial" w:eastAsia="바탕" w:hAnsi="Arial" w:cs="Times New Roman"/>
      <w:kern w:val="0"/>
      <w:szCs w:val="20"/>
      <w:lang w:val="en-GB"/>
    </w:rPr>
  </w:style>
  <w:style w:type="paragraph" w:customStyle="1" w:styleId="aff">
    <w:name w:val="표준 굵게"/>
    <w:basedOn w:val="a6"/>
    <w:link w:val="Chara"/>
    <w:autoRedefine/>
    <w:qFormat/>
    <w:rsid w:val="00BD12AE"/>
    <w:pPr>
      <w:jc w:val="center"/>
    </w:pPr>
    <w:rPr>
      <w:rFonts w:eastAsia="돋움"/>
      <w:kern w:val="2"/>
      <w:szCs w:val="22"/>
      <w:lang w:bidi="ko-KR"/>
    </w:rPr>
  </w:style>
  <w:style w:type="character" w:customStyle="1" w:styleId="Chara">
    <w:name w:val="표준 굵게 Char"/>
    <w:basedOn w:val="a7"/>
    <w:link w:val="aff"/>
    <w:rsid w:val="00BD12AE"/>
    <w:rPr>
      <w:rFonts w:ascii="Arial" w:eastAsia="돋움" w:hAnsi="Arial" w:cs="Times New Roman"/>
      <w:lang w:val="en-GB" w:bidi="ko-KR"/>
    </w:rPr>
  </w:style>
  <w:style w:type="paragraph" w:customStyle="1" w:styleId="TableParagraph">
    <w:name w:val="Table Paragraph"/>
    <w:basedOn w:val="a6"/>
    <w:uiPriority w:val="1"/>
    <w:qFormat/>
    <w:rsid w:val="00BD12AE"/>
    <w:pPr>
      <w:wordWrap/>
      <w:spacing w:before="30" w:line="240" w:lineRule="auto"/>
      <w:ind w:left="50"/>
      <w:jc w:val="left"/>
    </w:pPr>
    <w:rPr>
      <w:rFonts w:cs="Georgia"/>
      <w:sz w:val="18"/>
      <w:szCs w:val="22"/>
      <w:lang w:val="en-US" w:bidi="en-US"/>
    </w:rPr>
  </w:style>
  <w:style w:type="paragraph" w:customStyle="1" w:styleId="19">
    <w:name w:val="제목_1"/>
    <w:basedOn w:val="a6"/>
    <w:link w:val="1Char2"/>
    <w:qFormat/>
    <w:rsid w:val="00BD12AE"/>
    <w:pPr>
      <w:spacing w:after="200" w:line="276" w:lineRule="auto"/>
    </w:pPr>
    <w:rPr>
      <w:rFonts w:eastAsia="돋움" w:cstheme="minorBidi"/>
      <w:b/>
      <w:kern w:val="2"/>
      <w:sz w:val="24"/>
      <w:szCs w:val="22"/>
      <w:lang w:val="en-US"/>
    </w:rPr>
  </w:style>
  <w:style w:type="character" w:customStyle="1" w:styleId="1Char2">
    <w:name w:val="제목_1 Char"/>
    <w:basedOn w:val="a7"/>
    <w:link w:val="19"/>
    <w:rsid w:val="00BD12AE"/>
    <w:rPr>
      <w:rFonts w:ascii="Arial" w:eastAsia="돋움" w:hAnsi="Arial"/>
      <w:b/>
      <w:sz w:val="24"/>
    </w:rPr>
  </w:style>
  <w:style w:type="paragraph" w:customStyle="1" w:styleId="aff0">
    <w:name w:val="표제목"/>
    <w:basedOn w:val="a6"/>
    <w:link w:val="Charb"/>
    <w:qFormat/>
    <w:rsid w:val="00BD12AE"/>
    <w:pPr>
      <w:spacing w:after="100" w:line="276" w:lineRule="auto"/>
      <w:jc w:val="center"/>
    </w:pPr>
    <w:rPr>
      <w:rFonts w:eastAsia="돋움" w:cstheme="minorBidi"/>
      <w:b/>
      <w:kern w:val="2"/>
      <w:szCs w:val="22"/>
      <w:lang w:val="en-US"/>
    </w:rPr>
  </w:style>
  <w:style w:type="character" w:customStyle="1" w:styleId="Charb">
    <w:name w:val="표제목 Char"/>
    <w:basedOn w:val="a7"/>
    <w:link w:val="aff0"/>
    <w:rsid w:val="00BD12AE"/>
    <w:rPr>
      <w:rFonts w:ascii="Arial" w:eastAsia="돋움" w:hAnsi="Arial"/>
      <w:b/>
    </w:rPr>
  </w:style>
  <w:style w:type="paragraph" w:customStyle="1" w:styleId="2b">
    <w:name w:val="제목_2"/>
    <w:basedOn w:val="a6"/>
    <w:link w:val="2Char0"/>
    <w:qFormat/>
    <w:rsid w:val="00BD12AE"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2Char0">
    <w:name w:val="제목_2 Char"/>
    <w:basedOn w:val="a7"/>
    <w:link w:val="2b"/>
    <w:rsid w:val="00BD12AE"/>
    <w:rPr>
      <w:rFonts w:ascii="Arial" w:eastAsia="돋움" w:hAnsi="Arial"/>
      <w:b/>
    </w:rPr>
  </w:style>
  <w:style w:type="paragraph" w:customStyle="1" w:styleId="3a">
    <w:name w:val="제목_3"/>
    <w:basedOn w:val="a6"/>
    <w:link w:val="3Char0"/>
    <w:qFormat/>
    <w:rsid w:val="00BD12AE"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3Char0">
    <w:name w:val="제목_3 Char"/>
    <w:basedOn w:val="a7"/>
    <w:link w:val="3a"/>
    <w:rsid w:val="00BD12AE"/>
    <w:rPr>
      <w:rFonts w:ascii="Arial" w:eastAsia="돋움" w:hAnsi="Arial"/>
      <w:b/>
    </w:rPr>
  </w:style>
  <w:style w:type="paragraph" w:styleId="aff1">
    <w:name w:val="Body Text"/>
    <w:basedOn w:val="a6"/>
    <w:link w:val="Charc"/>
    <w:qFormat/>
    <w:rsid w:val="00BD12AE"/>
    <w:pPr>
      <w:wordWrap/>
      <w:spacing w:line="240" w:lineRule="auto"/>
      <w:jc w:val="left"/>
    </w:pPr>
    <w:rPr>
      <w:rFonts w:eastAsia="Georgia" w:cs="Georgia"/>
      <w:sz w:val="22"/>
      <w:szCs w:val="22"/>
      <w:lang w:val="en-US" w:bidi="en-US"/>
    </w:rPr>
  </w:style>
  <w:style w:type="character" w:customStyle="1" w:styleId="Charc">
    <w:name w:val="본문 Char"/>
    <w:basedOn w:val="a7"/>
    <w:link w:val="aff1"/>
    <w:rsid w:val="00BD12AE"/>
    <w:rPr>
      <w:rFonts w:ascii="Arial" w:eastAsia="Georgia" w:hAnsi="Arial" w:cs="Georgia"/>
      <w:kern w:val="0"/>
      <w:sz w:val="22"/>
      <w:lang w:bidi="en-US"/>
    </w:rPr>
  </w:style>
  <w:style w:type="paragraph" w:customStyle="1" w:styleId="4a">
    <w:name w:val="제목_4"/>
    <w:basedOn w:val="a6"/>
    <w:link w:val="4Char0"/>
    <w:qFormat/>
    <w:rsid w:val="00BD12AE"/>
    <w:pPr>
      <w:wordWrap/>
      <w:spacing w:after="200" w:line="240" w:lineRule="auto"/>
      <w:jc w:val="left"/>
    </w:pPr>
    <w:rPr>
      <w:rFonts w:eastAsia="돋움" w:cstheme="minorBidi"/>
      <w:b/>
      <w:kern w:val="2"/>
      <w:szCs w:val="22"/>
      <w:lang w:val="en-US"/>
    </w:rPr>
  </w:style>
  <w:style w:type="character" w:customStyle="1" w:styleId="4Char0">
    <w:name w:val="제목_4 Char"/>
    <w:basedOn w:val="a7"/>
    <w:link w:val="4a"/>
    <w:rsid w:val="00BD12AE"/>
    <w:rPr>
      <w:rFonts w:ascii="Arial" w:eastAsia="돋움" w:hAnsi="Arial"/>
      <w:b/>
    </w:rPr>
  </w:style>
  <w:style w:type="paragraph" w:customStyle="1" w:styleId="52">
    <w:name w:val="제목_5"/>
    <w:basedOn w:val="a6"/>
    <w:link w:val="5Char0"/>
    <w:qFormat/>
    <w:rsid w:val="00BD12AE"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5Char0">
    <w:name w:val="제목_5 Char"/>
    <w:basedOn w:val="a7"/>
    <w:link w:val="52"/>
    <w:rsid w:val="00BD12AE"/>
    <w:rPr>
      <w:rFonts w:ascii="Arial" w:eastAsia="돋움" w:hAnsi="Arial"/>
      <w:b/>
    </w:rPr>
  </w:style>
  <w:style w:type="paragraph" w:customStyle="1" w:styleId="Pa24">
    <w:name w:val="Pa24"/>
    <w:basedOn w:val="a6"/>
    <w:next w:val="a6"/>
    <w:uiPriority w:val="99"/>
    <w:rsid w:val="00BD12AE"/>
    <w:pPr>
      <w:wordWrap/>
      <w:adjustRightInd w:val="0"/>
      <w:spacing w:line="201" w:lineRule="atLeast"/>
      <w:jc w:val="left"/>
    </w:pPr>
    <w:rPr>
      <w:rFonts w:ascii="Cambria" w:eastAsiaTheme="minorEastAsia" w:hAnsi="Cambria" w:cstheme="minorBidi"/>
      <w:sz w:val="24"/>
      <w:szCs w:val="24"/>
      <w:lang w:val="en-US"/>
    </w:rPr>
  </w:style>
  <w:style w:type="paragraph" w:customStyle="1" w:styleId="61">
    <w:name w:val="제목_6"/>
    <w:basedOn w:val="a6"/>
    <w:link w:val="6Char0"/>
    <w:qFormat/>
    <w:rsid w:val="00BD12AE"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6Char0">
    <w:name w:val="제목_6 Char"/>
    <w:basedOn w:val="a7"/>
    <w:link w:val="61"/>
    <w:rsid w:val="00BD12AE"/>
    <w:rPr>
      <w:rFonts w:ascii="Arial" w:eastAsia="돋움" w:hAnsi="Arial"/>
      <w:b/>
    </w:rPr>
  </w:style>
  <w:style w:type="character" w:customStyle="1" w:styleId="tlid-translation">
    <w:name w:val="tlid-translation"/>
    <w:rsid w:val="00BD12AE"/>
  </w:style>
  <w:style w:type="character" w:customStyle="1" w:styleId="A70">
    <w:name w:val="A7"/>
    <w:uiPriority w:val="99"/>
    <w:rsid w:val="00BD12AE"/>
    <w:rPr>
      <w:rFonts w:cs="Cambria"/>
      <w:color w:val="000000"/>
      <w:sz w:val="22"/>
      <w:szCs w:val="22"/>
      <w:u w:val="single"/>
    </w:rPr>
  </w:style>
  <w:style w:type="paragraph" w:customStyle="1" w:styleId="Pa35">
    <w:name w:val="Pa35"/>
    <w:basedOn w:val="a6"/>
    <w:next w:val="a6"/>
    <w:uiPriority w:val="99"/>
    <w:rsid w:val="00BD12AE"/>
    <w:pPr>
      <w:wordWrap/>
      <w:adjustRightInd w:val="0"/>
      <w:spacing w:line="221" w:lineRule="atLeast"/>
      <w:jc w:val="left"/>
    </w:pPr>
    <w:rPr>
      <w:rFonts w:ascii="Cambria" w:hAnsi="Cambria"/>
      <w:sz w:val="24"/>
      <w:szCs w:val="24"/>
      <w:lang w:val="en-US"/>
    </w:rPr>
  </w:style>
  <w:style w:type="character" w:styleId="aff2">
    <w:name w:val="Strong"/>
    <w:uiPriority w:val="22"/>
    <w:qFormat/>
    <w:rsid w:val="00BD12AE"/>
    <w:rPr>
      <w:b/>
      <w:bCs/>
    </w:rPr>
  </w:style>
  <w:style w:type="paragraph" w:customStyle="1" w:styleId="2c">
    <w:name w:val="스타일2"/>
    <w:basedOn w:val="a6"/>
    <w:qFormat/>
    <w:rsid w:val="00BD12AE"/>
    <w:rPr>
      <w:rFonts w:ascii="돋움" w:hAnsi="돋움"/>
      <w:lang w:val="en-US"/>
    </w:rPr>
  </w:style>
  <w:style w:type="character" w:styleId="aff3">
    <w:name w:val="FollowedHyperlink"/>
    <w:basedOn w:val="a7"/>
    <w:unhideWhenUsed/>
    <w:rsid w:val="00BD12AE"/>
    <w:rPr>
      <w:color w:val="954F72" w:themeColor="followedHyperlink"/>
      <w:u w:val="single"/>
    </w:rPr>
  </w:style>
  <w:style w:type="paragraph" w:styleId="aff4">
    <w:name w:val="endnote text"/>
    <w:basedOn w:val="a6"/>
    <w:link w:val="Chard"/>
    <w:unhideWhenUsed/>
    <w:rsid w:val="00BD12AE"/>
    <w:pPr>
      <w:snapToGrid w:val="0"/>
      <w:jc w:val="left"/>
    </w:pPr>
  </w:style>
  <w:style w:type="character" w:customStyle="1" w:styleId="Chard">
    <w:name w:val="미주 텍스트 Char"/>
    <w:basedOn w:val="a7"/>
    <w:link w:val="aff4"/>
    <w:rsid w:val="00BD12AE"/>
    <w:rPr>
      <w:rFonts w:ascii="Arial" w:eastAsia="바탕" w:hAnsi="Arial" w:cs="Times New Roman"/>
      <w:kern w:val="0"/>
      <w:szCs w:val="20"/>
      <w:lang w:val="en-GB"/>
    </w:rPr>
  </w:style>
  <w:style w:type="character" w:styleId="aff5">
    <w:name w:val="endnote reference"/>
    <w:unhideWhenUsed/>
    <w:rsid w:val="00BD12AE"/>
    <w:rPr>
      <w:vertAlign w:val="superscript"/>
    </w:rPr>
  </w:style>
  <w:style w:type="paragraph" w:customStyle="1" w:styleId="aff6">
    <w:name w:val="표 안"/>
    <w:basedOn w:val="a6"/>
    <w:rsid w:val="00BD12AE"/>
    <w:pPr>
      <w:tabs>
        <w:tab w:val="left" w:pos="285"/>
        <w:tab w:val="left" w:pos="475"/>
      </w:tabs>
      <w:spacing w:line="280" w:lineRule="exact"/>
      <w:jc w:val="center"/>
    </w:pPr>
    <w:rPr>
      <w:rFonts w:ascii="Times New Roman" w:hAnsi="Times New Roman"/>
      <w:bCs/>
      <w:color w:val="000000"/>
      <w:sz w:val="17"/>
      <w:szCs w:val="19"/>
      <w:lang w:val="en-US"/>
    </w:rPr>
  </w:style>
  <w:style w:type="paragraph" w:styleId="aff7">
    <w:name w:val="No Spacing"/>
    <w:uiPriority w:val="1"/>
    <w:qFormat/>
    <w:rsid w:val="00BD12AE"/>
    <w:pPr>
      <w:widowControl w:val="0"/>
      <w:wordWrap w:val="0"/>
      <w:autoSpaceDE w:val="0"/>
      <w:autoSpaceDN w:val="0"/>
      <w:spacing w:after="0" w:line="240" w:lineRule="auto"/>
    </w:pPr>
    <w:rPr>
      <w:rFonts w:ascii="Arial" w:eastAsia="바탕" w:hAnsi="Arial" w:cs="Times New Roman"/>
      <w:kern w:val="0"/>
      <w:szCs w:val="20"/>
      <w:lang w:val="en-GB"/>
    </w:rPr>
  </w:style>
  <w:style w:type="paragraph" w:styleId="aff8">
    <w:name w:val="Plain Text"/>
    <w:basedOn w:val="a6"/>
    <w:link w:val="Chare"/>
    <w:rsid w:val="00BD12AE"/>
    <w:pPr>
      <w:autoSpaceDE/>
      <w:autoSpaceDN/>
      <w:spacing w:line="240" w:lineRule="auto"/>
    </w:pPr>
    <w:rPr>
      <w:rFonts w:ascii="바탕체" w:eastAsia="바탕체" w:hAnsi="Courier New"/>
      <w:spacing w:val="-4"/>
      <w:kern w:val="2"/>
      <w:lang w:val="en-US"/>
    </w:rPr>
  </w:style>
  <w:style w:type="character" w:customStyle="1" w:styleId="Chare">
    <w:name w:val="글자만 Char"/>
    <w:basedOn w:val="a7"/>
    <w:link w:val="aff8"/>
    <w:rsid w:val="00BD12AE"/>
    <w:rPr>
      <w:rFonts w:ascii="바탕체" w:eastAsia="바탕체" w:hAnsi="Courier New" w:cs="Times New Roman"/>
      <w:spacing w:val="-4"/>
      <w:szCs w:val="20"/>
    </w:rPr>
  </w:style>
  <w:style w:type="paragraph" w:styleId="aff9">
    <w:name w:val="Normal Indent"/>
    <w:basedOn w:val="a6"/>
    <w:rsid w:val="00BD12AE"/>
    <w:pPr>
      <w:autoSpaceDE/>
      <w:autoSpaceDN/>
      <w:spacing w:line="240" w:lineRule="auto"/>
      <w:ind w:left="851"/>
    </w:pPr>
    <w:rPr>
      <w:rFonts w:ascii="바탕" w:hAnsi="Courier New"/>
      <w:spacing w:val="-4"/>
      <w:kern w:val="2"/>
      <w:sz w:val="18"/>
      <w:lang w:val="en-US"/>
    </w:rPr>
  </w:style>
  <w:style w:type="paragraph" w:styleId="affa">
    <w:name w:val="Body Text Indent"/>
    <w:basedOn w:val="a6"/>
    <w:link w:val="Charf"/>
    <w:rsid w:val="00BD12AE"/>
    <w:pPr>
      <w:spacing w:after="180"/>
      <w:ind w:leftChars="400" w:left="851"/>
    </w:pPr>
  </w:style>
  <w:style w:type="character" w:customStyle="1" w:styleId="Charf">
    <w:name w:val="본문 들여쓰기 Char"/>
    <w:basedOn w:val="a7"/>
    <w:link w:val="affa"/>
    <w:rsid w:val="00BD12AE"/>
    <w:rPr>
      <w:rFonts w:ascii="Arial" w:eastAsia="바탕" w:hAnsi="Arial" w:cs="Times New Roman"/>
      <w:kern w:val="0"/>
      <w:szCs w:val="20"/>
      <w:lang w:val="en-GB"/>
    </w:rPr>
  </w:style>
  <w:style w:type="paragraph" w:customStyle="1" w:styleId="affb">
    <w:name w:val="짧은 반환 주소"/>
    <w:basedOn w:val="a6"/>
    <w:rsid w:val="00BD12AE"/>
    <w:pPr>
      <w:autoSpaceDE/>
      <w:autoSpaceDN/>
      <w:spacing w:line="240" w:lineRule="auto"/>
    </w:pPr>
    <w:rPr>
      <w:rFonts w:ascii="바탕" w:hAnsi="Courier New"/>
      <w:spacing w:val="-4"/>
      <w:kern w:val="2"/>
      <w:sz w:val="18"/>
      <w:lang w:val="en-US"/>
    </w:rPr>
  </w:style>
  <w:style w:type="paragraph" w:customStyle="1" w:styleId="PP">
    <w:name w:val="PP"/>
    <w:basedOn w:val="affc"/>
    <w:rsid w:val="00BD12AE"/>
  </w:style>
  <w:style w:type="paragraph" w:styleId="affc">
    <w:name w:val="Signature"/>
    <w:basedOn w:val="a6"/>
    <w:link w:val="Charf0"/>
    <w:rsid w:val="00BD12AE"/>
    <w:pPr>
      <w:ind w:leftChars="2100" w:left="100"/>
    </w:pPr>
  </w:style>
  <w:style w:type="character" w:customStyle="1" w:styleId="Charf0">
    <w:name w:val="서명 Char"/>
    <w:basedOn w:val="a7"/>
    <w:link w:val="affc"/>
    <w:rsid w:val="00BD12AE"/>
    <w:rPr>
      <w:rFonts w:ascii="Arial" w:eastAsia="바탕" w:hAnsi="Arial" w:cs="Times New Roman"/>
      <w:kern w:val="0"/>
      <w:szCs w:val="20"/>
      <w:lang w:val="en-GB"/>
    </w:rPr>
  </w:style>
  <w:style w:type="table" w:customStyle="1" w:styleId="110">
    <w:name w:val="눈금 표 1 밝게1"/>
    <w:basedOn w:val="a8"/>
    <w:uiPriority w:val="46"/>
    <w:rsid w:val="00BD12AE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2d">
    <w:name w:val="Body Text 2"/>
    <w:basedOn w:val="a6"/>
    <w:link w:val="2Char1"/>
    <w:rsid w:val="00BD12AE"/>
    <w:pPr>
      <w:widowControl/>
      <w:wordWrap/>
      <w:autoSpaceDE/>
      <w:autoSpaceDN/>
      <w:spacing w:before="60" w:after="60" w:line="190" w:lineRule="atLeast"/>
    </w:pPr>
    <w:rPr>
      <w:rFonts w:eastAsia="MS Mincho"/>
      <w:sz w:val="16"/>
      <w:lang w:val="de-DE" w:eastAsia="ja-JP"/>
    </w:rPr>
  </w:style>
  <w:style w:type="character" w:customStyle="1" w:styleId="2Char1">
    <w:name w:val="본문 2 Char"/>
    <w:basedOn w:val="a7"/>
    <w:link w:val="2d"/>
    <w:rsid w:val="00BD12AE"/>
    <w:rPr>
      <w:rFonts w:ascii="Arial" w:eastAsia="MS Mincho" w:hAnsi="Arial" w:cs="Times New Roman"/>
      <w:kern w:val="0"/>
      <w:sz w:val="16"/>
      <w:szCs w:val="20"/>
      <w:lang w:val="de-DE" w:eastAsia="ja-JP"/>
    </w:rPr>
  </w:style>
  <w:style w:type="paragraph" w:styleId="3b">
    <w:name w:val="Body Text 3"/>
    <w:basedOn w:val="a6"/>
    <w:link w:val="3Char1"/>
    <w:rsid w:val="00BD12AE"/>
    <w:pPr>
      <w:widowControl/>
      <w:wordWrap/>
      <w:autoSpaceDE/>
      <w:autoSpaceDN/>
      <w:spacing w:before="60" w:after="60" w:line="170" w:lineRule="atLeast"/>
    </w:pPr>
    <w:rPr>
      <w:rFonts w:eastAsia="MS Mincho"/>
      <w:sz w:val="14"/>
      <w:lang w:val="de-DE" w:eastAsia="ja-JP"/>
    </w:rPr>
  </w:style>
  <w:style w:type="character" w:customStyle="1" w:styleId="3Char1">
    <w:name w:val="본문 3 Char"/>
    <w:basedOn w:val="a7"/>
    <w:link w:val="3b"/>
    <w:rsid w:val="00BD12AE"/>
    <w:rPr>
      <w:rFonts w:ascii="Arial" w:eastAsia="MS Mincho" w:hAnsi="Arial" w:cs="Times New Roman"/>
      <w:kern w:val="0"/>
      <w:sz w:val="14"/>
      <w:szCs w:val="20"/>
      <w:lang w:val="de-DE" w:eastAsia="ja-JP"/>
    </w:rPr>
  </w:style>
  <w:style w:type="paragraph" w:styleId="2e">
    <w:name w:val="Body Text Indent 2"/>
    <w:basedOn w:val="a6"/>
    <w:link w:val="2Char2"/>
    <w:rsid w:val="00BD12AE"/>
    <w:pPr>
      <w:widowControl/>
      <w:wordWrap/>
      <w:autoSpaceDE/>
      <w:autoSpaceDN/>
      <w:spacing w:after="120" w:line="480" w:lineRule="auto"/>
      <w:ind w:left="283"/>
    </w:pPr>
    <w:rPr>
      <w:lang w:val="de-DE" w:eastAsia="ja-JP"/>
    </w:rPr>
  </w:style>
  <w:style w:type="character" w:customStyle="1" w:styleId="2Char2">
    <w:name w:val="본문 들여쓰기 2 Char"/>
    <w:basedOn w:val="a7"/>
    <w:link w:val="2e"/>
    <w:rsid w:val="00BD12AE"/>
    <w:rPr>
      <w:rFonts w:ascii="Arial" w:eastAsia="바탕" w:hAnsi="Arial" w:cs="Times New Roman"/>
      <w:kern w:val="0"/>
      <w:szCs w:val="20"/>
      <w:lang w:val="de-DE" w:eastAsia="ja-JP"/>
    </w:rPr>
  </w:style>
  <w:style w:type="paragraph" w:styleId="3c">
    <w:name w:val="Body Text Indent 3"/>
    <w:basedOn w:val="a6"/>
    <w:link w:val="3Char2"/>
    <w:rsid w:val="00BD12AE"/>
    <w:pPr>
      <w:widowControl/>
      <w:wordWrap/>
      <w:autoSpaceDE/>
      <w:autoSpaceDN/>
      <w:spacing w:after="120" w:line="230" w:lineRule="atLeast"/>
      <w:ind w:left="283"/>
    </w:pPr>
    <w:rPr>
      <w:sz w:val="16"/>
      <w:lang w:val="de-DE" w:eastAsia="ja-JP"/>
    </w:rPr>
  </w:style>
  <w:style w:type="character" w:customStyle="1" w:styleId="3Char2">
    <w:name w:val="본문 들여쓰기 3 Char"/>
    <w:basedOn w:val="a7"/>
    <w:link w:val="3c"/>
    <w:rsid w:val="00BD12AE"/>
    <w:rPr>
      <w:rFonts w:ascii="Arial" w:eastAsia="바탕" w:hAnsi="Arial" w:cs="Times New Roman"/>
      <w:kern w:val="0"/>
      <w:sz w:val="16"/>
      <w:szCs w:val="20"/>
      <w:lang w:val="de-DE" w:eastAsia="ja-JP"/>
    </w:rPr>
  </w:style>
  <w:style w:type="paragraph" w:styleId="affd">
    <w:name w:val="Body Text First Indent"/>
    <w:basedOn w:val="aff1"/>
    <w:link w:val="Charf1"/>
    <w:rsid w:val="00BD12AE"/>
    <w:pPr>
      <w:widowControl/>
      <w:autoSpaceDE/>
      <w:autoSpaceDN/>
      <w:spacing w:after="120" w:line="210" w:lineRule="atLeast"/>
      <w:ind w:firstLine="210"/>
      <w:jc w:val="both"/>
    </w:pPr>
    <w:rPr>
      <w:rFonts w:eastAsia="돋움" w:cs="Times New Roman"/>
      <w:sz w:val="18"/>
      <w:szCs w:val="20"/>
      <w:lang w:val="de-DE" w:eastAsia="ja-JP" w:bidi="ar-SA"/>
    </w:rPr>
  </w:style>
  <w:style w:type="character" w:customStyle="1" w:styleId="Charf1">
    <w:name w:val="본문 첫 줄 들여쓰기 Char"/>
    <w:basedOn w:val="Charc"/>
    <w:link w:val="affd"/>
    <w:rsid w:val="00BD12AE"/>
    <w:rPr>
      <w:rFonts w:ascii="Arial" w:eastAsia="돋움" w:hAnsi="Arial" w:cs="Times New Roman"/>
      <w:kern w:val="0"/>
      <w:sz w:val="18"/>
      <w:szCs w:val="20"/>
      <w:lang w:val="de-DE" w:eastAsia="ja-JP" w:bidi="en-US"/>
    </w:rPr>
  </w:style>
  <w:style w:type="paragraph" w:styleId="2f">
    <w:name w:val="Body Text First Indent 2"/>
    <w:basedOn w:val="a6"/>
    <w:link w:val="2Char3"/>
    <w:rsid w:val="00BD12AE"/>
    <w:pPr>
      <w:widowControl/>
      <w:wordWrap/>
      <w:autoSpaceDE/>
      <w:autoSpaceDN/>
      <w:spacing w:after="240" w:line="230" w:lineRule="atLeast"/>
      <w:ind w:firstLine="210"/>
    </w:pPr>
    <w:rPr>
      <w:lang w:val="de-DE" w:eastAsia="ja-JP"/>
    </w:rPr>
  </w:style>
  <w:style w:type="character" w:customStyle="1" w:styleId="2Char3">
    <w:name w:val="본문 첫 줄 들여쓰기 2 Char"/>
    <w:basedOn w:val="Charf"/>
    <w:link w:val="2f"/>
    <w:rsid w:val="00BD12AE"/>
    <w:rPr>
      <w:rFonts w:ascii="Arial" w:eastAsia="바탕" w:hAnsi="Arial" w:cs="Times New Roman"/>
      <w:kern w:val="0"/>
      <w:szCs w:val="20"/>
      <w:lang w:val="de-DE" w:eastAsia="ja-JP"/>
    </w:rPr>
  </w:style>
  <w:style w:type="paragraph" w:customStyle="1" w:styleId="20cm0cm">
    <w:name w:val="스타일 번호 매기기 2 + 왼쪽:  0 cm 첫 줄:  0 cm"/>
    <w:basedOn w:val="25"/>
    <w:rsid w:val="00BD12AE"/>
    <w:pPr>
      <w:widowControl/>
      <w:numPr>
        <w:ilvl w:val="0"/>
        <w:numId w:val="0"/>
      </w:numPr>
      <w:ind w:leftChars="100" w:left="100" w:hangingChars="153" w:hanging="153"/>
    </w:pPr>
  </w:style>
  <w:style w:type="paragraph" w:customStyle="1" w:styleId="affe">
    <w:name w:val="스타일 번호 매기기 a"/>
    <w:basedOn w:val="a4"/>
    <w:rsid w:val="00BD12AE"/>
    <w:pPr>
      <w:widowControl/>
      <w:numPr>
        <w:numId w:val="0"/>
      </w:numPr>
      <w:tabs>
        <w:tab w:val="left" w:pos="300"/>
        <w:tab w:val="num" w:pos="740"/>
      </w:tabs>
      <w:ind w:left="150" w:hangingChars="150" w:hanging="150"/>
    </w:pPr>
    <w:rPr>
      <w:bCs/>
    </w:rPr>
  </w:style>
  <w:style w:type="paragraph" w:styleId="afff">
    <w:name w:val="Document Map"/>
    <w:basedOn w:val="a6"/>
    <w:link w:val="Charf2"/>
    <w:rsid w:val="00BD12AE"/>
    <w:pPr>
      <w:shd w:val="clear" w:color="auto" w:fill="000080"/>
    </w:pPr>
    <w:rPr>
      <w:rFonts w:eastAsia="돋움"/>
    </w:rPr>
  </w:style>
  <w:style w:type="character" w:customStyle="1" w:styleId="Charf2">
    <w:name w:val="문서 구조 Char"/>
    <w:basedOn w:val="a7"/>
    <w:link w:val="afff"/>
    <w:rsid w:val="00BD12AE"/>
    <w:rPr>
      <w:rFonts w:ascii="Arial" w:eastAsia="돋움" w:hAnsi="Arial" w:cs="Times New Roman"/>
      <w:kern w:val="0"/>
      <w:szCs w:val="20"/>
      <w:shd w:val="clear" w:color="auto" w:fill="000080"/>
      <w:lang w:val="en-GB"/>
    </w:rPr>
  </w:style>
  <w:style w:type="paragraph" w:customStyle="1" w:styleId="3d">
    <w:name w:val="스타일3"/>
    <w:basedOn w:val="a6"/>
    <w:autoRedefine/>
    <w:rsid w:val="00BD12AE"/>
    <w:rPr>
      <w:sz w:val="10"/>
    </w:rPr>
  </w:style>
  <w:style w:type="character" w:styleId="afff0">
    <w:name w:val="Intense Reference"/>
    <w:uiPriority w:val="32"/>
    <w:qFormat/>
    <w:rsid w:val="00BD12AE"/>
    <w:rPr>
      <w:b/>
      <w:bCs/>
      <w:smallCaps/>
      <w:color w:val="C0504D"/>
      <w:spacing w:val="5"/>
      <w:u w:val="single"/>
    </w:rPr>
  </w:style>
  <w:style w:type="paragraph" w:styleId="afff1">
    <w:name w:val="Title"/>
    <w:basedOn w:val="a6"/>
    <w:next w:val="a6"/>
    <w:link w:val="Charf3"/>
    <w:qFormat/>
    <w:rsid w:val="00BD12AE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f3">
    <w:name w:val="제목 Char"/>
    <w:basedOn w:val="a7"/>
    <w:link w:val="afff1"/>
    <w:rsid w:val="00BD12AE"/>
    <w:rPr>
      <w:rFonts w:ascii="맑은 고딕" w:eastAsia="돋움" w:hAnsi="맑은 고딕" w:cs="Times New Roman"/>
      <w:b/>
      <w:bCs/>
      <w:kern w:val="0"/>
      <w:sz w:val="32"/>
      <w:szCs w:val="32"/>
      <w:lang w:val="en-GB"/>
    </w:rPr>
  </w:style>
  <w:style w:type="character" w:customStyle="1" w:styleId="shorttext">
    <w:name w:val="short_text"/>
    <w:rsid w:val="00BD12AE"/>
  </w:style>
  <w:style w:type="character" w:customStyle="1" w:styleId="hps">
    <w:name w:val="hps"/>
    <w:rsid w:val="00BD12AE"/>
  </w:style>
  <w:style w:type="paragraph" w:customStyle="1" w:styleId="MS">
    <w:name w:val="MS바탕글"/>
    <w:basedOn w:val="a6"/>
    <w:rsid w:val="00BD12AE"/>
    <w:pPr>
      <w:shd w:val="clear" w:color="auto" w:fill="FFFFFF"/>
      <w:textAlignment w:val="baseline"/>
    </w:pPr>
    <w:rPr>
      <w:rFonts w:ascii="굴림" w:eastAsia="굴림" w:hAnsi="굴림" w:cs="굴림"/>
      <w:color w:val="000000"/>
      <w:lang w:val="en-US"/>
    </w:rPr>
  </w:style>
  <w:style w:type="paragraph" w:styleId="afff2">
    <w:name w:val="Subtitle"/>
    <w:basedOn w:val="a6"/>
    <w:next w:val="a6"/>
    <w:link w:val="Charf4"/>
    <w:qFormat/>
    <w:rsid w:val="00BD12AE"/>
    <w:pPr>
      <w:spacing w:after="60"/>
      <w:jc w:val="center"/>
      <w:outlineLvl w:val="1"/>
    </w:pPr>
    <w:rPr>
      <w:rFonts w:ascii="맑은 고딕" w:eastAsia="돋움" w:hAnsi="맑은 고딕"/>
      <w:i/>
      <w:iCs/>
      <w:sz w:val="24"/>
      <w:szCs w:val="24"/>
    </w:rPr>
  </w:style>
  <w:style w:type="character" w:customStyle="1" w:styleId="Charf4">
    <w:name w:val="부제 Char"/>
    <w:basedOn w:val="a7"/>
    <w:link w:val="afff2"/>
    <w:rsid w:val="00BD12AE"/>
    <w:rPr>
      <w:rFonts w:ascii="맑은 고딕" w:eastAsia="돋움" w:hAnsi="맑은 고딕" w:cs="Times New Roman"/>
      <w:i/>
      <w:iCs/>
      <w:kern w:val="0"/>
      <w:sz w:val="24"/>
      <w:szCs w:val="24"/>
      <w:lang w:val="en-GB"/>
    </w:rPr>
  </w:style>
  <w:style w:type="paragraph" w:customStyle="1" w:styleId="-1">
    <w:name w:val="표준 굵게-1"/>
    <w:basedOn w:val="a6"/>
    <w:autoRedefine/>
    <w:rsid w:val="00BD12AE"/>
    <w:rPr>
      <w:rFonts w:eastAsia="돋움"/>
      <w:b/>
      <w:lang w:val="en-US"/>
    </w:rPr>
  </w:style>
  <w:style w:type="paragraph" w:customStyle="1" w:styleId="RefNorm">
    <w:name w:val="RefNorm"/>
    <w:basedOn w:val="a6"/>
    <w:rsid w:val="00BD12AE"/>
    <w:pPr>
      <w:widowControl/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ListContinue1">
    <w:name w:val="List Continue 1"/>
    <w:basedOn w:val="a6"/>
    <w:rsid w:val="00BD12AE"/>
    <w:pPr>
      <w:widowControl/>
      <w:wordWrap/>
      <w:autoSpaceDE/>
      <w:autoSpaceDN/>
      <w:spacing w:after="240" w:line="240" w:lineRule="atLeast"/>
      <w:ind w:left="403" w:hanging="403"/>
    </w:pPr>
    <w:rPr>
      <w:rFonts w:ascii="Cambria" w:eastAsia="Calibri" w:hAnsi="Cambria"/>
      <w:sz w:val="22"/>
      <w:szCs w:val="22"/>
      <w:lang w:eastAsia="en-US"/>
    </w:rPr>
  </w:style>
  <w:style w:type="paragraph" w:customStyle="1" w:styleId="Terms">
    <w:name w:val="Term(s)"/>
    <w:basedOn w:val="a6"/>
    <w:link w:val="TermsChar1"/>
    <w:rsid w:val="00BD12AE"/>
    <w:pPr>
      <w:widowControl/>
      <w:suppressAutoHyphens/>
      <w:wordWrap/>
      <w:autoSpaceDE/>
      <w:autoSpaceDN/>
      <w:spacing w:line="240" w:lineRule="atLeast"/>
      <w:jc w:val="left"/>
    </w:pPr>
    <w:rPr>
      <w:rFonts w:ascii="Cambria" w:eastAsia="Calibri" w:hAnsi="Cambria"/>
      <w:b/>
      <w:sz w:val="22"/>
      <w:szCs w:val="22"/>
    </w:rPr>
  </w:style>
  <w:style w:type="character" w:customStyle="1" w:styleId="TermsChar1">
    <w:name w:val="Term(s) Char1"/>
    <w:link w:val="Terms"/>
    <w:rsid w:val="00BD12AE"/>
    <w:rPr>
      <w:rFonts w:ascii="Cambria" w:eastAsia="Calibri" w:hAnsi="Cambria" w:cs="Times New Roman"/>
      <w:b/>
      <w:kern w:val="0"/>
      <w:sz w:val="22"/>
      <w:lang w:val="en-GB"/>
    </w:rPr>
  </w:style>
  <w:style w:type="paragraph" w:customStyle="1" w:styleId="TermNum">
    <w:name w:val="TermNum"/>
    <w:basedOn w:val="a6"/>
    <w:rsid w:val="00BD12AE"/>
    <w:pPr>
      <w:widowControl/>
      <w:numPr>
        <w:ilvl w:val="2"/>
        <w:numId w:val="23"/>
      </w:numPr>
      <w:tabs>
        <w:tab w:val="clear" w:pos="720"/>
      </w:tabs>
      <w:wordWrap/>
      <w:autoSpaceDE/>
      <w:autoSpaceDN/>
      <w:spacing w:line="240" w:lineRule="atLeast"/>
    </w:pPr>
    <w:rPr>
      <w:rFonts w:ascii="Cambria" w:eastAsia="Calibri" w:hAnsi="Cambria"/>
      <w:b/>
      <w:sz w:val="22"/>
      <w:szCs w:val="22"/>
      <w:lang w:eastAsia="en-US"/>
    </w:rPr>
  </w:style>
  <w:style w:type="character" w:customStyle="1" w:styleId="citesec">
    <w:name w:val="cite_sec"/>
    <w:rsid w:val="00BD12AE"/>
    <w:rPr>
      <w:rFonts w:ascii="Cambria" w:hAnsi="Cambria"/>
      <w:bdr w:val="none" w:sz="0" w:space="0" w:color="auto"/>
      <w:shd w:val="clear" w:color="auto" w:fill="FFCCCC"/>
    </w:rPr>
  </w:style>
  <w:style w:type="paragraph" w:customStyle="1" w:styleId="Definition">
    <w:name w:val="Definition"/>
    <w:basedOn w:val="a6"/>
    <w:rsid w:val="00BD12AE"/>
    <w:pPr>
      <w:widowControl/>
      <w:numPr>
        <w:ilvl w:val="4"/>
        <w:numId w:val="23"/>
      </w:numPr>
      <w:tabs>
        <w:tab w:val="clear" w:pos="1080"/>
      </w:tabs>
      <w:wordWrap/>
      <w:autoSpaceDE/>
      <w:autoSpaceDN/>
      <w:spacing w:after="240" w:line="23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Example">
    <w:name w:val="Example"/>
    <w:basedOn w:val="a6"/>
    <w:rsid w:val="00BD12AE"/>
    <w:pPr>
      <w:widowControl/>
      <w:numPr>
        <w:ilvl w:val="5"/>
        <w:numId w:val="23"/>
      </w:numPr>
      <w:tabs>
        <w:tab w:val="clear" w:pos="1440"/>
        <w:tab w:val="left" w:pos="1354"/>
      </w:tabs>
      <w:wordWrap/>
      <w:autoSpaceDE/>
      <w:autoSpaceDN/>
      <w:spacing w:after="240" w:line="220" w:lineRule="atLeast"/>
    </w:pPr>
    <w:rPr>
      <w:rFonts w:ascii="Cambria" w:eastAsia="Calibri" w:hAnsi="Cambria"/>
      <w:szCs w:val="22"/>
      <w:lang w:eastAsia="en-US"/>
    </w:rPr>
  </w:style>
  <w:style w:type="paragraph" w:customStyle="1" w:styleId="Note">
    <w:name w:val="Note"/>
    <w:basedOn w:val="a6"/>
    <w:rsid w:val="00BD12AE"/>
    <w:pPr>
      <w:widowControl/>
      <w:numPr>
        <w:numId w:val="23"/>
      </w:numPr>
      <w:tabs>
        <w:tab w:val="left" w:pos="965"/>
      </w:tabs>
      <w:wordWrap/>
      <w:autoSpaceDE/>
      <w:autoSpaceDN/>
      <w:spacing w:after="240" w:line="220" w:lineRule="atLeast"/>
    </w:pPr>
    <w:rPr>
      <w:rFonts w:ascii="Cambria" w:eastAsia="Calibri" w:hAnsi="Cambria"/>
      <w:szCs w:val="22"/>
      <w:lang w:eastAsia="en-US"/>
    </w:rPr>
  </w:style>
  <w:style w:type="paragraph" w:customStyle="1" w:styleId="ListNumber1">
    <w:name w:val="List Number 1"/>
    <w:basedOn w:val="a6"/>
    <w:rsid w:val="00BD12AE"/>
    <w:pPr>
      <w:widowControl/>
      <w:tabs>
        <w:tab w:val="left" w:pos="403"/>
      </w:tabs>
      <w:wordWrap/>
      <w:autoSpaceDE/>
      <w:autoSpaceDN/>
      <w:spacing w:after="240" w:line="240" w:lineRule="atLeast"/>
      <w:ind w:left="403" w:hanging="403"/>
    </w:pPr>
    <w:rPr>
      <w:rFonts w:ascii="Cambria" w:eastAsia="Calibri" w:hAnsi="Cambria"/>
      <w:sz w:val="22"/>
      <w:szCs w:val="22"/>
      <w:lang w:eastAsia="en-US"/>
    </w:rPr>
  </w:style>
  <w:style w:type="paragraph" w:customStyle="1" w:styleId="Noteindent">
    <w:name w:val="Note indent"/>
    <w:basedOn w:val="Note"/>
    <w:rsid w:val="00BD12AE"/>
    <w:pPr>
      <w:tabs>
        <w:tab w:val="clear" w:pos="965"/>
        <w:tab w:val="left" w:pos="1368"/>
      </w:tabs>
      <w:ind w:left="403"/>
    </w:pPr>
  </w:style>
  <w:style w:type="paragraph" w:customStyle="1" w:styleId="ListDash">
    <w:name w:val="List Dash"/>
    <w:basedOn w:val="a"/>
    <w:qFormat/>
    <w:rsid w:val="00BD12AE"/>
    <w:pPr>
      <w:widowControl/>
      <w:tabs>
        <w:tab w:val="clear" w:pos="227"/>
        <w:tab w:val="num" w:pos="283"/>
      </w:tabs>
      <w:wordWrap/>
      <w:autoSpaceDE/>
      <w:autoSpaceDN/>
      <w:snapToGrid w:val="0"/>
      <w:spacing w:after="100" w:line="240" w:lineRule="atLeast"/>
      <w:ind w:left="283" w:hanging="283"/>
      <w:outlineLvl w:val="9"/>
    </w:pPr>
    <w:rPr>
      <w:rFonts w:ascii="Cambria" w:eastAsia="MS Mincho" w:hAnsi="Cambria"/>
      <w:sz w:val="22"/>
      <w:lang w:val="en-GB"/>
    </w:rPr>
  </w:style>
  <w:style w:type="paragraph" w:customStyle="1" w:styleId="Tablebody">
    <w:name w:val="Table body"/>
    <w:basedOn w:val="a6"/>
    <w:link w:val="TablebodyChar"/>
    <w:rsid w:val="00BD12AE"/>
    <w:pPr>
      <w:widowControl/>
      <w:wordWrap/>
      <w:autoSpaceDE/>
      <w:autoSpaceDN/>
      <w:spacing w:before="60" w:after="60" w:line="210" w:lineRule="atLeast"/>
      <w:jc w:val="left"/>
    </w:pPr>
    <w:rPr>
      <w:rFonts w:ascii="Cambria" w:eastAsia="Calibri" w:hAnsi="Cambria"/>
      <w:szCs w:val="22"/>
    </w:rPr>
  </w:style>
  <w:style w:type="character" w:customStyle="1" w:styleId="TablebodyChar">
    <w:name w:val="Table body Char"/>
    <w:link w:val="Tablebody"/>
    <w:locked/>
    <w:rsid w:val="00BD12AE"/>
    <w:rPr>
      <w:rFonts w:ascii="Cambria" w:eastAsia="Calibri" w:hAnsi="Cambria" w:cs="Times New Roman"/>
      <w:kern w:val="0"/>
      <w:lang w:val="en-GB"/>
    </w:rPr>
  </w:style>
  <w:style w:type="paragraph" w:customStyle="1" w:styleId="Tabletitle">
    <w:name w:val="Table title"/>
    <w:basedOn w:val="a6"/>
    <w:rsid w:val="00BD12AE"/>
    <w:pPr>
      <w:widowControl/>
      <w:suppressAutoHyphens/>
      <w:wordWrap/>
      <w:autoSpaceDE/>
      <w:autoSpaceDN/>
      <w:spacing w:before="120" w:after="12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Tableheader">
    <w:name w:val="Table header"/>
    <w:basedOn w:val="Tablebody"/>
    <w:rsid w:val="00BD12AE"/>
  </w:style>
  <w:style w:type="character" w:customStyle="1" w:styleId="SUPerscript-small">
    <w:name w:val="SUPerscript-small"/>
    <w:qFormat/>
    <w:rsid w:val="00BD12AE"/>
    <w:rPr>
      <w:kern w:val="0"/>
      <w:position w:val="6"/>
      <w:sz w:val="12"/>
      <w:szCs w:val="16"/>
    </w:rPr>
  </w:style>
  <w:style w:type="paragraph" w:customStyle="1" w:styleId="Tablefooter">
    <w:name w:val="Table footer"/>
    <w:basedOn w:val="a6"/>
    <w:rsid w:val="00BD12AE"/>
    <w:pPr>
      <w:widowControl/>
      <w:tabs>
        <w:tab w:val="left" w:pos="346"/>
      </w:tabs>
      <w:wordWrap/>
      <w:autoSpaceDE/>
      <w:autoSpaceDN/>
      <w:spacing w:before="60" w:after="60" w:line="200" w:lineRule="atLeast"/>
    </w:pPr>
    <w:rPr>
      <w:rFonts w:ascii="Cambria" w:eastAsia="Calibri" w:hAnsi="Cambria"/>
      <w:sz w:val="18"/>
      <w:szCs w:val="22"/>
      <w:lang w:eastAsia="en-US"/>
    </w:rPr>
  </w:style>
  <w:style w:type="paragraph" w:customStyle="1" w:styleId="FIGURE">
    <w:name w:val="FIGURE"/>
    <w:basedOn w:val="a6"/>
    <w:next w:val="a6"/>
    <w:qFormat/>
    <w:rsid w:val="00BD12AE"/>
    <w:pPr>
      <w:keepNext/>
      <w:widowControl/>
      <w:wordWrap/>
      <w:autoSpaceDE/>
      <w:autoSpaceDN/>
      <w:snapToGrid w:val="0"/>
      <w:spacing w:before="100" w:after="200" w:line="240" w:lineRule="atLeast"/>
      <w:jc w:val="center"/>
    </w:pPr>
    <w:rPr>
      <w:rFonts w:ascii="Cambria" w:eastAsia="MS Mincho" w:hAnsi="Cambria"/>
      <w:sz w:val="22"/>
      <w:lang w:eastAsia="ja-JP"/>
    </w:rPr>
  </w:style>
  <w:style w:type="paragraph" w:customStyle="1" w:styleId="Figuretitle">
    <w:name w:val="Figure title"/>
    <w:basedOn w:val="a6"/>
    <w:rsid w:val="00BD12AE"/>
    <w:pPr>
      <w:widowControl/>
      <w:suppressAutoHyphens/>
      <w:wordWrap/>
      <w:autoSpaceDE/>
      <w:autoSpaceDN/>
      <w:spacing w:before="240" w:after="36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character" w:customStyle="1" w:styleId="stddocNumber">
    <w:name w:val="std_docNumber"/>
    <w:rsid w:val="00BD12AE"/>
    <w:rPr>
      <w:rFonts w:ascii="Cambria" w:hAnsi="Cambria" w:hint="default"/>
      <w:bdr w:val="none" w:sz="0" w:space="0" w:color="auto" w:frame="1"/>
      <w:shd w:val="clear" w:color="auto" w:fill="F2DBDB"/>
    </w:rPr>
  </w:style>
  <w:style w:type="character" w:customStyle="1" w:styleId="stdpublisher">
    <w:name w:val="std_publisher"/>
    <w:rsid w:val="00BD12AE"/>
    <w:rPr>
      <w:rFonts w:ascii="Cambria" w:hAnsi="Cambria" w:hint="default"/>
      <w:bdr w:val="none" w:sz="0" w:space="0" w:color="auto" w:frame="1"/>
      <w:shd w:val="clear" w:color="auto" w:fill="C6D9F1"/>
    </w:rPr>
  </w:style>
  <w:style w:type="paragraph" w:customStyle="1" w:styleId="a20">
    <w:name w:val="a2"/>
    <w:basedOn w:val="a6"/>
    <w:next w:val="a6"/>
    <w:rsid w:val="00BD12AE"/>
    <w:pPr>
      <w:widowControl/>
      <w:tabs>
        <w:tab w:val="left" w:pos="500"/>
        <w:tab w:val="num" w:pos="567"/>
        <w:tab w:val="left" w:pos="720"/>
      </w:tabs>
      <w:wordWrap/>
      <w:autoSpaceDE/>
      <w:autoSpaceDN/>
      <w:spacing w:before="270" w:after="240" w:line="270" w:lineRule="exact"/>
      <w:ind w:left="567" w:hanging="284"/>
      <w:jc w:val="left"/>
      <w:outlineLvl w:val="0"/>
    </w:pPr>
    <w:rPr>
      <w:rFonts w:ascii="Cambria" w:eastAsia="Calibri" w:hAnsi="Cambria"/>
      <w:b/>
      <w:sz w:val="28"/>
      <w:szCs w:val="22"/>
      <w:lang w:eastAsia="en-US"/>
    </w:rPr>
  </w:style>
  <w:style w:type="paragraph" w:customStyle="1" w:styleId="a30">
    <w:name w:val="a3"/>
    <w:basedOn w:val="a6"/>
    <w:next w:val="a6"/>
    <w:rsid w:val="00BD12AE"/>
    <w:pPr>
      <w:widowControl/>
      <w:tabs>
        <w:tab w:val="left" w:pos="640"/>
        <w:tab w:val="num" w:pos="1077"/>
      </w:tabs>
      <w:wordWrap/>
      <w:autoSpaceDE/>
      <w:autoSpaceDN/>
      <w:spacing w:after="240" w:line="250" w:lineRule="exact"/>
      <w:ind w:left="1077" w:hanging="510"/>
      <w:jc w:val="left"/>
      <w:outlineLvl w:val="0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a40">
    <w:name w:val="a4"/>
    <w:basedOn w:val="a6"/>
    <w:next w:val="a6"/>
    <w:rsid w:val="00BD12AE"/>
    <w:pPr>
      <w:widowControl/>
      <w:tabs>
        <w:tab w:val="left" w:pos="880"/>
        <w:tab w:val="num" w:pos="1474"/>
      </w:tabs>
      <w:wordWrap/>
      <w:autoSpaceDE/>
      <w:autoSpaceDN/>
      <w:spacing w:after="240" w:line="240" w:lineRule="atLeast"/>
      <w:ind w:left="1474" w:hanging="624"/>
      <w:jc w:val="left"/>
      <w:outlineLvl w:val="0"/>
    </w:pPr>
    <w:rPr>
      <w:rFonts w:ascii="Cambria" w:eastAsia="Calibri" w:hAnsi="Cambria"/>
      <w:b/>
      <w:bCs/>
      <w:iCs/>
      <w:sz w:val="22"/>
      <w:szCs w:val="22"/>
      <w:lang w:eastAsia="en-US"/>
    </w:rPr>
  </w:style>
  <w:style w:type="paragraph" w:customStyle="1" w:styleId="a50">
    <w:name w:val="a5"/>
    <w:basedOn w:val="a6"/>
    <w:next w:val="a6"/>
    <w:rsid w:val="00BD12AE"/>
    <w:pPr>
      <w:widowControl/>
      <w:tabs>
        <w:tab w:val="num" w:pos="709"/>
        <w:tab w:val="left" w:pos="1140"/>
        <w:tab w:val="left" w:pos="1360"/>
      </w:tabs>
      <w:wordWrap/>
      <w:autoSpaceDE/>
      <w:autoSpaceDN/>
      <w:spacing w:after="240" w:line="240" w:lineRule="atLeast"/>
      <w:ind w:left="709" w:hanging="709"/>
      <w:jc w:val="left"/>
      <w:outlineLvl w:val="0"/>
    </w:pPr>
    <w:rPr>
      <w:rFonts w:ascii="Cambria" w:eastAsia="Calibri" w:hAnsi="Cambria"/>
      <w:b/>
      <w:bCs/>
      <w:iCs/>
      <w:sz w:val="22"/>
      <w:szCs w:val="22"/>
      <w:lang w:eastAsia="en-US"/>
    </w:rPr>
  </w:style>
  <w:style w:type="paragraph" w:customStyle="1" w:styleId="a60">
    <w:name w:val="a6"/>
    <w:basedOn w:val="a6"/>
    <w:next w:val="a6"/>
    <w:rsid w:val="00BD12AE"/>
    <w:pPr>
      <w:widowControl/>
      <w:tabs>
        <w:tab w:val="left" w:pos="1140"/>
        <w:tab w:val="left" w:pos="1360"/>
      </w:tabs>
      <w:wordWrap/>
      <w:autoSpaceDE/>
      <w:autoSpaceDN/>
      <w:spacing w:after="240" w:line="240" w:lineRule="atLeast"/>
      <w:jc w:val="left"/>
      <w:outlineLvl w:val="0"/>
    </w:pPr>
    <w:rPr>
      <w:rFonts w:ascii="Cambria" w:eastAsia="Calibri" w:hAnsi="Cambria"/>
      <w:b/>
      <w:bCs/>
      <w:sz w:val="22"/>
      <w:szCs w:val="22"/>
      <w:lang w:eastAsia="en-US"/>
    </w:rPr>
  </w:style>
  <w:style w:type="paragraph" w:customStyle="1" w:styleId="ANNEX">
    <w:name w:val="ANNEX"/>
    <w:basedOn w:val="a6"/>
    <w:next w:val="a6"/>
    <w:rsid w:val="00BD12AE"/>
    <w:pPr>
      <w:keepNext/>
      <w:pageBreakBefore/>
      <w:widowControl/>
      <w:tabs>
        <w:tab w:val="num" w:pos="283"/>
      </w:tabs>
      <w:wordWrap/>
      <w:autoSpaceDE/>
      <w:autoSpaceDN/>
      <w:spacing w:after="760" w:line="310" w:lineRule="exact"/>
      <w:ind w:left="283" w:hanging="283"/>
      <w:jc w:val="center"/>
      <w:outlineLvl w:val="0"/>
    </w:pPr>
    <w:rPr>
      <w:rFonts w:ascii="Cambria" w:eastAsia="MS Mincho" w:hAnsi="Cambria"/>
      <w:b/>
      <w:sz w:val="28"/>
      <w:lang w:eastAsia="ja-JP"/>
    </w:rPr>
  </w:style>
  <w:style w:type="paragraph" w:customStyle="1" w:styleId="FigureGraphic">
    <w:name w:val="Figure Graphic"/>
    <w:basedOn w:val="a6"/>
    <w:rsid w:val="00BD12AE"/>
    <w:pPr>
      <w:widowControl/>
      <w:wordWrap/>
      <w:autoSpaceDE/>
      <w:autoSpaceDN/>
      <w:spacing w:before="240" w:after="120" w:line="240" w:lineRule="atLeast"/>
      <w:jc w:val="center"/>
    </w:pPr>
    <w:rPr>
      <w:rFonts w:ascii="Cambria" w:eastAsia="Calibri" w:hAnsi="Cambria"/>
      <w:sz w:val="22"/>
      <w:szCs w:val="22"/>
      <w:lang w:eastAsia="en-US"/>
    </w:rPr>
  </w:style>
  <w:style w:type="paragraph" w:customStyle="1" w:styleId="p3">
    <w:name w:val="p3"/>
    <w:basedOn w:val="a6"/>
    <w:rsid w:val="00BD12AE"/>
    <w:pPr>
      <w:widowControl/>
      <w:tabs>
        <w:tab w:val="left" w:pos="720"/>
      </w:tabs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p4">
    <w:name w:val="p4"/>
    <w:basedOn w:val="a6"/>
    <w:rsid w:val="00BD12AE"/>
    <w:pPr>
      <w:widowControl/>
      <w:tabs>
        <w:tab w:val="left" w:pos="1094"/>
      </w:tabs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Dimension100">
    <w:name w:val="Dimension_100"/>
    <w:basedOn w:val="a6"/>
    <w:rsid w:val="00BD12AE"/>
    <w:pPr>
      <w:widowControl/>
      <w:wordWrap/>
      <w:autoSpaceDE/>
      <w:autoSpaceDN/>
      <w:spacing w:after="60" w:line="220" w:lineRule="atLeast"/>
      <w:jc w:val="right"/>
    </w:pPr>
    <w:rPr>
      <w:rFonts w:ascii="Cambria" w:eastAsia="Calibri" w:hAnsi="Cambria"/>
      <w:szCs w:val="22"/>
      <w:lang w:eastAsia="en-US"/>
    </w:rPr>
  </w:style>
  <w:style w:type="paragraph" w:customStyle="1" w:styleId="Figuresubtitle">
    <w:name w:val="Figure subtitle"/>
    <w:basedOn w:val="a6"/>
    <w:rsid w:val="00BD12AE"/>
    <w:pPr>
      <w:widowControl/>
      <w:wordWrap/>
      <w:autoSpaceDE/>
      <w:autoSpaceDN/>
      <w:spacing w:before="120" w:after="12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KeyText">
    <w:name w:val="Key Text"/>
    <w:basedOn w:val="a6"/>
    <w:rsid w:val="00BD12AE"/>
    <w:pPr>
      <w:widowControl/>
      <w:tabs>
        <w:tab w:val="left" w:pos="346"/>
      </w:tabs>
      <w:wordWrap/>
      <w:autoSpaceDE/>
      <w:autoSpaceDN/>
      <w:spacing w:after="60" w:line="220" w:lineRule="atLeast"/>
      <w:ind w:left="346" w:hanging="346"/>
    </w:pPr>
    <w:rPr>
      <w:rFonts w:ascii="Cambria" w:eastAsia="Calibri" w:hAnsi="Cambria"/>
      <w:sz w:val="18"/>
      <w:szCs w:val="22"/>
      <w:lang w:eastAsia="en-US"/>
    </w:rPr>
  </w:style>
  <w:style w:type="paragraph" w:customStyle="1" w:styleId="KeyTitle">
    <w:name w:val="Key Title"/>
    <w:basedOn w:val="KeyText"/>
    <w:next w:val="KeyText"/>
    <w:rsid w:val="00BD12AE"/>
    <w:pPr>
      <w:jc w:val="left"/>
    </w:pPr>
    <w:rPr>
      <w:b/>
    </w:rPr>
  </w:style>
  <w:style w:type="character" w:customStyle="1" w:styleId="SUBscript">
    <w:name w:val="SUBscript"/>
    <w:rsid w:val="00BD12AE"/>
    <w:rPr>
      <w:kern w:val="0"/>
      <w:position w:val="-6"/>
      <w:sz w:val="16"/>
      <w:szCs w:val="16"/>
    </w:rPr>
  </w:style>
  <w:style w:type="character" w:customStyle="1" w:styleId="citetbl">
    <w:name w:val="cite_tbl"/>
    <w:rsid w:val="00BD12AE"/>
    <w:rPr>
      <w:rFonts w:ascii="Cambria" w:hAnsi="Cambria" w:hint="default"/>
      <w:color w:val="auto"/>
      <w:bdr w:val="none" w:sz="0" w:space="0" w:color="auto" w:frame="1"/>
      <w:shd w:val="clear" w:color="auto" w:fill="FF9999"/>
    </w:rPr>
  </w:style>
  <w:style w:type="paragraph" w:customStyle="1" w:styleId="Notecontinued">
    <w:name w:val="Note continued"/>
    <w:basedOn w:val="Note"/>
    <w:rsid w:val="00BD12AE"/>
  </w:style>
  <w:style w:type="character" w:styleId="afff3">
    <w:name w:val="line number"/>
    <w:basedOn w:val="a7"/>
    <w:rsid w:val="00BD12AE"/>
  </w:style>
  <w:style w:type="character" w:customStyle="1" w:styleId="1a">
    <w:name w:val="확인되지 않은 멘션1"/>
    <w:uiPriority w:val="99"/>
    <w:semiHidden/>
    <w:unhideWhenUsed/>
    <w:rsid w:val="00BD12AE"/>
    <w:rPr>
      <w:color w:val="605E5C"/>
      <w:shd w:val="clear" w:color="auto" w:fill="E1DFDD"/>
    </w:rPr>
  </w:style>
  <w:style w:type="paragraph" w:customStyle="1" w:styleId="ISOChange">
    <w:name w:val="ISO_Change"/>
    <w:basedOn w:val="a6"/>
    <w:rsid w:val="00BD12AE"/>
    <w:pPr>
      <w:widowControl/>
      <w:wordWrap/>
      <w:autoSpaceDE/>
      <w:autoSpaceDN/>
      <w:spacing w:before="210" w:line="210" w:lineRule="exact"/>
      <w:jc w:val="left"/>
    </w:pPr>
    <w:rPr>
      <w:rFonts w:eastAsia="맑은 고딕"/>
      <w:sz w:val="18"/>
      <w:lang w:eastAsia="en-US"/>
    </w:rPr>
  </w:style>
  <w:style w:type="paragraph" w:customStyle="1" w:styleId="1b">
    <w:name w:val="표준1"/>
    <w:basedOn w:val="a6"/>
    <w:rsid w:val="00BD12AE"/>
    <w:pPr>
      <w:textAlignment w:val="baseline"/>
    </w:pPr>
    <w:rPr>
      <w:rFonts w:ascii="굴림" w:eastAsia="굴림" w:hAnsi="굴림" w:cs="굴림"/>
      <w:color w:val="000000"/>
      <w:lang w:val="en-US"/>
    </w:rPr>
  </w:style>
  <w:style w:type="paragraph" w:styleId="afff4">
    <w:name w:val="Normal (Web)"/>
    <w:basedOn w:val="a6"/>
    <w:uiPriority w:val="99"/>
    <w:unhideWhenUsed/>
    <w:rsid w:val="00BD12AE"/>
    <w:pPr>
      <w:widowControl/>
      <w:wordWrap/>
      <w:autoSpaceDE/>
      <w:autoSpaceDN/>
      <w:spacing w:before="100" w:beforeAutospacing="1" w:after="100" w:afterAutospacing="1" w:line="288" w:lineRule="auto"/>
      <w:jc w:val="left"/>
    </w:pPr>
    <w:rPr>
      <w:rFonts w:ascii=".." w:eastAsia="굴림" w:hAnsi=".." w:cs="굴림"/>
      <w:sz w:val="18"/>
      <w:szCs w:val="18"/>
      <w:lang w:val="en-US"/>
    </w:rPr>
  </w:style>
  <w:style w:type="character" w:customStyle="1" w:styleId="2f0">
    <w:name w:val="확인되지 않은 멘션2"/>
    <w:basedOn w:val="a7"/>
    <w:uiPriority w:val="99"/>
    <w:semiHidden/>
    <w:unhideWhenUsed/>
    <w:rsid w:val="00BD12AE"/>
    <w:rPr>
      <w:color w:val="605E5C"/>
      <w:shd w:val="clear" w:color="auto" w:fill="E1DFDD"/>
    </w:rPr>
  </w:style>
  <w:style w:type="table" w:styleId="1c">
    <w:name w:val="Grid Table 1 Light"/>
    <w:basedOn w:val="a8"/>
    <w:uiPriority w:val="46"/>
    <w:rsid w:val="00BD12AE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yperlink" Target="https://www.regulations.gov/document/NHTSA-2014-0070-0003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unece.org/transport/publications/resolution-deployment-highly-and-fully-automated-vehicles-road-traffic" TargetMode="Externa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yperlink" Target="https://www.rand.org/pubs/research_reports/RRA569-1.html" TargetMode="External"/><Relationship Id="rId25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https://www.nhtsa.gov/sites/nhtsa.dot.gov/files/documents/13069a-ads2.0_090617_v9a_tag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yperlink" Target="https://unece.org/DAM/trans/doc/2019/wp29grva/ECE-TRANS-WP29-GRVA-2019-16e.docx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www.rand.org/pubs/research_reports/RR2662.html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hyperlink" Target="https://unece.org/fileadmin/DAM/trans/doc/2019/wp29/WP.29-178-10r2e.pdf" TargetMode="External"/><Relationship Id="rId27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KSDT2021\KSDT2021_&#54620;&#44397;&#49328;&#50629;&#54364;&#51456;_&#53596;&#54540;&#47551;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BAAE78E8DE450AA39592DB1F1AD5D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359FD24-00B0-4CA5-A27B-C48EFA8D4A7A}"/>
      </w:docPartPr>
      <w:docPartBody>
        <w:p w:rsidR="002D5BA6" w:rsidRDefault="002D5BA6">
          <w:pPr>
            <w:pStyle w:val="3ABAAE78E8DE450AA39592DB1F1AD5DE"/>
          </w:pPr>
          <w:r w:rsidRPr="00985890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FA24E18D892C46F89BF659AC55FA328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8295173-5674-4E2D-9DAE-7AB378AC123B}"/>
      </w:docPartPr>
      <w:docPartBody>
        <w:p w:rsidR="002D5BA6" w:rsidRDefault="002D5BA6">
          <w:pPr>
            <w:pStyle w:val="FA24E18D892C46F89BF659AC55FA328D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F6DE1B9B9DE840539C2767B6BB7CDD7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0AE89AF-1516-45EC-9FA8-790AE86B0014}"/>
      </w:docPartPr>
      <w:docPartBody>
        <w:p w:rsidR="002D5BA6" w:rsidRDefault="002D5BA6">
          <w:pPr>
            <w:pStyle w:val="F6DE1B9B9DE840539C2767B6BB7CDD7B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4E654EA0397044569026BC32FEA9DA9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7031E93-CE76-4D5F-ACB3-46B9DB0F333D}"/>
      </w:docPartPr>
      <w:docPartBody>
        <w:p w:rsidR="002D5BA6" w:rsidRDefault="002D5BA6">
          <w:pPr>
            <w:pStyle w:val="4E654EA0397044569026BC32FEA9DA98"/>
          </w:pPr>
          <w:r w:rsidRPr="00D91A15">
            <w:rPr>
              <w:rFonts w:eastAsia="돋움" w:cs="Arial"/>
              <w:sz w:val="24"/>
              <w:szCs w:val="24"/>
            </w:rPr>
            <w:t>AAAAAAA</w:t>
          </w:r>
          <w:r w:rsidRPr="00D91A15">
            <w:rPr>
              <w:rFonts w:eastAsia="돋움" w:cs="Arial" w:hint="eastAsia"/>
              <w:sz w:val="24"/>
              <w:szCs w:val="24"/>
            </w:rPr>
            <w:t>AAAAAAAAAAAAAAAAA</w:t>
          </w:r>
        </w:p>
      </w:docPartBody>
    </w:docPart>
    <w:docPart>
      <w:docPartPr>
        <w:name w:val="2ECD42306487497A8928BCCA86BAF84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DFFEF63-7F51-4A3C-B084-8C43C8A32CA6}"/>
      </w:docPartPr>
      <w:docPartBody>
        <w:p w:rsidR="002D5BA6" w:rsidRDefault="002D5BA6">
          <w:pPr>
            <w:pStyle w:val="2ECD42306487497A8928BCCA86BAF847"/>
          </w:pPr>
          <w:r w:rsidRPr="00952AE2">
            <w:rPr>
              <w:rStyle w:val="a3"/>
              <w:rFonts w:hint="eastAsia"/>
            </w:rPr>
            <w:t>텍스트를 입력하려면 여기를 클릭하거나 탭하세요.</w:t>
          </w:r>
        </w:p>
      </w:docPartBody>
    </w:docPart>
    <w:docPart>
      <w:docPartPr>
        <w:name w:val="7F44AF05C7D34D7A971847C5D01806A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8CC53B7-5E95-459C-8EFC-3BAB5E30D9A9}"/>
      </w:docPartPr>
      <w:docPartBody>
        <w:p w:rsidR="004100F2" w:rsidRDefault="004100F2" w:rsidP="004100F2">
          <w:pPr>
            <w:pStyle w:val="7F44AF05C7D34D7A971847C5D01806A5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2C47C637DB4F41D2B3A3C4385B518CB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A4D307D-59E7-4065-8F7B-F5CE91AD87C0}"/>
      </w:docPartPr>
      <w:docPartBody>
        <w:p w:rsidR="004100F2" w:rsidRDefault="004100F2" w:rsidP="004100F2">
          <w:pPr>
            <w:pStyle w:val="2C47C637DB4F41D2B3A3C4385B518CBD"/>
          </w:pPr>
          <w:r w:rsidRPr="00D91A15">
            <w:rPr>
              <w:rFonts w:eastAsia="돋움" w:cs="Arial"/>
              <w:sz w:val="24"/>
              <w:szCs w:val="24"/>
            </w:rPr>
            <w:t>AAAAAAA</w:t>
          </w:r>
          <w:r w:rsidRPr="00D91A15">
            <w:rPr>
              <w:rFonts w:eastAsia="돋움" w:cs="Arial" w:hint="eastAsia"/>
              <w:sz w:val="24"/>
              <w:szCs w:val="24"/>
            </w:rPr>
            <w:t>AAAAAAAAAAAAAAAAA</w:t>
          </w:r>
        </w:p>
      </w:docPartBody>
    </w:docPart>
    <w:docPart>
      <w:docPartPr>
        <w:name w:val="5FA53391A95A45859D33DE3385F499D9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4F9F9C6-0E25-4AB8-8464-05D7256E7FD5}"/>
      </w:docPartPr>
      <w:docPartBody>
        <w:p w:rsidR="00FE0BC7" w:rsidRDefault="00FE0BC7" w:rsidP="00FE0BC7">
          <w:pPr>
            <w:pStyle w:val="5FA53391A95A45859D33DE3385F499D9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12905A5D0853473C9BD60997D6BFC9B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47A6A44-0417-42F2-9166-0A6022F2A266}"/>
      </w:docPartPr>
      <w:docPartBody>
        <w:p w:rsidR="00FE0BC7" w:rsidRDefault="00FE0BC7" w:rsidP="00FE0BC7">
          <w:pPr>
            <w:pStyle w:val="12905A5D0853473C9BD60997D6BFC9B0"/>
          </w:pPr>
          <w:r w:rsidRPr="00D91A15">
            <w:rPr>
              <w:rFonts w:eastAsia="돋움" w:cs="Arial"/>
              <w:sz w:val="24"/>
              <w:szCs w:val="24"/>
            </w:rPr>
            <w:t>AAAAAAA</w:t>
          </w:r>
          <w:r w:rsidRPr="00D91A15">
            <w:rPr>
              <w:rFonts w:eastAsia="돋움" w:cs="Arial" w:hint="eastAsia"/>
              <w:sz w:val="24"/>
              <w:szCs w:val="24"/>
            </w:rPr>
            <w:t>AAAAAAAAAAAAAAAAA</w:t>
          </w:r>
        </w:p>
      </w:docPartBody>
    </w:docPart>
    <w:docPart>
      <w:docPartPr>
        <w:name w:val="E0BD1132A45243848C68F9FB0630FAAA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D886D06-0A5A-4A5D-B2D8-4680DB70F48E}"/>
      </w:docPartPr>
      <w:docPartBody>
        <w:p w:rsidR="002276CD" w:rsidRDefault="002276CD" w:rsidP="002276CD">
          <w:pPr>
            <w:pStyle w:val="E0BD1132A45243848C68F9FB0630FAAA"/>
          </w:pPr>
          <w:r w:rsidRPr="00D91A15">
            <w:rPr>
              <w:rFonts w:eastAsia="돋움" w:cs="Arial"/>
              <w:sz w:val="24"/>
              <w:szCs w:val="24"/>
            </w:rPr>
            <w:t>AAAAAAA</w:t>
          </w:r>
          <w:r w:rsidRPr="00D91A15">
            <w:rPr>
              <w:rFonts w:eastAsia="돋움" w:cs="Arial" w:hint="eastAsia"/>
              <w:sz w:val="24"/>
              <w:szCs w:val="24"/>
            </w:rPr>
            <w:t>AAAAAAAAAAAAAAAAA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.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BA6"/>
    <w:rsid w:val="000B17C8"/>
    <w:rsid w:val="002276CD"/>
    <w:rsid w:val="002D5BA6"/>
    <w:rsid w:val="003F7C06"/>
    <w:rsid w:val="004100F2"/>
    <w:rsid w:val="00461A4E"/>
    <w:rsid w:val="005A25F4"/>
    <w:rsid w:val="005F4203"/>
    <w:rsid w:val="00867000"/>
    <w:rsid w:val="009B4EB7"/>
    <w:rsid w:val="009C0DA2"/>
    <w:rsid w:val="00C81EFC"/>
    <w:rsid w:val="00CB13D6"/>
    <w:rsid w:val="00FC38B6"/>
    <w:rsid w:val="00FE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E0BC7"/>
    <w:rPr>
      <w:color w:val="808080"/>
    </w:rPr>
  </w:style>
  <w:style w:type="paragraph" w:customStyle="1" w:styleId="3ABAAE78E8DE450AA39592DB1F1AD5DE">
    <w:name w:val="3ABAAE78E8DE450AA39592DB1F1AD5DE"/>
    <w:pPr>
      <w:widowControl w:val="0"/>
      <w:wordWrap w:val="0"/>
      <w:autoSpaceDE w:val="0"/>
      <w:autoSpaceDN w:val="0"/>
    </w:pPr>
  </w:style>
  <w:style w:type="paragraph" w:customStyle="1" w:styleId="FA24E18D892C46F89BF659AC55FA328D">
    <w:name w:val="FA24E18D892C46F89BF659AC55FA328D"/>
    <w:pPr>
      <w:widowControl w:val="0"/>
      <w:wordWrap w:val="0"/>
      <w:autoSpaceDE w:val="0"/>
      <w:autoSpaceDN w:val="0"/>
    </w:pPr>
  </w:style>
  <w:style w:type="paragraph" w:customStyle="1" w:styleId="F6DE1B9B9DE840539C2767B6BB7CDD7B">
    <w:name w:val="F6DE1B9B9DE840539C2767B6BB7CDD7B"/>
    <w:pPr>
      <w:widowControl w:val="0"/>
      <w:wordWrap w:val="0"/>
      <w:autoSpaceDE w:val="0"/>
      <w:autoSpaceDN w:val="0"/>
    </w:pPr>
  </w:style>
  <w:style w:type="paragraph" w:customStyle="1" w:styleId="4E654EA0397044569026BC32FEA9DA98">
    <w:name w:val="4E654EA0397044569026BC32FEA9DA98"/>
    <w:pPr>
      <w:widowControl w:val="0"/>
      <w:wordWrap w:val="0"/>
      <w:autoSpaceDE w:val="0"/>
      <w:autoSpaceDN w:val="0"/>
    </w:pPr>
  </w:style>
  <w:style w:type="paragraph" w:customStyle="1" w:styleId="2ECD42306487497A8928BCCA86BAF847">
    <w:name w:val="2ECD42306487497A8928BCCA86BAF847"/>
    <w:pPr>
      <w:widowControl w:val="0"/>
      <w:wordWrap w:val="0"/>
      <w:autoSpaceDE w:val="0"/>
      <w:autoSpaceDN w:val="0"/>
    </w:pPr>
  </w:style>
  <w:style w:type="paragraph" w:customStyle="1" w:styleId="7F44AF05C7D34D7A971847C5D01806A5">
    <w:name w:val="7F44AF05C7D34D7A971847C5D01806A5"/>
    <w:rsid w:val="004100F2"/>
    <w:pPr>
      <w:widowControl w:val="0"/>
      <w:wordWrap w:val="0"/>
      <w:autoSpaceDE w:val="0"/>
      <w:autoSpaceDN w:val="0"/>
    </w:pPr>
  </w:style>
  <w:style w:type="paragraph" w:customStyle="1" w:styleId="2C47C637DB4F41D2B3A3C4385B518CBD">
    <w:name w:val="2C47C637DB4F41D2B3A3C4385B518CBD"/>
    <w:rsid w:val="004100F2"/>
    <w:pPr>
      <w:widowControl w:val="0"/>
      <w:wordWrap w:val="0"/>
      <w:autoSpaceDE w:val="0"/>
      <w:autoSpaceDN w:val="0"/>
    </w:pPr>
  </w:style>
  <w:style w:type="paragraph" w:customStyle="1" w:styleId="5FA53391A95A45859D33DE3385F499D9">
    <w:name w:val="5FA53391A95A45859D33DE3385F499D9"/>
    <w:rsid w:val="00FE0BC7"/>
    <w:pPr>
      <w:widowControl w:val="0"/>
      <w:wordWrap w:val="0"/>
      <w:autoSpaceDE w:val="0"/>
      <w:autoSpaceDN w:val="0"/>
    </w:pPr>
  </w:style>
  <w:style w:type="paragraph" w:customStyle="1" w:styleId="12905A5D0853473C9BD60997D6BFC9B0">
    <w:name w:val="12905A5D0853473C9BD60997D6BFC9B0"/>
    <w:rsid w:val="00FE0BC7"/>
    <w:pPr>
      <w:widowControl w:val="0"/>
      <w:wordWrap w:val="0"/>
      <w:autoSpaceDE w:val="0"/>
      <w:autoSpaceDN w:val="0"/>
    </w:pPr>
  </w:style>
  <w:style w:type="paragraph" w:customStyle="1" w:styleId="E0BD1132A45243848C68F9FB0630FAAA">
    <w:name w:val="E0BD1132A45243848C68F9FB0630FAAA"/>
    <w:rsid w:val="002276CD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07F7A-EE08-49EE-A58E-D0085D9AE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KSDT2021_한국산업표준_템플릿2.dotx</Template>
  <TotalTime>965</TotalTime>
  <Pages>20</Pages>
  <Words>3545</Words>
  <Characters>20210</Characters>
  <Application>Microsoft Office Word</Application>
  <DocSecurity>0</DocSecurity>
  <Lines>168</Lines>
  <Paragraphs>47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jongyu kim</cp:lastModifiedBy>
  <cp:revision>118</cp:revision>
  <dcterms:created xsi:type="dcterms:W3CDTF">2026-08-20T07:57:00Z</dcterms:created>
  <dcterms:modified xsi:type="dcterms:W3CDTF">2026-09-22T12:59:00Z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DT_Title">
    <vt:lpwstr>한국산업표준</vt:lpwstr>
  </property>
  <property fmtid="{D5CDD505-2E9C-101B-9397-08002B2CF9AE}" pid="3" name="KSDT_Version">
    <vt:lpwstr>1.0</vt:lpwstr>
  </property>
  <property fmtid="{D5CDD505-2E9C-101B-9397-08002B2CF9AE}" pid="4" name="KSDT_Enactment1">
    <vt:lpwstr>2026</vt:lpwstr>
  </property>
  <property fmtid="{D5CDD505-2E9C-101B-9397-08002B2CF9AE}" pid="5" name="KSDT_Enactment2">
    <vt:lpwstr>8</vt:lpwstr>
  </property>
  <property fmtid="{D5CDD505-2E9C-101B-9397-08002B2CF9AE}" pid="6" name="KSDT_Enactment3">
    <vt:lpwstr>6</vt:lpwstr>
  </property>
  <property fmtid="{D5CDD505-2E9C-101B-9397-08002B2CF9AE}" pid="7" name="KSDT_reform_YY">
    <vt:lpwstr/>
  </property>
  <property fmtid="{D5CDD505-2E9C-101B-9397-08002B2CF9AE}" pid="8" name="KSDT_reform_MM">
    <vt:lpwstr/>
  </property>
  <property fmtid="{D5CDD505-2E9C-101B-9397-08002B2CF9AE}" pid="9" name="KSDT_reform_DD">
    <vt:lpwstr/>
  </property>
  <property fmtid="{D5CDD505-2E9C-101B-9397-08002B2CF9AE}" pid="10" name="KSDT_iso">
    <vt:lpwstr/>
  </property>
</Properties>
</file>