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5AF58" w14:textId="77777777" w:rsidR="0021000F" w:rsidRPr="00DF5388" w:rsidRDefault="0021000F" w:rsidP="00F96975">
      <w:pPr>
        <w:tabs>
          <w:tab w:val="left" w:pos="8100"/>
        </w:tabs>
        <w:snapToGrid w:val="0"/>
        <w:jc w:val="center"/>
        <w:rPr>
          <w:rFonts w:ascii="돋움" w:eastAsia="돋움" w:hAnsi="돋움"/>
          <w:b/>
        </w:rPr>
      </w:pPr>
      <w:bookmarkStart w:id="0" w:name="_Hlk67577585"/>
      <w:proofErr w:type="gramStart"/>
      <w:r w:rsidRPr="00DF5388">
        <w:rPr>
          <w:rFonts w:ascii="돋움" w:eastAsia="돋움" w:hAnsi="돋움" w:hint="eastAsia"/>
          <w:b/>
          <w:kern w:val="2"/>
        </w:rPr>
        <w:t>원안작성협력 :</w:t>
      </w:r>
      <w:proofErr w:type="gramEnd"/>
      <w:r w:rsidRPr="00DF5388">
        <w:rPr>
          <w:rFonts w:ascii="돋움" w:eastAsia="돋움" w:hAnsi="돋움" w:hint="eastAsia"/>
          <w:b/>
          <w:kern w:val="2"/>
        </w:rPr>
        <w:t xml:space="preserve"> </w:t>
      </w:r>
      <w:r w:rsidR="00CD37F3" w:rsidRPr="00DF5388">
        <w:rPr>
          <w:rFonts w:ascii="돋움" w:eastAsia="돋움" w:hAnsi="돋움" w:hint="eastAsia"/>
          <w:b/>
          <w:kern w:val="2"/>
        </w:rPr>
        <w:t>T</w:t>
      </w:r>
      <w:r w:rsidR="00CD37F3" w:rsidRPr="00DF5388">
        <w:rPr>
          <w:rFonts w:ascii="돋움" w:eastAsia="돋움" w:hAnsi="돋움"/>
          <w:b/>
          <w:kern w:val="2"/>
        </w:rPr>
        <w:t xml:space="preserve">-Car </w:t>
      </w:r>
      <w:r w:rsidR="00CD37F3" w:rsidRPr="00DF5388">
        <w:rPr>
          <w:rFonts w:ascii="돋움" w:eastAsia="돋움" w:hAnsi="돋움" w:hint="eastAsia"/>
          <w:b/>
          <w:kern w:val="2"/>
        </w:rPr>
        <w:t>기술개발 표준개발위원회</w:t>
      </w:r>
    </w:p>
    <w:p w14:paraId="0104958B" w14:textId="77777777" w:rsidR="0021000F" w:rsidRPr="00DF5388" w:rsidRDefault="0021000F" w:rsidP="00D06495">
      <w:pPr>
        <w:jc w:val="center"/>
      </w:pPr>
    </w:p>
    <w:tbl>
      <w:tblPr>
        <w:tblW w:w="9356" w:type="dxa"/>
        <w:jc w:val="center"/>
        <w:tblLook w:val="01E0" w:firstRow="1" w:lastRow="1" w:firstColumn="1" w:lastColumn="1" w:noHBand="0" w:noVBand="0"/>
      </w:tblPr>
      <w:tblGrid>
        <w:gridCol w:w="1560"/>
        <w:gridCol w:w="265"/>
        <w:gridCol w:w="893"/>
        <w:gridCol w:w="240"/>
        <w:gridCol w:w="4901"/>
        <w:gridCol w:w="1254"/>
        <w:gridCol w:w="243"/>
      </w:tblGrid>
      <w:tr w:rsidR="00DF5388" w:rsidRPr="00DF5388" w14:paraId="3CA5820B" w14:textId="77777777" w:rsidTr="00C5205D">
        <w:trPr>
          <w:jc w:val="center"/>
        </w:trPr>
        <w:tc>
          <w:tcPr>
            <w:tcW w:w="834" w:type="pct"/>
            <w:vAlign w:val="center"/>
          </w:tcPr>
          <w:p w14:paraId="27E9AF6B" w14:textId="77777777" w:rsidR="001C2560" w:rsidRPr="00DF5388" w:rsidRDefault="001C2560" w:rsidP="0021000F">
            <w:pPr>
              <w:pStyle w:val="ad"/>
              <w:wordWrap/>
              <w:spacing w:line="300" w:lineRule="exact"/>
              <w:jc w:val="center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4AFB5F02" w14:textId="77777777" w:rsidR="001C2560" w:rsidRPr="00DF5388" w:rsidRDefault="001C2560" w:rsidP="0021000F">
            <w:pPr>
              <w:pStyle w:val="ad"/>
              <w:wordWrap/>
              <w:spacing w:line="300" w:lineRule="exact"/>
              <w:jc w:val="center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2878AB7A" w14:textId="77777777" w:rsidR="001C2560" w:rsidRPr="00DF5388" w:rsidRDefault="001C2560" w:rsidP="0021000F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sz w:val="20"/>
              </w:rPr>
            </w:pPr>
            <w:r w:rsidRPr="00DF5388">
              <w:rPr>
                <w:rFonts w:ascii="바탕" w:hAnsi="바탕" w:hint="eastAsia"/>
                <w:color w:val="auto"/>
                <w:sz w:val="20"/>
              </w:rPr>
              <w:t>성명</w:t>
            </w:r>
          </w:p>
        </w:tc>
        <w:tc>
          <w:tcPr>
            <w:tcW w:w="128" w:type="pct"/>
            <w:vAlign w:val="center"/>
          </w:tcPr>
          <w:p w14:paraId="38573E17" w14:textId="77777777" w:rsidR="001C2560" w:rsidRPr="00DF5388" w:rsidRDefault="001C2560" w:rsidP="0021000F">
            <w:pPr>
              <w:pStyle w:val="ad"/>
              <w:wordWrap/>
              <w:spacing w:line="300" w:lineRule="exact"/>
              <w:jc w:val="center"/>
              <w:rPr>
                <w:rFonts w:ascii="바탕" w:hAnsi="바탕"/>
                <w:color w:val="auto"/>
                <w:sz w:val="20"/>
              </w:rPr>
            </w:pPr>
          </w:p>
        </w:tc>
        <w:tc>
          <w:tcPr>
            <w:tcW w:w="2619" w:type="pct"/>
            <w:vAlign w:val="center"/>
          </w:tcPr>
          <w:p w14:paraId="05F5B8DF" w14:textId="77777777" w:rsidR="001C2560" w:rsidRPr="00DF5388" w:rsidRDefault="001C2560" w:rsidP="001C2560">
            <w:pPr>
              <w:pStyle w:val="ad"/>
              <w:wordWrap/>
              <w:spacing w:line="300" w:lineRule="exact"/>
              <w:ind w:leftChars="200" w:left="400"/>
              <w:jc w:val="left"/>
              <w:rPr>
                <w:rFonts w:ascii="바탕" w:hAnsi="바탕"/>
                <w:color w:val="auto"/>
                <w:sz w:val="20"/>
              </w:rPr>
            </w:pPr>
            <w:proofErr w:type="gramStart"/>
            <w:r w:rsidRPr="00DF5388">
              <w:rPr>
                <w:rFonts w:ascii="바탕" w:hAnsi="바탕" w:hint="eastAsia"/>
                <w:color w:val="auto"/>
                <w:sz w:val="20"/>
              </w:rPr>
              <w:t>근  무</w:t>
            </w:r>
            <w:proofErr w:type="gramEnd"/>
            <w:r w:rsidRPr="00DF5388">
              <w:rPr>
                <w:rFonts w:ascii="바탕" w:hAnsi="바탕" w:hint="eastAsia"/>
                <w:color w:val="auto"/>
                <w:sz w:val="20"/>
              </w:rPr>
              <w:t xml:space="preserve">  처</w:t>
            </w:r>
          </w:p>
        </w:tc>
        <w:tc>
          <w:tcPr>
            <w:tcW w:w="670" w:type="pct"/>
            <w:vAlign w:val="center"/>
          </w:tcPr>
          <w:p w14:paraId="3EC2058C" w14:textId="77777777" w:rsidR="001C2560" w:rsidRPr="00DF5388" w:rsidRDefault="001C2560" w:rsidP="0021000F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sz w:val="20"/>
              </w:rPr>
            </w:pPr>
            <w:r w:rsidRPr="00DF5388">
              <w:rPr>
                <w:rFonts w:ascii="바탕" w:hAnsi="바탕" w:hint="eastAsia"/>
                <w:color w:val="auto"/>
                <w:sz w:val="20"/>
              </w:rPr>
              <w:t>직위</w:t>
            </w:r>
          </w:p>
        </w:tc>
        <w:tc>
          <w:tcPr>
            <w:tcW w:w="130" w:type="pct"/>
            <w:vAlign w:val="center"/>
          </w:tcPr>
          <w:p w14:paraId="345BB117" w14:textId="77777777" w:rsidR="001C2560" w:rsidRPr="00DF5388" w:rsidRDefault="001C2560" w:rsidP="0021000F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sz w:val="20"/>
              </w:rPr>
            </w:pPr>
          </w:p>
        </w:tc>
      </w:tr>
      <w:tr w:rsidR="00DF5388" w:rsidRPr="00DF5388" w14:paraId="33B2ED57" w14:textId="77777777" w:rsidTr="00C5205D">
        <w:trPr>
          <w:jc w:val="center"/>
        </w:trPr>
        <w:tc>
          <w:tcPr>
            <w:tcW w:w="834" w:type="pct"/>
            <w:vAlign w:val="center"/>
          </w:tcPr>
          <w:p w14:paraId="347AACCC" w14:textId="77777777" w:rsidR="001C2560" w:rsidRPr="00DF5388" w:rsidRDefault="001C2560" w:rsidP="00F1178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  <w:r w:rsidRPr="00DF5388">
              <w:rPr>
                <w:rFonts w:ascii="바탕" w:hAnsi="바탕" w:cs="Arial"/>
                <w:color w:val="auto"/>
                <w:kern w:val="2"/>
                <w:sz w:val="20"/>
              </w:rPr>
              <w:t>(</w:t>
            </w:r>
            <w:r w:rsidR="00F11786" w:rsidRPr="00DF5388">
              <w:rPr>
                <w:rFonts w:ascii="바탕" w:hAnsi="바탕" w:cs="Arial" w:hint="eastAsia"/>
                <w:color w:val="auto"/>
                <w:kern w:val="2"/>
                <w:sz w:val="20"/>
              </w:rPr>
              <w:t>위원장</w:t>
            </w:r>
            <w:r w:rsidRPr="00DF5388">
              <w:rPr>
                <w:rFonts w:ascii="바탕" w:hAnsi="바탕" w:cs="Arial"/>
                <w:color w:val="auto"/>
                <w:kern w:val="2"/>
                <w:sz w:val="20"/>
              </w:rPr>
              <w:t>)</w:t>
            </w:r>
          </w:p>
        </w:tc>
        <w:tc>
          <w:tcPr>
            <w:tcW w:w="142" w:type="pct"/>
            <w:vAlign w:val="center"/>
          </w:tcPr>
          <w:p w14:paraId="6143EEEA" w14:textId="77777777" w:rsidR="001C2560" w:rsidRPr="00DF5388" w:rsidRDefault="001C2560" w:rsidP="0021000F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06317AED" w14:textId="77777777" w:rsidR="001C2560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proofErr w:type="spellStart"/>
            <w:r w:rsidRPr="00DF5388">
              <w:rPr>
                <w:rFonts w:ascii="바탕" w:hAnsi="바탕" w:cs="Arial" w:hint="eastAsia"/>
                <w:lang w:val="en-US"/>
              </w:rPr>
              <w:t>한재윤</w:t>
            </w:r>
            <w:proofErr w:type="spellEnd"/>
          </w:p>
        </w:tc>
        <w:tc>
          <w:tcPr>
            <w:tcW w:w="128" w:type="pct"/>
            <w:vAlign w:val="center"/>
          </w:tcPr>
          <w:p w14:paraId="33458980" w14:textId="77777777" w:rsidR="001C2560" w:rsidRPr="00DF5388" w:rsidRDefault="001C2560" w:rsidP="0021000F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  <w:vAlign w:val="center"/>
          </w:tcPr>
          <w:p w14:paraId="0DB8BE35" w14:textId="77777777" w:rsidR="001C2560" w:rsidRPr="00DF5388" w:rsidRDefault="0039465F" w:rsidP="0021000F">
            <w:pPr>
              <w:wordWrap/>
              <w:adjustRightInd w:val="0"/>
              <w:spacing w:line="300" w:lineRule="exact"/>
              <w:rPr>
                <w:rFonts w:ascii="바탕" w:hAnsi="바탕" w:cs="Arial"/>
                <w:lang w:val="en-US"/>
              </w:rPr>
            </w:pPr>
            <w:proofErr w:type="spellStart"/>
            <w:r w:rsidRPr="00DF5388">
              <w:rPr>
                <w:rFonts w:ascii="바탕" w:hAnsi="바탕" w:cs="Arial" w:hint="eastAsia"/>
                <w:lang w:val="en-US"/>
              </w:rPr>
              <w:t>한국자율주행산업협회</w:t>
            </w:r>
            <w:proofErr w:type="spellEnd"/>
          </w:p>
        </w:tc>
        <w:tc>
          <w:tcPr>
            <w:tcW w:w="670" w:type="pct"/>
            <w:vAlign w:val="center"/>
          </w:tcPr>
          <w:p w14:paraId="0365AE68" w14:textId="77777777" w:rsidR="001C2560" w:rsidRPr="00DF5388" w:rsidRDefault="008E7700" w:rsidP="0021000F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DF5388">
              <w:rPr>
                <w:rFonts w:ascii="바탕" w:hAnsi="바탕" w:cs="Arial" w:hint="eastAsia"/>
                <w:lang w:val="en-US"/>
              </w:rPr>
              <w:t>팀장</w:t>
            </w:r>
          </w:p>
        </w:tc>
        <w:tc>
          <w:tcPr>
            <w:tcW w:w="130" w:type="pct"/>
            <w:vAlign w:val="center"/>
          </w:tcPr>
          <w:p w14:paraId="6EE07344" w14:textId="77777777" w:rsidR="001C2560" w:rsidRPr="00DF5388" w:rsidRDefault="001C2560" w:rsidP="0021000F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DF5388" w:rsidRPr="00DF5388" w14:paraId="762DBB7E" w14:textId="77777777" w:rsidTr="00C5205D">
        <w:trPr>
          <w:jc w:val="center"/>
        </w:trPr>
        <w:tc>
          <w:tcPr>
            <w:tcW w:w="834" w:type="pct"/>
            <w:vAlign w:val="center"/>
          </w:tcPr>
          <w:p w14:paraId="72480356" w14:textId="77777777" w:rsidR="00C5205D" w:rsidRPr="00DF5388" w:rsidRDefault="008E7700" w:rsidP="00F1178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  <w:r w:rsidRPr="00DF5388">
              <w:rPr>
                <w:rFonts w:ascii="바탕" w:hAnsi="바탕" w:cs="Arial" w:hint="eastAsia"/>
                <w:color w:val="auto"/>
                <w:kern w:val="2"/>
                <w:sz w:val="20"/>
              </w:rPr>
              <w:t>(위원)</w:t>
            </w:r>
          </w:p>
        </w:tc>
        <w:tc>
          <w:tcPr>
            <w:tcW w:w="142" w:type="pct"/>
            <w:vAlign w:val="center"/>
          </w:tcPr>
          <w:p w14:paraId="4FB4E730" w14:textId="77777777" w:rsidR="00C5205D" w:rsidRPr="00DF5388" w:rsidRDefault="00C5205D" w:rsidP="00C5205D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6A15FA78" w14:textId="77777777" w:rsidR="00C5205D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DF5388">
              <w:rPr>
                <w:rFonts w:ascii="바탕" w:hAnsi="바탕" w:cs="Arial" w:hint="eastAsia"/>
                <w:lang w:val="en-US"/>
              </w:rPr>
              <w:t>박기원</w:t>
            </w:r>
          </w:p>
        </w:tc>
        <w:tc>
          <w:tcPr>
            <w:tcW w:w="128" w:type="pct"/>
            <w:vAlign w:val="center"/>
          </w:tcPr>
          <w:p w14:paraId="6836CC38" w14:textId="77777777" w:rsidR="00C5205D" w:rsidRPr="00DF5388" w:rsidRDefault="00C5205D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</w:tcPr>
          <w:p w14:paraId="19457F80" w14:textId="77777777" w:rsidR="00C5205D" w:rsidRPr="00DF5388" w:rsidRDefault="008E7700" w:rsidP="00C5205D">
            <w:proofErr w:type="spellStart"/>
            <w:r w:rsidRPr="00DF5388">
              <w:rPr>
                <w:rFonts w:ascii="바탕" w:hAnsi="바탕" w:cs="Arial" w:hint="eastAsia"/>
                <w:lang w:val="en-US"/>
              </w:rPr>
              <w:t>한국자율주행산업협회</w:t>
            </w:r>
            <w:proofErr w:type="spellEnd"/>
          </w:p>
        </w:tc>
        <w:tc>
          <w:tcPr>
            <w:tcW w:w="670" w:type="pct"/>
            <w:vAlign w:val="center"/>
          </w:tcPr>
          <w:p w14:paraId="1A390E58" w14:textId="77777777" w:rsidR="00C5205D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DF5388">
              <w:rPr>
                <w:rFonts w:ascii="바탕" w:hAnsi="바탕" w:cs="Arial" w:hint="eastAsia"/>
                <w:lang w:val="en-US"/>
              </w:rPr>
              <w:t>연구원</w:t>
            </w:r>
          </w:p>
        </w:tc>
        <w:tc>
          <w:tcPr>
            <w:tcW w:w="130" w:type="pct"/>
            <w:vAlign w:val="center"/>
          </w:tcPr>
          <w:p w14:paraId="19E80C54" w14:textId="77777777" w:rsidR="00C5205D" w:rsidRPr="00DF5388" w:rsidRDefault="00C5205D" w:rsidP="00C5205D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DF5388" w:rsidRPr="00DF5388" w14:paraId="0756D94D" w14:textId="77777777" w:rsidTr="00C5205D">
        <w:trPr>
          <w:jc w:val="center"/>
        </w:trPr>
        <w:tc>
          <w:tcPr>
            <w:tcW w:w="834" w:type="pct"/>
            <w:vAlign w:val="center"/>
          </w:tcPr>
          <w:p w14:paraId="537ECDD4" w14:textId="77777777" w:rsidR="00C5205D" w:rsidRPr="00DF5388" w:rsidRDefault="00C5205D" w:rsidP="00F1178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42AB1E00" w14:textId="77777777" w:rsidR="00C5205D" w:rsidRPr="00DF5388" w:rsidRDefault="00C5205D" w:rsidP="00C5205D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39AAB3A0" w14:textId="77777777" w:rsidR="00C5205D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DF5388">
              <w:rPr>
                <w:rFonts w:ascii="바탕" w:hAnsi="바탕" w:cs="Arial" w:hint="eastAsia"/>
                <w:lang w:val="en-US"/>
              </w:rPr>
              <w:t>김창일</w:t>
            </w:r>
          </w:p>
        </w:tc>
        <w:tc>
          <w:tcPr>
            <w:tcW w:w="128" w:type="pct"/>
            <w:vAlign w:val="center"/>
          </w:tcPr>
          <w:p w14:paraId="64B9E1DB" w14:textId="77777777" w:rsidR="00C5205D" w:rsidRPr="00DF5388" w:rsidRDefault="00C5205D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</w:tcPr>
          <w:p w14:paraId="4A1A7B81" w14:textId="77777777" w:rsidR="00C5205D" w:rsidRPr="00DF5388" w:rsidRDefault="008E7700" w:rsidP="00C5205D">
            <w:r w:rsidRPr="00DF5388">
              <w:rPr>
                <w:rFonts w:hint="eastAsia"/>
              </w:rPr>
              <w:t>한국자동차연구원</w:t>
            </w:r>
          </w:p>
        </w:tc>
        <w:tc>
          <w:tcPr>
            <w:tcW w:w="670" w:type="pct"/>
            <w:vAlign w:val="center"/>
          </w:tcPr>
          <w:p w14:paraId="7500E1BF" w14:textId="77777777" w:rsidR="00C5205D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DF5388">
              <w:rPr>
                <w:rFonts w:ascii="바탕" w:hAnsi="바탕" w:cs="Arial" w:hint="eastAsia"/>
                <w:lang w:val="en-US"/>
              </w:rPr>
              <w:t>책임</w:t>
            </w:r>
          </w:p>
        </w:tc>
        <w:tc>
          <w:tcPr>
            <w:tcW w:w="130" w:type="pct"/>
            <w:vAlign w:val="center"/>
          </w:tcPr>
          <w:p w14:paraId="3DE14D14" w14:textId="77777777" w:rsidR="00C5205D" w:rsidRPr="00DF5388" w:rsidRDefault="00C5205D" w:rsidP="00C5205D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DF5388" w:rsidRPr="00DF5388" w14:paraId="43712C33" w14:textId="77777777" w:rsidTr="00C5205D">
        <w:trPr>
          <w:jc w:val="center"/>
        </w:trPr>
        <w:tc>
          <w:tcPr>
            <w:tcW w:w="834" w:type="pct"/>
            <w:vAlign w:val="center"/>
          </w:tcPr>
          <w:p w14:paraId="29DB1B11" w14:textId="77777777" w:rsidR="00C5205D" w:rsidRPr="00DF5388" w:rsidRDefault="00C5205D" w:rsidP="00F1178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55AA2893" w14:textId="77777777" w:rsidR="00C5205D" w:rsidRPr="00DF5388" w:rsidRDefault="00C5205D" w:rsidP="00C5205D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7BE38197" w14:textId="77777777" w:rsidR="00C5205D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proofErr w:type="spellStart"/>
            <w:r w:rsidRPr="00DF5388">
              <w:rPr>
                <w:rFonts w:ascii="바탕" w:hAnsi="바탕" w:cs="Arial" w:hint="eastAsia"/>
                <w:lang w:val="en-US"/>
              </w:rPr>
              <w:t>송문형</w:t>
            </w:r>
            <w:proofErr w:type="spellEnd"/>
          </w:p>
        </w:tc>
        <w:tc>
          <w:tcPr>
            <w:tcW w:w="128" w:type="pct"/>
            <w:vAlign w:val="center"/>
          </w:tcPr>
          <w:p w14:paraId="61EF772A" w14:textId="77777777" w:rsidR="00C5205D" w:rsidRPr="00DF5388" w:rsidRDefault="00C5205D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</w:tcPr>
          <w:p w14:paraId="3ABB6318" w14:textId="77777777" w:rsidR="00C5205D" w:rsidRPr="00DF5388" w:rsidRDefault="008E7700" w:rsidP="00C5205D">
            <w:r w:rsidRPr="00DF5388">
              <w:rPr>
                <w:rFonts w:hint="eastAsia"/>
              </w:rPr>
              <w:t>한국자동차연구원</w:t>
            </w:r>
          </w:p>
        </w:tc>
        <w:tc>
          <w:tcPr>
            <w:tcW w:w="670" w:type="pct"/>
            <w:vAlign w:val="center"/>
          </w:tcPr>
          <w:p w14:paraId="41D56B95" w14:textId="77777777" w:rsidR="00C5205D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DF5388">
              <w:rPr>
                <w:rFonts w:ascii="바탕" w:hAnsi="바탕" w:cs="Arial" w:hint="eastAsia"/>
                <w:lang w:val="en-US"/>
              </w:rPr>
              <w:t>선임</w:t>
            </w:r>
          </w:p>
        </w:tc>
        <w:tc>
          <w:tcPr>
            <w:tcW w:w="130" w:type="pct"/>
            <w:vAlign w:val="center"/>
          </w:tcPr>
          <w:p w14:paraId="338D0121" w14:textId="77777777" w:rsidR="00C5205D" w:rsidRPr="00DF5388" w:rsidRDefault="00C5205D" w:rsidP="00C5205D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DF5388" w:rsidRPr="00DF5388" w14:paraId="78B0B6BA" w14:textId="77777777" w:rsidTr="00C5205D">
        <w:trPr>
          <w:jc w:val="center"/>
        </w:trPr>
        <w:tc>
          <w:tcPr>
            <w:tcW w:w="834" w:type="pct"/>
            <w:vAlign w:val="center"/>
          </w:tcPr>
          <w:p w14:paraId="67B978DE" w14:textId="77777777" w:rsidR="00C5205D" w:rsidRPr="00DF5388" w:rsidRDefault="00C5205D" w:rsidP="00F1178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515EBC68" w14:textId="77777777" w:rsidR="00C5205D" w:rsidRPr="00DF5388" w:rsidRDefault="00C5205D" w:rsidP="00C5205D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3A6EC0DE" w14:textId="77777777" w:rsidR="00C5205D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DF5388">
              <w:rPr>
                <w:rFonts w:ascii="바탕" w:hAnsi="바탕" w:cs="Arial" w:hint="eastAsia"/>
                <w:lang w:val="en-US"/>
              </w:rPr>
              <w:t>유재영</w:t>
            </w:r>
          </w:p>
        </w:tc>
        <w:tc>
          <w:tcPr>
            <w:tcW w:w="128" w:type="pct"/>
            <w:vAlign w:val="center"/>
          </w:tcPr>
          <w:p w14:paraId="45E9CB61" w14:textId="77777777" w:rsidR="00C5205D" w:rsidRPr="00DF5388" w:rsidRDefault="00C5205D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</w:tcPr>
          <w:p w14:paraId="352C3410" w14:textId="77777777" w:rsidR="00C5205D" w:rsidRPr="00DF5388" w:rsidRDefault="008E7700" w:rsidP="00C5205D">
            <w:proofErr w:type="spellStart"/>
            <w:r w:rsidRPr="00DF5388">
              <w:rPr>
                <w:rFonts w:hint="eastAsia"/>
              </w:rPr>
              <w:t>씨엔비스</w:t>
            </w:r>
            <w:proofErr w:type="spellEnd"/>
          </w:p>
        </w:tc>
        <w:tc>
          <w:tcPr>
            <w:tcW w:w="670" w:type="pct"/>
            <w:vAlign w:val="center"/>
          </w:tcPr>
          <w:p w14:paraId="7BD60BE5" w14:textId="77777777" w:rsidR="00C5205D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DF5388">
              <w:rPr>
                <w:rFonts w:ascii="바탕" w:hAnsi="바탕" w:cs="Arial" w:hint="eastAsia"/>
                <w:lang w:val="en-US"/>
              </w:rPr>
              <w:t>수석</w:t>
            </w:r>
          </w:p>
        </w:tc>
        <w:tc>
          <w:tcPr>
            <w:tcW w:w="130" w:type="pct"/>
            <w:vAlign w:val="center"/>
          </w:tcPr>
          <w:p w14:paraId="5D935856" w14:textId="77777777" w:rsidR="00C5205D" w:rsidRPr="00DF5388" w:rsidRDefault="00C5205D" w:rsidP="00C5205D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DF5388" w:rsidRPr="00DF5388" w14:paraId="0541FE22" w14:textId="77777777" w:rsidTr="00C5205D">
        <w:trPr>
          <w:jc w:val="center"/>
        </w:trPr>
        <w:tc>
          <w:tcPr>
            <w:tcW w:w="834" w:type="pct"/>
            <w:vAlign w:val="center"/>
          </w:tcPr>
          <w:p w14:paraId="2E5EF575" w14:textId="77777777" w:rsidR="008E7700" w:rsidRPr="00DF5388" w:rsidRDefault="008E7700" w:rsidP="00F1178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0BFB54F6" w14:textId="77777777" w:rsidR="008E7700" w:rsidRPr="00DF5388" w:rsidRDefault="008E7700" w:rsidP="00C5205D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43F71179" w14:textId="77777777" w:rsidR="008E7700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proofErr w:type="spellStart"/>
            <w:r w:rsidRPr="00DF5388">
              <w:rPr>
                <w:rFonts w:ascii="바탕" w:hAnsi="바탕" w:cs="Arial" w:hint="eastAsia"/>
                <w:lang w:val="en-US"/>
              </w:rPr>
              <w:t>윤다혜</w:t>
            </w:r>
            <w:proofErr w:type="spellEnd"/>
          </w:p>
        </w:tc>
        <w:tc>
          <w:tcPr>
            <w:tcW w:w="128" w:type="pct"/>
            <w:vAlign w:val="center"/>
          </w:tcPr>
          <w:p w14:paraId="786619F5" w14:textId="77777777" w:rsidR="008E7700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</w:tcPr>
          <w:p w14:paraId="7FFEC562" w14:textId="77777777" w:rsidR="008E7700" w:rsidRPr="00DF5388" w:rsidRDefault="008E7700" w:rsidP="00C5205D">
            <w:proofErr w:type="spellStart"/>
            <w:r w:rsidRPr="00DF5388">
              <w:rPr>
                <w:rFonts w:hint="eastAsia"/>
              </w:rPr>
              <w:t>씨엔비스</w:t>
            </w:r>
            <w:proofErr w:type="spellEnd"/>
          </w:p>
        </w:tc>
        <w:tc>
          <w:tcPr>
            <w:tcW w:w="670" w:type="pct"/>
            <w:vAlign w:val="center"/>
          </w:tcPr>
          <w:p w14:paraId="6BE74AB1" w14:textId="77777777" w:rsidR="008E7700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DF5388">
              <w:rPr>
                <w:rFonts w:ascii="바탕" w:hAnsi="바탕" w:cs="Arial" w:hint="eastAsia"/>
                <w:lang w:val="en-US"/>
              </w:rPr>
              <w:t>연구원</w:t>
            </w:r>
          </w:p>
        </w:tc>
        <w:tc>
          <w:tcPr>
            <w:tcW w:w="130" w:type="pct"/>
            <w:vAlign w:val="center"/>
          </w:tcPr>
          <w:p w14:paraId="23295F84" w14:textId="77777777" w:rsidR="008E7700" w:rsidRPr="00DF5388" w:rsidRDefault="008E7700" w:rsidP="00C5205D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DF5388" w:rsidRPr="00DF5388" w14:paraId="5005E048" w14:textId="77777777" w:rsidTr="00C5205D">
        <w:trPr>
          <w:jc w:val="center"/>
        </w:trPr>
        <w:tc>
          <w:tcPr>
            <w:tcW w:w="834" w:type="pct"/>
            <w:vAlign w:val="center"/>
          </w:tcPr>
          <w:p w14:paraId="4FBF1426" w14:textId="77777777" w:rsidR="008E7700" w:rsidRPr="00DF5388" w:rsidRDefault="008E7700" w:rsidP="00F1178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7074DFAD" w14:textId="77777777" w:rsidR="008E7700" w:rsidRPr="00DF5388" w:rsidRDefault="008E7700" w:rsidP="00C5205D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4EB5E2F0" w14:textId="77777777" w:rsidR="008E7700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DF5388">
              <w:rPr>
                <w:rFonts w:ascii="바탕" w:hAnsi="바탕" w:cs="Arial" w:hint="eastAsia"/>
                <w:lang w:val="en-US"/>
              </w:rPr>
              <w:t>김영진</w:t>
            </w:r>
          </w:p>
        </w:tc>
        <w:tc>
          <w:tcPr>
            <w:tcW w:w="128" w:type="pct"/>
            <w:vAlign w:val="center"/>
          </w:tcPr>
          <w:p w14:paraId="32CFEB07" w14:textId="77777777" w:rsidR="008E7700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</w:tcPr>
          <w:p w14:paraId="6D783D36" w14:textId="77777777" w:rsidR="008E7700" w:rsidRPr="00DF5388" w:rsidRDefault="008E7700" w:rsidP="00C5205D">
            <w:r w:rsidRPr="00DF5388">
              <w:rPr>
                <w:rFonts w:hint="eastAsia"/>
              </w:rPr>
              <w:t>한국정보통신기술협회</w:t>
            </w:r>
          </w:p>
        </w:tc>
        <w:tc>
          <w:tcPr>
            <w:tcW w:w="670" w:type="pct"/>
            <w:vAlign w:val="center"/>
          </w:tcPr>
          <w:p w14:paraId="38D1405F" w14:textId="77777777" w:rsidR="008E7700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DF5388">
              <w:rPr>
                <w:rFonts w:ascii="바탕" w:hAnsi="바탕" w:cs="Arial" w:hint="eastAsia"/>
                <w:lang w:val="en-US"/>
              </w:rPr>
              <w:t>수석</w:t>
            </w:r>
          </w:p>
        </w:tc>
        <w:tc>
          <w:tcPr>
            <w:tcW w:w="130" w:type="pct"/>
            <w:vAlign w:val="center"/>
          </w:tcPr>
          <w:p w14:paraId="4E9F4AD0" w14:textId="77777777" w:rsidR="008E7700" w:rsidRPr="00DF5388" w:rsidRDefault="008E7700" w:rsidP="00C5205D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DF5388" w:rsidRPr="00DF5388" w14:paraId="1E55ED69" w14:textId="77777777" w:rsidTr="00C5205D">
        <w:trPr>
          <w:jc w:val="center"/>
        </w:trPr>
        <w:tc>
          <w:tcPr>
            <w:tcW w:w="834" w:type="pct"/>
            <w:vAlign w:val="center"/>
          </w:tcPr>
          <w:p w14:paraId="0C7A1861" w14:textId="77777777" w:rsidR="008E7700" w:rsidRPr="00DF5388" w:rsidRDefault="008E7700" w:rsidP="00F1178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4305FC22" w14:textId="77777777" w:rsidR="008E7700" w:rsidRPr="00DF5388" w:rsidRDefault="008E7700" w:rsidP="00C5205D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57A67559" w14:textId="77777777" w:rsidR="008E7700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proofErr w:type="spellStart"/>
            <w:r w:rsidRPr="00DF5388">
              <w:rPr>
                <w:rFonts w:ascii="바탕" w:hAnsi="바탕" w:cs="Arial" w:hint="eastAsia"/>
                <w:lang w:val="en-US"/>
              </w:rPr>
              <w:t>강범구</w:t>
            </w:r>
            <w:proofErr w:type="spellEnd"/>
          </w:p>
        </w:tc>
        <w:tc>
          <w:tcPr>
            <w:tcW w:w="128" w:type="pct"/>
            <w:vAlign w:val="center"/>
          </w:tcPr>
          <w:p w14:paraId="27F0BEBC" w14:textId="77777777" w:rsidR="008E7700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</w:tcPr>
          <w:p w14:paraId="59D1FF3F" w14:textId="77777777" w:rsidR="008E7700" w:rsidRPr="00DF5388" w:rsidRDefault="008E7700" w:rsidP="00C5205D">
            <w:r w:rsidRPr="00DF5388">
              <w:rPr>
                <w:rFonts w:hint="eastAsia"/>
              </w:rPr>
              <w:t>한국정보통신기술협회</w:t>
            </w:r>
          </w:p>
        </w:tc>
        <w:tc>
          <w:tcPr>
            <w:tcW w:w="670" w:type="pct"/>
            <w:vAlign w:val="center"/>
          </w:tcPr>
          <w:p w14:paraId="683A02A1" w14:textId="77777777" w:rsidR="008E7700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DF5388">
              <w:rPr>
                <w:rFonts w:ascii="바탕" w:hAnsi="바탕" w:cs="Arial" w:hint="eastAsia"/>
                <w:lang w:val="en-US"/>
              </w:rPr>
              <w:t>수석</w:t>
            </w:r>
          </w:p>
        </w:tc>
        <w:tc>
          <w:tcPr>
            <w:tcW w:w="130" w:type="pct"/>
            <w:vAlign w:val="center"/>
          </w:tcPr>
          <w:p w14:paraId="1483C62A" w14:textId="77777777" w:rsidR="008E7700" w:rsidRPr="00DF5388" w:rsidRDefault="008E7700" w:rsidP="00C5205D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DF5388" w:rsidRPr="00DF5388" w14:paraId="6E735AD6" w14:textId="77777777" w:rsidTr="00C5205D">
        <w:trPr>
          <w:jc w:val="center"/>
        </w:trPr>
        <w:tc>
          <w:tcPr>
            <w:tcW w:w="834" w:type="pct"/>
            <w:vAlign w:val="center"/>
          </w:tcPr>
          <w:p w14:paraId="618198CE" w14:textId="77777777" w:rsidR="008E7700" w:rsidRPr="00DF5388" w:rsidRDefault="008E7700" w:rsidP="00F1178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43CFF180" w14:textId="77777777" w:rsidR="008E7700" w:rsidRPr="00DF5388" w:rsidRDefault="008E7700" w:rsidP="00C5205D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1B708D19" w14:textId="77777777" w:rsidR="008E7700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proofErr w:type="spellStart"/>
            <w:r w:rsidRPr="00DF5388">
              <w:rPr>
                <w:rFonts w:ascii="바탕" w:hAnsi="바탕" w:cs="Arial" w:hint="eastAsia"/>
                <w:lang w:val="en-US"/>
              </w:rPr>
              <w:t>박용주</w:t>
            </w:r>
            <w:proofErr w:type="spellEnd"/>
          </w:p>
        </w:tc>
        <w:tc>
          <w:tcPr>
            <w:tcW w:w="128" w:type="pct"/>
            <w:vAlign w:val="center"/>
          </w:tcPr>
          <w:p w14:paraId="47E1CA81" w14:textId="77777777" w:rsidR="008E7700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</w:tcPr>
          <w:p w14:paraId="3C228936" w14:textId="77777777" w:rsidR="008E7700" w:rsidRPr="00DF5388" w:rsidRDefault="008E7700" w:rsidP="00C5205D">
            <w:r w:rsidRPr="00DF5388">
              <w:rPr>
                <w:rFonts w:hint="eastAsia"/>
              </w:rPr>
              <w:t>한국전자기술연구원</w:t>
            </w:r>
          </w:p>
        </w:tc>
        <w:tc>
          <w:tcPr>
            <w:tcW w:w="670" w:type="pct"/>
            <w:vAlign w:val="center"/>
          </w:tcPr>
          <w:p w14:paraId="13F6A800" w14:textId="77777777" w:rsidR="008E7700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DF5388">
              <w:rPr>
                <w:rFonts w:ascii="바탕" w:hAnsi="바탕" w:cs="Arial" w:hint="eastAsia"/>
                <w:lang w:val="en-US"/>
              </w:rPr>
              <w:t>팀장</w:t>
            </w:r>
          </w:p>
        </w:tc>
        <w:tc>
          <w:tcPr>
            <w:tcW w:w="130" w:type="pct"/>
            <w:vAlign w:val="center"/>
          </w:tcPr>
          <w:p w14:paraId="7897B122" w14:textId="77777777" w:rsidR="008E7700" w:rsidRPr="00DF5388" w:rsidRDefault="008E7700" w:rsidP="00C5205D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DF5388" w:rsidRPr="00DF5388" w14:paraId="21DBD5CC" w14:textId="77777777" w:rsidTr="00C5205D">
        <w:trPr>
          <w:jc w:val="center"/>
        </w:trPr>
        <w:tc>
          <w:tcPr>
            <w:tcW w:w="834" w:type="pct"/>
            <w:vAlign w:val="center"/>
          </w:tcPr>
          <w:p w14:paraId="5A70BCC0" w14:textId="77777777" w:rsidR="008E7700" w:rsidRPr="00DF5388" w:rsidRDefault="008E7700" w:rsidP="00F1178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3205F914" w14:textId="77777777" w:rsidR="008E7700" w:rsidRPr="00DF5388" w:rsidRDefault="008E7700" w:rsidP="00C5205D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2A313A40" w14:textId="77777777" w:rsidR="008E7700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proofErr w:type="spellStart"/>
            <w:r w:rsidRPr="00DF5388">
              <w:rPr>
                <w:rFonts w:ascii="바탕" w:hAnsi="바탕" w:cs="Arial" w:hint="eastAsia"/>
                <w:lang w:val="en-US"/>
              </w:rPr>
              <w:t>유제욱</w:t>
            </w:r>
            <w:proofErr w:type="spellEnd"/>
          </w:p>
        </w:tc>
        <w:tc>
          <w:tcPr>
            <w:tcW w:w="128" w:type="pct"/>
            <w:vAlign w:val="center"/>
          </w:tcPr>
          <w:p w14:paraId="3D9475C1" w14:textId="77777777" w:rsidR="008E7700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</w:tcPr>
          <w:p w14:paraId="0376320D" w14:textId="77777777" w:rsidR="008E7700" w:rsidRPr="00DF5388" w:rsidRDefault="008E7700" w:rsidP="00C5205D">
            <w:r w:rsidRPr="00DF5388">
              <w:rPr>
                <w:rFonts w:hint="eastAsia"/>
              </w:rPr>
              <w:t>한국전자기술연구원</w:t>
            </w:r>
          </w:p>
        </w:tc>
        <w:tc>
          <w:tcPr>
            <w:tcW w:w="670" w:type="pct"/>
            <w:vAlign w:val="center"/>
          </w:tcPr>
          <w:p w14:paraId="686AD464" w14:textId="77777777" w:rsidR="008E7700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DF5388">
              <w:rPr>
                <w:rFonts w:ascii="바탕" w:hAnsi="바탕" w:cs="Arial" w:hint="eastAsia"/>
                <w:lang w:val="en-US"/>
              </w:rPr>
              <w:t>연구원</w:t>
            </w:r>
          </w:p>
        </w:tc>
        <w:tc>
          <w:tcPr>
            <w:tcW w:w="130" w:type="pct"/>
            <w:vAlign w:val="center"/>
          </w:tcPr>
          <w:p w14:paraId="6562FEF4" w14:textId="77777777" w:rsidR="008E7700" w:rsidRPr="00DF5388" w:rsidRDefault="008E7700" w:rsidP="00C5205D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C5205D" w:rsidRPr="00DF5388" w14:paraId="3A969119" w14:textId="77777777" w:rsidTr="00C5205D">
        <w:trPr>
          <w:jc w:val="center"/>
        </w:trPr>
        <w:tc>
          <w:tcPr>
            <w:tcW w:w="834" w:type="pct"/>
            <w:vAlign w:val="center"/>
          </w:tcPr>
          <w:p w14:paraId="09A5AFF4" w14:textId="77777777" w:rsidR="00C5205D" w:rsidRPr="00DF5388" w:rsidRDefault="008E7700" w:rsidP="00F1178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kern w:val="2"/>
                <w:sz w:val="20"/>
              </w:rPr>
            </w:pPr>
            <w:r w:rsidRPr="00DF5388">
              <w:rPr>
                <w:rFonts w:ascii="바탕" w:hAnsi="바탕" w:cs="Arial" w:hint="eastAsia"/>
                <w:color w:val="auto"/>
                <w:kern w:val="2"/>
                <w:sz w:val="20"/>
              </w:rPr>
              <w:t>(간사)</w:t>
            </w:r>
          </w:p>
        </w:tc>
        <w:tc>
          <w:tcPr>
            <w:tcW w:w="142" w:type="pct"/>
            <w:vAlign w:val="center"/>
          </w:tcPr>
          <w:p w14:paraId="345BEA00" w14:textId="77777777" w:rsidR="00C5205D" w:rsidRPr="00DF5388" w:rsidRDefault="00C5205D" w:rsidP="00C5205D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452CCAFB" w14:textId="77777777" w:rsidR="00C5205D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DF5388">
              <w:rPr>
                <w:rFonts w:ascii="바탕" w:hAnsi="바탕" w:cs="Arial" w:hint="eastAsia"/>
                <w:lang w:val="en-US"/>
              </w:rPr>
              <w:t>최영은</w:t>
            </w:r>
          </w:p>
        </w:tc>
        <w:tc>
          <w:tcPr>
            <w:tcW w:w="128" w:type="pct"/>
            <w:vAlign w:val="center"/>
          </w:tcPr>
          <w:p w14:paraId="6273D5E0" w14:textId="77777777" w:rsidR="00C5205D" w:rsidRPr="00DF5388" w:rsidRDefault="00C5205D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</w:tcPr>
          <w:p w14:paraId="10E0D249" w14:textId="77777777" w:rsidR="00C5205D" w:rsidRPr="00DF5388" w:rsidRDefault="008E7700" w:rsidP="00C5205D">
            <w:proofErr w:type="spellStart"/>
            <w:r w:rsidRPr="00DF5388">
              <w:rPr>
                <w:rFonts w:hint="eastAsia"/>
              </w:rPr>
              <w:t>한국자율주행산업협회</w:t>
            </w:r>
            <w:proofErr w:type="spellEnd"/>
          </w:p>
        </w:tc>
        <w:tc>
          <w:tcPr>
            <w:tcW w:w="670" w:type="pct"/>
            <w:vAlign w:val="center"/>
          </w:tcPr>
          <w:p w14:paraId="1BF0012E" w14:textId="77777777" w:rsidR="00C5205D" w:rsidRPr="00DF5388" w:rsidRDefault="008E7700" w:rsidP="00C5205D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 w:rsidRPr="00DF5388">
              <w:rPr>
                <w:rFonts w:ascii="바탕" w:hAnsi="바탕" w:cs="Arial" w:hint="eastAsia"/>
                <w:lang w:val="en-US"/>
              </w:rPr>
              <w:t>선임</w:t>
            </w:r>
          </w:p>
        </w:tc>
        <w:tc>
          <w:tcPr>
            <w:tcW w:w="130" w:type="pct"/>
            <w:vAlign w:val="center"/>
          </w:tcPr>
          <w:p w14:paraId="616A0033" w14:textId="77777777" w:rsidR="00C5205D" w:rsidRPr="00DF5388" w:rsidRDefault="00C5205D" w:rsidP="00C5205D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bookmarkEnd w:id="0"/>
    </w:tbl>
    <w:p w14:paraId="3D494D7D" w14:textId="77777777" w:rsidR="003C4957" w:rsidRPr="00DF5388" w:rsidRDefault="003C4957" w:rsidP="00FB022F"/>
    <w:p w14:paraId="402E9358" w14:textId="77777777" w:rsidR="005A202E" w:rsidRPr="00DF5388" w:rsidRDefault="005A202E" w:rsidP="00FB022F"/>
    <w:tbl>
      <w:tblPr>
        <w:tblpPr w:leftFromText="142" w:rightFromText="142" w:vertAnchor="text" w:horzAnchor="margin" w:tblpY="7136"/>
        <w:tblW w:w="0" w:type="auto"/>
        <w:tblBorders>
          <w:top w:val="single" w:sz="12" w:space="0" w:color="auto"/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9351"/>
      </w:tblGrid>
      <w:tr w:rsidR="00DF5388" w:rsidRPr="00DF5388" w14:paraId="6C4B660A" w14:textId="77777777" w:rsidTr="0049234A">
        <w:trPr>
          <w:trHeight w:val="1531"/>
        </w:trPr>
        <w:tc>
          <w:tcPr>
            <w:tcW w:w="935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55D77620" w14:textId="77777777" w:rsidR="009F55F3" w:rsidRPr="00DF5388" w:rsidRDefault="009F55F3" w:rsidP="0049234A">
            <w:pPr>
              <w:spacing w:line="360" w:lineRule="auto"/>
              <w:rPr>
                <w:kern w:val="2"/>
              </w:rPr>
            </w:pPr>
            <w:proofErr w:type="gramStart"/>
            <w:r w:rsidRPr="00DF5388">
              <w:rPr>
                <w:rFonts w:hint="eastAsia"/>
                <w:kern w:val="2"/>
              </w:rPr>
              <w:t>제정승인</w:t>
            </w:r>
            <w:r w:rsidRPr="00DF5388">
              <w:rPr>
                <w:rFonts w:hint="eastAsia"/>
                <w:kern w:val="2"/>
              </w:rPr>
              <w:t xml:space="preserve"> </w:t>
            </w:r>
            <w:r w:rsidRPr="00DF5388">
              <w:rPr>
                <w:kern w:val="2"/>
              </w:rPr>
              <w:t>:</w:t>
            </w:r>
            <w:proofErr w:type="gramEnd"/>
            <w:r w:rsidRPr="00DF5388">
              <w:rPr>
                <w:kern w:val="2"/>
              </w:rPr>
              <w:t xml:space="preserve"> </w:t>
            </w:r>
            <w:r w:rsidRPr="00DF5388">
              <w:rPr>
                <w:rFonts w:hint="eastAsia"/>
                <w:kern w:val="2"/>
              </w:rPr>
              <w:t>사단법인</w:t>
            </w:r>
            <w:r w:rsidRPr="00DF5388">
              <w:rPr>
                <w:kern w:val="2"/>
              </w:rPr>
              <w:t xml:space="preserve"> </w:t>
            </w:r>
            <w:r w:rsidRPr="00DF5388">
              <w:rPr>
                <w:rFonts w:hint="eastAsia"/>
                <w:kern w:val="2"/>
              </w:rPr>
              <w:t>한국자동차공학회</w:t>
            </w:r>
            <w:r w:rsidRPr="00DF5388">
              <w:rPr>
                <w:rFonts w:hint="eastAsia"/>
                <w:kern w:val="2"/>
              </w:rPr>
              <w:t xml:space="preserve">   </w:t>
            </w:r>
            <w:r w:rsidRPr="00DF5388">
              <w:rPr>
                <w:kern w:val="2"/>
              </w:rPr>
              <w:t xml:space="preserve">                </w:t>
            </w:r>
            <w:r w:rsidRPr="00DF5388">
              <w:rPr>
                <w:rFonts w:hint="eastAsia"/>
                <w:kern w:val="2"/>
              </w:rPr>
              <w:t xml:space="preserve">         </w:t>
            </w:r>
            <w:r w:rsidRPr="00DF5388">
              <w:rPr>
                <w:kern w:val="2"/>
              </w:rPr>
              <w:t xml:space="preserve"> </w:t>
            </w:r>
            <w:r w:rsidRPr="00DF5388">
              <w:rPr>
                <w:rFonts w:hint="eastAsia"/>
                <w:kern w:val="2"/>
              </w:rPr>
              <w:t>제</w:t>
            </w:r>
            <w:r w:rsidRPr="00DF5388">
              <w:rPr>
                <w:kern w:val="2"/>
              </w:rPr>
              <w:t xml:space="preserve">   </w:t>
            </w:r>
            <w:proofErr w:type="gramStart"/>
            <w:r w:rsidRPr="00DF5388">
              <w:rPr>
                <w:rFonts w:hint="eastAsia"/>
                <w:kern w:val="2"/>
              </w:rPr>
              <w:t>정</w:t>
            </w:r>
            <w:r w:rsidRPr="00DF5388">
              <w:rPr>
                <w:kern w:val="2"/>
              </w:rPr>
              <w:t xml:space="preserve"> :</w:t>
            </w:r>
            <w:proofErr w:type="gramEnd"/>
            <w:r w:rsidRPr="00DF5388">
              <w:rPr>
                <w:kern w:val="2"/>
              </w:rPr>
              <w:t xml:space="preserve"> 2026</w:t>
            </w:r>
            <w:r w:rsidRPr="00DF5388">
              <w:rPr>
                <w:rFonts w:hint="eastAsia"/>
                <w:kern w:val="2"/>
              </w:rPr>
              <w:t>년</w:t>
            </w:r>
            <w:r w:rsidRPr="00DF5388">
              <w:rPr>
                <w:kern w:val="2"/>
              </w:rPr>
              <w:t xml:space="preserve"> 00</w:t>
            </w:r>
            <w:r w:rsidRPr="00DF5388">
              <w:rPr>
                <w:rFonts w:hint="eastAsia"/>
                <w:kern w:val="2"/>
              </w:rPr>
              <w:t>월</w:t>
            </w:r>
            <w:r w:rsidRPr="00DF5388">
              <w:rPr>
                <w:kern w:val="2"/>
              </w:rPr>
              <w:t xml:space="preserve"> </w:t>
            </w:r>
            <w:r w:rsidRPr="00DF5388">
              <w:rPr>
                <w:rFonts w:hint="eastAsia"/>
                <w:kern w:val="2"/>
              </w:rPr>
              <w:t>00</w:t>
            </w:r>
            <w:r w:rsidRPr="00DF5388">
              <w:rPr>
                <w:rFonts w:hint="eastAsia"/>
                <w:kern w:val="2"/>
              </w:rPr>
              <w:t>일</w:t>
            </w:r>
          </w:p>
          <w:p w14:paraId="45DB9DB0" w14:textId="77777777" w:rsidR="009F55F3" w:rsidRPr="00DF5388" w:rsidRDefault="009F55F3" w:rsidP="0049234A">
            <w:pPr>
              <w:spacing w:line="360" w:lineRule="auto"/>
              <w:rPr>
                <w:kern w:val="2"/>
              </w:rPr>
            </w:pPr>
            <w:proofErr w:type="gramStart"/>
            <w:r w:rsidRPr="00DF5388">
              <w:rPr>
                <w:rFonts w:hint="eastAsia"/>
                <w:kern w:val="2"/>
              </w:rPr>
              <w:t>원안심의</w:t>
            </w:r>
            <w:r w:rsidRPr="00DF5388">
              <w:rPr>
                <w:kern w:val="2"/>
              </w:rPr>
              <w:t xml:space="preserve"> :</w:t>
            </w:r>
            <w:proofErr w:type="gramEnd"/>
            <w:r w:rsidRPr="00DF5388">
              <w:rPr>
                <w:kern w:val="2"/>
              </w:rPr>
              <w:t xml:space="preserve"> </w:t>
            </w:r>
            <w:r w:rsidRPr="00DF5388">
              <w:rPr>
                <w:rFonts w:hint="eastAsia"/>
                <w:kern w:val="2"/>
              </w:rPr>
              <w:t>사단법인</w:t>
            </w:r>
            <w:r w:rsidRPr="00DF5388">
              <w:rPr>
                <w:rFonts w:hint="eastAsia"/>
                <w:kern w:val="2"/>
              </w:rPr>
              <w:t xml:space="preserve"> </w:t>
            </w:r>
            <w:r w:rsidRPr="00DF5388">
              <w:rPr>
                <w:rFonts w:hint="eastAsia"/>
                <w:kern w:val="2"/>
              </w:rPr>
              <w:t>한국자동차공학회</w:t>
            </w:r>
            <w:r w:rsidRPr="00DF5388">
              <w:rPr>
                <w:kern w:val="2"/>
              </w:rPr>
              <w:t xml:space="preserve"> </w:t>
            </w:r>
            <w:r w:rsidRPr="00DF5388">
              <w:rPr>
                <w:rFonts w:hint="eastAsia"/>
                <w:kern w:val="2"/>
              </w:rPr>
              <w:t>표준위원회</w:t>
            </w:r>
          </w:p>
          <w:p w14:paraId="153D50A4" w14:textId="77777777" w:rsidR="009F55F3" w:rsidRPr="00DF5388" w:rsidRDefault="009F55F3" w:rsidP="0049234A">
            <w:pPr>
              <w:spacing w:line="240" w:lineRule="auto"/>
              <w:rPr>
                <w:kern w:val="2"/>
              </w:rPr>
            </w:pPr>
            <w:proofErr w:type="gramStart"/>
            <w:r w:rsidRPr="00DF5388">
              <w:rPr>
                <w:rFonts w:hint="eastAsia"/>
                <w:kern w:val="2"/>
              </w:rPr>
              <w:t>원안작성</w:t>
            </w:r>
            <w:r w:rsidRPr="00DF5388">
              <w:rPr>
                <w:kern w:val="2"/>
              </w:rPr>
              <w:t xml:space="preserve"> :</w:t>
            </w:r>
            <w:proofErr w:type="gramEnd"/>
            <w:r w:rsidRPr="00DF5388">
              <w:rPr>
                <w:rFonts w:hint="eastAsia"/>
                <w:kern w:val="2"/>
              </w:rPr>
              <w:t xml:space="preserve"> </w:t>
            </w:r>
            <w:proofErr w:type="spellStart"/>
            <w:r w:rsidR="0039465F" w:rsidRPr="00DF5388">
              <w:rPr>
                <w:rFonts w:hint="eastAsia"/>
                <w:kern w:val="2"/>
              </w:rPr>
              <w:t>한국자율주행산업협회</w:t>
            </w:r>
            <w:proofErr w:type="spellEnd"/>
          </w:p>
        </w:tc>
      </w:tr>
    </w:tbl>
    <w:p w14:paraId="23966BE5" w14:textId="77777777" w:rsidR="00F11786" w:rsidRPr="00DF5388" w:rsidRDefault="00F11786" w:rsidP="00FB022F"/>
    <w:p w14:paraId="5CB5F726" w14:textId="77777777" w:rsidR="00F11786" w:rsidRPr="00DF5388" w:rsidRDefault="00F11786" w:rsidP="00F11786"/>
    <w:p w14:paraId="4BD7472B" w14:textId="77777777" w:rsidR="00F11786" w:rsidRPr="00DF5388" w:rsidRDefault="00F11786" w:rsidP="00F11786"/>
    <w:p w14:paraId="1CD218B6" w14:textId="77777777" w:rsidR="00F11786" w:rsidRPr="00DF5388" w:rsidRDefault="00F11786" w:rsidP="00F11786"/>
    <w:p w14:paraId="430ABAA9" w14:textId="77777777" w:rsidR="00F11786" w:rsidRPr="00DF5388" w:rsidRDefault="00F11786" w:rsidP="00F11786">
      <w:pPr>
        <w:tabs>
          <w:tab w:val="left" w:pos="2239"/>
        </w:tabs>
      </w:pPr>
    </w:p>
    <w:p w14:paraId="0DA7B63F" w14:textId="77777777" w:rsidR="00F11786" w:rsidRPr="00DF5388" w:rsidRDefault="00F11786" w:rsidP="00F11786"/>
    <w:p w14:paraId="760741FC" w14:textId="77777777" w:rsidR="00431BFE" w:rsidRPr="00DF5388" w:rsidRDefault="00431BFE" w:rsidP="00F11786">
      <w:pPr>
        <w:sectPr w:rsidR="00431BFE" w:rsidRPr="00DF5388" w:rsidSect="00387411">
          <w:headerReference w:type="even" r:id="rId8"/>
          <w:headerReference w:type="first" r:id="rId9"/>
          <w:footerReference w:type="first" r:id="rId10"/>
          <w:type w:val="evenPage"/>
          <w:pgSz w:w="11906" w:h="16838" w:code="9"/>
          <w:pgMar w:top="1616" w:right="1276" w:bottom="1616" w:left="1276" w:header="1049" w:footer="1049" w:gutter="0"/>
          <w:cols w:space="425"/>
          <w:titlePg/>
          <w:docGrid w:linePitch="324"/>
        </w:sectPr>
      </w:pPr>
    </w:p>
    <w:p w14:paraId="0F7B5C1B" w14:textId="77777777" w:rsidR="00FE06BA" w:rsidRPr="00DF5388" w:rsidRDefault="00FE06BA" w:rsidP="00E87E0C">
      <w:pPr>
        <w:pStyle w:val="KSDT8"/>
        <w:rPr>
          <w:color w:val="auto"/>
        </w:rPr>
      </w:pPr>
      <w:r w:rsidRPr="00DF5388">
        <w:rPr>
          <w:rFonts w:hint="eastAsia"/>
          <w:color w:val="auto"/>
        </w:rPr>
        <w:lastRenderedPageBreak/>
        <w:t>목</w:t>
      </w:r>
      <w:r w:rsidRPr="00DF5388">
        <w:rPr>
          <w:rFonts w:hint="eastAsia"/>
          <w:color w:val="auto"/>
        </w:rPr>
        <w:t xml:space="preserve">    </w:t>
      </w:r>
      <w:r w:rsidRPr="00DF5388">
        <w:rPr>
          <w:rFonts w:hint="eastAsia"/>
          <w:color w:val="auto"/>
        </w:rPr>
        <w:t>차</w:t>
      </w:r>
    </w:p>
    <w:p w14:paraId="0A893F85" w14:textId="77777777" w:rsidR="00FE06BA" w:rsidRPr="00DF5388" w:rsidRDefault="00FE06BA" w:rsidP="008F4C3C"/>
    <w:p w14:paraId="4E567E46" w14:textId="77777777" w:rsidR="00A057DD" w:rsidRPr="00DF5388" w:rsidRDefault="00A057DD" w:rsidP="00DC6C01">
      <w:pPr>
        <w:spacing w:line="240" w:lineRule="auto"/>
        <w:rPr>
          <w:rFonts w:eastAsia="돋움"/>
        </w:rPr>
      </w:pPr>
    </w:p>
    <w:p w14:paraId="67371CAB" w14:textId="62C48C2E" w:rsidR="0093768A" w:rsidRPr="00DF5388" w:rsidRDefault="00A057DD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r w:rsidRPr="00DF5388">
        <w:rPr>
          <w:szCs w:val="22"/>
          <w:lang w:val="en-US"/>
        </w:rPr>
        <w:fldChar w:fldCharType="begin"/>
      </w:r>
      <w:r w:rsidRPr="00DF5388">
        <w:instrText xml:space="preserve"> TOC \o "</w:instrText>
      </w:r>
      <w:r w:rsidR="00F64707" w:rsidRPr="00DF5388">
        <w:rPr>
          <w:rFonts w:hint="eastAsia"/>
        </w:rPr>
        <w:instrText>1</w:instrText>
      </w:r>
      <w:r w:rsidRPr="00DF5388">
        <w:instrText>-2" \h \z \t "</w:instrText>
      </w:r>
      <w:r w:rsidRPr="00DF5388">
        <w:instrText>제목</w:instrText>
      </w:r>
      <w:r w:rsidRPr="00DF5388">
        <w:instrText xml:space="preserve"> 1,1,[KSDT] </w:instrText>
      </w:r>
      <w:r w:rsidRPr="00DF5388">
        <w:instrText>부속서</w:instrText>
      </w:r>
      <w:r w:rsidRPr="00DF5388">
        <w:instrText xml:space="preserve"> A,1,[KSDT] </w:instrText>
      </w:r>
      <w:r w:rsidRPr="00DF5388">
        <w:instrText>머리말</w:instrText>
      </w:r>
      <w:r w:rsidRPr="00DF5388">
        <w:instrText xml:space="preserve"> </w:instrText>
      </w:r>
      <w:r w:rsidRPr="00DF5388">
        <w:instrText>제목</w:instrText>
      </w:r>
      <w:r w:rsidRPr="00DF5388">
        <w:instrText xml:space="preserve">,1" </w:instrText>
      </w:r>
      <w:r w:rsidRPr="00DF5388">
        <w:rPr>
          <w:szCs w:val="22"/>
          <w:lang w:val="en-US"/>
        </w:rPr>
        <w:fldChar w:fldCharType="separate"/>
      </w:r>
      <w:hyperlink w:anchor="_Toc239427018" w:history="1">
        <w:r w:rsidR="0093768A" w:rsidRPr="00DF5388">
          <w:rPr>
            <w:rStyle w:val="ae"/>
            <w:noProof/>
            <w:color w:val="auto"/>
          </w:rPr>
          <w:t>머</w:t>
        </w:r>
        <w:r w:rsidR="0093768A" w:rsidRPr="00DF5388">
          <w:rPr>
            <w:rStyle w:val="ae"/>
            <w:noProof/>
            <w:color w:val="auto"/>
          </w:rPr>
          <w:t xml:space="preserve">  </w:t>
        </w:r>
        <w:r w:rsidR="0093768A" w:rsidRPr="00DF5388">
          <w:rPr>
            <w:rStyle w:val="ae"/>
            <w:noProof/>
            <w:color w:val="auto"/>
          </w:rPr>
          <w:t>리</w:t>
        </w:r>
        <w:r w:rsidR="0093768A" w:rsidRPr="00DF5388">
          <w:rPr>
            <w:rStyle w:val="ae"/>
            <w:noProof/>
            <w:color w:val="auto"/>
          </w:rPr>
          <w:t xml:space="preserve">  </w:t>
        </w:r>
        <w:r w:rsidR="0093768A" w:rsidRPr="00DF5388">
          <w:rPr>
            <w:rStyle w:val="ae"/>
            <w:noProof/>
            <w:color w:val="auto"/>
          </w:rPr>
          <w:t>말</w:t>
        </w:r>
        <w:r w:rsidR="0093768A" w:rsidRPr="00DF5388">
          <w:rPr>
            <w:noProof/>
            <w:webHidden/>
          </w:rPr>
          <w:tab/>
        </w:r>
        <w:r w:rsidR="0093768A" w:rsidRPr="00DF5388">
          <w:rPr>
            <w:noProof/>
            <w:webHidden/>
          </w:rPr>
          <w:fldChar w:fldCharType="begin"/>
        </w:r>
        <w:r w:rsidR="0093768A" w:rsidRPr="00DF5388">
          <w:rPr>
            <w:noProof/>
            <w:webHidden/>
          </w:rPr>
          <w:instrText xml:space="preserve"> PAGEREF _Toc239427018 \h </w:instrText>
        </w:r>
        <w:r w:rsidR="0093768A" w:rsidRPr="00DF5388">
          <w:rPr>
            <w:noProof/>
            <w:webHidden/>
          </w:rPr>
        </w:r>
        <w:r w:rsidR="0093768A" w:rsidRPr="00DF5388">
          <w:rPr>
            <w:noProof/>
            <w:webHidden/>
          </w:rPr>
          <w:fldChar w:fldCharType="separate"/>
        </w:r>
        <w:r w:rsidR="0093768A" w:rsidRPr="00DF5388">
          <w:rPr>
            <w:noProof/>
            <w:webHidden/>
          </w:rPr>
          <w:t>iii</w:t>
        </w:r>
        <w:r w:rsidR="0093768A" w:rsidRPr="00DF5388">
          <w:rPr>
            <w:noProof/>
            <w:webHidden/>
          </w:rPr>
          <w:fldChar w:fldCharType="end"/>
        </w:r>
      </w:hyperlink>
    </w:p>
    <w:p w14:paraId="4853B2C6" w14:textId="77777777" w:rsidR="0093768A" w:rsidRPr="00DF5388" w:rsidRDefault="0093768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27019" w:history="1">
        <w:r w:rsidRPr="00DF5388">
          <w:rPr>
            <w:rStyle w:val="ae"/>
            <w:noProof/>
            <w:color w:val="auto"/>
          </w:rPr>
          <w:t>개</w:t>
        </w:r>
        <w:r w:rsidRPr="00DF5388">
          <w:rPr>
            <w:rStyle w:val="ae"/>
            <w:noProof/>
            <w:color w:val="auto"/>
          </w:rPr>
          <w:t xml:space="preserve">    </w:t>
        </w:r>
        <w:r w:rsidRPr="00DF5388">
          <w:rPr>
            <w:rStyle w:val="ae"/>
            <w:noProof/>
            <w:color w:val="auto"/>
          </w:rPr>
          <w:t>요</w:t>
        </w:r>
        <w:r w:rsidRPr="00DF5388">
          <w:rPr>
            <w:noProof/>
            <w:webHidden/>
          </w:rPr>
          <w:tab/>
        </w:r>
        <w:r w:rsidRPr="00DF5388">
          <w:rPr>
            <w:noProof/>
            <w:webHidden/>
          </w:rPr>
          <w:fldChar w:fldCharType="begin"/>
        </w:r>
        <w:r w:rsidRPr="00DF5388">
          <w:rPr>
            <w:noProof/>
            <w:webHidden/>
          </w:rPr>
          <w:instrText xml:space="preserve"> PAGEREF _Toc239427019 \h </w:instrText>
        </w:r>
        <w:r w:rsidRPr="00DF5388">
          <w:rPr>
            <w:noProof/>
            <w:webHidden/>
          </w:rPr>
        </w:r>
        <w:r w:rsidRPr="00DF5388">
          <w:rPr>
            <w:noProof/>
            <w:webHidden/>
          </w:rPr>
          <w:fldChar w:fldCharType="separate"/>
        </w:r>
        <w:r w:rsidRPr="00DF5388">
          <w:rPr>
            <w:noProof/>
            <w:webHidden/>
          </w:rPr>
          <w:t>iv</w:t>
        </w:r>
        <w:r w:rsidRPr="00DF5388">
          <w:rPr>
            <w:noProof/>
            <w:webHidden/>
          </w:rPr>
          <w:fldChar w:fldCharType="end"/>
        </w:r>
      </w:hyperlink>
    </w:p>
    <w:p w14:paraId="4DFE29EC" w14:textId="77777777" w:rsidR="0093768A" w:rsidRPr="00DF5388" w:rsidRDefault="0093768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27020" w:history="1">
        <w:r w:rsidRPr="00DF5388">
          <w:rPr>
            <w:rStyle w:val="ae"/>
            <w:noProof/>
            <w:color w:val="auto"/>
          </w:rPr>
          <w:t>1</w:t>
        </w:r>
        <w:r w:rsidRPr="00DF538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Pr="00DF5388">
          <w:rPr>
            <w:rStyle w:val="ae"/>
            <w:noProof/>
            <w:color w:val="auto"/>
          </w:rPr>
          <w:t>적용범위</w:t>
        </w:r>
        <w:r w:rsidRPr="00DF5388">
          <w:rPr>
            <w:noProof/>
            <w:webHidden/>
          </w:rPr>
          <w:tab/>
        </w:r>
        <w:r w:rsidRPr="00DF5388">
          <w:rPr>
            <w:noProof/>
            <w:webHidden/>
          </w:rPr>
          <w:fldChar w:fldCharType="begin"/>
        </w:r>
        <w:r w:rsidRPr="00DF5388">
          <w:rPr>
            <w:noProof/>
            <w:webHidden/>
          </w:rPr>
          <w:instrText xml:space="preserve"> PAGEREF _Toc239427020 \h </w:instrText>
        </w:r>
        <w:r w:rsidRPr="00DF5388">
          <w:rPr>
            <w:noProof/>
            <w:webHidden/>
          </w:rPr>
        </w:r>
        <w:r w:rsidRPr="00DF5388">
          <w:rPr>
            <w:noProof/>
            <w:webHidden/>
          </w:rPr>
          <w:fldChar w:fldCharType="separate"/>
        </w:r>
        <w:r w:rsidRPr="00DF5388">
          <w:rPr>
            <w:noProof/>
            <w:webHidden/>
          </w:rPr>
          <w:t>2</w:t>
        </w:r>
        <w:r w:rsidRPr="00DF5388">
          <w:rPr>
            <w:noProof/>
            <w:webHidden/>
          </w:rPr>
          <w:fldChar w:fldCharType="end"/>
        </w:r>
      </w:hyperlink>
    </w:p>
    <w:p w14:paraId="2A9B3454" w14:textId="77777777" w:rsidR="0093768A" w:rsidRPr="00DF5388" w:rsidRDefault="0093768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27021" w:history="1">
        <w:r w:rsidRPr="00DF5388">
          <w:rPr>
            <w:rStyle w:val="ae"/>
            <w:noProof/>
            <w:color w:val="auto"/>
          </w:rPr>
          <w:t>2</w:t>
        </w:r>
        <w:r w:rsidRPr="00DF538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Pr="00DF5388">
          <w:rPr>
            <w:rStyle w:val="ae"/>
            <w:noProof/>
            <w:color w:val="auto"/>
          </w:rPr>
          <w:t>인용표준</w:t>
        </w:r>
        <w:r w:rsidRPr="00DF5388">
          <w:rPr>
            <w:noProof/>
            <w:webHidden/>
          </w:rPr>
          <w:tab/>
        </w:r>
        <w:r w:rsidRPr="00DF5388">
          <w:rPr>
            <w:noProof/>
            <w:webHidden/>
          </w:rPr>
          <w:fldChar w:fldCharType="begin"/>
        </w:r>
        <w:r w:rsidRPr="00DF5388">
          <w:rPr>
            <w:noProof/>
            <w:webHidden/>
          </w:rPr>
          <w:instrText xml:space="preserve"> PAGEREF _Toc239427021 \h </w:instrText>
        </w:r>
        <w:r w:rsidRPr="00DF5388">
          <w:rPr>
            <w:noProof/>
            <w:webHidden/>
          </w:rPr>
        </w:r>
        <w:r w:rsidRPr="00DF5388">
          <w:rPr>
            <w:noProof/>
            <w:webHidden/>
          </w:rPr>
          <w:fldChar w:fldCharType="separate"/>
        </w:r>
        <w:r w:rsidRPr="00DF5388">
          <w:rPr>
            <w:noProof/>
            <w:webHidden/>
          </w:rPr>
          <w:t>2</w:t>
        </w:r>
        <w:r w:rsidRPr="00DF5388">
          <w:rPr>
            <w:noProof/>
            <w:webHidden/>
          </w:rPr>
          <w:fldChar w:fldCharType="end"/>
        </w:r>
      </w:hyperlink>
    </w:p>
    <w:p w14:paraId="1F333C15" w14:textId="77777777" w:rsidR="0093768A" w:rsidRPr="00DF5388" w:rsidRDefault="0093768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27022" w:history="1">
        <w:r w:rsidRPr="00DF5388">
          <w:rPr>
            <w:rStyle w:val="ae"/>
            <w:noProof/>
            <w:color w:val="auto"/>
          </w:rPr>
          <w:t>3</w:t>
        </w:r>
        <w:r w:rsidRPr="00DF538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Pr="00DF5388">
          <w:rPr>
            <w:rStyle w:val="ae"/>
            <w:noProof/>
            <w:color w:val="auto"/>
          </w:rPr>
          <w:t>용어와</w:t>
        </w:r>
        <w:r w:rsidRPr="00DF5388">
          <w:rPr>
            <w:rStyle w:val="ae"/>
            <w:noProof/>
            <w:color w:val="auto"/>
          </w:rPr>
          <w:t xml:space="preserve"> </w:t>
        </w:r>
        <w:r w:rsidRPr="00DF5388">
          <w:rPr>
            <w:rStyle w:val="ae"/>
            <w:noProof/>
            <w:color w:val="auto"/>
          </w:rPr>
          <w:t>정의</w:t>
        </w:r>
        <w:r w:rsidRPr="00DF5388">
          <w:rPr>
            <w:noProof/>
            <w:webHidden/>
          </w:rPr>
          <w:tab/>
        </w:r>
        <w:r w:rsidRPr="00DF5388">
          <w:rPr>
            <w:noProof/>
            <w:webHidden/>
          </w:rPr>
          <w:fldChar w:fldCharType="begin"/>
        </w:r>
        <w:r w:rsidRPr="00DF5388">
          <w:rPr>
            <w:noProof/>
            <w:webHidden/>
          </w:rPr>
          <w:instrText xml:space="preserve"> PAGEREF _Toc239427022 \h </w:instrText>
        </w:r>
        <w:r w:rsidRPr="00DF5388">
          <w:rPr>
            <w:noProof/>
            <w:webHidden/>
          </w:rPr>
        </w:r>
        <w:r w:rsidRPr="00DF5388">
          <w:rPr>
            <w:noProof/>
            <w:webHidden/>
          </w:rPr>
          <w:fldChar w:fldCharType="separate"/>
        </w:r>
        <w:r w:rsidRPr="00DF5388">
          <w:rPr>
            <w:noProof/>
            <w:webHidden/>
          </w:rPr>
          <w:t>3</w:t>
        </w:r>
        <w:r w:rsidRPr="00DF5388">
          <w:rPr>
            <w:noProof/>
            <w:webHidden/>
          </w:rPr>
          <w:fldChar w:fldCharType="end"/>
        </w:r>
      </w:hyperlink>
    </w:p>
    <w:p w14:paraId="0B94A2A3" w14:textId="77777777" w:rsidR="0093768A" w:rsidRPr="00DF5388" w:rsidRDefault="0093768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27059" w:history="1">
        <w:r w:rsidRPr="00DF5388">
          <w:rPr>
            <w:rStyle w:val="ae"/>
            <w:noProof/>
            <w:color w:val="auto"/>
          </w:rPr>
          <w:t>4</w:t>
        </w:r>
        <w:r w:rsidRPr="00DF538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Pr="00DF5388">
          <w:rPr>
            <w:rStyle w:val="ae"/>
            <w:noProof/>
            <w:color w:val="auto"/>
          </w:rPr>
          <w:t>일반</w:t>
        </w:r>
        <w:r w:rsidRPr="00DF5388">
          <w:rPr>
            <w:rStyle w:val="ae"/>
            <w:noProof/>
            <w:color w:val="auto"/>
          </w:rPr>
          <w:t xml:space="preserve"> </w:t>
        </w:r>
        <w:r w:rsidR="000D0EF6" w:rsidRPr="00DF5388">
          <w:rPr>
            <w:rStyle w:val="ae"/>
            <w:noProof/>
            <w:color w:val="auto"/>
          </w:rPr>
          <w:t>비상대응</w:t>
        </w:r>
        <w:r w:rsidR="000D0EF6" w:rsidRPr="00DF5388">
          <w:rPr>
            <w:rStyle w:val="ae"/>
            <w:noProof/>
            <w:color w:val="auto"/>
          </w:rPr>
          <w:t xml:space="preserve"> </w:t>
        </w:r>
        <w:r w:rsidR="000D0EF6" w:rsidRPr="00DF5388">
          <w:rPr>
            <w:rStyle w:val="ae"/>
            <w:noProof/>
            <w:color w:val="auto"/>
          </w:rPr>
          <w:t>시험</w:t>
        </w:r>
        <w:r w:rsidR="000D0EF6" w:rsidRPr="00DF5388">
          <w:rPr>
            <w:rStyle w:val="ae"/>
            <w:noProof/>
            <w:color w:val="auto"/>
          </w:rPr>
          <w:t xml:space="preserve"> </w:t>
        </w:r>
        <w:r w:rsidR="000D0EF6" w:rsidRPr="00DF5388">
          <w:rPr>
            <w:rStyle w:val="ae"/>
            <w:noProof/>
            <w:color w:val="auto"/>
          </w:rPr>
          <w:t>운전자</w:t>
        </w:r>
        <w:r w:rsidRPr="00DF5388">
          <w:rPr>
            <w:rStyle w:val="ae"/>
            <w:noProof/>
            <w:color w:val="auto"/>
          </w:rPr>
          <w:t xml:space="preserve"> </w:t>
        </w:r>
        <w:r w:rsidRPr="00DF5388">
          <w:rPr>
            <w:rStyle w:val="ae"/>
            <w:noProof/>
            <w:color w:val="auto"/>
          </w:rPr>
          <w:t>지침</w:t>
        </w:r>
        <w:r w:rsidRPr="00DF5388">
          <w:rPr>
            <w:noProof/>
            <w:webHidden/>
          </w:rPr>
          <w:tab/>
        </w:r>
        <w:r w:rsidRPr="00DF5388">
          <w:rPr>
            <w:noProof/>
            <w:webHidden/>
          </w:rPr>
          <w:fldChar w:fldCharType="begin"/>
        </w:r>
        <w:r w:rsidRPr="00DF5388">
          <w:rPr>
            <w:noProof/>
            <w:webHidden/>
          </w:rPr>
          <w:instrText xml:space="preserve"> PAGEREF _Toc239427059 \h </w:instrText>
        </w:r>
        <w:r w:rsidRPr="00DF5388">
          <w:rPr>
            <w:noProof/>
            <w:webHidden/>
          </w:rPr>
        </w:r>
        <w:r w:rsidRPr="00DF5388">
          <w:rPr>
            <w:noProof/>
            <w:webHidden/>
          </w:rPr>
          <w:fldChar w:fldCharType="separate"/>
        </w:r>
        <w:r w:rsidRPr="00DF5388">
          <w:rPr>
            <w:noProof/>
            <w:webHidden/>
          </w:rPr>
          <w:t>6</w:t>
        </w:r>
        <w:r w:rsidRPr="00DF5388">
          <w:rPr>
            <w:noProof/>
            <w:webHidden/>
          </w:rPr>
          <w:fldChar w:fldCharType="end"/>
        </w:r>
      </w:hyperlink>
    </w:p>
    <w:p w14:paraId="602FF2BF" w14:textId="77777777" w:rsidR="0093768A" w:rsidRPr="00DF5388" w:rsidRDefault="0093768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27069" w:history="1">
        <w:r w:rsidRPr="00DF5388">
          <w:rPr>
            <w:rStyle w:val="ae"/>
            <w:noProof/>
            <w:color w:val="auto"/>
          </w:rPr>
          <w:t>5</w:t>
        </w:r>
        <w:r w:rsidRPr="00DF538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Pr="00DF5388">
          <w:rPr>
            <w:rStyle w:val="ae"/>
            <w:noProof/>
            <w:color w:val="auto"/>
          </w:rPr>
          <w:t>제품별</w:t>
        </w:r>
        <w:r w:rsidRPr="00DF5388">
          <w:rPr>
            <w:rStyle w:val="ae"/>
            <w:noProof/>
            <w:color w:val="auto"/>
          </w:rPr>
          <w:t xml:space="preserve"> </w:t>
        </w:r>
        <w:r w:rsidR="000D0EF6" w:rsidRPr="00DF5388">
          <w:rPr>
            <w:rStyle w:val="ae"/>
            <w:noProof/>
            <w:color w:val="auto"/>
          </w:rPr>
          <w:t>비상대응</w:t>
        </w:r>
        <w:r w:rsidR="000D0EF6" w:rsidRPr="00DF5388">
          <w:rPr>
            <w:rStyle w:val="ae"/>
            <w:noProof/>
            <w:color w:val="auto"/>
          </w:rPr>
          <w:t xml:space="preserve"> </w:t>
        </w:r>
        <w:r w:rsidR="000D0EF6" w:rsidRPr="00DF5388">
          <w:rPr>
            <w:rStyle w:val="ae"/>
            <w:noProof/>
            <w:color w:val="auto"/>
          </w:rPr>
          <w:t>시험</w:t>
        </w:r>
        <w:r w:rsidR="000D0EF6" w:rsidRPr="00DF5388">
          <w:rPr>
            <w:rStyle w:val="ae"/>
            <w:noProof/>
            <w:color w:val="auto"/>
          </w:rPr>
          <w:t xml:space="preserve"> </w:t>
        </w:r>
        <w:r w:rsidR="000D0EF6" w:rsidRPr="00DF5388">
          <w:rPr>
            <w:rStyle w:val="ae"/>
            <w:noProof/>
            <w:color w:val="auto"/>
          </w:rPr>
          <w:t>운전자</w:t>
        </w:r>
        <w:r w:rsidRPr="00DF5388">
          <w:rPr>
            <w:rStyle w:val="ae"/>
            <w:noProof/>
            <w:color w:val="auto"/>
          </w:rPr>
          <w:t xml:space="preserve">(fallback test driver) </w:t>
        </w:r>
        <w:r w:rsidRPr="00DF5388">
          <w:rPr>
            <w:rStyle w:val="ae"/>
            <w:noProof/>
            <w:color w:val="auto"/>
          </w:rPr>
          <w:t>지침</w:t>
        </w:r>
        <w:r w:rsidRPr="00DF5388">
          <w:rPr>
            <w:noProof/>
            <w:webHidden/>
          </w:rPr>
          <w:tab/>
        </w:r>
        <w:r w:rsidRPr="00DF5388">
          <w:rPr>
            <w:noProof/>
            <w:webHidden/>
          </w:rPr>
          <w:fldChar w:fldCharType="begin"/>
        </w:r>
        <w:r w:rsidRPr="00DF5388">
          <w:rPr>
            <w:noProof/>
            <w:webHidden/>
          </w:rPr>
          <w:instrText xml:space="preserve"> PAGEREF _Toc239427069 \h </w:instrText>
        </w:r>
        <w:r w:rsidRPr="00DF5388">
          <w:rPr>
            <w:noProof/>
            <w:webHidden/>
          </w:rPr>
        </w:r>
        <w:r w:rsidRPr="00DF5388">
          <w:rPr>
            <w:noProof/>
            <w:webHidden/>
          </w:rPr>
          <w:fldChar w:fldCharType="separate"/>
        </w:r>
        <w:r w:rsidRPr="00DF5388">
          <w:rPr>
            <w:noProof/>
            <w:webHidden/>
          </w:rPr>
          <w:t>7</w:t>
        </w:r>
        <w:r w:rsidRPr="00DF5388">
          <w:rPr>
            <w:noProof/>
            <w:webHidden/>
          </w:rPr>
          <w:fldChar w:fldCharType="end"/>
        </w:r>
      </w:hyperlink>
    </w:p>
    <w:p w14:paraId="2A8077AF" w14:textId="77777777" w:rsidR="0093768A" w:rsidRPr="00DF5388" w:rsidRDefault="0093768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27072" w:history="1">
        <w:r w:rsidRPr="00DF5388">
          <w:rPr>
            <w:rStyle w:val="ae"/>
            <w:noProof/>
            <w:color w:val="auto"/>
          </w:rPr>
          <w:t>6</w:t>
        </w:r>
        <w:r w:rsidRPr="00DF538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Pr="00DF5388">
          <w:rPr>
            <w:rStyle w:val="ae"/>
            <w:noProof/>
            <w:color w:val="auto"/>
          </w:rPr>
          <w:t>프로토타입</w:t>
        </w:r>
        <w:r w:rsidRPr="00DF5388">
          <w:rPr>
            <w:rStyle w:val="ae"/>
            <w:noProof/>
            <w:color w:val="auto"/>
          </w:rPr>
          <w:t xml:space="preserve"> ADS </w:t>
        </w:r>
        <w:r w:rsidRPr="00DF5388">
          <w:rPr>
            <w:rStyle w:val="ae"/>
            <w:noProof/>
            <w:color w:val="auto"/>
          </w:rPr>
          <w:t>운용</w:t>
        </w:r>
        <w:r w:rsidRPr="00DF5388">
          <w:rPr>
            <w:rStyle w:val="ae"/>
            <w:noProof/>
            <w:color w:val="auto"/>
          </w:rPr>
          <w:t xml:space="preserve"> </w:t>
        </w:r>
        <w:r w:rsidRPr="00DF5388">
          <w:rPr>
            <w:rStyle w:val="ae"/>
            <w:noProof/>
            <w:color w:val="auto"/>
          </w:rPr>
          <w:t>차량</w:t>
        </w:r>
        <w:r w:rsidRPr="00DF5388">
          <w:rPr>
            <w:rStyle w:val="ae"/>
            <w:noProof/>
            <w:color w:val="auto"/>
          </w:rPr>
          <w:t xml:space="preserve"> </w:t>
        </w:r>
        <w:r w:rsidRPr="00DF5388">
          <w:rPr>
            <w:rStyle w:val="ae"/>
            <w:noProof/>
            <w:color w:val="auto"/>
          </w:rPr>
          <w:t>시험</w:t>
        </w:r>
        <w:r w:rsidRPr="00DF5388">
          <w:rPr>
            <w:rStyle w:val="ae"/>
            <w:noProof/>
            <w:color w:val="auto"/>
          </w:rPr>
          <w:t xml:space="preserve"> </w:t>
        </w:r>
        <w:r w:rsidRPr="00DF5388">
          <w:rPr>
            <w:rStyle w:val="ae"/>
            <w:noProof/>
            <w:color w:val="auto"/>
          </w:rPr>
          <w:t>프로그램</w:t>
        </w:r>
        <w:r w:rsidRPr="00DF5388">
          <w:rPr>
            <w:rStyle w:val="ae"/>
            <w:noProof/>
            <w:color w:val="auto"/>
          </w:rPr>
          <w:t xml:space="preserve"> </w:t>
        </w:r>
        <w:r w:rsidRPr="00DF5388">
          <w:rPr>
            <w:rStyle w:val="ae"/>
            <w:noProof/>
            <w:color w:val="auto"/>
          </w:rPr>
          <w:t>지침</w:t>
        </w:r>
        <w:r w:rsidRPr="00DF5388">
          <w:rPr>
            <w:noProof/>
            <w:webHidden/>
          </w:rPr>
          <w:tab/>
        </w:r>
        <w:r w:rsidRPr="00DF5388">
          <w:rPr>
            <w:noProof/>
            <w:webHidden/>
          </w:rPr>
          <w:fldChar w:fldCharType="begin"/>
        </w:r>
        <w:r w:rsidRPr="00DF5388">
          <w:rPr>
            <w:noProof/>
            <w:webHidden/>
          </w:rPr>
          <w:instrText xml:space="preserve"> PAGEREF _Toc239427072 \h </w:instrText>
        </w:r>
        <w:r w:rsidRPr="00DF5388">
          <w:rPr>
            <w:noProof/>
            <w:webHidden/>
          </w:rPr>
        </w:r>
        <w:r w:rsidRPr="00DF5388">
          <w:rPr>
            <w:noProof/>
            <w:webHidden/>
          </w:rPr>
          <w:fldChar w:fldCharType="separate"/>
        </w:r>
        <w:r w:rsidRPr="00DF5388">
          <w:rPr>
            <w:noProof/>
            <w:webHidden/>
          </w:rPr>
          <w:t>9</w:t>
        </w:r>
        <w:r w:rsidRPr="00DF5388">
          <w:rPr>
            <w:noProof/>
            <w:webHidden/>
          </w:rPr>
          <w:fldChar w:fldCharType="end"/>
        </w:r>
      </w:hyperlink>
    </w:p>
    <w:p w14:paraId="1D7C3670" w14:textId="77777777" w:rsidR="0093768A" w:rsidRPr="00DF5388" w:rsidRDefault="0093768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27079" w:history="1">
        <w:r w:rsidRPr="00DF5388">
          <w:rPr>
            <w:rStyle w:val="ae"/>
            <w:rFonts w:eastAsia="Yu Mincho"/>
            <w:noProof/>
            <w:color w:val="auto"/>
          </w:rPr>
          <w:t>7</w:t>
        </w:r>
        <w:r w:rsidRPr="00DF538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Pr="00DF5388">
          <w:rPr>
            <w:rStyle w:val="ae"/>
            <w:noProof/>
            <w:color w:val="auto"/>
          </w:rPr>
          <w:t>프로토타입</w:t>
        </w:r>
        <w:r w:rsidRPr="00DF5388">
          <w:rPr>
            <w:rStyle w:val="ae"/>
            <w:noProof/>
            <w:color w:val="auto"/>
          </w:rPr>
          <w:t xml:space="preserve"> ADS </w:t>
        </w:r>
        <w:r w:rsidRPr="00DF5388">
          <w:rPr>
            <w:rStyle w:val="ae"/>
            <w:noProof/>
            <w:color w:val="auto"/>
          </w:rPr>
          <w:t>레벨</w:t>
        </w:r>
        <w:r w:rsidRPr="00DF5388">
          <w:rPr>
            <w:rStyle w:val="ae"/>
            <w:noProof/>
            <w:color w:val="auto"/>
          </w:rPr>
          <w:t xml:space="preserve"> </w:t>
        </w:r>
        <w:r w:rsidRPr="00DF5388">
          <w:rPr>
            <w:rStyle w:val="ae"/>
            <w:noProof/>
            <w:color w:val="auto"/>
          </w:rPr>
          <w:t>배정</w:t>
        </w:r>
        <w:r w:rsidRPr="00DF5388">
          <w:rPr>
            <w:noProof/>
            <w:webHidden/>
          </w:rPr>
          <w:tab/>
        </w:r>
        <w:r w:rsidRPr="00DF5388">
          <w:rPr>
            <w:noProof/>
            <w:webHidden/>
          </w:rPr>
          <w:fldChar w:fldCharType="begin"/>
        </w:r>
        <w:r w:rsidRPr="00DF5388">
          <w:rPr>
            <w:noProof/>
            <w:webHidden/>
          </w:rPr>
          <w:instrText xml:space="preserve"> PAGEREF _Toc239427079 \h </w:instrText>
        </w:r>
        <w:r w:rsidRPr="00DF5388">
          <w:rPr>
            <w:noProof/>
            <w:webHidden/>
          </w:rPr>
        </w:r>
        <w:r w:rsidRPr="00DF5388">
          <w:rPr>
            <w:noProof/>
            <w:webHidden/>
          </w:rPr>
          <w:fldChar w:fldCharType="separate"/>
        </w:r>
        <w:r w:rsidRPr="00DF5388">
          <w:rPr>
            <w:noProof/>
            <w:webHidden/>
          </w:rPr>
          <w:t>11</w:t>
        </w:r>
        <w:r w:rsidRPr="00DF5388">
          <w:rPr>
            <w:noProof/>
            <w:webHidden/>
          </w:rPr>
          <w:fldChar w:fldCharType="end"/>
        </w:r>
      </w:hyperlink>
    </w:p>
    <w:p w14:paraId="41413390" w14:textId="77777777" w:rsidR="0093768A" w:rsidRPr="00DF5388" w:rsidRDefault="0093768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27080" w:history="1">
        <w:r w:rsidRPr="00DF5388">
          <w:rPr>
            <w:rStyle w:val="ae"/>
            <w:rFonts w:eastAsia="Yu Mincho"/>
            <w:noProof/>
            <w:color w:val="auto"/>
          </w:rPr>
          <w:t>8</w:t>
        </w:r>
        <w:r w:rsidRPr="00DF5388">
          <w:rPr>
            <w:rFonts w:asciiTheme="minorHAnsi" w:eastAsiaTheme="minorEastAsia" w:hAnsiTheme="minorHAnsi" w:cstheme="minorBidi"/>
            <w:noProof/>
            <w:kern w:val="2"/>
            <w:szCs w:val="22"/>
            <w:lang w:val="en-US"/>
          </w:rPr>
          <w:tab/>
        </w:r>
        <w:r w:rsidRPr="00DF5388">
          <w:rPr>
            <w:rStyle w:val="ae"/>
            <w:noProof/>
            <w:color w:val="auto"/>
          </w:rPr>
          <w:t>참고</w:t>
        </w:r>
        <w:r w:rsidRPr="00DF5388">
          <w:rPr>
            <w:rStyle w:val="ae"/>
            <w:noProof/>
            <w:color w:val="auto"/>
          </w:rPr>
          <w:t xml:space="preserve"> </w:t>
        </w:r>
        <w:r w:rsidRPr="00DF5388">
          <w:rPr>
            <w:rStyle w:val="ae"/>
            <w:noProof/>
            <w:color w:val="auto"/>
          </w:rPr>
          <w:t>사항</w:t>
        </w:r>
        <w:r w:rsidRPr="00DF5388">
          <w:rPr>
            <w:noProof/>
            <w:webHidden/>
          </w:rPr>
          <w:tab/>
        </w:r>
        <w:r w:rsidRPr="00DF5388">
          <w:rPr>
            <w:noProof/>
            <w:webHidden/>
          </w:rPr>
          <w:fldChar w:fldCharType="begin"/>
        </w:r>
        <w:r w:rsidRPr="00DF5388">
          <w:rPr>
            <w:noProof/>
            <w:webHidden/>
          </w:rPr>
          <w:instrText xml:space="preserve"> PAGEREF _Toc239427080 \h </w:instrText>
        </w:r>
        <w:r w:rsidRPr="00DF5388">
          <w:rPr>
            <w:noProof/>
            <w:webHidden/>
          </w:rPr>
        </w:r>
        <w:r w:rsidRPr="00DF5388">
          <w:rPr>
            <w:noProof/>
            <w:webHidden/>
          </w:rPr>
          <w:fldChar w:fldCharType="separate"/>
        </w:r>
        <w:r w:rsidRPr="00DF5388">
          <w:rPr>
            <w:noProof/>
            <w:webHidden/>
          </w:rPr>
          <w:t>12</w:t>
        </w:r>
        <w:r w:rsidRPr="00DF5388">
          <w:rPr>
            <w:noProof/>
            <w:webHidden/>
          </w:rPr>
          <w:fldChar w:fldCharType="end"/>
        </w:r>
      </w:hyperlink>
    </w:p>
    <w:p w14:paraId="7D640316" w14:textId="77777777" w:rsidR="0093768A" w:rsidRPr="00DF5388" w:rsidRDefault="0093768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27082" w:history="1">
        <w:r w:rsidRPr="00DF5388">
          <w:rPr>
            <w:rStyle w:val="ae"/>
            <w:noProof/>
            <w:color w:val="auto"/>
          </w:rPr>
          <w:t>부속서</w:t>
        </w:r>
        <w:r w:rsidRPr="00DF5388">
          <w:rPr>
            <w:rStyle w:val="ae"/>
            <w:noProof/>
            <w:color w:val="auto"/>
          </w:rPr>
          <w:t> A</w:t>
        </w:r>
        <w:r w:rsidRPr="00DF5388">
          <w:rPr>
            <w:rStyle w:val="ae"/>
            <w:rFonts w:eastAsia="맑은 고딕" w:cs="맑은 고딕"/>
            <w:bCs/>
            <w:noProof/>
            <w:color w:val="auto"/>
          </w:rPr>
          <w:t xml:space="preserve"> (</w:t>
        </w:r>
        <w:r w:rsidRPr="00DF5388">
          <w:rPr>
            <w:rStyle w:val="ae"/>
            <w:rFonts w:ascii="돋움" w:hAnsi="돋움" w:cs="맑은 고딕"/>
            <w:bCs/>
            <w:noProof/>
            <w:color w:val="auto"/>
          </w:rPr>
          <w:t>참고</w:t>
        </w:r>
        <w:r w:rsidRPr="00DF5388">
          <w:rPr>
            <w:rStyle w:val="ae"/>
            <w:bCs/>
            <w:noProof/>
            <w:color w:val="auto"/>
          </w:rPr>
          <w:t>)</w:t>
        </w:r>
        <w:r w:rsidRPr="00DF5388">
          <w:rPr>
            <w:rStyle w:val="ae"/>
            <w:noProof/>
            <w:color w:val="auto"/>
          </w:rPr>
          <w:t xml:space="preserve">  </w:t>
        </w:r>
        <w:r w:rsidRPr="00DF5388">
          <w:rPr>
            <w:rStyle w:val="ae"/>
            <w:noProof/>
            <w:color w:val="auto"/>
          </w:rPr>
          <w:t>비규범적</w:t>
        </w:r>
        <w:r w:rsidRPr="00DF5388">
          <w:rPr>
            <w:rStyle w:val="ae"/>
            <w:noProof/>
            <w:color w:val="auto"/>
          </w:rPr>
          <w:t xml:space="preserve"> – </w:t>
        </w:r>
        <w:r w:rsidRPr="00DF5388">
          <w:rPr>
            <w:rStyle w:val="ae"/>
            <w:noProof/>
            <w:color w:val="auto"/>
          </w:rPr>
          <w:t>시험</w:t>
        </w:r>
        <w:r w:rsidRPr="00DF5388">
          <w:rPr>
            <w:rStyle w:val="ae"/>
            <w:noProof/>
            <w:color w:val="auto"/>
          </w:rPr>
          <w:t xml:space="preserve"> </w:t>
        </w:r>
        <w:r w:rsidRPr="00DF5388">
          <w:rPr>
            <w:rStyle w:val="ae"/>
            <w:noProof/>
            <w:color w:val="auto"/>
          </w:rPr>
          <w:t>경로</w:t>
        </w:r>
        <w:r w:rsidRPr="00DF5388">
          <w:rPr>
            <w:rStyle w:val="ae"/>
            <w:noProof/>
            <w:color w:val="auto"/>
          </w:rPr>
          <w:t xml:space="preserve"> </w:t>
        </w:r>
        <w:r w:rsidRPr="00DF5388">
          <w:rPr>
            <w:rStyle w:val="ae"/>
            <w:noProof/>
            <w:color w:val="auto"/>
          </w:rPr>
          <w:t>선택</w:t>
        </w:r>
        <w:r w:rsidRPr="00DF5388">
          <w:rPr>
            <w:rStyle w:val="ae"/>
            <w:noProof/>
            <w:color w:val="auto"/>
          </w:rPr>
          <w:t xml:space="preserve"> </w:t>
        </w:r>
        <w:r w:rsidRPr="00DF5388">
          <w:rPr>
            <w:rStyle w:val="ae"/>
            <w:noProof/>
            <w:color w:val="auto"/>
          </w:rPr>
          <w:t>매개변수</w:t>
        </w:r>
        <w:r w:rsidRPr="00DF5388">
          <w:rPr>
            <w:rStyle w:val="ae"/>
            <w:noProof/>
            <w:color w:val="auto"/>
          </w:rPr>
          <w:t xml:space="preserve"> </w:t>
        </w:r>
        <w:r w:rsidRPr="00DF5388">
          <w:rPr>
            <w:rStyle w:val="ae"/>
            <w:noProof/>
            <w:color w:val="auto"/>
          </w:rPr>
          <w:t>예시</w:t>
        </w:r>
        <w:r w:rsidRPr="00DF5388">
          <w:rPr>
            <w:noProof/>
            <w:webHidden/>
          </w:rPr>
          <w:tab/>
        </w:r>
        <w:r w:rsidRPr="00DF5388">
          <w:rPr>
            <w:noProof/>
            <w:webHidden/>
          </w:rPr>
          <w:fldChar w:fldCharType="begin"/>
        </w:r>
        <w:r w:rsidRPr="00DF5388">
          <w:rPr>
            <w:noProof/>
            <w:webHidden/>
          </w:rPr>
          <w:instrText xml:space="preserve"> PAGEREF _Toc239427082 \h </w:instrText>
        </w:r>
        <w:r w:rsidRPr="00DF5388">
          <w:rPr>
            <w:noProof/>
            <w:webHidden/>
          </w:rPr>
        </w:r>
        <w:r w:rsidRPr="00DF5388">
          <w:rPr>
            <w:noProof/>
            <w:webHidden/>
          </w:rPr>
          <w:fldChar w:fldCharType="separate"/>
        </w:r>
        <w:r w:rsidRPr="00DF5388">
          <w:rPr>
            <w:noProof/>
            <w:webHidden/>
          </w:rPr>
          <w:t>13</w:t>
        </w:r>
        <w:r w:rsidRPr="00DF5388">
          <w:rPr>
            <w:noProof/>
            <w:webHidden/>
          </w:rPr>
          <w:fldChar w:fldCharType="end"/>
        </w:r>
      </w:hyperlink>
    </w:p>
    <w:p w14:paraId="00D752CA" w14:textId="77777777" w:rsidR="0093768A" w:rsidRPr="00DF5388" w:rsidRDefault="0093768A">
      <w:pPr>
        <w:pStyle w:val="16"/>
        <w:rPr>
          <w:rFonts w:asciiTheme="minorHAnsi" w:eastAsiaTheme="minorEastAsia" w:hAnsiTheme="minorHAnsi" w:cstheme="minorBidi"/>
          <w:noProof/>
          <w:kern w:val="2"/>
          <w:szCs w:val="22"/>
          <w:lang w:val="en-US"/>
        </w:rPr>
      </w:pPr>
      <w:hyperlink w:anchor="_Toc239427089" w:history="1">
        <w:r w:rsidRPr="00DF5388">
          <w:rPr>
            <w:rStyle w:val="ae"/>
            <w:rFonts w:cs="Arial"/>
            <w:noProof/>
            <w:color w:val="auto"/>
          </w:rPr>
          <w:t>KSAE_NEW_2025_10</w:t>
        </w:r>
        <w:r w:rsidRPr="00DF5388">
          <w:rPr>
            <w:rStyle w:val="ae"/>
            <w:noProof/>
            <w:color w:val="auto"/>
          </w:rPr>
          <w:t xml:space="preserve"> </w:t>
        </w:r>
        <w:r w:rsidRPr="00DF5388">
          <w:rPr>
            <w:rStyle w:val="ae"/>
            <w:noProof/>
            <w:color w:val="auto"/>
          </w:rPr>
          <w:t>해</w:t>
        </w:r>
        <w:r w:rsidRPr="00DF5388">
          <w:rPr>
            <w:rStyle w:val="ae"/>
            <w:noProof/>
            <w:color w:val="auto"/>
          </w:rPr>
          <w:t xml:space="preserve">  </w:t>
        </w:r>
        <w:r w:rsidRPr="00DF5388">
          <w:rPr>
            <w:rStyle w:val="ae"/>
            <w:noProof/>
            <w:color w:val="auto"/>
          </w:rPr>
          <w:t>설</w:t>
        </w:r>
        <w:r w:rsidRPr="00DF5388">
          <w:rPr>
            <w:noProof/>
            <w:webHidden/>
          </w:rPr>
          <w:tab/>
        </w:r>
        <w:r w:rsidRPr="00DF5388">
          <w:rPr>
            <w:noProof/>
            <w:webHidden/>
          </w:rPr>
          <w:fldChar w:fldCharType="begin"/>
        </w:r>
        <w:r w:rsidRPr="00DF5388">
          <w:rPr>
            <w:noProof/>
            <w:webHidden/>
          </w:rPr>
          <w:instrText xml:space="preserve"> PAGEREF _Toc239427089 \h </w:instrText>
        </w:r>
        <w:r w:rsidRPr="00DF5388">
          <w:rPr>
            <w:noProof/>
            <w:webHidden/>
          </w:rPr>
        </w:r>
        <w:r w:rsidRPr="00DF5388">
          <w:rPr>
            <w:noProof/>
            <w:webHidden/>
          </w:rPr>
          <w:fldChar w:fldCharType="separate"/>
        </w:r>
        <w:r w:rsidRPr="00DF5388">
          <w:rPr>
            <w:noProof/>
            <w:webHidden/>
          </w:rPr>
          <w:t>15</w:t>
        </w:r>
        <w:r w:rsidRPr="00DF5388">
          <w:rPr>
            <w:noProof/>
            <w:webHidden/>
          </w:rPr>
          <w:fldChar w:fldCharType="end"/>
        </w:r>
      </w:hyperlink>
    </w:p>
    <w:p w14:paraId="5F8FC328" w14:textId="77777777" w:rsidR="003C4957" w:rsidRPr="00DF5388" w:rsidRDefault="00A057DD" w:rsidP="00FB022F">
      <w:r w:rsidRPr="00DF5388">
        <w:rPr>
          <w:rFonts w:eastAsia="돋움"/>
        </w:rPr>
        <w:fldChar w:fldCharType="end"/>
      </w:r>
    </w:p>
    <w:p w14:paraId="293EC314" w14:textId="77777777" w:rsidR="008F4C3C" w:rsidRPr="00DF5388" w:rsidRDefault="008F4C3C">
      <w:pPr>
        <w:widowControl/>
        <w:wordWrap/>
        <w:autoSpaceDE/>
        <w:autoSpaceDN/>
        <w:spacing w:after="160" w:line="259" w:lineRule="auto"/>
      </w:pPr>
      <w:r w:rsidRPr="00DF5388">
        <w:br w:type="page"/>
      </w:r>
    </w:p>
    <w:p w14:paraId="67CEAAA2" w14:textId="77777777" w:rsidR="00FE06BA" w:rsidRPr="00DF5388" w:rsidRDefault="00FE06BA" w:rsidP="00FE06BA">
      <w:pPr>
        <w:pStyle w:val="KSDT6"/>
      </w:pPr>
      <w:bookmarkStart w:id="1" w:name="_Toc68081554"/>
      <w:bookmarkStart w:id="2" w:name="_Toc239427018"/>
      <w:proofErr w:type="gramStart"/>
      <w:r w:rsidRPr="00DF5388">
        <w:rPr>
          <w:rFonts w:hint="eastAsia"/>
        </w:rPr>
        <w:lastRenderedPageBreak/>
        <w:t>머</w:t>
      </w:r>
      <w:r w:rsidRPr="00DF5388">
        <w:rPr>
          <w:rFonts w:hint="eastAsia"/>
        </w:rPr>
        <w:t xml:space="preserve">  </w:t>
      </w:r>
      <w:r w:rsidRPr="00DF5388">
        <w:rPr>
          <w:rFonts w:hint="eastAsia"/>
        </w:rPr>
        <w:t>리</w:t>
      </w:r>
      <w:proofErr w:type="gramEnd"/>
      <w:r w:rsidRPr="00DF5388">
        <w:rPr>
          <w:rFonts w:hint="eastAsia"/>
        </w:rPr>
        <w:t xml:space="preserve">  </w:t>
      </w:r>
      <w:r w:rsidRPr="00DF5388">
        <w:rPr>
          <w:rFonts w:hint="eastAsia"/>
        </w:rPr>
        <w:t>말</w:t>
      </w:r>
      <w:bookmarkEnd w:id="1"/>
      <w:bookmarkEnd w:id="2"/>
    </w:p>
    <w:p w14:paraId="7E74F6EB" w14:textId="77777777" w:rsidR="00FE06BA" w:rsidRPr="00DF5388" w:rsidRDefault="00FE06BA" w:rsidP="008F4C3C"/>
    <w:p w14:paraId="68318F0D" w14:textId="77777777" w:rsidR="00FE06BA" w:rsidRPr="00DF5388" w:rsidRDefault="00FE06BA" w:rsidP="008F4C3C"/>
    <w:p w14:paraId="5049E553" w14:textId="77777777" w:rsidR="00B276BC" w:rsidRPr="00DF5388" w:rsidRDefault="00B276BC" w:rsidP="00B276BC">
      <w:pPr>
        <w:pStyle w:val="KSDT1"/>
        <w:widowControl w:val="0"/>
        <w:numPr>
          <w:ilvl w:val="0"/>
          <w:numId w:val="0"/>
        </w:numPr>
        <w:tabs>
          <w:tab w:val="clear" w:pos="660"/>
        </w:tabs>
        <w:spacing w:after="0" w:line="264" w:lineRule="auto"/>
        <w:rPr>
          <w:lang w:val="en-GB" w:eastAsia="ko-KR"/>
        </w:rPr>
      </w:pPr>
      <w:r w:rsidRPr="00DF5388">
        <w:rPr>
          <w:rFonts w:hint="eastAsia"/>
          <w:lang w:val="en-GB" w:eastAsia="ko-KR"/>
        </w:rPr>
        <w:t>이</w:t>
      </w:r>
      <w:r w:rsidRPr="00DF5388">
        <w:rPr>
          <w:rFonts w:hint="eastAsia"/>
          <w:lang w:val="en-GB" w:eastAsia="ko-KR"/>
        </w:rPr>
        <w:t xml:space="preserve"> </w:t>
      </w:r>
      <w:r w:rsidRPr="00DF5388">
        <w:rPr>
          <w:rFonts w:hint="eastAsia"/>
          <w:lang w:val="en-GB" w:eastAsia="ko-KR"/>
        </w:rPr>
        <w:t>표준은</w:t>
      </w:r>
      <w:r w:rsidRPr="00DF5388">
        <w:rPr>
          <w:rFonts w:hint="eastAsia"/>
          <w:lang w:val="en-GB" w:eastAsia="ko-KR"/>
        </w:rPr>
        <w:t xml:space="preserve"> </w:t>
      </w:r>
      <w:r w:rsidRPr="00DF5388">
        <w:rPr>
          <w:rFonts w:hint="eastAsia"/>
          <w:lang w:val="en-GB" w:eastAsia="ko-KR"/>
        </w:rPr>
        <w:t>한국자동차공학회</w:t>
      </w:r>
      <w:r w:rsidRPr="00DF5388">
        <w:rPr>
          <w:rFonts w:hint="eastAsia"/>
          <w:lang w:val="en-GB" w:eastAsia="ko-KR"/>
        </w:rPr>
        <w:t xml:space="preserve"> </w:t>
      </w:r>
      <w:r w:rsidR="009F55F3" w:rsidRPr="00DF5388">
        <w:rPr>
          <w:rFonts w:hint="eastAsia"/>
          <w:lang w:val="en-GB" w:eastAsia="ko-KR"/>
        </w:rPr>
        <w:t>표준개발</w:t>
      </w:r>
      <w:r w:rsidR="009F55F3" w:rsidRPr="00DF5388">
        <w:rPr>
          <w:rFonts w:hint="eastAsia"/>
          <w:lang w:val="en-GB" w:eastAsia="ko-KR"/>
        </w:rPr>
        <w:t xml:space="preserve"> </w:t>
      </w:r>
      <w:r w:rsidR="009F55F3" w:rsidRPr="00DF5388">
        <w:rPr>
          <w:rFonts w:hint="eastAsia"/>
          <w:lang w:val="en-GB" w:eastAsia="ko-KR"/>
        </w:rPr>
        <w:t>업무규정에</w:t>
      </w:r>
      <w:r w:rsidR="009F55F3" w:rsidRPr="00DF5388">
        <w:rPr>
          <w:rFonts w:hint="eastAsia"/>
          <w:lang w:val="en-GB" w:eastAsia="ko-KR"/>
        </w:rPr>
        <w:t xml:space="preserve"> </w:t>
      </w:r>
      <w:r w:rsidR="009F55F3" w:rsidRPr="00DF5388">
        <w:rPr>
          <w:rFonts w:hint="eastAsia"/>
          <w:lang w:val="en-GB" w:eastAsia="ko-KR"/>
        </w:rPr>
        <w:t>따라</w:t>
      </w:r>
      <w:r w:rsidR="009F55F3" w:rsidRPr="00DF5388">
        <w:rPr>
          <w:rFonts w:hint="eastAsia"/>
          <w:lang w:val="en-GB" w:eastAsia="ko-KR"/>
        </w:rPr>
        <w:t xml:space="preserve"> </w:t>
      </w:r>
      <w:r w:rsidRPr="00DF5388">
        <w:rPr>
          <w:rFonts w:hint="eastAsia"/>
          <w:lang w:val="en-GB" w:eastAsia="ko-KR"/>
        </w:rPr>
        <w:t>표준위원회</w:t>
      </w:r>
      <w:r w:rsidRPr="00DF5388">
        <w:rPr>
          <w:rFonts w:hint="eastAsia"/>
          <w:lang w:val="en-GB" w:eastAsia="ko-KR"/>
        </w:rPr>
        <w:t xml:space="preserve"> </w:t>
      </w:r>
      <w:r w:rsidRPr="00DF5388">
        <w:rPr>
          <w:rFonts w:hint="eastAsia"/>
          <w:lang w:val="en-GB" w:eastAsia="ko-KR"/>
        </w:rPr>
        <w:t>심의를</w:t>
      </w:r>
      <w:r w:rsidRPr="00DF5388">
        <w:rPr>
          <w:rFonts w:hint="eastAsia"/>
          <w:lang w:val="en-GB" w:eastAsia="ko-KR"/>
        </w:rPr>
        <w:t xml:space="preserve"> </w:t>
      </w:r>
      <w:r w:rsidRPr="00DF5388">
        <w:rPr>
          <w:rFonts w:hint="eastAsia"/>
          <w:lang w:val="en-GB" w:eastAsia="ko-KR"/>
        </w:rPr>
        <w:t>거쳐</w:t>
      </w:r>
      <w:r w:rsidRPr="00DF5388">
        <w:rPr>
          <w:rFonts w:hint="eastAsia"/>
          <w:lang w:val="en-GB" w:eastAsia="ko-KR"/>
        </w:rPr>
        <w:t xml:space="preserve"> </w:t>
      </w:r>
      <w:r w:rsidRPr="00DF5388">
        <w:rPr>
          <w:rFonts w:hint="eastAsia"/>
          <w:lang w:val="en-GB" w:eastAsia="ko-KR"/>
        </w:rPr>
        <w:t>제정한</w:t>
      </w:r>
      <w:r w:rsidRPr="00DF5388">
        <w:rPr>
          <w:rFonts w:hint="eastAsia"/>
          <w:lang w:val="en-GB" w:eastAsia="ko-KR"/>
        </w:rPr>
        <w:t xml:space="preserve"> </w:t>
      </w:r>
      <w:r w:rsidR="009F55F3" w:rsidRPr="00DF5388">
        <w:rPr>
          <w:rFonts w:hint="eastAsia"/>
          <w:lang w:val="en-GB" w:eastAsia="ko-KR"/>
        </w:rPr>
        <w:t>단체</w:t>
      </w:r>
      <w:r w:rsidRPr="00DF5388">
        <w:rPr>
          <w:rFonts w:hint="eastAsia"/>
          <w:lang w:val="en-GB" w:eastAsia="ko-KR"/>
        </w:rPr>
        <w:t>표준이다</w:t>
      </w:r>
      <w:r w:rsidRPr="00DF5388">
        <w:rPr>
          <w:rFonts w:hint="eastAsia"/>
          <w:lang w:val="en-GB" w:eastAsia="ko-KR"/>
        </w:rPr>
        <w:t>.</w:t>
      </w:r>
    </w:p>
    <w:p w14:paraId="3DEF87CE" w14:textId="77777777" w:rsidR="00B276BC" w:rsidRPr="00DF5388" w:rsidRDefault="00B276BC" w:rsidP="00B276BC"/>
    <w:p w14:paraId="2939BDD5" w14:textId="77777777" w:rsidR="00B276BC" w:rsidRPr="00DF5388" w:rsidRDefault="00B276BC" w:rsidP="00B276BC">
      <w:pPr>
        <w:ind w:rightChars="-167" w:right="-334"/>
      </w:pPr>
      <w:r w:rsidRPr="00DF5388">
        <w:rPr>
          <w:rFonts w:hint="eastAsia"/>
        </w:rPr>
        <w:t>이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표준은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저작권법의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보호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대상이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되는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저작물이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될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있다</w:t>
      </w:r>
      <w:r w:rsidRPr="00DF5388">
        <w:rPr>
          <w:rFonts w:hint="eastAsia"/>
        </w:rPr>
        <w:t>.</w:t>
      </w:r>
    </w:p>
    <w:p w14:paraId="27345F9C" w14:textId="77777777" w:rsidR="00B276BC" w:rsidRPr="00DF5388" w:rsidRDefault="00B276BC" w:rsidP="00B276BC">
      <w:pPr>
        <w:ind w:rightChars="-167" w:right="-334"/>
      </w:pPr>
    </w:p>
    <w:p w14:paraId="1F44A53D" w14:textId="77777777" w:rsidR="009F55F3" w:rsidRPr="00DF5388" w:rsidRDefault="009F55F3" w:rsidP="009F55F3">
      <w:r w:rsidRPr="00DF5388">
        <w:rPr>
          <w:rFonts w:hint="eastAsia"/>
        </w:rPr>
        <w:t>이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표준의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내용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일부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또는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전부가</w:t>
      </w:r>
      <w:r w:rsidRPr="00DF5388">
        <w:rPr>
          <w:rFonts w:hint="eastAsia"/>
        </w:rPr>
        <w:t xml:space="preserve"> </w:t>
      </w:r>
      <w:r w:rsidRPr="00DF5388">
        <w:t>ISO</w:t>
      </w:r>
      <w:r w:rsidRPr="00DF5388">
        <w:rPr>
          <w:rFonts w:hint="eastAsia"/>
        </w:rPr>
        <w:t>ㆍ</w:t>
      </w:r>
      <w:r w:rsidRPr="00DF5388">
        <w:t xml:space="preserve">IEC </w:t>
      </w:r>
      <w:r w:rsidRPr="00DF5388">
        <w:rPr>
          <w:rFonts w:hint="eastAsia"/>
        </w:rPr>
        <w:t>등에서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제정한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표준을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참고하여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제정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또는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개정된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경우</w:t>
      </w:r>
      <w:r w:rsidRPr="00DF5388">
        <w:t xml:space="preserve">, </w:t>
      </w:r>
      <w:r w:rsidRPr="00DF5388">
        <w:rPr>
          <w:rFonts w:hint="eastAsia"/>
        </w:rPr>
        <w:t>해당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표준의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저작권을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보유하고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있는</w:t>
      </w:r>
      <w:r w:rsidRPr="00DF5388">
        <w:rPr>
          <w:rFonts w:hint="eastAsia"/>
        </w:rPr>
        <w:t xml:space="preserve"> </w:t>
      </w:r>
      <w:r w:rsidRPr="00DF5388">
        <w:t>ISO</w:t>
      </w:r>
      <w:r w:rsidRPr="00DF5388">
        <w:rPr>
          <w:rFonts w:hint="eastAsia"/>
        </w:rPr>
        <w:t>ㆍ</w:t>
      </w:r>
      <w:r w:rsidRPr="00DF5388">
        <w:t xml:space="preserve">IEC </w:t>
      </w:r>
      <w:r w:rsidRPr="00DF5388">
        <w:rPr>
          <w:rFonts w:hint="eastAsia"/>
        </w:rPr>
        <w:t>등의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저작권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보호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규정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등에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따라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보호되어야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한다</w:t>
      </w:r>
      <w:r w:rsidRPr="00DF5388">
        <w:t>.</w:t>
      </w:r>
    </w:p>
    <w:p w14:paraId="2783C62A" w14:textId="77777777" w:rsidR="009F55F3" w:rsidRPr="00DF5388" w:rsidRDefault="009F55F3" w:rsidP="00B276BC">
      <w:pPr>
        <w:ind w:rightChars="-167" w:right="-334"/>
      </w:pPr>
    </w:p>
    <w:p w14:paraId="05560B29" w14:textId="77777777" w:rsidR="00B276BC" w:rsidRPr="00DF5388" w:rsidRDefault="00B276BC" w:rsidP="00B276BC">
      <w:pPr>
        <w:ind w:rightChars="-1" w:right="-2"/>
      </w:pPr>
      <w:r w:rsidRPr="00DF5388">
        <w:rPr>
          <w:rFonts w:hint="eastAsia"/>
        </w:rPr>
        <w:t>이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표준의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일부가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기술적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성질을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가진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특허권</w:t>
      </w:r>
      <w:r w:rsidRPr="00DF5388">
        <w:rPr>
          <w:rFonts w:hint="eastAsia"/>
        </w:rPr>
        <w:t>,</w:t>
      </w:r>
      <w:r w:rsidRPr="00DF5388">
        <w:t xml:space="preserve"> </w:t>
      </w:r>
      <w:r w:rsidRPr="00DF5388">
        <w:rPr>
          <w:rFonts w:hint="eastAsia"/>
        </w:rPr>
        <w:t>출원공개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이후의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특허출원</w:t>
      </w:r>
      <w:r w:rsidRPr="00DF5388">
        <w:rPr>
          <w:rFonts w:hint="eastAsia"/>
        </w:rPr>
        <w:t>,</w:t>
      </w:r>
      <w:r w:rsidRPr="00DF5388">
        <w:t xml:space="preserve"> </w:t>
      </w:r>
      <w:r w:rsidRPr="00DF5388">
        <w:rPr>
          <w:rFonts w:hint="eastAsia"/>
        </w:rPr>
        <w:t>실용신안권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또는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출원공개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후의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실용신안등록출원에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저촉될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가능성이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있다는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것에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주의를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환기한다</w:t>
      </w:r>
      <w:r w:rsidRPr="00DF5388">
        <w:rPr>
          <w:rFonts w:hint="eastAsia"/>
        </w:rPr>
        <w:t>.</w:t>
      </w:r>
      <w:r w:rsidRPr="00DF5388">
        <w:t xml:space="preserve"> </w:t>
      </w:r>
      <w:r w:rsidRPr="00DF5388">
        <w:rPr>
          <w:rFonts w:hint="eastAsia"/>
        </w:rPr>
        <w:t>한국자동차공학회의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장과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표준위원회는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이러한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기술적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성질을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가진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특허권</w:t>
      </w:r>
      <w:r w:rsidRPr="00DF5388">
        <w:rPr>
          <w:rFonts w:hint="eastAsia"/>
        </w:rPr>
        <w:t>,</w:t>
      </w:r>
      <w:r w:rsidRPr="00DF5388">
        <w:t xml:space="preserve"> </w:t>
      </w:r>
      <w:r w:rsidRPr="00DF5388">
        <w:rPr>
          <w:rFonts w:hint="eastAsia"/>
        </w:rPr>
        <w:t>출원공개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이후의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특허출원</w:t>
      </w:r>
      <w:r w:rsidRPr="00DF5388">
        <w:rPr>
          <w:rFonts w:hint="eastAsia"/>
        </w:rPr>
        <w:t>,</w:t>
      </w:r>
      <w:r w:rsidRPr="00DF5388">
        <w:t xml:space="preserve"> </w:t>
      </w:r>
      <w:r w:rsidRPr="00DF5388">
        <w:rPr>
          <w:rFonts w:hint="eastAsia"/>
        </w:rPr>
        <w:t>실용신안권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또는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출원공개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후의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실용신안등록출원에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관계되는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확인에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대하여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책임을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지지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않는다</w:t>
      </w:r>
      <w:r w:rsidRPr="00DF5388">
        <w:rPr>
          <w:rFonts w:hint="eastAsia"/>
        </w:rPr>
        <w:t>.</w:t>
      </w:r>
    </w:p>
    <w:p w14:paraId="50F6C576" w14:textId="77777777" w:rsidR="00FE06BA" w:rsidRPr="00DF5388" w:rsidRDefault="00FE06BA" w:rsidP="00FB022F">
      <w:pPr>
        <w:rPr>
          <w:rFonts w:ascii="바탕" w:hAnsi="바탕"/>
          <w:sz w:val="22"/>
          <w:szCs w:val="22"/>
        </w:rPr>
      </w:pPr>
    </w:p>
    <w:p w14:paraId="26022818" w14:textId="77777777" w:rsidR="00E2226E" w:rsidRPr="00DF5388" w:rsidRDefault="00E2226E" w:rsidP="00FB022F">
      <w:pPr>
        <w:rPr>
          <w:rFonts w:ascii="바탕" w:hAnsi="바탕"/>
          <w:sz w:val="22"/>
          <w:szCs w:val="22"/>
        </w:rPr>
      </w:pPr>
    </w:p>
    <w:p w14:paraId="3BC8ED99" w14:textId="77777777" w:rsidR="00E2226E" w:rsidRPr="00DF5388" w:rsidRDefault="00E2226E">
      <w:pPr>
        <w:widowControl/>
        <w:wordWrap/>
        <w:autoSpaceDE/>
        <w:autoSpaceDN/>
        <w:spacing w:after="160" w:line="259" w:lineRule="auto"/>
        <w:rPr>
          <w:rFonts w:ascii="바탕" w:hAnsi="바탕"/>
          <w:sz w:val="22"/>
          <w:szCs w:val="22"/>
        </w:rPr>
      </w:pPr>
      <w:r w:rsidRPr="00DF5388">
        <w:rPr>
          <w:rFonts w:ascii="바탕" w:hAnsi="바탕"/>
          <w:sz w:val="22"/>
          <w:szCs w:val="22"/>
        </w:rPr>
        <w:br w:type="page"/>
      </w:r>
    </w:p>
    <w:p w14:paraId="264FC7FF" w14:textId="77777777" w:rsidR="00C7761E" w:rsidRPr="00DF5388" w:rsidRDefault="00C7761E" w:rsidP="00E87E0C">
      <w:pPr>
        <w:pStyle w:val="KSDT6"/>
        <w:rPr>
          <w:sz w:val="22"/>
        </w:rPr>
      </w:pPr>
      <w:bookmarkStart w:id="3" w:name="_Toc68081555"/>
      <w:bookmarkStart w:id="4" w:name="_Toc68108258"/>
      <w:bookmarkStart w:id="5" w:name="_Toc68114518"/>
      <w:bookmarkStart w:id="6" w:name="_Toc239427019"/>
      <w:r w:rsidRPr="00DF5388">
        <w:rPr>
          <w:rFonts w:hint="eastAsia"/>
        </w:rPr>
        <w:lastRenderedPageBreak/>
        <w:t>개</w:t>
      </w:r>
      <w:r w:rsidRPr="00DF5388">
        <w:rPr>
          <w:rFonts w:hint="eastAsia"/>
        </w:rPr>
        <w:t xml:space="preserve">    </w:t>
      </w:r>
      <w:r w:rsidRPr="00DF5388">
        <w:rPr>
          <w:rFonts w:hint="eastAsia"/>
        </w:rPr>
        <w:t>요</w:t>
      </w:r>
      <w:bookmarkEnd w:id="3"/>
      <w:bookmarkEnd w:id="4"/>
      <w:bookmarkEnd w:id="5"/>
      <w:bookmarkEnd w:id="6"/>
    </w:p>
    <w:p w14:paraId="5DB84B11" w14:textId="77777777" w:rsidR="00C7761E" w:rsidRPr="00DF5388" w:rsidRDefault="00C7761E" w:rsidP="008F4C3C">
      <w:pPr>
        <w:rPr>
          <w:lang w:val="en-US"/>
        </w:rPr>
      </w:pPr>
    </w:p>
    <w:p w14:paraId="0224A552" w14:textId="77777777" w:rsidR="00C7761E" w:rsidRPr="00DF5388" w:rsidRDefault="00C7761E" w:rsidP="008F4C3C">
      <w:pPr>
        <w:rPr>
          <w:lang w:val="en-US"/>
        </w:rPr>
      </w:pPr>
    </w:p>
    <w:p w14:paraId="52E6DB9B" w14:textId="77777777" w:rsidR="007F7810" w:rsidRPr="00DF5388" w:rsidRDefault="007F7810" w:rsidP="007F7810">
      <w:r w:rsidRPr="00DF5388">
        <w:rPr>
          <w:rFonts w:hint="eastAsia"/>
        </w:rPr>
        <w:t>이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표준은</w:t>
      </w:r>
      <w:r w:rsidRPr="00DF5388">
        <w:rPr>
          <w:rFonts w:hint="eastAsia"/>
        </w:rPr>
        <w:t xml:space="preserve"> </w:t>
      </w:r>
      <w:r w:rsidR="00684CB8" w:rsidRPr="00DF5388">
        <w:rPr>
          <w:rFonts w:hint="eastAsia"/>
        </w:rPr>
        <w:t>202</w:t>
      </w:r>
      <w:r w:rsidR="00684CB8" w:rsidRPr="00DF5388">
        <w:t>0</w:t>
      </w:r>
      <w:r w:rsidR="00684CB8" w:rsidRPr="00DF5388">
        <w:rPr>
          <w:rFonts w:hint="eastAsia"/>
        </w:rPr>
        <w:t>년</w:t>
      </w:r>
      <w:r w:rsidR="00684CB8" w:rsidRPr="00DF5388">
        <w:rPr>
          <w:rFonts w:hint="eastAsia"/>
        </w:rPr>
        <w:t xml:space="preserve"> </w:t>
      </w:r>
      <w:r w:rsidR="00684CB8" w:rsidRPr="00DF5388">
        <w:rPr>
          <w:rFonts w:hint="eastAsia"/>
        </w:rPr>
        <w:t>제</w:t>
      </w:r>
      <w:r w:rsidR="00684CB8" w:rsidRPr="00DF5388">
        <w:t>3</w:t>
      </w:r>
      <w:r w:rsidR="00684CB8" w:rsidRPr="00DF5388">
        <w:rPr>
          <w:rFonts w:hint="eastAsia"/>
        </w:rPr>
        <w:t>판으로</w:t>
      </w:r>
      <w:r w:rsidR="00684CB8" w:rsidRPr="00DF5388">
        <w:rPr>
          <w:rFonts w:hint="eastAsia"/>
        </w:rPr>
        <w:t xml:space="preserve"> </w:t>
      </w:r>
      <w:r w:rsidR="00684CB8" w:rsidRPr="00DF5388">
        <w:rPr>
          <w:rFonts w:hint="eastAsia"/>
        </w:rPr>
        <w:t>발행된</w:t>
      </w:r>
      <w:r w:rsidR="00684CB8" w:rsidRPr="00DF5388">
        <w:rPr>
          <w:rFonts w:hint="eastAsia"/>
        </w:rPr>
        <w:t xml:space="preserve"> SAE J3018</w:t>
      </w:r>
      <w:r w:rsidR="00684CB8" w:rsidRPr="00DF5388">
        <w:t>(</w:t>
      </w:r>
      <w:r w:rsidR="00684CB8" w:rsidRPr="00DF5388">
        <w:rPr>
          <w:rFonts w:cs="Arial"/>
        </w:rPr>
        <w:t>safety-relevant guidance for on-road testing of prototype automated driving system (ADS)-operated vehicles)</w:t>
      </w:r>
      <w:r w:rsidR="00684CB8" w:rsidRPr="00DF5388">
        <w:rPr>
          <w:rFonts w:cs="Arial"/>
        </w:rPr>
        <w:t>을</w:t>
      </w:r>
      <w:r w:rsidR="00684CB8" w:rsidRPr="00DF5388">
        <w:rPr>
          <w:rFonts w:cs="Arial"/>
        </w:rPr>
        <w:t xml:space="preserve"> </w:t>
      </w:r>
      <w:r w:rsidR="00684CB8" w:rsidRPr="00DF5388">
        <w:rPr>
          <w:rFonts w:cs="Arial"/>
        </w:rPr>
        <w:t>기초로</w:t>
      </w:r>
      <w:r w:rsidR="00684CB8" w:rsidRPr="00DF5388">
        <w:rPr>
          <w:rFonts w:cs="Arial"/>
        </w:rPr>
        <w:t xml:space="preserve"> </w:t>
      </w:r>
      <w:r w:rsidR="00684CB8" w:rsidRPr="00DF5388">
        <w:rPr>
          <w:rFonts w:cs="Arial"/>
        </w:rPr>
        <w:t>작성한</w:t>
      </w:r>
      <w:r w:rsidR="00684CB8" w:rsidRPr="00DF5388">
        <w:rPr>
          <w:rFonts w:cs="Arial"/>
        </w:rPr>
        <w:t xml:space="preserve"> </w:t>
      </w:r>
      <w:proofErr w:type="spellStart"/>
      <w:r w:rsidR="00684CB8" w:rsidRPr="00DF5388">
        <w:rPr>
          <w:rFonts w:cs="Arial" w:hint="eastAsia"/>
        </w:rPr>
        <w:t>한국자율주행산업협회</w:t>
      </w:r>
      <w:proofErr w:type="spellEnd"/>
      <w:r w:rsidR="00684CB8" w:rsidRPr="00DF5388">
        <w:rPr>
          <w:rFonts w:cs="Arial" w:hint="eastAsia"/>
        </w:rPr>
        <w:t xml:space="preserve"> </w:t>
      </w:r>
      <w:r w:rsidR="00684CB8" w:rsidRPr="00DF5388">
        <w:rPr>
          <w:rFonts w:cs="Arial"/>
        </w:rPr>
        <w:t>표준안에</w:t>
      </w:r>
      <w:r w:rsidR="00684CB8" w:rsidRPr="00DF5388">
        <w:rPr>
          <w:rFonts w:cs="Arial"/>
        </w:rPr>
        <w:t xml:space="preserve"> </w:t>
      </w:r>
      <w:r w:rsidR="00684CB8" w:rsidRPr="00DF5388">
        <w:rPr>
          <w:rFonts w:cs="Arial"/>
        </w:rPr>
        <w:t>대하여</w:t>
      </w:r>
      <w:r w:rsidR="00684CB8" w:rsidRPr="00DF5388">
        <w:rPr>
          <w:rFonts w:cs="Arial"/>
        </w:rPr>
        <w:t xml:space="preserve"> </w:t>
      </w:r>
      <w:r w:rsidR="00684CB8" w:rsidRPr="00DF5388">
        <w:rPr>
          <w:rFonts w:hint="eastAsia"/>
        </w:rPr>
        <w:t>한국자동차공학회</w:t>
      </w:r>
      <w:r w:rsidR="00684CB8" w:rsidRPr="00DF5388">
        <w:rPr>
          <w:rFonts w:hint="eastAsia"/>
        </w:rPr>
        <w:t xml:space="preserve"> </w:t>
      </w:r>
      <w:r w:rsidR="00684CB8" w:rsidRPr="00DF5388">
        <w:rPr>
          <w:rFonts w:hint="eastAsia"/>
        </w:rPr>
        <w:t>표준개발</w:t>
      </w:r>
      <w:r w:rsidR="00684CB8" w:rsidRPr="00DF5388">
        <w:rPr>
          <w:rFonts w:hint="eastAsia"/>
        </w:rPr>
        <w:t xml:space="preserve"> </w:t>
      </w:r>
      <w:r w:rsidR="00684CB8" w:rsidRPr="00DF5388">
        <w:rPr>
          <w:rFonts w:hint="eastAsia"/>
        </w:rPr>
        <w:t>업무규정에</w:t>
      </w:r>
      <w:r w:rsidR="00684CB8" w:rsidRPr="00DF5388">
        <w:rPr>
          <w:rFonts w:hint="eastAsia"/>
        </w:rPr>
        <w:t xml:space="preserve"> </w:t>
      </w:r>
      <w:r w:rsidR="00684CB8" w:rsidRPr="00DF5388">
        <w:rPr>
          <w:rFonts w:hint="eastAsia"/>
        </w:rPr>
        <w:t>따라</w:t>
      </w:r>
      <w:r w:rsidR="00684CB8" w:rsidRPr="00DF5388">
        <w:rPr>
          <w:rFonts w:hint="eastAsia"/>
        </w:rPr>
        <w:t xml:space="preserve"> </w:t>
      </w:r>
      <w:r w:rsidR="00684CB8" w:rsidRPr="00DF5388">
        <w:rPr>
          <w:rFonts w:hint="eastAsia"/>
        </w:rPr>
        <w:t>표준위원회</w:t>
      </w:r>
      <w:r w:rsidR="00684CB8" w:rsidRPr="00DF5388">
        <w:rPr>
          <w:rFonts w:hint="eastAsia"/>
        </w:rPr>
        <w:t xml:space="preserve"> </w:t>
      </w:r>
      <w:r w:rsidR="00684CB8" w:rsidRPr="00DF5388">
        <w:rPr>
          <w:rFonts w:hint="eastAsia"/>
        </w:rPr>
        <w:t>심의를</w:t>
      </w:r>
      <w:r w:rsidR="00684CB8" w:rsidRPr="00DF5388">
        <w:rPr>
          <w:rFonts w:hint="eastAsia"/>
        </w:rPr>
        <w:t xml:space="preserve"> </w:t>
      </w:r>
      <w:r w:rsidR="00684CB8" w:rsidRPr="00DF5388">
        <w:rPr>
          <w:rFonts w:hint="eastAsia"/>
        </w:rPr>
        <w:t>거쳐</w:t>
      </w:r>
      <w:r w:rsidR="00684CB8" w:rsidRPr="00DF5388">
        <w:rPr>
          <w:rFonts w:hint="eastAsia"/>
        </w:rPr>
        <w:t xml:space="preserve"> </w:t>
      </w:r>
      <w:r w:rsidR="00684CB8" w:rsidRPr="00DF5388">
        <w:rPr>
          <w:rFonts w:hint="eastAsia"/>
        </w:rPr>
        <w:t>제정한</w:t>
      </w:r>
      <w:r w:rsidR="00684CB8" w:rsidRPr="00DF5388">
        <w:rPr>
          <w:rFonts w:hint="eastAsia"/>
        </w:rPr>
        <w:t xml:space="preserve"> </w:t>
      </w:r>
      <w:r w:rsidR="00684CB8" w:rsidRPr="00DF5388">
        <w:rPr>
          <w:rFonts w:hint="eastAsia"/>
        </w:rPr>
        <w:t>단체표준이다</w:t>
      </w:r>
      <w:r w:rsidR="00684CB8" w:rsidRPr="00DF5388">
        <w:rPr>
          <w:rFonts w:hint="eastAsia"/>
        </w:rPr>
        <w:t>.</w:t>
      </w:r>
    </w:p>
    <w:p w14:paraId="7D83B893" w14:textId="77777777" w:rsidR="00FE06BA" w:rsidRPr="00DF5388" w:rsidRDefault="00FE06BA" w:rsidP="00FB022F">
      <w:pPr>
        <w:rPr>
          <w:rFonts w:ascii="바탕" w:hAnsi="바탕"/>
        </w:rPr>
      </w:pPr>
    </w:p>
    <w:p w14:paraId="414CEC7E" w14:textId="77777777" w:rsidR="00FE06BA" w:rsidRPr="00DF5388" w:rsidRDefault="00FE06BA" w:rsidP="00FB022F">
      <w:pPr>
        <w:rPr>
          <w:rFonts w:ascii="바탕" w:hAnsi="바탕"/>
        </w:rPr>
      </w:pPr>
    </w:p>
    <w:p w14:paraId="3F1978D0" w14:textId="77777777" w:rsidR="00FE06BA" w:rsidRPr="00DF5388" w:rsidRDefault="00FE06BA" w:rsidP="00FB022F">
      <w:pPr>
        <w:rPr>
          <w:rFonts w:ascii="바탕" w:hAnsi="바탕"/>
        </w:rPr>
      </w:pPr>
    </w:p>
    <w:p w14:paraId="4F3C91A3" w14:textId="77777777" w:rsidR="00FE06BA" w:rsidRPr="00DF5388" w:rsidRDefault="00FE06BA" w:rsidP="00FB022F">
      <w:pPr>
        <w:rPr>
          <w:rFonts w:ascii="바탕" w:hAnsi="바탕"/>
        </w:rPr>
      </w:pPr>
    </w:p>
    <w:p w14:paraId="61ABFE64" w14:textId="77777777" w:rsidR="00FE06BA" w:rsidRPr="00DF5388" w:rsidRDefault="00FE06BA" w:rsidP="00FB022F">
      <w:pPr>
        <w:rPr>
          <w:rFonts w:ascii="바탕" w:hAnsi="바탕"/>
        </w:rPr>
      </w:pPr>
    </w:p>
    <w:p w14:paraId="1E4B3CEA" w14:textId="77777777" w:rsidR="00FE06BA" w:rsidRPr="00DF5388" w:rsidRDefault="00FE06BA" w:rsidP="00FB022F">
      <w:pPr>
        <w:rPr>
          <w:rFonts w:ascii="바탕" w:hAnsi="바탕"/>
        </w:rPr>
      </w:pPr>
    </w:p>
    <w:p w14:paraId="476C96C7" w14:textId="77777777" w:rsidR="00FE06BA" w:rsidRPr="00DF5388" w:rsidRDefault="00FE06BA" w:rsidP="00FB022F">
      <w:pPr>
        <w:rPr>
          <w:rFonts w:ascii="바탕" w:hAnsi="바탕"/>
        </w:rPr>
      </w:pPr>
    </w:p>
    <w:p w14:paraId="2BE12BDB" w14:textId="77777777" w:rsidR="00FE06BA" w:rsidRPr="00DF5388" w:rsidRDefault="00FE06BA" w:rsidP="00FB022F">
      <w:pPr>
        <w:rPr>
          <w:rFonts w:ascii="바탕" w:hAnsi="바탕"/>
        </w:rPr>
      </w:pPr>
    </w:p>
    <w:p w14:paraId="785C490C" w14:textId="77777777" w:rsidR="00FE06BA" w:rsidRPr="00DF5388" w:rsidRDefault="00FE06BA" w:rsidP="00FB022F">
      <w:pPr>
        <w:rPr>
          <w:rFonts w:ascii="바탕" w:hAnsi="바탕"/>
        </w:rPr>
      </w:pPr>
    </w:p>
    <w:p w14:paraId="076B3F0F" w14:textId="77777777" w:rsidR="00F16699" w:rsidRPr="00DF5388" w:rsidRDefault="00F16699" w:rsidP="00FB022F">
      <w:pPr>
        <w:sectPr w:rsidR="00F16699" w:rsidRPr="00DF5388" w:rsidSect="00387411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oddPage"/>
          <w:pgSz w:w="11906" w:h="16838" w:code="9"/>
          <w:pgMar w:top="1616" w:right="1276" w:bottom="1616" w:left="1276" w:header="1049" w:footer="1049" w:gutter="0"/>
          <w:pgNumType w:fmt="lowerRoman" w:start="1"/>
          <w:cols w:space="425"/>
          <w:titlePg/>
          <w:docGrid w:linePitch="324"/>
        </w:sectPr>
      </w:pPr>
    </w:p>
    <w:p w14:paraId="385ED2EE" w14:textId="77777777" w:rsidR="001B13AE" w:rsidRPr="00DF5388" w:rsidRDefault="00020B18" w:rsidP="007F6AB8">
      <w:pPr>
        <w:keepNext/>
        <w:spacing w:line="240" w:lineRule="auto"/>
        <w:jc w:val="center"/>
        <w:outlineLvl w:val="8"/>
        <w:rPr>
          <w:rFonts w:ascii="돋움" w:eastAsia="돋움" w:hAnsi="돋움"/>
          <w:b/>
          <w:bCs/>
          <w:sz w:val="28"/>
        </w:rPr>
      </w:pPr>
      <w:sdt>
        <w:sdtPr>
          <w:rPr>
            <w:rFonts w:ascii="돋움" w:eastAsia="돋움" w:hAnsi="돋움" w:hint="eastAsia"/>
            <w:b/>
            <w:sz w:val="28"/>
          </w:rPr>
          <w:alias w:val="한국산업표준Title1"/>
          <w:tag w:val="한국산업표준Title1"/>
          <w:id w:val="-424650765"/>
          <w:placeholder>
            <w:docPart w:val="FA24E18D892C46F89BF659AC55FA328D"/>
          </w:placeholder>
        </w:sdtPr>
        <w:sdtEndPr/>
        <w:sdtContent>
          <w:r w:rsidR="00C51EC2" w:rsidRPr="00DF5388">
            <w:rPr>
              <w:rFonts w:ascii="돋움" w:eastAsia="돋움" w:hAnsi="돋움" w:hint="eastAsia"/>
              <w:b/>
              <w:sz w:val="28"/>
            </w:rPr>
            <w:t>한국자동차공학회 단체표준</w:t>
          </w:r>
        </w:sdtContent>
      </w:sdt>
      <w:bookmarkStart w:id="7" w:name="부합화"/>
      <w:bookmarkEnd w:id="7"/>
    </w:p>
    <w:sdt>
      <w:sdtPr>
        <w:rPr>
          <w:rFonts w:eastAsia="돋움" w:cs="Arial"/>
          <w:b/>
          <w:bCs/>
          <w:kern w:val="2"/>
          <w:sz w:val="28"/>
          <w:szCs w:val="32"/>
          <w:lang w:val="en-US"/>
        </w:rPr>
        <w:alias w:val="표준번호3"/>
        <w:tag w:val="표준번호3"/>
        <w:id w:val="-791203010"/>
        <w:placeholder>
          <w:docPart w:val="3ABAAE78E8DE450AA39592DB1F1AD5DE"/>
        </w:placeholder>
      </w:sdtPr>
      <w:sdtEndPr/>
      <w:sdtContent>
        <w:p w14:paraId="28CEBBF2" w14:textId="77777777" w:rsidR="00F16699" w:rsidRPr="00DF5388" w:rsidRDefault="00C51EC2" w:rsidP="007F6AB8">
          <w:pPr>
            <w:adjustRightInd w:val="0"/>
            <w:spacing w:line="240" w:lineRule="auto"/>
            <w:jc w:val="right"/>
            <w:rPr>
              <w:rFonts w:eastAsia="돋움" w:cs="Arial"/>
              <w:b/>
              <w:bCs/>
              <w:kern w:val="2"/>
              <w:sz w:val="28"/>
              <w:szCs w:val="32"/>
              <w:lang w:val="en-US"/>
            </w:rPr>
          </w:pPr>
          <w:r w:rsidRPr="00DF5388">
            <w:rPr>
              <w:rFonts w:eastAsia="돋움" w:cs="Arial"/>
              <w:b/>
              <w:bCs/>
              <w:kern w:val="2"/>
              <w:sz w:val="28"/>
              <w:szCs w:val="32"/>
              <w:lang w:val="en-US"/>
            </w:rPr>
            <w:t>KSA</w:t>
          </w:r>
          <w:r w:rsidRPr="00DF5388">
            <w:rPr>
              <w:rFonts w:eastAsia="돋움" w:cs="Arial" w:hint="eastAsia"/>
              <w:b/>
              <w:bCs/>
              <w:kern w:val="2"/>
              <w:sz w:val="28"/>
              <w:szCs w:val="32"/>
              <w:lang w:val="en-US"/>
            </w:rPr>
            <w:t>E_NEW_</w:t>
          </w:r>
          <w:r w:rsidRPr="00DF5388">
            <w:rPr>
              <w:rFonts w:eastAsia="돋움" w:cs="Arial"/>
              <w:b/>
              <w:bCs/>
              <w:kern w:val="2"/>
              <w:sz w:val="28"/>
              <w:szCs w:val="32"/>
              <w:lang w:val="en-US"/>
            </w:rPr>
            <w:t>202</w:t>
          </w:r>
          <w:r w:rsidR="00CD37F3" w:rsidRPr="00DF5388">
            <w:rPr>
              <w:rFonts w:eastAsia="돋움" w:cs="Arial"/>
              <w:b/>
              <w:bCs/>
              <w:kern w:val="2"/>
              <w:sz w:val="28"/>
              <w:szCs w:val="32"/>
              <w:lang w:val="en-US"/>
            </w:rPr>
            <w:t>5</w:t>
          </w:r>
          <w:r w:rsidRPr="00DF5388">
            <w:rPr>
              <w:rFonts w:eastAsia="돋움" w:cs="Arial"/>
              <w:b/>
              <w:bCs/>
              <w:kern w:val="2"/>
              <w:sz w:val="28"/>
              <w:szCs w:val="32"/>
              <w:lang w:val="en-US"/>
            </w:rPr>
            <w:t>_</w:t>
          </w:r>
          <w:r w:rsidR="00CD37F3" w:rsidRPr="00DF5388">
            <w:rPr>
              <w:rFonts w:eastAsia="돋움" w:cs="Arial"/>
              <w:b/>
              <w:bCs/>
              <w:kern w:val="2"/>
              <w:sz w:val="28"/>
              <w:szCs w:val="32"/>
              <w:lang w:val="en-US"/>
            </w:rPr>
            <w:t>10</w:t>
          </w:r>
        </w:p>
      </w:sdtContent>
    </w:sdt>
    <w:sdt>
      <w:sdtPr>
        <w:rPr>
          <w:lang w:val="en-US"/>
        </w:rPr>
        <w:alias w:val="확인표시2"/>
        <w:tag w:val="확인표시2"/>
        <w:id w:val="1977177810"/>
        <w:placeholder>
          <w:docPart w:val="3ABAAE78E8DE450AA39592DB1F1AD5DE"/>
        </w:placeholder>
      </w:sdtPr>
      <w:sdtEndPr/>
      <w:sdtContent>
        <w:p w14:paraId="1E0CF155" w14:textId="77777777" w:rsidR="008F4C3C" w:rsidRPr="00DF5388" w:rsidRDefault="00C51EC2" w:rsidP="008F4C3C">
          <w:pPr>
            <w:jc w:val="right"/>
            <w:rPr>
              <w:lang w:val="en-US"/>
            </w:rPr>
          </w:pPr>
          <w:r w:rsidRPr="00DF5388">
            <w:rPr>
              <w:rFonts w:eastAsia="돋움"/>
              <w:sz w:val="22"/>
              <w:szCs w:val="22"/>
            </w:rPr>
            <w:t xml:space="preserve"> </w:t>
          </w:r>
        </w:p>
      </w:sdtContent>
    </w:sdt>
    <w:p w14:paraId="7193091E" w14:textId="77777777" w:rsidR="008F4C3C" w:rsidRPr="00DF5388" w:rsidRDefault="008F4C3C" w:rsidP="008F4C3C">
      <w:pPr>
        <w:jc w:val="right"/>
        <w:rPr>
          <w:lang w:val="en-US"/>
        </w:rPr>
      </w:pPr>
    </w:p>
    <w:tbl>
      <w:tblPr>
        <w:tblStyle w:val="af4"/>
        <w:tblW w:w="765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55"/>
      </w:tblGrid>
      <w:tr w:rsidR="00020B18" w:rsidRPr="00020B18" w14:paraId="765D993B" w14:textId="77777777" w:rsidTr="00BB6B7F">
        <w:trPr>
          <w:jc w:val="center"/>
        </w:trPr>
        <w:tc>
          <w:tcPr>
            <w:tcW w:w="7655" w:type="dxa"/>
          </w:tcPr>
          <w:sdt>
            <w:sdtPr>
              <w:rPr>
                <w:rFonts w:eastAsia="돋움"/>
                <w:b/>
                <w:w w:val="90"/>
                <w:kern w:val="2"/>
                <w:sz w:val="40"/>
                <w:szCs w:val="40"/>
                <w:lang w:val="en-US"/>
              </w:rPr>
              <w:alias w:val="표준명칭2"/>
              <w:tag w:val="표준명칭2"/>
              <w:id w:val="1551261519"/>
              <w:placeholder>
                <w:docPart w:val="F6DE1B9B9DE840539C2767B6BB7CDD7B"/>
              </w:placeholder>
            </w:sdtPr>
            <w:sdtEndPr/>
            <w:sdtContent>
              <w:sdt>
                <w:sdtPr>
                  <w:rPr>
                    <w:rFonts w:eastAsia="돋움"/>
                    <w:b/>
                    <w:w w:val="90"/>
                    <w:kern w:val="2"/>
                    <w:sz w:val="40"/>
                    <w:szCs w:val="40"/>
                    <w:lang w:val="en-US"/>
                  </w:rPr>
                  <w:alias w:val="표준명칭2"/>
                  <w:tag w:val="표준명칭2"/>
                  <w:id w:val="-1893722654"/>
                  <w:placeholder>
                    <w:docPart w:val="7F44AF05C7D34D7A971847C5D01806A5"/>
                  </w:placeholder>
                </w:sdtPr>
                <w:sdtEndPr/>
                <w:sdtContent>
                  <w:p w14:paraId="30D1A96D" w14:textId="6095746E" w:rsidR="00B94FE9" w:rsidRPr="00DF5388" w:rsidRDefault="00020B18" w:rsidP="004E5D4A">
                    <w:pPr>
                      <w:jc w:val="center"/>
                      <w:rPr>
                        <w:rFonts w:eastAsia="돋움"/>
                        <w:b/>
                        <w:w w:val="90"/>
                        <w:kern w:val="2"/>
                        <w:sz w:val="40"/>
                        <w:szCs w:val="40"/>
                        <w:lang w:val="en-US"/>
                      </w:rPr>
                    </w:pPr>
                    <w:sdt>
                      <w:sdtPr>
                        <w:rPr>
                          <w:rFonts w:eastAsia="돋움"/>
                          <w:b/>
                          <w:w w:val="90"/>
                          <w:kern w:val="2"/>
                          <w:sz w:val="40"/>
                          <w:szCs w:val="40"/>
                          <w:lang w:val="en-US"/>
                        </w:rPr>
                        <w:alias w:val="표준명칭2"/>
                        <w:tag w:val="표준명칭2"/>
                        <w:id w:val="1213771750"/>
                        <w:placeholder>
                          <w:docPart w:val="1D3579E249E4478C9343A01953A2E403"/>
                        </w:placeholder>
                      </w:sdtPr>
                      <w:sdtEndPr/>
                      <w:sdtContent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자</w:t>
                        </w:r>
                        <w:r w:rsidR="0040484D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율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주행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 xml:space="preserve"> 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시스템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 xml:space="preserve">(ADS) 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작동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 xml:space="preserve"> 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차량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 xml:space="preserve"> 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프로토타입의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 xml:space="preserve"> 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도로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 xml:space="preserve"> 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주행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 xml:space="preserve"> </w:t>
                        </w:r>
                        <w:r w:rsidR="00BB6B7F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시험을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 xml:space="preserve"> 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위한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 xml:space="preserve"> 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안전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 xml:space="preserve"> 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관련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 xml:space="preserve"> </w:t>
                        </w:r>
                        <w:r w:rsidR="00CD37F3" w:rsidRPr="00DF5388">
                          <w:rPr>
                            <w:rFonts w:eastAsia="돋움" w:hint="eastAsia"/>
                            <w:b/>
                            <w:w w:val="90"/>
                            <w:kern w:val="2"/>
                            <w:sz w:val="40"/>
                            <w:szCs w:val="40"/>
                            <w:lang w:val="en-US"/>
                          </w:rPr>
                          <w:t>지침</w:t>
                        </w:r>
                      </w:sdtContent>
                    </w:sdt>
                  </w:p>
                </w:sdtContent>
              </w:sdt>
            </w:sdtContent>
          </w:sdt>
        </w:tc>
      </w:tr>
    </w:tbl>
    <w:p w14:paraId="7FCC5614" w14:textId="77777777" w:rsidR="008F4C3C" w:rsidRPr="00DF5388" w:rsidRDefault="008F4C3C" w:rsidP="008F4C3C">
      <w:pPr>
        <w:jc w:val="center"/>
      </w:pPr>
    </w:p>
    <w:tbl>
      <w:tblPr>
        <w:tblStyle w:val="af4"/>
        <w:tblW w:w="737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1"/>
      </w:tblGrid>
      <w:tr w:rsidR="00B94FE9" w:rsidRPr="00DF5388" w14:paraId="2D626E95" w14:textId="77777777" w:rsidTr="00B94FE9">
        <w:trPr>
          <w:jc w:val="center"/>
        </w:trPr>
        <w:tc>
          <w:tcPr>
            <w:tcW w:w="9344" w:type="dxa"/>
          </w:tcPr>
          <w:p w14:paraId="5D0F41F6" w14:textId="77777777" w:rsidR="00B94FE9" w:rsidRPr="00DF5388" w:rsidRDefault="00020B18" w:rsidP="000E09E5">
            <w:pPr>
              <w:jc w:val="center"/>
              <w:rPr>
                <w:rFonts w:eastAsia="돋움" w:cs="Arial"/>
                <w:kern w:val="2"/>
                <w:sz w:val="24"/>
                <w:szCs w:val="24"/>
                <w:lang w:val="en-US"/>
              </w:rPr>
            </w:pPr>
            <w:sdt>
              <w:sdtPr>
                <w:rPr>
                  <w:rFonts w:eastAsia="돋움" w:cs="Arial"/>
                  <w:kern w:val="2"/>
                  <w:sz w:val="24"/>
                  <w:szCs w:val="24"/>
                  <w:lang w:val="en-US"/>
                </w:rPr>
                <w:alias w:val="표준명칭영어1"/>
                <w:tag w:val="표준명칭영어1"/>
                <w:id w:val="-1023396457"/>
                <w:placeholder>
                  <w:docPart w:val="4E654EA0397044569026BC32FEA9DA98"/>
                </w:placeholder>
              </w:sdtPr>
              <w:sdtEndPr/>
              <w:sdtContent>
                <w:sdt>
                  <w:sdtPr>
                    <w:rPr>
                      <w:rFonts w:eastAsia="돋움" w:cs="Arial"/>
                      <w:kern w:val="2"/>
                      <w:sz w:val="24"/>
                      <w:szCs w:val="24"/>
                      <w:lang w:val="en-US"/>
                    </w:rPr>
                    <w:alias w:val="표준명칭영어1"/>
                    <w:tag w:val="표준명칭영어1"/>
                    <w:id w:val="-1631311568"/>
                    <w:placeholder>
                      <w:docPart w:val="2C47C637DB4F41D2B3A3C4385B518CBD"/>
                    </w:placeholder>
                  </w:sdtPr>
                  <w:sdtEndPr/>
                  <w:sdtContent>
                    <w:sdt>
                      <w:sdtPr>
                        <w:rPr>
                          <w:rFonts w:eastAsia="돋움" w:cs="Arial"/>
                          <w:kern w:val="2"/>
                          <w:sz w:val="24"/>
                          <w:szCs w:val="24"/>
                          <w:lang w:val="en-US"/>
                        </w:rPr>
                        <w:alias w:val="표준명칭영어1"/>
                        <w:tag w:val="표준명칭영어1"/>
                        <w:id w:val="-786806755"/>
                        <w:placeholder>
                          <w:docPart w:val="FF148D04DCA246B78886DC76D46FECE1"/>
                        </w:placeholder>
                      </w:sdtPr>
                      <w:sdtEndPr/>
                      <w:sdtContent>
                        <w:r w:rsidR="007F7810" w:rsidRPr="00DF5388">
                          <w:rPr>
                            <w:rFonts w:eastAsia="돋움" w:cs="Arial"/>
                            <w:kern w:val="2"/>
                            <w:sz w:val="24"/>
                            <w:szCs w:val="24"/>
                            <w:lang w:val="en-US"/>
                          </w:rPr>
                          <w:t>Safety-Relevant Guidance for On-Road Testing of Prototype Automated Driving System (ADS)-Operated Vehicles</w:t>
                        </w:r>
                      </w:sdtContent>
                    </w:sdt>
                  </w:sdtContent>
                </w:sdt>
              </w:sdtContent>
            </w:sdt>
          </w:p>
        </w:tc>
      </w:tr>
    </w:tbl>
    <w:p w14:paraId="34391967" w14:textId="77777777" w:rsidR="00C835EC" w:rsidRPr="00DF5388" w:rsidRDefault="00C835EC" w:rsidP="008F4C3C">
      <w:pPr>
        <w:rPr>
          <w:lang w:val="en-US"/>
        </w:rPr>
      </w:pPr>
    </w:p>
    <w:p w14:paraId="0D906501" w14:textId="77777777" w:rsidR="00E2226E" w:rsidRPr="00DF5388" w:rsidRDefault="00E2226E" w:rsidP="008F4C3C">
      <w:pPr>
        <w:rPr>
          <w:lang w:val="en-US"/>
        </w:rPr>
      </w:pPr>
    </w:p>
    <w:p w14:paraId="777F9002" w14:textId="77777777" w:rsidR="00F16699" w:rsidRPr="00DF5388" w:rsidRDefault="00F16699" w:rsidP="00AC004B">
      <w:pPr>
        <w:pStyle w:val="13"/>
      </w:pPr>
      <w:bookmarkStart w:id="8" w:name="_Toc161136371"/>
      <w:bookmarkStart w:id="9" w:name="_Toc61441410"/>
      <w:bookmarkStart w:id="10" w:name="_Toc68081556"/>
      <w:bookmarkStart w:id="11" w:name="_Toc68108259"/>
      <w:bookmarkStart w:id="12" w:name="_Toc68114519"/>
      <w:bookmarkStart w:id="13" w:name="_Toc239427020"/>
      <w:r w:rsidRPr="00DF5388">
        <w:rPr>
          <w:rFonts w:hint="eastAsia"/>
        </w:rPr>
        <w:t>적용범위</w:t>
      </w:r>
      <w:bookmarkEnd w:id="8"/>
      <w:bookmarkEnd w:id="9"/>
      <w:bookmarkEnd w:id="10"/>
      <w:bookmarkEnd w:id="11"/>
      <w:bookmarkEnd w:id="12"/>
      <w:bookmarkEnd w:id="13"/>
    </w:p>
    <w:p w14:paraId="73C482DA" w14:textId="77777777" w:rsidR="00F16699" w:rsidRPr="00DF5388" w:rsidRDefault="00F16699" w:rsidP="008F4C3C">
      <w:pPr>
        <w:rPr>
          <w:lang w:val="en-US"/>
        </w:rPr>
      </w:pPr>
    </w:p>
    <w:p w14:paraId="26547F73" w14:textId="5B7B3A3F" w:rsidR="007F7810" w:rsidRPr="00DF5388" w:rsidRDefault="007F7810" w:rsidP="007F7810">
      <w:r w:rsidRPr="00DF5388">
        <w:t>이</w:t>
      </w:r>
      <w:r w:rsidRPr="00DF5388">
        <w:t xml:space="preserve"> </w:t>
      </w:r>
      <w:r w:rsidRPr="00DF5388">
        <w:rPr>
          <w:rFonts w:hint="eastAsia"/>
        </w:rPr>
        <w:t>표준은</w:t>
      </w:r>
      <w:r w:rsidRPr="00DF5388">
        <w:t xml:space="preserve"> </w:t>
      </w:r>
      <w:r w:rsidRPr="00DF5388">
        <w:t>차량</w:t>
      </w:r>
      <w:r w:rsidRPr="00DF5388">
        <w:t xml:space="preserve"> </w:t>
      </w:r>
      <w:r w:rsidRPr="00DF5388">
        <w:t>내</w:t>
      </w:r>
      <w:r w:rsidRPr="00DF5388">
        <w:t xml:space="preserve"> </w:t>
      </w:r>
      <w:proofErr w:type="spellStart"/>
      <w:r w:rsidR="008A0B65" w:rsidRPr="00DF5388">
        <w:t>폴백</w:t>
      </w:r>
      <w:proofErr w:type="spellEnd"/>
      <w:r w:rsidRPr="00DF5388">
        <w:t xml:space="preserve"> </w:t>
      </w:r>
      <w:r w:rsidR="0040484D" w:rsidRPr="00DF5388">
        <w:rPr>
          <w:rFonts w:hint="eastAsia"/>
        </w:rPr>
        <w:t>시험</w:t>
      </w:r>
      <w:r w:rsidRPr="00DF5388">
        <w:t xml:space="preserve"> </w:t>
      </w:r>
      <w:r w:rsidRPr="00DF5388">
        <w:t>운전자</w:t>
      </w:r>
      <w:r w:rsidR="00FB34B3" w:rsidRPr="00DF5388">
        <w:rPr>
          <w:rFonts w:hint="eastAsia"/>
        </w:rPr>
        <w:t>(IFTD)</w:t>
      </w:r>
      <w:r w:rsidRPr="00DF5388">
        <w:t xml:space="preserve"> </w:t>
      </w:r>
      <w:r w:rsidRPr="00DF5388">
        <w:t>교육과</w:t>
      </w:r>
      <w:r w:rsidRPr="00DF5388">
        <w:t xml:space="preserve"> SAE J3016</w:t>
      </w:r>
      <w:r w:rsidRPr="00DF5388">
        <w:t>에</w:t>
      </w:r>
      <w:r w:rsidRPr="00DF5388">
        <w:t xml:space="preserve"> </w:t>
      </w:r>
      <w:r w:rsidRPr="00DF5388">
        <w:t>정의된</w:t>
      </w:r>
      <w:r w:rsidRPr="00DF5388">
        <w:t xml:space="preserve"> </w:t>
      </w:r>
      <w:r w:rsidRPr="00DF5388">
        <w:t>조건부</w:t>
      </w:r>
      <w:r w:rsidRPr="00DF5388">
        <w:t xml:space="preserve">, </w:t>
      </w:r>
      <w:r w:rsidRPr="00DF5388">
        <w:t>고도</w:t>
      </w:r>
      <w:r w:rsidRPr="00DF5388">
        <w:t xml:space="preserve">, </w:t>
      </w:r>
      <w:r w:rsidRPr="00DF5388">
        <w:t>완전</w:t>
      </w:r>
      <w:r w:rsidRPr="00DF5388">
        <w:t>(</w:t>
      </w:r>
      <w:r w:rsidRPr="00DF5388">
        <w:t>레벨</w:t>
      </w:r>
      <w:r w:rsidRPr="00DF5388">
        <w:t xml:space="preserve"> 3~5) </w:t>
      </w:r>
      <w:r w:rsidRPr="00DF5388">
        <w:t>프로토타입</w:t>
      </w:r>
      <w:r w:rsidRPr="00DF5388">
        <w:t xml:space="preserve"> ADS </w:t>
      </w:r>
      <w:r w:rsidRPr="00DF5388">
        <w:t>운행</w:t>
      </w:r>
      <w:r w:rsidRPr="00DF5388">
        <w:t xml:space="preserve"> </w:t>
      </w:r>
      <w:r w:rsidRPr="00DF5388">
        <w:t>차량</w:t>
      </w:r>
      <w:r w:rsidR="007230D9" w:rsidRPr="00DF5388">
        <w:rPr>
          <w:rFonts w:hint="eastAsia"/>
        </w:rPr>
        <w:t>에</w:t>
      </w:r>
      <w:r w:rsidR="007230D9" w:rsidRPr="00DF5388">
        <w:rPr>
          <w:rFonts w:hint="eastAsia"/>
        </w:rPr>
        <w:t xml:space="preserve"> </w:t>
      </w:r>
      <w:r w:rsidR="007230D9" w:rsidRPr="00DF5388">
        <w:rPr>
          <w:rFonts w:hint="eastAsia"/>
        </w:rPr>
        <w:t>의해</w:t>
      </w:r>
      <w:r w:rsidR="007230D9" w:rsidRPr="00DF5388">
        <w:rPr>
          <w:rFonts w:hint="eastAsia"/>
        </w:rPr>
        <w:t xml:space="preserve"> </w:t>
      </w:r>
      <w:r w:rsidR="007230D9" w:rsidRPr="00DF5388">
        <w:rPr>
          <w:rFonts w:hint="eastAsia"/>
        </w:rPr>
        <w:t>작동되는</w:t>
      </w:r>
      <w:r w:rsidRPr="00DF5388">
        <w:t xml:space="preserve"> </w:t>
      </w:r>
      <w:r w:rsidRPr="00DF5388">
        <w:t>도로</w:t>
      </w:r>
      <w:r w:rsidRPr="00DF5388">
        <w:t xml:space="preserve"> </w:t>
      </w:r>
      <w:r w:rsidR="007230D9" w:rsidRPr="00DF5388">
        <w:rPr>
          <w:rFonts w:hint="eastAsia"/>
        </w:rPr>
        <w:t>주행</w:t>
      </w:r>
      <w:r w:rsidR="007230D9" w:rsidRPr="00DF5388">
        <w:rPr>
          <w:rFonts w:hint="eastAsia"/>
        </w:rPr>
        <w:t xml:space="preserve"> </w:t>
      </w:r>
      <w:r w:rsidRPr="00DF5388">
        <w:t>시험을</w:t>
      </w:r>
      <w:r w:rsidRPr="00DF5388">
        <w:t xml:space="preserve"> </w:t>
      </w:r>
      <w:r w:rsidRPr="00DF5388">
        <w:t>위한</w:t>
      </w:r>
      <w:r w:rsidRPr="00DF5388">
        <w:t xml:space="preserve"> </w:t>
      </w:r>
      <w:r w:rsidRPr="00DF5388">
        <w:t>예비</w:t>
      </w:r>
      <w:r w:rsidRPr="00DF5388">
        <w:t xml:space="preserve"> </w:t>
      </w:r>
      <w:r w:rsidRPr="00DF5388">
        <w:t>안전</w:t>
      </w:r>
      <w:r w:rsidRPr="00DF5388">
        <w:t xml:space="preserve"> </w:t>
      </w:r>
      <w:r w:rsidRPr="00DF5388">
        <w:t>관련</w:t>
      </w:r>
      <w:r w:rsidRPr="00DF5388">
        <w:t xml:space="preserve"> </w:t>
      </w:r>
      <w:r w:rsidRPr="00DF5388">
        <w:t>지침</w:t>
      </w:r>
      <w:r w:rsidRPr="00DF5388">
        <w:t>(preliminary safety-relevant guidance)</w:t>
      </w:r>
      <w:r w:rsidRPr="00DF5388">
        <w:t>을</w:t>
      </w:r>
      <w:r w:rsidRPr="00DF5388">
        <w:t xml:space="preserve"> </w:t>
      </w:r>
      <w:r w:rsidRPr="00DF5388">
        <w:t>제공</w:t>
      </w:r>
      <w:r w:rsidRPr="00DF5388">
        <w:rPr>
          <w:rFonts w:hint="eastAsia"/>
        </w:rPr>
        <w:t>한다</w:t>
      </w:r>
      <w:r w:rsidRPr="00DF5388">
        <w:rPr>
          <w:rFonts w:hint="eastAsia"/>
        </w:rPr>
        <w:t>.</w:t>
      </w:r>
      <w:r w:rsidR="00706228" w:rsidRPr="00DF5388">
        <w:rPr>
          <w:rFonts w:hint="eastAsia"/>
        </w:rPr>
        <w:t xml:space="preserve"> </w:t>
      </w:r>
      <w:r w:rsidRPr="00DF5388">
        <w:t>다만</w:t>
      </w:r>
      <w:r w:rsidRPr="00DF5388">
        <w:t xml:space="preserve">, </w:t>
      </w:r>
      <w:r w:rsidRPr="00DF5388">
        <w:t>양산</w:t>
      </w:r>
      <w:r w:rsidRPr="00DF5388">
        <w:t xml:space="preserve"> </w:t>
      </w:r>
      <w:r w:rsidRPr="00DF5388">
        <w:t>후</w:t>
      </w:r>
      <w:r w:rsidRPr="00DF5388">
        <w:t xml:space="preserve"> ADS </w:t>
      </w:r>
      <w:r w:rsidRPr="00DF5388">
        <w:t>장착</w:t>
      </w:r>
      <w:r w:rsidRPr="00DF5388">
        <w:t xml:space="preserve"> </w:t>
      </w:r>
      <w:r w:rsidRPr="00DF5388">
        <w:t>차량</w:t>
      </w:r>
      <w:r w:rsidRPr="00DF5388">
        <w:t>(post-production ADS-equipped vehicles)</w:t>
      </w:r>
      <w:r w:rsidRPr="00DF5388">
        <w:t>의</w:t>
      </w:r>
      <w:r w:rsidRPr="00DF5388">
        <w:t xml:space="preserve"> </w:t>
      </w:r>
      <w:r w:rsidRPr="00DF5388">
        <w:t>성능</w:t>
      </w:r>
      <w:r w:rsidRPr="00DF5388">
        <w:t xml:space="preserve"> </w:t>
      </w:r>
      <w:r w:rsidRPr="00DF5388">
        <w:t>평가를</w:t>
      </w:r>
      <w:r w:rsidRPr="00DF5388">
        <w:t xml:space="preserve"> </w:t>
      </w:r>
      <w:r w:rsidRPr="00DF5388">
        <w:t>위한</w:t>
      </w:r>
      <w:r w:rsidRPr="00DF5388">
        <w:t xml:space="preserve"> </w:t>
      </w:r>
      <w:r w:rsidRPr="00DF5388">
        <w:t>지침은</w:t>
      </w:r>
      <w:r w:rsidRPr="00DF5388">
        <w:t xml:space="preserve"> </w:t>
      </w:r>
      <w:r w:rsidRPr="00DF5388">
        <w:t>포함되지</w:t>
      </w:r>
      <w:r w:rsidRPr="00DF5388">
        <w:t xml:space="preserve"> </w:t>
      </w:r>
      <w:r w:rsidRPr="00DF5388">
        <w:t>않</w:t>
      </w:r>
      <w:r w:rsidR="007D141E" w:rsidRPr="00DF5388">
        <w:rPr>
          <w:rFonts w:hint="eastAsia"/>
        </w:rPr>
        <w:t>는</w:t>
      </w:r>
      <w:r w:rsidRPr="00DF5388">
        <w:t>다</w:t>
      </w:r>
      <w:r w:rsidRPr="00DF5388">
        <w:t xml:space="preserve">. </w:t>
      </w:r>
      <w:r w:rsidRPr="00DF5388">
        <w:t>또한</w:t>
      </w:r>
      <w:r w:rsidRPr="00DF5388">
        <w:t xml:space="preserve">, </w:t>
      </w:r>
      <w:r w:rsidRPr="00DF5388">
        <w:t>이</w:t>
      </w:r>
      <w:r w:rsidRPr="00DF5388">
        <w:t xml:space="preserve"> </w:t>
      </w:r>
      <w:r w:rsidRPr="00DF5388">
        <w:t>지침은</w:t>
      </w:r>
      <w:r w:rsidRPr="00DF5388">
        <w:t xml:space="preserve"> </w:t>
      </w:r>
      <w:r w:rsidRPr="00DF5388">
        <w:t>차량</w:t>
      </w:r>
      <w:r w:rsidRPr="00DF5388">
        <w:t xml:space="preserve"> </w:t>
      </w:r>
      <w:r w:rsidRPr="00DF5388">
        <w:t>내</w:t>
      </w:r>
      <w:r w:rsidRPr="00DF5388">
        <w:t xml:space="preserve"> </w:t>
      </w:r>
      <w:r w:rsidR="000D0EF6" w:rsidRPr="00DF5388">
        <w:t>비상대응</w:t>
      </w:r>
      <w:r w:rsidR="000D0EF6" w:rsidRPr="00DF5388">
        <w:t xml:space="preserve"> </w:t>
      </w:r>
      <w:r w:rsidR="000D0EF6" w:rsidRPr="00DF5388">
        <w:t>시험</w:t>
      </w:r>
      <w:r w:rsidR="000D0EF6" w:rsidRPr="00DF5388">
        <w:t xml:space="preserve"> </w:t>
      </w:r>
      <w:r w:rsidR="000D0EF6" w:rsidRPr="00DF5388">
        <w:t>운전자</w:t>
      </w:r>
      <w:r w:rsidRPr="00DF5388">
        <w:t>(IFTD)</w:t>
      </w:r>
      <w:r w:rsidRPr="00DF5388">
        <w:t>가</w:t>
      </w:r>
      <w:r w:rsidRPr="00DF5388">
        <w:t xml:space="preserve"> </w:t>
      </w:r>
      <w:r w:rsidRPr="00DF5388">
        <w:t>감독하는</w:t>
      </w:r>
      <w:r w:rsidRPr="00DF5388">
        <w:t xml:space="preserve"> ADS </w:t>
      </w:r>
      <w:r w:rsidRPr="00DF5388">
        <w:t>운행</w:t>
      </w:r>
      <w:r w:rsidRPr="00DF5388">
        <w:t xml:space="preserve"> </w:t>
      </w:r>
      <w:r w:rsidRPr="00DF5388">
        <w:t>차량</w:t>
      </w:r>
      <w:r w:rsidRPr="00DF5388">
        <w:t xml:space="preserve"> </w:t>
      </w:r>
      <w:r w:rsidRPr="00DF5388">
        <w:t>시험만을</w:t>
      </w:r>
      <w:r w:rsidRPr="00DF5388">
        <w:t xml:space="preserve"> </w:t>
      </w:r>
      <w:r w:rsidRPr="00DF5388">
        <w:t>다</w:t>
      </w:r>
      <w:r w:rsidRPr="00DF5388">
        <w:rPr>
          <w:rFonts w:hint="eastAsia"/>
        </w:rPr>
        <w:t>룬다</w:t>
      </w:r>
      <w:r w:rsidRPr="00DF5388">
        <w:t>.</w:t>
      </w:r>
      <w:r w:rsidR="001B0BB2" w:rsidRPr="00DF5388">
        <w:rPr>
          <w:rStyle w:val="af8"/>
        </w:rPr>
        <w:footnoteReference w:id="1"/>
      </w:r>
    </w:p>
    <w:p w14:paraId="12AA24B0" w14:textId="77777777" w:rsidR="007F7810" w:rsidRPr="00DF5388" w:rsidRDefault="007F7810" w:rsidP="007F7810">
      <w:pPr>
        <w:rPr>
          <w:rFonts w:cs="Arial"/>
        </w:rPr>
      </w:pPr>
    </w:p>
    <w:p w14:paraId="244E3979" w14:textId="77777777" w:rsidR="007F7810" w:rsidRPr="00DF5388" w:rsidRDefault="007F7810" w:rsidP="007F7810">
      <w:r w:rsidRPr="00DF5388">
        <w:t>이</w:t>
      </w:r>
      <w:r w:rsidRPr="00DF5388">
        <w:t xml:space="preserve"> </w:t>
      </w:r>
      <w:r w:rsidR="007D141E" w:rsidRPr="00DF5388">
        <w:rPr>
          <w:rFonts w:hint="eastAsia"/>
        </w:rPr>
        <w:t>지침</w:t>
      </w:r>
      <w:r w:rsidRPr="00DF5388">
        <w:t>은</w:t>
      </w:r>
      <w:r w:rsidRPr="00DF5388">
        <w:t xml:space="preserve"> </w:t>
      </w:r>
      <w:r w:rsidRPr="00DF5388">
        <w:t>다음</w:t>
      </w:r>
      <w:r w:rsidRPr="00DF5388">
        <w:t xml:space="preserve"> </w:t>
      </w:r>
      <w:r w:rsidRPr="00DF5388">
        <w:t>사항을</w:t>
      </w:r>
      <w:r w:rsidRPr="00DF5388">
        <w:t xml:space="preserve"> </w:t>
      </w:r>
      <w:r w:rsidRPr="00DF5388">
        <w:t>다루지</w:t>
      </w:r>
      <w:r w:rsidRPr="00DF5388">
        <w:t xml:space="preserve"> </w:t>
      </w:r>
      <w:r w:rsidRPr="00DF5388">
        <w:t>않</w:t>
      </w:r>
      <w:r w:rsidRPr="00DF5388">
        <w:rPr>
          <w:rFonts w:hint="eastAsia"/>
        </w:rPr>
        <w:t>는다</w:t>
      </w:r>
      <w:r w:rsidRPr="00DF5388">
        <w:rPr>
          <w:rFonts w:hint="eastAsia"/>
        </w:rPr>
        <w:t>.</w:t>
      </w:r>
    </w:p>
    <w:p w14:paraId="67FFA003" w14:textId="77777777" w:rsidR="007D141E" w:rsidRPr="00DF5388" w:rsidRDefault="007D141E" w:rsidP="007F7810"/>
    <w:p w14:paraId="54AA70C0" w14:textId="5FAA06BC" w:rsidR="007D141E" w:rsidRPr="00DF5388" w:rsidRDefault="007F7810" w:rsidP="00845587">
      <w:pPr>
        <w:ind w:left="150" w:hanging="150"/>
        <w:rPr>
          <w:rFonts w:cs="Arial"/>
        </w:rPr>
      </w:pPr>
      <w:r w:rsidRPr="00DF5388">
        <w:rPr>
          <w:rFonts w:cs="Arial"/>
          <w:b/>
        </w:rPr>
        <w:t xml:space="preserve">• </w:t>
      </w:r>
      <w:r w:rsidRPr="00DF5388">
        <w:rPr>
          <w:rFonts w:cs="Arial"/>
        </w:rPr>
        <w:t>원격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운전</w:t>
      </w:r>
      <w:r w:rsidRPr="00DF5388">
        <w:rPr>
          <w:rFonts w:cs="Arial"/>
        </w:rPr>
        <w:t>(remote driving),</w:t>
      </w:r>
      <w:r w:rsidRPr="00DF5388">
        <w:rPr>
          <w:rFonts w:cs="Arial" w:hint="eastAsia"/>
        </w:rPr>
        <w:t xml:space="preserve"> </w:t>
      </w:r>
      <w:r w:rsidR="00526476" w:rsidRPr="00DF5388">
        <w:rPr>
          <w:rFonts w:cs="Arial" w:hint="eastAsia"/>
        </w:rPr>
        <w:t>무인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상태</w:t>
      </w:r>
      <w:r w:rsidR="00526476" w:rsidRPr="00DF5388">
        <w:rPr>
          <w:rFonts w:cs="Arial" w:hint="eastAsia"/>
        </w:rPr>
        <w:t>로</w:t>
      </w:r>
      <w:r w:rsidR="00526476" w:rsidRPr="00DF5388">
        <w:rPr>
          <w:rFonts w:cs="Arial" w:hint="eastAsia"/>
        </w:rPr>
        <w:t xml:space="preserve"> </w:t>
      </w:r>
      <w:r w:rsidR="00526476" w:rsidRPr="00DF5388">
        <w:rPr>
          <w:rFonts w:cs="Arial" w:hint="eastAsia"/>
        </w:rPr>
        <w:t>운행되는</w:t>
      </w:r>
      <w:r w:rsidRPr="00DF5388">
        <w:rPr>
          <w:rFonts w:cs="Arial"/>
        </w:rPr>
        <w:t xml:space="preserve"> </w:t>
      </w:r>
      <w:r w:rsidR="0040484D" w:rsidRPr="00DF5388">
        <w:rPr>
          <w:rFonts w:cs="Arial" w:hint="eastAsia"/>
        </w:rPr>
        <w:t>프로토타입</w:t>
      </w:r>
      <w:r w:rsidRPr="00DF5388">
        <w:rPr>
          <w:rFonts w:cs="Arial"/>
        </w:rPr>
        <w:t xml:space="preserve"> ADS </w:t>
      </w:r>
      <w:r w:rsidR="00681A40" w:rsidRPr="00DF5388">
        <w:rPr>
          <w:rFonts w:cs="Arial" w:hint="eastAsia"/>
        </w:rPr>
        <w:t>운행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시험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차량</w:t>
      </w:r>
      <w:r w:rsidR="00526476" w:rsidRPr="00DF5388">
        <w:rPr>
          <w:rFonts w:cs="Arial" w:hint="eastAsia"/>
        </w:rPr>
        <w:t>의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원격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비상대응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시험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운전</w:t>
      </w:r>
      <w:r w:rsidR="0018506B" w:rsidRPr="00DF5388">
        <w:rPr>
          <w:rFonts w:cs="Arial" w:hint="eastAsia"/>
        </w:rPr>
        <w:t>의</w:t>
      </w:r>
      <w:r w:rsidR="0018506B" w:rsidRPr="00DF5388">
        <w:rPr>
          <w:rFonts w:cs="Arial" w:hint="eastAsia"/>
        </w:rPr>
        <w:t xml:space="preserve"> </w:t>
      </w:r>
      <w:r w:rsidR="0018506B" w:rsidRPr="00DF5388">
        <w:rPr>
          <w:rFonts w:cs="Arial" w:hint="eastAsia"/>
        </w:rPr>
        <w:t>경우</w:t>
      </w:r>
      <w:r w:rsidRPr="00DF5388">
        <w:rPr>
          <w:rFonts w:cs="Arial"/>
        </w:rPr>
        <w:t>.</w:t>
      </w:r>
    </w:p>
    <w:p w14:paraId="45C45240" w14:textId="77777777" w:rsidR="00845587" w:rsidRPr="00DF5388" w:rsidRDefault="00845587" w:rsidP="00845587">
      <w:pPr>
        <w:ind w:left="150" w:hanging="150"/>
        <w:rPr>
          <w:rFonts w:cs="Arial"/>
        </w:rPr>
      </w:pPr>
    </w:p>
    <w:p w14:paraId="29B4518A" w14:textId="3637B70B" w:rsidR="007F7810" w:rsidRPr="00DF5388" w:rsidRDefault="007F7810" w:rsidP="005714E9">
      <w:pPr>
        <w:pStyle w:val="10"/>
      </w:pPr>
      <w:r w:rsidRPr="00DF5388">
        <w:t>“</w:t>
      </w:r>
      <w:r w:rsidRPr="00DF5388">
        <w:t>원격</w:t>
      </w:r>
      <w:r w:rsidRPr="00DF5388">
        <w:t xml:space="preserve"> </w:t>
      </w:r>
      <w:proofErr w:type="spellStart"/>
      <w:r w:rsidR="008A0B65" w:rsidRPr="00DF5388">
        <w:t>폴백</w:t>
      </w:r>
      <w:proofErr w:type="spellEnd"/>
      <w:r w:rsidR="000D0EF6" w:rsidRPr="00DF5388">
        <w:t xml:space="preserve"> </w:t>
      </w:r>
      <w:r w:rsidR="000D0EF6" w:rsidRPr="00DF5388">
        <w:t>시험</w:t>
      </w:r>
      <w:r w:rsidR="000D0EF6" w:rsidRPr="00DF5388">
        <w:t xml:space="preserve"> </w:t>
      </w:r>
      <w:r w:rsidR="000D0EF6" w:rsidRPr="00DF5388">
        <w:t>운전자</w:t>
      </w:r>
      <w:r w:rsidRPr="00DF5388">
        <w:t>(remote fallback test driver)”</w:t>
      </w:r>
      <w:r w:rsidRPr="00DF5388">
        <w:t>라는</w:t>
      </w:r>
      <w:r w:rsidRPr="00DF5388">
        <w:t xml:space="preserve"> </w:t>
      </w:r>
      <w:r w:rsidRPr="00DF5388">
        <w:t>용어는</w:t>
      </w:r>
      <w:r w:rsidRPr="00DF5388">
        <w:t xml:space="preserve"> </w:t>
      </w:r>
      <w:r w:rsidR="00074A5D" w:rsidRPr="00DF5388">
        <w:t>이</w:t>
      </w:r>
      <w:r w:rsidR="00074A5D" w:rsidRPr="00DF5388">
        <w:t xml:space="preserve"> </w:t>
      </w:r>
      <w:r w:rsidR="00074A5D" w:rsidRPr="00DF5388">
        <w:t>표준</w:t>
      </w:r>
      <w:r w:rsidRPr="00DF5388">
        <w:t>에서</w:t>
      </w:r>
      <w:r w:rsidRPr="00DF5388">
        <w:t xml:space="preserve"> </w:t>
      </w:r>
      <w:r w:rsidRPr="00DF5388">
        <w:t>정의된</w:t>
      </w:r>
      <w:r w:rsidRPr="00DF5388">
        <w:t xml:space="preserve"> </w:t>
      </w:r>
      <w:r w:rsidRPr="00DF5388">
        <w:t>용어이며</w:t>
      </w:r>
      <w:r w:rsidRPr="00DF5388">
        <w:t xml:space="preserve">, </w:t>
      </w:r>
      <w:r w:rsidRPr="00DF5388">
        <w:t>향후</w:t>
      </w:r>
      <w:r w:rsidRPr="00DF5388">
        <w:t xml:space="preserve"> </w:t>
      </w:r>
      <w:r w:rsidRPr="00DF5388">
        <w:t>문서에서</w:t>
      </w:r>
      <w:r w:rsidRPr="00DF5388">
        <w:t xml:space="preserve"> </w:t>
      </w:r>
      <w:r w:rsidRPr="00DF5388">
        <w:t>다루어질</w:t>
      </w:r>
      <w:r w:rsidRPr="00DF5388">
        <w:t xml:space="preserve"> </w:t>
      </w:r>
      <w:r w:rsidRPr="00DF5388">
        <w:t>예정</w:t>
      </w:r>
      <w:r w:rsidR="007D141E" w:rsidRPr="00DF5388">
        <w:rPr>
          <w:rFonts w:hint="eastAsia"/>
        </w:rPr>
        <w:t>이</w:t>
      </w:r>
      <w:r w:rsidRPr="00DF5388">
        <w:t>다</w:t>
      </w:r>
      <w:r w:rsidRPr="00DF5388">
        <w:t xml:space="preserve">. </w:t>
      </w:r>
      <w:r w:rsidRPr="00DF5388">
        <w:t>그러나</w:t>
      </w:r>
      <w:r w:rsidRPr="00DF5388">
        <w:t xml:space="preserve"> </w:t>
      </w:r>
      <w:r w:rsidRPr="00DF5388">
        <w:t>현재</w:t>
      </w:r>
      <w:r w:rsidRPr="00DF5388">
        <w:t xml:space="preserve"> </w:t>
      </w:r>
      <w:r w:rsidRPr="00DF5388">
        <w:t>이</w:t>
      </w:r>
      <w:r w:rsidRPr="00DF5388">
        <w:t xml:space="preserve"> </w:t>
      </w:r>
      <w:r w:rsidRPr="00DF5388">
        <w:t>유형의</w:t>
      </w:r>
      <w:r w:rsidRPr="00DF5388">
        <w:t xml:space="preserve"> </w:t>
      </w:r>
      <w:r w:rsidRPr="00DF5388">
        <w:t>시험에</w:t>
      </w:r>
      <w:r w:rsidRPr="00DF5388">
        <w:t xml:space="preserve"> </w:t>
      </w:r>
      <w:r w:rsidRPr="00DF5388">
        <w:t>대해</w:t>
      </w:r>
      <w:r w:rsidRPr="00DF5388">
        <w:t xml:space="preserve"> </w:t>
      </w:r>
      <w:r w:rsidR="005714E9" w:rsidRPr="00DF5388">
        <w:rPr>
          <w:rFonts w:hint="eastAsia"/>
        </w:rPr>
        <w:t>예비</w:t>
      </w:r>
      <w:r w:rsidR="005714E9" w:rsidRPr="00DF5388">
        <w:rPr>
          <w:rFonts w:hint="eastAsia"/>
        </w:rPr>
        <w:t xml:space="preserve"> </w:t>
      </w:r>
      <w:r w:rsidR="005714E9" w:rsidRPr="00DF5388">
        <w:rPr>
          <w:rFonts w:hint="eastAsia"/>
        </w:rPr>
        <w:t>지침을</w:t>
      </w:r>
      <w:r w:rsidR="005714E9" w:rsidRPr="00DF5388">
        <w:rPr>
          <w:rFonts w:hint="eastAsia"/>
        </w:rPr>
        <w:t xml:space="preserve"> </w:t>
      </w:r>
      <w:r w:rsidR="005714E9" w:rsidRPr="00DF5388">
        <w:rPr>
          <w:rFonts w:hint="eastAsia"/>
        </w:rPr>
        <w:t>제공하기에는</w:t>
      </w:r>
      <w:r w:rsidR="005714E9" w:rsidRPr="00DF5388">
        <w:rPr>
          <w:rFonts w:hint="eastAsia"/>
        </w:rPr>
        <w:t xml:space="preserve"> </w:t>
      </w:r>
      <w:r w:rsidR="005714E9" w:rsidRPr="00DF5388">
        <w:rPr>
          <w:rFonts w:hint="eastAsia"/>
        </w:rPr>
        <w:t>발행되거나</w:t>
      </w:r>
      <w:r w:rsidR="005714E9" w:rsidRPr="00DF5388">
        <w:rPr>
          <w:rFonts w:hint="eastAsia"/>
        </w:rPr>
        <w:t xml:space="preserve"> </w:t>
      </w:r>
      <w:r w:rsidR="005714E9" w:rsidRPr="00DF5388">
        <w:rPr>
          <w:rFonts w:hint="eastAsia"/>
        </w:rPr>
        <w:t>알려진</w:t>
      </w:r>
      <w:r w:rsidR="005714E9" w:rsidRPr="00DF5388">
        <w:rPr>
          <w:rFonts w:hint="eastAsia"/>
        </w:rPr>
        <w:t xml:space="preserve"> </w:t>
      </w:r>
      <w:r w:rsidR="005714E9" w:rsidRPr="00DF5388">
        <w:rPr>
          <w:rFonts w:hint="eastAsia"/>
        </w:rPr>
        <w:t>정보가</w:t>
      </w:r>
      <w:r w:rsidR="005714E9" w:rsidRPr="00DF5388">
        <w:rPr>
          <w:rFonts w:hint="eastAsia"/>
        </w:rPr>
        <w:t xml:space="preserve"> </w:t>
      </w:r>
      <w:r w:rsidR="005714E9" w:rsidRPr="00DF5388">
        <w:rPr>
          <w:rFonts w:hint="eastAsia"/>
        </w:rPr>
        <w:t>매우</w:t>
      </w:r>
      <w:r w:rsidR="005714E9" w:rsidRPr="00DF5388">
        <w:rPr>
          <w:rFonts w:hint="eastAsia"/>
        </w:rPr>
        <w:t xml:space="preserve"> </w:t>
      </w:r>
      <w:r w:rsidR="005714E9" w:rsidRPr="00DF5388">
        <w:rPr>
          <w:rFonts w:hint="eastAsia"/>
        </w:rPr>
        <w:t>적다</w:t>
      </w:r>
      <w:r w:rsidR="005714E9" w:rsidRPr="00DF5388">
        <w:rPr>
          <w:rFonts w:hint="eastAsia"/>
        </w:rPr>
        <w:t>.</w:t>
      </w:r>
    </w:p>
    <w:p w14:paraId="05A8E22B" w14:textId="795B36B2" w:rsidR="007F7810" w:rsidRPr="00DF5388" w:rsidRDefault="007F7810" w:rsidP="008948E7">
      <w:pPr>
        <w:spacing w:after="80"/>
        <w:ind w:left="150" w:hanging="150"/>
        <w:rPr>
          <w:rFonts w:cs="Arial"/>
        </w:rPr>
      </w:pPr>
      <w:r w:rsidRPr="00DF5388">
        <w:rPr>
          <w:rFonts w:cs="Arial"/>
          <w:b/>
        </w:rPr>
        <w:t xml:space="preserve">• </w:t>
      </w:r>
      <w:r w:rsidRPr="00DF5388">
        <w:rPr>
          <w:rFonts w:cs="Arial"/>
        </w:rPr>
        <w:t>운전자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지원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기능</w:t>
      </w:r>
      <w:r w:rsidRPr="00DF5388">
        <w:rPr>
          <w:rFonts w:cs="Arial"/>
        </w:rPr>
        <w:t xml:space="preserve">(driver support features, </w:t>
      </w:r>
      <w:r w:rsidRPr="00DF5388">
        <w:rPr>
          <w:rFonts w:cs="Arial"/>
        </w:rPr>
        <w:t>레벨</w:t>
      </w:r>
      <w:r w:rsidRPr="00DF5388">
        <w:rPr>
          <w:rFonts w:cs="Arial"/>
        </w:rPr>
        <w:t xml:space="preserve"> 1~2) </w:t>
      </w:r>
      <w:r w:rsidRPr="00DF5388">
        <w:rPr>
          <w:rFonts w:cs="Arial"/>
        </w:rPr>
        <w:t>시험</w:t>
      </w:r>
      <w:r w:rsidRPr="00DF5388">
        <w:rPr>
          <w:rFonts w:cs="Arial"/>
        </w:rPr>
        <w:t xml:space="preserve">, </w:t>
      </w:r>
      <w:r w:rsidRPr="00DF5388">
        <w:rPr>
          <w:rFonts w:cs="Arial"/>
        </w:rPr>
        <w:t>인간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운전자가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동적</w:t>
      </w:r>
      <w:r w:rsidR="007520A9" w:rsidRPr="00DF5388">
        <w:rPr>
          <w:rFonts w:cs="Arial" w:hint="eastAsia"/>
        </w:rPr>
        <w:t>운전</w:t>
      </w:r>
      <w:r w:rsidR="007230D9" w:rsidRPr="00DF5388">
        <w:rPr>
          <w:rFonts w:cs="Arial" w:hint="eastAsia"/>
        </w:rPr>
        <w:t>작</w:t>
      </w:r>
      <w:r w:rsidR="00813F9A" w:rsidRPr="00DF5388">
        <w:rPr>
          <w:rFonts w:cs="Arial" w:hint="eastAsia"/>
        </w:rPr>
        <w:t>업</w:t>
      </w:r>
      <w:r w:rsidRPr="00DF5388">
        <w:rPr>
          <w:rFonts w:cs="Arial"/>
        </w:rPr>
        <w:t>(DDT)</w:t>
      </w:r>
      <w:r w:rsidRPr="00DF5388">
        <w:rPr>
          <w:rFonts w:cs="Arial"/>
        </w:rPr>
        <w:t>의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일부를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수행하고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주행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자동화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기능의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성능을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실시간으로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감독</w:t>
      </w:r>
      <w:r w:rsidR="006D3EFD" w:rsidRPr="00DF5388">
        <w:rPr>
          <w:rFonts w:cs="Arial" w:hint="eastAsia"/>
        </w:rPr>
        <w:t>하는</w:t>
      </w:r>
      <w:r w:rsidR="006D3EFD" w:rsidRPr="00DF5388">
        <w:rPr>
          <w:rFonts w:cs="Arial" w:hint="eastAsia"/>
        </w:rPr>
        <w:t xml:space="preserve"> </w:t>
      </w:r>
      <w:r w:rsidR="006D3EFD" w:rsidRPr="00DF5388">
        <w:rPr>
          <w:rFonts w:cs="Arial" w:hint="eastAsia"/>
        </w:rPr>
        <w:t>것에</w:t>
      </w:r>
      <w:r w:rsidR="006D3EFD" w:rsidRPr="00DF5388">
        <w:rPr>
          <w:rFonts w:cs="Arial" w:hint="eastAsia"/>
        </w:rPr>
        <w:t xml:space="preserve"> </w:t>
      </w:r>
      <w:r w:rsidR="006D3EFD" w:rsidRPr="00DF5388">
        <w:rPr>
          <w:rFonts w:cs="Arial" w:hint="eastAsia"/>
        </w:rPr>
        <w:t>의존해야</w:t>
      </w:r>
      <w:r w:rsidR="006D3EFD" w:rsidRPr="00DF5388">
        <w:rPr>
          <w:rFonts w:cs="Arial" w:hint="eastAsia"/>
        </w:rPr>
        <w:t xml:space="preserve"> </w:t>
      </w:r>
      <w:proofErr w:type="gramStart"/>
      <w:r w:rsidR="006D3EFD" w:rsidRPr="00DF5388">
        <w:rPr>
          <w:rFonts w:cs="Arial" w:hint="eastAsia"/>
        </w:rPr>
        <w:t>한다</w:t>
      </w:r>
      <w:r w:rsidR="006D3EFD" w:rsidRPr="00DF5388">
        <w:rPr>
          <w:rFonts w:cs="Arial" w:hint="eastAsia"/>
        </w:rPr>
        <w:t>.</w:t>
      </w:r>
      <w:r w:rsidRPr="00DF5388">
        <w:rPr>
          <w:rFonts w:cs="Arial"/>
        </w:rPr>
        <w:t>(</w:t>
      </w:r>
      <w:proofErr w:type="gramEnd"/>
      <w:r w:rsidRPr="00DF5388">
        <w:rPr>
          <w:rFonts w:cs="Arial"/>
        </w:rPr>
        <w:t>SAE J3016</w:t>
      </w:r>
      <w:r w:rsidR="007D141E" w:rsidRPr="00DF5388">
        <w:rPr>
          <w:rFonts w:cs="Arial"/>
        </w:rPr>
        <w:t xml:space="preserve"> </w:t>
      </w:r>
      <w:r w:rsidR="007D141E" w:rsidRPr="00DF5388">
        <w:rPr>
          <w:rFonts w:cs="Arial" w:hint="eastAsia"/>
        </w:rPr>
        <w:t>참조</w:t>
      </w:r>
      <w:r w:rsidRPr="00DF5388">
        <w:rPr>
          <w:rFonts w:cs="Arial"/>
        </w:rPr>
        <w:t>)</w:t>
      </w:r>
    </w:p>
    <w:p w14:paraId="3AF94697" w14:textId="2139C425" w:rsidR="007F7810" w:rsidRPr="00DF5388" w:rsidRDefault="007F7810" w:rsidP="008948E7">
      <w:pPr>
        <w:spacing w:after="80"/>
        <w:rPr>
          <w:rFonts w:cs="Arial"/>
        </w:rPr>
      </w:pPr>
      <w:r w:rsidRPr="00DF5388">
        <w:rPr>
          <w:rFonts w:cs="Arial"/>
          <w:b/>
        </w:rPr>
        <w:t xml:space="preserve">• </w:t>
      </w:r>
      <w:r w:rsidRPr="00DF5388">
        <w:rPr>
          <w:rFonts w:cs="Arial"/>
        </w:rPr>
        <w:t>폐쇄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코스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시험</w:t>
      </w:r>
      <w:r w:rsidR="00BE77C6" w:rsidRPr="00DF5388">
        <w:rPr>
          <w:rFonts w:cs="Arial"/>
        </w:rPr>
        <w:t>(closed-course</w:t>
      </w:r>
      <w:r w:rsidR="00BE77C6" w:rsidRPr="00DF5388">
        <w:rPr>
          <w:rFonts w:cs="Arial" w:hint="eastAsia"/>
        </w:rPr>
        <w:t xml:space="preserve"> testing</w:t>
      </w:r>
      <w:r w:rsidR="00BE77C6" w:rsidRPr="00DF5388">
        <w:rPr>
          <w:rFonts w:cs="Arial"/>
        </w:rPr>
        <w:t>)</w:t>
      </w:r>
    </w:p>
    <w:p w14:paraId="0815E6D3" w14:textId="77777777" w:rsidR="007F7810" w:rsidRPr="00DF5388" w:rsidRDefault="007F7810" w:rsidP="008948E7">
      <w:pPr>
        <w:spacing w:after="80"/>
        <w:rPr>
          <w:rFonts w:cs="Arial"/>
        </w:rPr>
      </w:pPr>
      <w:r w:rsidRPr="00DF5388">
        <w:rPr>
          <w:rFonts w:cs="Arial"/>
          <w:b/>
        </w:rPr>
        <w:t xml:space="preserve">• </w:t>
      </w:r>
      <w:r w:rsidRPr="00DF5388">
        <w:rPr>
          <w:rFonts w:cs="Arial"/>
        </w:rPr>
        <w:t>시뮬레이션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시험</w:t>
      </w:r>
      <w:r w:rsidRPr="00DF5388">
        <w:rPr>
          <w:rFonts w:cs="Arial"/>
        </w:rPr>
        <w:t>(simulation testing) (</w:t>
      </w:r>
      <w:r w:rsidRPr="00DF5388">
        <w:rPr>
          <w:rFonts w:cs="Arial"/>
        </w:rPr>
        <w:t>단</w:t>
      </w:r>
      <w:r w:rsidRPr="00DF5388">
        <w:rPr>
          <w:rFonts w:cs="Arial"/>
        </w:rPr>
        <w:t xml:space="preserve">, </w:t>
      </w:r>
      <w:r w:rsidRPr="00DF5388">
        <w:rPr>
          <w:rFonts w:cs="Arial"/>
        </w:rPr>
        <w:t>교육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목적으로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수행되는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경우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제외</w:t>
      </w:r>
      <w:r w:rsidRPr="00DF5388">
        <w:rPr>
          <w:rFonts w:cs="Arial"/>
        </w:rPr>
        <w:t>)</w:t>
      </w:r>
    </w:p>
    <w:p w14:paraId="4B44E992" w14:textId="4E3D7C8E" w:rsidR="007F7810" w:rsidRPr="00DF5388" w:rsidRDefault="007F7810" w:rsidP="008948E7">
      <w:pPr>
        <w:spacing w:after="80"/>
        <w:rPr>
          <w:rFonts w:cs="Arial"/>
        </w:rPr>
      </w:pPr>
      <w:r w:rsidRPr="00DF5388">
        <w:rPr>
          <w:rFonts w:cs="Arial"/>
          <w:b/>
        </w:rPr>
        <w:t xml:space="preserve">• </w:t>
      </w:r>
      <w:r w:rsidRPr="00DF5388">
        <w:rPr>
          <w:rFonts w:cs="Arial"/>
        </w:rPr>
        <w:t>부품</w:t>
      </w:r>
      <w:r w:rsidRPr="00DF5388">
        <w:rPr>
          <w:rFonts w:cs="Arial"/>
        </w:rPr>
        <w:t xml:space="preserve"> </w:t>
      </w:r>
      <w:r w:rsidR="00412436" w:rsidRPr="00DF5388">
        <w:rPr>
          <w:rFonts w:cs="Arial" w:hint="eastAsia"/>
        </w:rPr>
        <w:t>단위</w:t>
      </w:r>
      <w:r w:rsidR="00412436" w:rsidRPr="00DF5388">
        <w:rPr>
          <w:rFonts w:cs="Arial" w:hint="eastAsia"/>
        </w:rPr>
        <w:t xml:space="preserve"> </w:t>
      </w:r>
      <w:r w:rsidRPr="00DF5388">
        <w:rPr>
          <w:rFonts w:cs="Arial"/>
        </w:rPr>
        <w:t>시험</w:t>
      </w:r>
      <w:r w:rsidR="00412436" w:rsidRPr="00DF5388">
        <w:rPr>
          <w:rFonts w:cs="Arial"/>
        </w:rPr>
        <w:t>(component-</w:t>
      </w:r>
      <w:r w:rsidR="00412436" w:rsidRPr="00DF5388">
        <w:rPr>
          <w:rFonts w:cs="Arial" w:hint="eastAsia"/>
        </w:rPr>
        <w:t>level testing</w:t>
      </w:r>
      <w:r w:rsidR="00412436" w:rsidRPr="00DF5388">
        <w:rPr>
          <w:rFonts w:cs="Arial"/>
        </w:rPr>
        <w:t>)</w:t>
      </w:r>
    </w:p>
    <w:p w14:paraId="2DC1535E" w14:textId="77777777" w:rsidR="007F7810" w:rsidRPr="00DF5388" w:rsidRDefault="007F7810" w:rsidP="007F7810">
      <w:pPr>
        <w:rPr>
          <w:rFonts w:cs="Arial"/>
        </w:rPr>
      </w:pPr>
    </w:p>
    <w:p w14:paraId="6CA80201" w14:textId="77777777" w:rsidR="007F7810" w:rsidRPr="00DF5388" w:rsidRDefault="007F7810" w:rsidP="007F7810">
      <w:pPr>
        <w:rPr>
          <w:rFonts w:cs="Arial"/>
        </w:rPr>
      </w:pPr>
      <w:r w:rsidRPr="00DF5388">
        <w:rPr>
          <w:rFonts w:cs="Arial"/>
        </w:rPr>
        <w:t>또한</w:t>
      </w:r>
      <w:r w:rsidRPr="00DF5388">
        <w:rPr>
          <w:rFonts w:cs="Arial"/>
        </w:rPr>
        <w:t xml:space="preserve">, </w:t>
      </w:r>
      <w:r w:rsidRPr="00DF5388">
        <w:rPr>
          <w:rFonts w:cs="Arial"/>
        </w:rPr>
        <w:t>이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지침은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프로토타입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차량</w:t>
      </w:r>
      <w:r w:rsidR="007D141E" w:rsidRPr="00DF5388">
        <w:rPr>
          <w:rFonts w:cs="Arial" w:hint="eastAsia"/>
        </w:rPr>
        <w:t>과</w:t>
      </w:r>
      <w:r w:rsidRPr="00DF5388">
        <w:rPr>
          <w:rFonts w:cs="Arial"/>
        </w:rPr>
        <w:t xml:space="preserve"> IFTD </w:t>
      </w:r>
      <w:r w:rsidRPr="00DF5388">
        <w:rPr>
          <w:rFonts w:cs="Arial"/>
        </w:rPr>
        <w:t>성능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데이터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수집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및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보관도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다루지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않</w:t>
      </w:r>
      <w:r w:rsidRPr="00DF5388">
        <w:rPr>
          <w:rFonts w:cs="Arial" w:hint="eastAsia"/>
        </w:rPr>
        <w:t>는</w:t>
      </w:r>
      <w:r w:rsidRPr="00DF5388">
        <w:rPr>
          <w:rFonts w:cs="Arial"/>
        </w:rPr>
        <w:t>다</w:t>
      </w:r>
      <w:r w:rsidRPr="00DF5388">
        <w:rPr>
          <w:rFonts w:cs="Arial"/>
        </w:rPr>
        <w:t xml:space="preserve">. </w:t>
      </w:r>
      <w:r w:rsidRPr="00DF5388">
        <w:rPr>
          <w:rFonts w:cs="Arial"/>
        </w:rPr>
        <w:t>데이터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수집에는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다양한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법적</w:t>
      </w:r>
      <w:r w:rsidRPr="00DF5388">
        <w:rPr>
          <w:rFonts w:cs="Arial"/>
        </w:rPr>
        <w:t>·</w:t>
      </w:r>
      <w:r w:rsidRPr="00DF5388">
        <w:rPr>
          <w:rFonts w:cs="Arial"/>
        </w:rPr>
        <w:t>위험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관리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고려사항이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수반되므로</w:t>
      </w:r>
      <w:r w:rsidRPr="00DF5388">
        <w:rPr>
          <w:rFonts w:cs="Arial"/>
        </w:rPr>
        <w:t xml:space="preserve">, </w:t>
      </w:r>
      <w:r w:rsidR="00074A5D" w:rsidRPr="00DF5388">
        <w:rPr>
          <w:rFonts w:cs="Arial"/>
        </w:rPr>
        <w:t>이</w:t>
      </w:r>
      <w:r w:rsidR="00074A5D" w:rsidRPr="00DF5388">
        <w:rPr>
          <w:rFonts w:cs="Arial"/>
        </w:rPr>
        <w:t xml:space="preserve"> </w:t>
      </w:r>
      <w:r w:rsidR="00074A5D" w:rsidRPr="00DF5388">
        <w:rPr>
          <w:rFonts w:cs="Arial"/>
        </w:rPr>
        <w:t>표준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사용자는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다음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사항을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유념해야</w:t>
      </w:r>
      <w:r w:rsidRPr="00DF5388">
        <w:rPr>
          <w:rFonts w:cs="Arial"/>
        </w:rPr>
        <w:t xml:space="preserve"> </w:t>
      </w:r>
      <w:r w:rsidRPr="00DF5388">
        <w:rPr>
          <w:rFonts w:cs="Arial" w:hint="eastAsia"/>
        </w:rPr>
        <w:t>한다</w:t>
      </w:r>
      <w:r w:rsidRPr="00DF5388">
        <w:rPr>
          <w:rFonts w:cs="Arial" w:hint="eastAsia"/>
        </w:rPr>
        <w:t>.</w:t>
      </w:r>
    </w:p>
    <w:p w14:paraId="585C7460" w14:textId="77777777" w:rsidR="00706228" w:rsidRPr="00DF5388" w:rsidRDefault="00706228" w:rsidP="007F7810">
      <w:pPr>
        <w:rPr>
          <w:rFonts w:cs="Arial"/>
        </w:rPr>
      </w:pPr>
    </w:p>
    <w:p w14:paraId="0461DDCC" w14:textId="77777777" w:rsidR="007F7810" w:rsidRPr="00DF5388" w:rsidRDefault="007F7810" w:rsidP="008948E7">
      <w:pPr>
        <w:spacing w:after="80"/>
        <w:rPr>
          <w:rFonts w:cs="Arial"/>
        </w:rPr>
      </w:pPr>
      <w:r w:rsidRPr="00DF5388">
        <w:rPr>
          <w:rFonts w:cs="Arial"/>
          <w:b/>
        </w:rPr>
        <w:t xml:space="preserve">• </w:t>
      </w:r>
      <w:r w:rsidRPr="00DF5388">
        <w:rPr>
          <w:rFonts w:cs="Arial"/>
        </w:rPr>
        <w:t>감사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가능한</w:t>
      </w:r>
      <w:r w:rsidRPr="00DF5388">
        <w:rPr>
          <w:rFonts w:cs="Arial"/>
        </w:rPr>
        <w:t xml:space="preserve">(auditable) </w:t>
      </w:r>
      <w:r w:rsidRPr="00DF5388">
        <w:rPr>
          <w:rFonts w:cs="Arial"/>
        </w:rPr>
        <w:t>절차와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문서화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유지</w:t>
      </w:r>
    </w:p>
    <w:p w14:paraId="39869149" w14:textId="77777777" w:rsidR="007F7810" w:rsidRPr="00DF5388" w:rsidRDefault="007F7810" w:rsidP="008948E7">
      <w:pPr>
        <w:spacing w:after="80"/>
        <w:rPr>
          <w:rFonts w:cs="Arial"/>
        </w:rPr>
      </w:pPr>
      <w:r w:rsidRPr="00DF5388">
        <w:rPr>
          <w:rFonts w:cs="Arial"/>
          <w:b/>
        </w:rPr>
        <w:t xml:space="preserve">• </w:t>
      </w:r>
      <w:r w:rsidRPr="00DF5388">
        <w:rPr>
          <w:rFonts w:cs="Arial"/>
        </w:rPr>
        <w:t>적용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가능한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개인정보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보호법</w:t>
      </w:r>
      <w:r w:rsidR="007D141E" w:rsidRPr="00DF5388">
        <w:rPr>
          <w:rFonts w:cs="Arial" w:hint="eastAsia"/>
        </w:rPr>
        <w:t>과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원칙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준수</w:t>
      </w:r>
    </w:p>
    <w:p w14:paraId="7A805D81" w14:textId="5387D19D" w:rsidR="007F7810" w:rsidRPr="00DF5388" w:rsidRDefault="007F7810" w:rsidP="008948E7">
      <w:pPr>
        <w:spacing w:after="80"/>
        <w:ind w:left="150" w:hanging="150"/>
        <w:rPr>
          <w:rFonts w:cs="Arial"/>
        </w:rPr>
      </w:pPr>
      <w:r w:rsidRPr="00DF5388">
        <w:rPr>
          <w:rFonts w:cs="Arial"/>
          <w:b/>
        </w:rPr>
        <w:t xml:space="preserve">• </w:t>
      </w:r>
      <w:r w:rsidRPr="00DF5388">
        <w:rPr>
          <w:rFonts w:cs="Arial"/>
        </w:rPr>
        <w:t>사고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후</w:t>
      </w:r>
      <w:r w:rsidRPr="00DF5388">
        <w:rPr>
          <w:rFonts w:cs="Arial"/>
        </w:rPr>
        <w:t xml:space="preserve"> </w:t>
      </w:r>
      <w:r w:rsidR="00641344" w:rsidRPr="00DF5388">
        <w:rPr>
          <w:rFonts w:cs="Arial" w:hint="eastAsia"/>
        </w:rPr>
        <w:t>포렌식</w:t>
      </w:r>
      <w:r w:rsidR="00641344" w:rsidRPr="00DF5388">
        <w:rPr>
          <w:rFonts w:cs="Arial" w:hint="eastAsia"/>
        </w:rPr>
        <w:t xml:space="preserve"> </w:t>
      </w:r>
      <w:r w:rsidR="00641344" w:rsidRPr="00DF5388">
        <w:rPr>
          <w:rFonts w:cs="Arial" w:hint="eastAsia"/>
        </w:rPr>
        <w:t>분석</w:t>
      </w:r>
      <w:r w:rsidRPr="00DF5388">
        <w:rPr>
          <w:rFonts w:cs="Arial"/>
        </w:rPr>
        <w:t>(post-crash forensic analysis)</w:t>
      </w:r>
      <w:r w:rsidRPr="00DF5388">
        <w:rPr>
          <w:rFonts w:cs="Arial"/>
        </w:rPr>
        <w:t>을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지원할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수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있는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충분한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데이터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수집</w:t>
      </w:r>
      <w:r w:rsidR="007D141E" w:rsidRPr="00DF5388">
        <w:rPr>
          <w:rFonts w:cs="Arial" w:hint="eastAsia"/>
        </w:rPr>
        <w:t>과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기록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무결성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확보</w:t>
      </w:r>
    </w:p>
    <w:p w14:paraId="299022B6" w14:textId="77777777" w:rsidR="00523AF8" w:rsidRPr="00DF5388" w:rsidRDefault="00523AF8" w:rsidP="008F4C3C"/>
    <w:p w14:paraId="18025414" w14:textId="77777777" w:rsidR="00BB6B7F" w:rsidRPr="00DF5388" w:rsidRDefault="00BB6B7F" w:rsidP="008F4C3C"/>
    <w:p w14:paraId="0693357C" w14:textId="77777777" w:rsidR="00BB6B7F" w:rsidRPr="00DF5388" w:rsidRDefault="00BB6B7F" w:rsidP="008F4C3C"/>
    <w:p w14:paraId="19907BE8" w14:textId="5730AAF3" w:rsidR="00523AF8" w:rsidRPr="00DF5388" w:rsidRDefault="00A2468C" w:rsidP="003A7789">
      <w:pPr>
        <w:pStyle w:val="13"/>
      </w:pPr>
      <w:r w:rsidRPr="00DF5388">
        <w:rPr>
          <w:rFonts w:hint="eastAsia"/>
          <w:lang w:eastAsia="ko-KR"/>
        </w:rPr>
        <w:t>참</w:t>
      </w:r>
      <w:r w:rsidR="00AB44CA" w:rsidRPr="00DF5388">
        <w:rPr>
          <w:rFonts w:hint="eastAsia"/>
          <w:lang w:eastAsia="ko-KR"/>
        </w:rPr>
        <w:t>고문헌</w:t>
      </w:r>
    </w:p>
    <w:p w14:paraId="56EE3A50" w14:textId="77777777" w:rsidR="00523AF8" w:rsidRPr="00DF5388" w:rsidRDefault="00523AF8" w:rsidP="008F4C3C"/>
    <w:p w14:paraId="5BD16630" w14:textId="36FE7DF8" w:rsidR="00A2468C" w:rsidRPr="00DF5388" w:rsidRDefault="00A2468C" w:rsidP="00A2468C">
      <w:pPr>
        <w:pStyle w:val="24"/>
        <w:numPr>
          <w:ilvl w:val="1"/>
          <w:numId w:val="8"/>
        </w:numPr>
        <w:rPr>
          <w:lang w:eastAsia="ko-KR"/>
        </w:rPr>
      </w:pPr>
      <w:r w:rsidRPr="00DF5388">
        <w:rPr>
          <w:rFonts w:hint="eastAsia"/>
          <w:lang w:eastAsia="ko-KR"/>
        </w:rPr>
        <w:t>적용</w:t>
      </w:r>
      <w:r w:rsidRPr="00DF5388">
        <w:rPr>
          <w:rFonts w:hint="eastAsia"/>
          <w:lang w:eastAsia="ko-KR"/>
        </w:rPr>
        <w:t xml:space="preserve"> </w:t>
      </w:r>
      <w:r w:rsidRPr="00DF5388">
        <w:rPr>
          <w:rFonts w:hint="eastAsia"/>
          <w:lang w:eastAsia="ko-KR"/>
        </w:rPr>
        <w:t>문건</w:t>
      </w:r>
    </w:p>
    <w:p w14:paraId="3C2BDB65" w14:textId="77777777" w:rsidR="00A2468C" w:rsidRPr="00DF5388" w:rsidRDefault="00A2468C" w:rsidP="008F4C3C"/>
    <w:p w14:paraId="0C3FF066" w14:textId="320D8DDB" w:rsidR="00523AF8" w:rsidRPr="00DF5388" w:rsidRDefault="00A2468C" w:rsidP="008F4C3C">
      <w:r w:rsidRPr="00DF5388">
        <w:rPr>
          <w:rFonts w:hint="eastAsia"/>
        </w:rPr>
        <w:t>다음</w:t>
      </w:r>
      <w:r w:rsidRPr="00DF5388">
        <w:rPr>
          <w:rFonts w:hint="eastAsia"/>
        </w:rPr>
        <w:t xml:space="preserve"> </w:t>
      </w:r>
      <w:r w:rsidR="002C41CF" w:rsidRPr="00DF5388">
        <w:rPr>
          <w:rFonts w:hint="eastAsia"/>
        </w:rPr>
        <w:t>간행물은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본문에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명시된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범위까지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이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표준의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일부를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구성한다</w:t>
      </w:r>
      <w:r w:rsidRPr="00DF5388">
        <w:rPr>
          <w:rFonts w:hint="eastAsia"/>
        </w:rPr>
        <w:t xml:space="preserve">. </w:t>
      </w:r>
      <w:r w:rsidRPr="00DF5388">
        <w:rPr>
          <w:rFonts w:hint="eastAsia"/>
        </w:rPr>
        <w:t>별도의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명기가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없는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경우</w:t>
      </w:r>
      <w:r w:rsidRPr="00DF5388">
        <w:rPr>
          <w:rFonts w:hint="eastAsia"/>
        </w:rPr>
        <w:t xml:space="preserve">, SAE </w:t>
      </w:r>
      <w:r w:rsidRPr="00DF5388">
        <w:rPr>
          <w:rFonts w:hint="eastAsia"/>
        </w:rPr>
        <w:t>간행물의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최신호가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적용되어야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한다</w:t>
      </w:r>
      <w:r w:rsidRPr="00DF5388">
        <w:rPr>
          <w:rFonts w:hint="eastAsia"/>
        </w:rPr>
        <w:t>.</w:t>
      </w:r>
    </w:p>
    <w:p w14:paraId="0BF62AA9" w14:textId="77777777" w:rsidR="00523AF8" w:rsidRPr="00DF5388" w:rsidRDefault="00523AF8" w:rsidP="00D06495"/>
    <w:p w14:paraId="1F4F02AE" w14:textId="51AC6865" w:rsidR="00A2468C" w:rsidRPr="00DF5388" w:rsidRDefault="00A2468C" w:rsidP="00A2468C">
      <w:pPr>
        <w:pStyle w:val="34"/>
        <w:numPr>
          <w:ilvl w:val="2"/>
          <w:numId w:val="8"/>
        </w:numPr>
        <w:rPr>
          <w:lang w:eastAsia="ko-KR"/>
        </w:rPr>
      </w:pPr>
      <w:r w:rsidRPr="00DF5388">
        <w:rPr>
          <w:rFonts w:hint="eastAsia"/>
          <w:lang w:eastAsia="ko-KR"/>
        </w:rPr>
        <w:t xml:space="preserve">SAE </w:t>
      </w:r>
      <w:r w:rsidR="002C41CF" w:rsidRPr="00DF5388">
        <w:rPr>
          <w:rFonts w:hint="eastAsia"/>
          <w:lang w:eastAsia="ko-KR"/>
        </w:rPr>
        <w:t>간행</w:t>
      </w:r>
      <w:r w:rsidRPr="00DF5388">
        <w:rPr>
          <w:rFonts w:hint="eastAsia"/>
          <w:lang w:eastAsia="ko-KR"/>
        </w:rPr>
        <w:t>물</w:t>
      </w:r>
    </w:p>
    <w:p w14:paraId="0566CD7B" w14:textId="77777777" w:rsidR="00A2468C" w:rsidRPr="00DF5388" w:rsidRDefault="00A2468C" w:rsidP="00A2468C">
      <w:pPr>
        <w:rPr>
          <w:lang w:val="de-DE"/>
        </w:rPr>
      </w:pPr>
    </w:p>
    <w:p w14:paraId="6FF6C438" w14:textId="65ACC116" w:rsidR="00AB5B93" w:rsidRPr="00DF5388" w:rsidRDefault="00AB5B93" w:rsidP="00BD12AE">
      <w:pPr>
        <w:wordWrap/>
        <w:rPr>
          <w:lang w:val="de-DE"/>
        </w:rPr>
      </w:pPr>
      <w:bookmarkStart w:id="14" w:name="_Hlk240984777"/>
      <w:r w:rsidRPr="00DF5388">
        <w:rPr>
          <w:rFonts w:hint="eastAsia"/>
          <w:lang w:val="de-DE"/>
        </w:rPr>
        <w:t>SAE International</w:t>
      </w:r>
      <w:r w:rsidRPr="00DF5388">
        <w:rPr>
          <w:rFonts w:hint="eastAsia"/>
        </w:rPr>
        <w:t>에서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</w:rPr>
        <w:t>제공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</w:rPr>
        <w:t>가능하다</w:t>
      </w:r>
      <w:r w:rsidRPr="00DF5388">
        <w:rPr>
          <w:rFonts w:hint="eastAsia"/>
          <w:lang w:val="de-DE"/>
        </w:rPr>
        <w:t>(400 Commonwealth Drive, Warrendale, PA 15096-0001, Tel: 877-606</w:t>
      </w:r>
      <w:r w:rsidRPr="00DF5388">
        <w:rPr>
          <w:lang w:val="de-DE"/>
        </w:rPr>
        <w:t>—</w:t>
      </w:r>
      <w:r w:rsidRPr="00DF5388">
        <w:rPr>
          <w:rFonts w:hint="eastAsia"/>
          <w:lang w:val="de-DE"/>
        </w:rPr>
        <w:t>7323 (inside USA and Canada) or +1 724-776-4970 (outside USA), www.sae.org)</w:t>
      </w:r>
    </w:p>
    <w:bookmarkEnd w:id="14"/>
    <w:p w14:paraId="71BD29FB" w14:textId="77777777" w:rsidR="00AB5B93" w:rsidRPr="00DF5388" w:rsidRDefault="00AB5B93" w:rsidP="00BD12AE">
      <w:pPr>
        <w:wordWrap/>
        <w:rPr>
          <w:lang w:val="de-DE"/>
        </w:rPr>
      </w:pPr>
    </w:p>
    <w:p w14:paraId="7DCF524F" w14:textId="68D29579" w:rsidR="00BD12AE" w:rsidRPr="00DF5388" w:rsidRDefault="003D5A4A" w:rsidP="00BD12AE">
      <w:pPr>
        <w:wordWrap/>
      </w:pPr>
      <w:r w:rsidRPr="00DF5388">
        <w:rPr>
          <w:rFonts w:hint="eastAsia"/>
        </w:rPr>
        <w:t>SAE J3016 Taxonomy and Definitions for Terms Related to Driving Automation Systems for On-Road Motor Vehicles</w:t>
      </w:r>
    </w:p>
    <w:p w14:paraId="0473F5AA" w14:textId="77777777" w:rsidR="00A2468C" w:rsidRPr="00DF5388" w:rsidRDefault="00A2468C" w:rsidP="00BD12AE">
      <w:pPr>
        <w:wordWrap/>
      </w:pPr>
    </w:p>
    <w:p w14:paraId="2522A97F" w14:textId="63C0D9E4" w:rsidR="00A2468C" w:rsidRPr="00DF5388" w:rsidRDefault="00A2468C" w:rsidP="00A2468C">
      <w:pPr>
        <w:pStyle w:val="34"/>
        <w:numPr>
          <w:ilvl w:val="2"/>
          <w:numId w:val="8"/>
        </w:numPr>
        <w:rPr>
          <w:lang w:eastAsia="ko-KR"/>
        </w:rPr>
      </w:pPr>
      <w:r w:rsidRPr="00DF5388">
        <w:rPr>
          <w:rFonts w:hint="eastAsia"/>
          <w:lang w:eastAsia="ko-KR"/>
        </w:rPr>
        <w:t>그</w:t>
      </w:r>
      <w:r w:rsidRPr="00DF5388">
        <w:rPr>
          <w:rFonts w:hint="eastAsia"/>
          <w:lang w:eastAsia="ko-KR"/>
        </w:rPr>
        <w:t xml:space="preserve"> </w:t>
      </w:r>
      <w:r w:rsidRPr="00DF5388">
        <w:rPr>
          <w:rFonts w:hint="eastAsia"/>
          <w:lang w:eastAsia="ko-KR"/>
        </w:rPr>
        <w:t>외</w:t>
      </w:r>
      <w:r w:rsidRPr="00DF5388">
        <w:rPr>
          <w:rFonts w:hint="eastAsia"/>
          <w:lang w:eastAsia="ko-KR"/>
        </w:rPr>
        <w:t xml:space="preserve"> </w:t>
      </w:r>
      <w:r w:rsidR="002C41CF" w:rsidRPr="00DF5388">
        <w:rPr>
          <w:rFonts w:hint="eastAsia"/>
          <w:lang w:eastAsia="ko-KR"/>
        </w:rPr>
        <w:t>간행</w:t>
      </w:r>
      <w:r w:rsidRPr="00DF5388">
        <w:rPr>
          <w:rFonts w:hint="eastAsia"/>
          <w:lang w:eastAsia="ko-KR"/>
        </w:rPr>
        <w:t>물</w:t>
      </w:r>
    </w:p>
    <w:p w14:paraId="542B888F" w14:textId="77777777" w:rsidR="00A2468C" w:rsidRPr="00DF5388" w:rsidRDefault="00A2468C" w:rsidP="00BD12AE">
      <w:pPr>
        <w:wordWrap/>
      </w:pPr>
    </w:p>
    <w:p w14:paraId="5A2FAE8E" w14:textId="11886D32" w:rsidR="00F65DEE" w:rsidRPr="00DF5388" w:rsidRDefault="00F65DEE" w:rsidP="00BD12AE">
      <w:pPr>
        <w:wordWrap/>
      </w:pPr>
      <w:proofErr w:type="spellStart"/>
      <w:r w:rsidRPr="00DF5388">
        <w:rPr>
          <w:rFonts w:hint="eastAsia"/>
        </w:rPr>
        <w:t>U.</w:t>
      </w:r>
      <w:proofErr w:type="gramStart"/>
      <w:r w:rsidRPr="00DF5388">
        <w:rPr>
          <w:rFonts w:hint="eastAsia"/>
        </w:rPr>
        <w:t>S.Department</w:t>
      </w:r>
      <w:proofErr w:type="spellEnd"/>
      <w:proofErr w:type="gramEnd"/>
      <w:r w:rsidRPr="00DF5388">
        <w:rPr>
          <w:rFonts w:hint="eastAsia"/>
        </w:rPr>
        <w:t xml:space="preserve"> of </w:t>
      </w:r>
      <w:proofErr w:type="spellStart"/>
      <w:r w:rsidRPr="00DF5388">
        <w:rPr>
          <w:rFonts w:hint="eastAsia"/>
        </w:rPr>
        <w:t>Defense</w:t>
      </w:r>
      <w:proofErr w:type="spellEnd"/>
      <w:r w:rsidRPr="00DF5388">
        <w:rPr>
          <w:rFonts w:hint="eastAsia"/>
        </w:rPr>
        <w:t xml:space="preserve"> Technology Readiness Levels, </w:t>
      </w:r>
      <w:proofErr w:type="spellStart"/>
      <w:r w:rsidRPr="00DF5388">
        <w:rPr>
          <w:rFonts w:hint="eastAsia"/>
        </w:rPr>
        <w:t>Defense</w:t>
      </w:r>
      <w:proofErr w:type="spellEnd"/>
      <w:r w:rsidRPr="00DF5388">
        <w:rPr>
          <w:rFonts w:hint="eastAsia"/>
        </w:rPr>
        <w:t xml:space="preserve"> Acquisition Guidebook (2010).</w:t>
      </w:r>
    </w:p>
    <w:p w14:paraId="0FAEC781" w14:textId="77777777" w:rsidR="00A2468C" w:rsidRPr="00DF5388" w:rsidRDefault="00A2468C" w:rsidP="00BD12AE">
      <w:pPr>
        <w:wordWrap/>
      </w:pPr>
    </w:p>
    <w:p w14:paraId="71E2F210" w14:textId="455D5CF2" w:rsidR="004E6A4A" w:rsidRPr="00DF5388" w:rsidRDefault="00F65DEE" w:rsidP="00BD12AE">
      <w:pPr>
        <w:wordWrap/>
      </w:pPr>
      <w:r w:rsidRPr="00DF5388">
        <w:rPr>
          <w:rFonts w:hint="eastAsia"/>
        </w:rPr>
        <w:t xml:space="preserve">Automated Vehicle Safety Consortium (AVSC) publication 00001201911: </w:t>
      </w:r>
      <w:r w:rsidRPr="00DF5388">
        <w:t>“</w:t>
      </w:r>
      <w:r w:rsidRPr="00DF5388">
        <w:rPr>
          <w:rFonts w:hint="eastAsia"/>
        </w:rPr>
        <w:t>AVSC Best Practice for In-Vehicle Fallback Test Driver Selection, Training, and Oversight Procedures for Automated Vehicles Under Test.</w:t>
      </w:r>
    </w:p>
    <w:p w14:paraId="15959464" w14:textId="77777777" w:rsidR="00DC6C01" w:rsidRPr="00DF5388" w:rsidRDefault="00DC6C01" w:rsidP="00D06495"/>
    <w:p w14:paraId="266A8530" w14:textId="6C3E6EA6" w:rsidR="00523AF8" w:rsidRPr="00DF5388" w:rsidRDefault="00523AF8" w:rsidP="00523AF8">
      <w:pPr>
        <w:pStyle w:val="13"/>
      </w:pPr>
      <w:bookmarkStart w:id="15" w:name="_Toc68081558"/>
      <w:bookmarkStart w:id="16" w:name="_Toc68108261"/>
      <w:bookmarkStart w:id="17" w:name="_Toc68114521"/>
      <w:bookmarkStart w:id="18" w:name="_Toc239427022"/>
      <w:r w:rsidRPr="00DF5388">
        <w:rPr>
          <w:rFonts w:hint="eastAsia"/>
          <w:lang w:eastAsia="ko-KR"/>
        </w:rPr>
        <w:t>용어와</w:t>
      </w:r>
      <w:r w:rsidRPr="00DF5388">
        <w:rPr>
          <w:rFonts w:hint="eastAsia"/>
          <w:lang w:eastAsia="ko-KR"/>
        </w:rPr>
        <w:t xml:space="preserve"> </w:t>
      </w:r>
      <w:r w:rsidRPr="00DF5388">
        <w:rPr>
          <w:rFonts w:hint="eastAsia"/>
          <w:lang w:eastAsia="ko-KR"/>
        </w:rPr>
        <w:t>정의</w:t>
      </w:r>
      <w:bookmarkEnd w:id="15"/>
      <w:bookmarkEnd w:id="16"/>
      <w:bookmarkEnd w:id="17"/>
      <w:bookmarkEnd w:id="18"/>
      <w:r w:rsidR="00D24FDD" w:rsidRPr="00DF5388">
        <w:rPr>
          <w:rStyle w:val="af8"/>
          <w:lang w:eastAsia="ko-KR"/>
        </w:rPr>
        <w:footnoteReference w:id="2"/>
      </w:r>
    </w:p>
    <w:p w14:paraId="6208FDDF" w14:textId="77777777" w:rsidR="00F7419B" w:rsidRPr="00DF5388" w:rsidRDefault="00F7419B" w:rsidP="00FB022F"/>
    <w:p w14:paraId="0E004528" w14:textId="77777777" w:rsidR="00074A5D" w:rsidRPr="00DF5388" w:rsidRDefault="00074A5D" w:rsidP="00074A5D">
      <w:pPr>
        <w:pStyle w:val="24"/>
        <w:numPr>
          <w:ilvl w:val="1"/>
          <w:numId w:val="8"/>
        </w:numPr>
        <w:rPr>
          <w:lang w:eastAsia="ko-KR"/>
        </w:rPr>
      </w:pPr>
      <w:bookmarkStart w:id="19" w:name="_Toc238472798"/>
      <w:bookmarkStart w:id="20" w:name="_Toc238473038"/>
      <w:bookmarkStart w:id="21" w:name="_Toc239424585"/>
      <w:bookmarkStart w:id="22" w:name="_Toc239427023"/>
      <w:bookmarkEnd w:id="19"/>
      <w:bookmarkEnd w:id="20"/>
      <w:bookmarkEnd w:id="21"/>
      <w:bookmarkEnd w:id="22"/>
    </w:p>
    <w:p w14:paraId="3B69CDA6" w14:textId="5A2EC73B" w:rsidR="00074A5D" w:rsidRPr="00DF5388" w:rsidRDefault="00074A5D" w:rsidP="00074A5D">
      <w:pPr>
        <w:pStyle w:val="24"/>
        <w:numPr>
          <w:ilvl w:val="0"/>
          <w:numId w:val="0"/>
        </w:numPr>
        <w:rPr>
          <w:b w:val="0"/>
          <w:lang w:eastAsia="ko-KR"/>
        </w:rPr>
      </w:pPr>
      <w:bookmarkStart w:id="23" w:name="_Toc239424586"/>
      <w:bookmarkStart w:id="24" w:name="_Toc239427024"/>
      <w:r w:rsidRPr="00DF5388">
        <w:rPr>
          <w:rFonts w:hint="eastAsia"/>
          <w:lang w:eastAsia="ko-KR"/>
        </w:rPr>
        <w:t>자</w:t>
      </w:r>
      <w:r w:rsidR="00D22D6B" w:rsidRPr="00DF5388">
        <w:rPr>
          <w:rFonts w:hint="eastAsia"/>
          <w:lang w:eastAsia="ko-KR"/>
        </w:rPr>
        <w:t>율</w:t>
      </w:r>
      <w:r w:rsidRPr="00DF5388">
        <w:rPr>
          <w:rFonts w:hint="eastAsia"/>
          <w:lang w:eastAsia="ko-KR"/>
        </w:rPr>
        <w:t>주행</w:t>
      </w:r>
      <w:r w:rsidRPr="00DF5388">
        <w:rPr>
          <w:rFonts w:hint="eastAsia"/>
          <w:lang w:eastAsia="ko-KR"/>
        </w:rPr>
        <w:t xml:space="preserve"> </w:t>
      </w:r>
      <w:r w:rsidRPr="00DF5388">
        <w:rPr>
          <w:rFonts w:hint="eastAsia"/>
          <w:lang w:eastAsia="ko-KR"/>
        </w:rPr>
        <w:t>시스템</w:t>
      </w:r>
      <w:r w:rsidRPr="00DF5388">
        <w:rPr>
          <w:rFonts w:hint="eastAsia"/>
          <w:b w:val="0"/>
          <w:lang w:eastAsia="ko-KR"/>
        </w:rPr>
        <w:t>(</w:t>
      </w:r>
      <w:r w:rsidR="001B5FD4" w:rsidRPr="00DF5388">
        <w:rPr>
          <w:b w:val="0"/>
          <w:lang w:eastAsia="ko-KR"/>
        </w:rPr>
        <w:t>a</w:t>
      </w:r>
      <w:r w:rsidRPr="00DF5388">
        <w:rPr>
          <w:rFonts w:hint="eastAsia"/>
          <w:b w:val="0"/>
          <w:lang w:eastAsia="ko-KR"/>
        </w:rPr>
        <w:t xml:space="preserve">utomated </w:t>
      </w:r>
      <w:r w:rsidR="001B5FD4" w:rsidRPr="00DF5388">
        <w:rPr>
          <w:b w:val="0"/>
          <w:lang w:eastAsia="ko-KR"/>
        </w:rPr>
        <w:t>d</w:t>
      </w:r>
      <w:r w:rsidRPr="00DF5388">
        <w:rPr>
          <w:rFonts w:hint="eastAsia"/>
          <w:b w:val="0"/>
          <w:lang w:eastAsia="ko-KR"/>
        </w:rPr>
        <w:t xml:space="preserve">riving </w:t>
      </w:r>
      <w:r w:rsidR="001B5FD4" w:rsidRPr="00DF5388">
        <w:rPr>
          <w:b w:val="0"/>
          <w:lang w:eastAsia="ko-KR"/>
        </w:rPr>
        <w:t>s</w:t>
      </w:r>
      <w:r w:rsidRPr="00DF5388">
        <w:rPr>
          <w:rFonts w:hint="eastAsia"/>
          <w:b w:val="0"/>
          <w:lang w:eastAsia="ko-KR"/>
        </w:rPr>
        <w:t>ystem</w:t>
      </w:r>
      <w:r w:rsidR="002337B6" w:rsidRPr="00DF5388">
        <w:rPr>
          <w:rFonts w:hint="eastAsia"/>
          <w:b w:val="0"/>
          <w:lang w:eastAsia="ko-KR"/>
        </w:rPr>
        <w:t>,</w:t>
      </w:r>
      <w:r w:rsidR="001B5FD4" w:rsidRPr="00DF5388">
        <w:rPr>
          <w:b w:val="0"/>
          <w:lang w:eastAsia="ko-KR"/>
        </w:rPr>
        <w:t xml:space="preserve"> </w:t>
      </w:r>
      <w:r w:rsidRPr="00DF5388">
        <w:rPr>
          <w:rFonts w:hint="eastAsia"/>
          <w:b w:val="0"/>
          <w:lang w:eastAsia="ko-KR"/>
        </w:rPr>
        <w:t>SAE J3016)</w:t>
      </w:r>
      <w:bookmarkEnd w:id="23"/>
      <w:bookmarkEnd w:id="24"/>
    </w:p>
    <w:p w14:paraId="7E7BB1B7" w14:textId="381CFEA9" w:rsidR="002337B6" w:rsidRPr="00DF5388" w:rsidRDefault="002337B6" w:rsidP="002337B6">
      <w:pPr>
        <w:rPr>
          <w:lang w:val="de-DE"/>
        </w:rPr>
      </w:pPr>
      <w:r w:rsidRPr="00DF5388">
        <w:rPr>
          <w:rFonts w:hint="eastAsia"/>
          <w:lang w:val="de-DE"/>
        </w:rPr>
        <w:t>ADS</w:t>
      </w:r>
    </w:p>
    <w:p w14:paraId="2357B470" w14:textId="77777777" w:rsidR="002337B6" w:rsidRPr="00DF5388" w:rsidRDefault="002337B6" w:rsidP="002337B6">
      <w:r w:rsidRPr="00DF5388">
        <w:rPr>
          <w:rFonts w:hint="eastAsia"/>
        </w:rPr>
        <w:t>특히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레벨</w:t>
      </w:r>
      <w:r w:rsidRPr="00DF5388">
        <w:rPr>
          <w:rFonts w:hint="eastAsia"/>
        </w:rPr>
        <w:t xml:space="preserve"> 3, </w:t>
      </w:r>
      <w:r w:rsidRPr="00DF5388">
        <w:rPr>
          <w:rFonts w:hint="eastAsia"/>
        </w:rPr>
        <w:t>레벨</w:t>
      </w:r>
      <w:r w:rsidRPr="00DF5388">
        <w:rPr>
          <w:rFonts w:hint="eastAsia"/>
        </w:rPr>
        <w:t xml:space="preserve"> 4, </w:t>
      </w:r>
      <w:r w:rsidRPr="00DF5388">
        <w:rPr>
          <w:rFonts w:hint="eastAsia"/>
        </w:rPr>
        <w:t>또는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레벨</w:t>
      </w:r>
      <w:r w:rsidRPr="00DF5388">
        <w:rPr>
          <w:rFonts w:hint="eastAsia"/>
        </w:rPr>
        <w:t xml:space="preserve"> 5</w:t>
      </w:r>
      <w:r w:rsidRPr="00DF5388">
        <w:rPr>
          <w:rFonts w:hint="eastAsia"/>
        </w:rPr>
        <w:t>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운전자동화시스템을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기술할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목적으로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사용하는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용어로</w:t>
      </w:r>
      <w:r w:rsidRPr="00DF5388">
        <w:rPr>
          <w:rFonts w:hint="eastAsia"/>
        </w:rPr>
        <w:t xml:space="preserve">, </w:t>
      </w:r>
      <w:r w:rsidRPr="00DF5388">
        <w:rPr>
          <w:rFonts w:hint="eastAsia"/>
        </w:rPr>
        <w:t>특정한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운행설계범위</w:t>
      </w:r>
      <w:r w:rsidRPr="00DF5388">
        <w:rPr>
          <w:rFonts w:hint="eastAsia"/>
        </w:rPr>
        <w:t>(ODD)</w:t>
      </w:r>
      <w:r w:rsidRPr="00DF5388">
        <w:rPr>
          <w:rFonts w:hint="eastAsia"/>
        </w:rPr>
        <w:t>에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대한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제한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여부와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상관없이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지속적으로</w:t>
      </w:r>
      <w:r w:rsidRPr="00DF5388">
        <w:rPr>
          <w:rFonts w:hint="eastAsia"/>
        </w:rPr>
        <w:t xml:space="preserve"> DDT </w:t>
      </w:r>
      <w:r w:rsidRPr="00DF5388">
        <w:rPr>
          <w:rFonts w:hint="eastAsia"/>
        </w:rPr>
        <w:t>전체를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집하적으로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수행할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있는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하드웨어와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소프트웨어</w:t>
      </w:r>
    </w:p>
    <w:p w14:paraId="6D99C7BA" w14:textId="77777777" w:rsidR="00074A5D" w:rsidRPr="00DF5388" w:rsidRDefault="00074A5D" w:rsidP="00074A5D">
      <w:pPr>
        <w:rPr>
          <w:rFonts w:ascii="맑은 고딕" w:eastAsia="맑은 고딕" w:hAnsi="맑은 고딕"/>
        </w:rPr>
      </w:pPr>
    </w:p>
    <w:p w14:paraId="3F901292" w14:textId="77777777" w:rsidR="00074A5D" w:rsidRPr="00DF5388" w:rsidRDefault="00074A5D" w:rsidP="00074A5D">
      <w:pPr>
        <w:pStyle w:val="24"/>
        <w:numPr>
          <w:ilvl w:val="1"/>
          <w:numId w:val="8"/>
        </w:numPr>
        <w:rPr>
          <w:lang w:eastAsia="ko-KR"/>
        </w:rPr>
      </w:pPr>
      <w:bookmarkStart w:id="25" w:name="_Toc239424587"/>
      <w:bookmarkStart w:id="26" w:name="_Toc239427025"/>
      <w:bookmarkEnd w:id="25"/>
      <w:bookmarkEnd w:id="26"/>
    </w:p>
    <w:p w14:paraId="15254960" w14:textId="5A64957F" w:rsidR="00074A5D" w:rsidRPr="00DF5388" w:rsidRDefault="001D5D19" w:rsidP="00074A5D">
      <w:pPr>
        <w:pStyle w:val="24"/>
        <w:numPr>
          <w:ilvl w:val="0"/>
          <w:numId w:val="0"/>
        </w:numPr>
        <w:rPr>
          <w:lang w:eastAsia="ko-KR"/>
        </w:rPr>
      </w:pPr>
      <w:bookmarkStart w:id="27" w:name="_Toc239424588"/>
      <w:bookmarkStart w:id="28" w:name="_Toc239427026"/>
      <w:r w:rsidRPr="00DF5388">
        <w:rPr>
          <w:rFonts w:hint="eastAsia"/>
          <w:lang w:eastAsia="ko-KR"/>
        </w:rPr>
        <w:t>기존</w:t>
      </w:r>
      <w:r w:rsidRPr="00DF5388">
        <w:rPr>
          <w:rFonts w:hint="eastAsia"/>
          <w:lang w:eastAsia="ko-KR"/>
        </w:rPr>
        <w:t xml:space="preserve"> </w:t>
      </w:r>
      <w:r w:rsidRPr="00DF5388">
        <w:rPr>
          <w:rFonts w:hint="eastAsia"/>
          <w:lang w:eastAsia="ko-KR"/>
        </w:rPr>
        <w:t>운전자</w:t>
      </w:r>
      <w:r w:rsidRPr="00DF5388">
        <w:rPr>
          <w:rFonts w:hint="eastAsia"/>
          <w:b w:val="0"/>
          <w:lang w:eastAsia="ko-KR"/>
        </w:rPr>
        <w:t>(</w:t>
      </w:r>
      <w:r w:rsidRPr="00DF5388">
        <w:rPr>
          <w:b w:val="0"/>
          <w:lang w:eastAsia="ko-KR"/>
        </w:rPr>
        <w:t>c</w:t>
      </w:r>
      <w:r w:rsidRPr="00DF5388">
        <w:rPr>
          <w:rFonts w:hint="eastAsia"/>
          <w:b w:val="0"/>
          <w:lang w:eastAsia="ko-KR"/>
        </w:rPr>
        <w:t xml:space="preserve">onventional </w:t>
      </w:r>
      <w:r w:rsidRPr="00DF5388">
        <w:rPr>
          <w:b w:val="0"/>
          <w:lang w:eastAsia="ko-KR"/>
        </w:rPr>
        <w:t>d</w:t>
      </w:r>
      <w:r w:rsidRPr="00DF5388">
        <w:rPr>
          <w:rFonts w:hint="eastAsia"/>
          <w:b w:val="0"/>
          <w:lang w:eastAsia="ko-KR"/>
        </w:rPr>
        <w:t>river, SAE J3016)</w:t>
      </w:r>
      <w:bookmarkEnd w:id="27"/>
      <w:bookmarkEnd w:id="28"/>
    </w:p>
    <w:p w14:paraId="527CB5A6" w14:textId="1FF182EA" w:rsidR="00074A5D" w:rsidRPr="00DF5388" w:rsidRDefault="00074A5D" w:rsidP="00074A5D">
      <w:pPr>
        <w:rPr>
          <w:rFonts w:cs="Arial"/>
        </w:rPr>
      </w:pPr>
      <w:r w:rsidRPr="00DF5388">
        <w:rPr>
          <w:rFonts w:cs="Arial"/>
        </w:rPr>
        <w:t>차량을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운행하기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위해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차량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내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제동</w:t>
      </w:r>
      <w:r w:rsidRPr="00DF5388">
        <w:rPr>
          <w:rFonts w:cs="Arial"/>
        </w:rPr>
        <w:t xml:space="preserve">, </w:t>
      </w:r>
      <w:r w:rsidRPr="00DF5388">
        <w:rPr>
          <w:rFonts w:cs="Arial"/>
        </w:rPr>
        <w:t>가속</w:t>
      </w:r>
      <w:r w:rsidRPr="00DF5388">
        <w:rPr>
          <w:rFonts w:cs="Arial"/>
        </w:rPr>
        <w:t xml:space="preserve">, </w:t>
      </w:r>
      <w:proofErr w:type="spellStart"/>
      <w:r w:rsidRPr="00DF5388">
        <w:rPr>
          <w:rFonts w:cs="Arial"/>
        </w:rPr>
        <w:t>조향</w:t>
      </w:r>
      <w:proofErr w:type="spellEnd"/>
      <w:r w:rsidR="001D5D19" w:rsidRPr="00DF5388">
        <w:rPr>
          <w:rFonts w:cs="Arial" w:hint="eastAsia"/>
        </w:rPr>
        <w:t xml:space="preserve"> </w:t>
      </w:r>
      <w:r w:rsidR="001D5D19" w:rsidRPr="00DF5388">
        <w:rPr>
          <w:rFonts w:cs="Arial" w:hint="eastAsia"/>
        </w:rPr>
        <w:t>및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변속</w:t>
      </w:r>
      <w:r w:rsidRPr="00DF5388">
        <w:rPr>
          <w:rFonts w:cs="Arial"/>
        </w:rPr>
        <w:t xml:space="preserve"> </w:t>
      </w:r>
      <w:r w:rsidR="001D5D19" w:rsidRPr="00DF5388">
        <w:rPr>
          <w:rFonts w:cs="Arial" w:hint="eastAsia"/>
        </w:rPr>
        <w:t>기어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선택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입력</w:t>
      </w:r>
      <w:r w:rsidR="001D5D19" w:rsidRPr="00DF5388">
        <w:rPr>
          <w:rFonts w:cs="Arial" w:hint="eastAsia"/>
        </w:rPr>
        <w:t xml:space="preserve"> </w:t>
      </w:r>
      <w:r w:rsidR="001D5D19" w:rsidRPr="00DF5388">
        <w:rPr>
          <w:rFonts w:cs="Arial" w:hint="eastAsia"/>
        </w:rPr>
        <w:t>장치를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수동으로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조작하는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운전자</w:t>
      </w:r>
    </w:p>
    <w:p w14:paraId="15518FFA" w14:textId="77777777" w:rsidR="00074A5D" w:rsidRPr="00DF5388" w:rsidRDefault="00074A5D" w:rsidP="00074A5D">
      <w:pPr>
        <w:rPr>
          <w:rFonts w:cs="Arial"/>
          <w:b/>
        </w:rPr>
      </w:pPr>
    </w:p>
    <w:p w14:paraId="750D2828" w14:textId="52E57842" w:rsidR="00074A5D" w:rsidRPr="00DF5388" w:rsidRDefault="00074A5D" w:rsidP="00074A5D">
      <w:pPr>
        <w:pStyle w:val="15"/>
        <w:outlineLvl w:val="0"/>
      </w:pPr>
      <w:r w:rsidRPr="00DF5388">
        <w:t>프로토타입</w:t>
      </w:r>
      <w:r w:rsidRPr="00DF5388">
        <w:t xml:space="preserve"> ADS </w:t>
      </w:r>
      <w:r w:rsidRPr="00DF5388">
        <w:t>운행</w:t>
      </w:r>
      <w:r w:rsidRPr="00DF5388">
        <w:t xml:space="preserve"> </w:t>
      </w:r>
      <w:r w:rsidRPr="00DF5388">
        <w:t>차량의</w:t>
      </w:r>
      <w:r w:rsidRPr="00DF5388">
        <w:t xml:space="preserve"> </w:t>
      </w:r>
      <w:r w:rsidRPr="00DF5388">
        <w:t>운행을</w:t>
      </w:r>
      <w:r w:rsidRPr="00DF5388">
        <w:t xml:space="preserve"> </w:t>
      </w:r>
      <w:r w:rsidRPr="00DF5388">
        <w:t>맡는</w:t>
      </w:r>
      <w:r w:rsidRPr="00DF5388">
        <w:t xml:space="preserve"> </w:t>
      </w:r>
      <w:r w:rsidRPr="00DF5388">
        <w:t>차량</w:t>
      </w:r>
      <w:r w:rsidRPr="00DF5388">
        <w:t xml:space="preserve"> </w:t>
      </w:r>
      <w:r w:rsidRPr="00DF5388">
        <w:t>내</w:t>
      </w:r>
      <w:r w:rsidRPr="00DF5388">
        <w:t xml:space="preserve"> </w:t>
      </w:r>
      <w:proofErr w:type="spellStart"/>
      <w:r w:rsidR="008A0B65" w:rsidRPr="00DF5388">
        <w:t>폴백</w:t>
      </w:r>
      <w:proofErr w:type="spellEnd"/>
      <w:r w:rsidR="000D0EF6" w:rsidRPr="00DF5388">
        <w:t xml:space="preserve"> </w:t>
      </w:r>
      <w:r w:rsidR="000D0EF6" w:rsidRPr="00DF5388">
        <w:t>시험</w:t>
      </w:r>
      <w:r w:rsidR="000D0EF6" w:rsidRPr="00DF5388">
        <w:t xml:space="preserve"> </w:t>
      </w:r>
      <w:r w:rsidR="000D0EF6" w:rsidRPr="00DF5388">
        <w:t>운전자</w:t>
      </w:r>
      <w:r w:rsidRPr="00DF5388">
        <w:t>(IFTD)</w:t>
      </w:r>
      <w:r w:rsidRPr="00DF5388">
        <w:t>는</w:t>
      </w:r>
      <w:r w:rsidRPr="00DF5388">
        <w:t xml:space="preserve"> </w:t>
      </w:r>
      <w:r w:rsidRPr="00DF5388">
        <w:t>일반</w:t>
      </w:r>
      <w:r w:rsidRPr="00DF5388">
        <w:t xml:space="preserve"> (</w:t>
      </w:r>
      <w:r w:rsidRPr="00DF5388">
        <w:t>시험용</w:t>
      </w:r>
      <w:r w:rsidRPr="00DF5388">
        <w:t xml:space="preserve">) </w:t>
      </w:r>
      <w:r w:rsidRPr="00DF5388">
        <w:t>운전자가</w:t>
      </w:r>
      <w:r w:rsidRPr="00DF5388">
        <w:t xml:space="preserve"> </w:t>
      </w:r>
      <w:r w:rsidRPr="00DF5388">
        <w:rPr>
          <w:rFonts w:hint="eastAsia"/>
        </w:rPr>
        <w:t>된다</w:t>
      </w:r>
    </w:p>
    <w:p w14:paraId="14CA8B88" w14:textId="77777777" w:rsidR="00074A5D" w:rsidRPr="00DF5388" w:rsidRDefault="00074A5D" w:rsidP="00074A5D">
      <w:pPr>
        <w:rPr>
          <w:rFonts w:eastAsia="Yu Mincho"/>
          <w:lang w:val="en-US"/>
        </w:rPr>
      </w:pPr>
    </w:p>
    <w:p w14:paraId="3957A3C4" w14:textId="77777777" w:rsidR="00074A5D" w:rsidRPr="00DF5388" w:rsidRDefault="00074A5D" w:rsidP="00074A5D">
      <w:pPr>
        <w:pStyle w:val="24"/>
        <w:numPr>
          <w:ilvl w:val="1"/>
          <w:numId w:val="8"/>
        </w:numPr>
        <w:rPr>
          <w:lang w:eastAsia="ko-KR"/>
        </w:rPr>
      </w:pPr>
      <w:bookmarkStart w:id="29" w:name="_Toc239424589"/>
      <w:bookmarkStart w:id="30" w:name="_Toc239427027"/>
      <w:bookmarkEnd w:id="29"/>
      <w:bookmarkEnd w:id="30"/>
    </w:p>
    <w:p w14:paraId="72327B5B" w14:textId="5A7DEF9A" w:rsidR="00074A5D" w:rsidRPr="00DF5388" w:rsidRDefault="00074A5D" w:rsidP="00074A5D">
      <w:pPr>
        <w:pStyle w:val="24"/>
        <w:numPr>
          <w:ilvl w:val="0"/>
          <w:numId w:val="0"/>
        </w:numPr>
        <w:rPr>
          <w:b w:val="0"/>
          <w:lang w:eastAsia="ko-KR"/>
        </w:rPr>
      </w:pPr>
      <w:bookmarkStart w:id="31" w:name="_Toc239424590"/>
      <w:bookmarkStart w:id="32" w:name="_Toc239427028"/>
      <w:r w:rsidRPr="00DF5388">
        <w:rPr>
          <w:lang w:eastAsia="ko-KR"/>
        </w:rPr>
        <w:t>동적</w:t>
      </w:r>
      <w:r w:rsidR="007520A9" w:rsidRPr="00DF5388">
        <w:rPr>
          <w:rFonts w:hint="eastAsia"/>
          <w:lang w:eastAsia="ko-KR"/>
        </w:rPr>
        <w:t>운전</w:t>
      </w:r>
      <w:r w:rsidR="00775375" w:rsidRPr="00DF5388">
        <w:rPr>
          <w:rFonts w:hint="eastAsia"/>
          <w:lang w:eastAsia="ko-KR"/>
        </w:rPr>
        <w:t>작</w:t>
      </w:r>
      <w:r w:rsidR="00681A40" w:rsidRPr="00DF5388">
        <w:rPr>
          <w:rFonts w:hint="eastAsia"/>
          <w:lang w:eastAsia="ko-KR"/>
        </w:rPr>
        <w:t>업</w:t>
      </w:r>
      <w:r w:rsidRPr="00DF5388">
        <w:rPr>
          <w:b w:val="0"/>
          <w:lang w:eastAsia="ko-KR"/>
        </w:rPr>
        <w:t>(</w:t>
      </w:r>
      <w:r w:rsidR="001B5FD4" w:rsidRPr="00DF5388">
        <w:rPr>
          <w:b w:val="0"/>
          <w:lang w:eastAsia="ko-KR"/>
        </w:rPr>
        <w:t>d</w:t>
      </w:r>
      <w:r w:rsidRPr="00DF5388">
        <w:rPr>
          <w:b w:val="0"/>
          <w:lang w:eastAsia="ko-KR"/>
        </w:rPr>
        <w:t xml:space="preserve">ynamic </w:t>
      </w:r>
      <w:r w:rsidR="001B5FD4" w:rsidRPr="00DF5388">
        <w:rPr>
          <w:b w:val="0"/>
          <w:lang w:eastAsia="ko-KR"/>
        </w:rPr>
        <w:t>d</w:t>
      </w:r>
      <w:r w:rsidRPr="00DF5388">
        <w:rPr>
          <w:b w:val="0"/>
          <w:lang w:eastAsia="ko-KR"/>
        </w:rPr>
        <w:t xml:space="preserve">riving </w:t>
      </w:r>
      <w:r w:rsidR="001B5FD4" w:rsidRPr="00DF5388">
        <w:rPr>
          <w:b w:val="0"/>
          <w:lang w:eastAsia="ko-KR"/>
        </w:rPr>
        <w:t>t</w:t>
      </w:r>
      <w:r w:rsidRPr="00DF5388">
        <w:rPr>
          <w:b w:val="0"/>
          <w:lang w:eastAsia="ko-KR"/>
        </w:rPr>
        <w:t>ask, SAE J3016)</w:t>
      </w:r>
      <w:bookmarkEnd w:id="31"/>
      <w:bookmarkEnd w:id="32"/>
    </w:p>
    <w:p w14:paraId="1563F3AA" w14:textId="271E4385" w:rsidR="00210D8E" w:rsidRPr="00DF5388" w:rsidRDefault="00210D8E" w:rsidP="00210D8E">
      <w:pPr>
        <w:rPr>
          <w:lang w:val="de-DE"/>
        </w:rPr>
      </w:pPr>
      <w:r w:rsidRPr="00DF5388">
        <w:rPr>
          <w:rFonts w:hint="eastAsia"/>
          <w:lang w:val="de-DE"/>
        </w:rPr>
        <w:t>DDT</w:t>
      </w:r>
    </w:p>
    <w:p w14:paraId="15B33425" w14:textId="003D8F64" w:rsidR="001B5FD4" w:rsidRPr="00DF5388" w:rsidRDefault="003B74B4" w:rsidP="00074A5D">
      <w:proofErr w:type="spellStart"/>
      <w:r w:rsidRPr="00DF5388">
        <w:rPr>
          <w:rFonts w:hint="eastAsia"/>
        </w:rPr>
        <w:lastRenderedPageBreak/>
        <w:t>트립</w:t>
      </w:r>
      <w:proofErr w:type="spellEnd"/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일정</w:t>
      </w:r>
      <w:r w:rsidRPr="00DF5388">
        <w:rPr>
          <w:rFonts w:hint="eastAsia"/>
        </w:rPr>
        <w:t xml:space="preserve">, </w:t>
      </w:r>
      <w:r w:rsidRPr="00DF5388">
        <w:rPr>
          <w:rFonts w:hint="eastAsia"/>
        </w:rPr>
        <w:t>목적지와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경유지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선택과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같은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전략적인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기능은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제외하며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다음을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포함하나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이에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한정되지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않는</w:t>
      </w:r>
      <w:r w:rsidRPr="00DF5388">
        <w:rPr>
          <w:rFonts w:hint="eastAsia"/>
        </w:rPr>
        <w:t xml:space="preserve">, </w:t>
      </w:r>
      <w:r w:rsidRPr="00DF5388">
        <w:rPr>
          <w:rFonts w:hint="eastAsia"/>
        </w:rPr>
        <w:t>도로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위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차량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운행에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필요한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모든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실시간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운행과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전술적인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기능</w:t>
      </w:r>
    </w:p>
    <w:p w14:paraId="16E41A14" w14:textId="77777777" w:rsidR="001B5FD4" w:rsidRPr="00DF5388" w:rsidRDefault="001B5FD4" w:rsidP="00074A5D"/>
    <w:p w14:paraId="0C9BA74A" w14:textId="6C2C075F" w:rsidR="00074A5D" w:rsidRPr="00DF5388" w:rsidRDefault="00074A5D" w:rsidP="008948E7">
      <w:pPr>
        <w:spacing w:after="80"/>
      </w:pPr>
      <w:r w:rsidRPr="00DF5388">
        <w:t xml:space="preserve">• </w:t>
      </w:r>
      <w:proofErr w:type="spellStart"/>
      <w:r w:rsidRPr="00DF5388">
        <w:t>조향을</w:t>
      </w:r>
      <w:proofErr w:type="spellEnd"/>
      <w:r w:rsidRPr="00DF5388">
        <w:t xml:space="preserve"> </w:t>
      </w:r>
      <w:r w:rsidRPr="00DF5388">
        <w:t>통한</w:t>
      </w:r>
      <w:r w:rsidRPr="00DF5388">
        <w:t xml:space="preserve"> </w:t>
      </w:r>
      <w:r w:rsidRPr="00DF5388">
        <w:t>차량의</w:t>
      </w:r>
      <w:r w:rsidRPr="00DF5388">
        <w:t xml:space="preserve"> </w:t>
      </w:r>
      <w:r w:rsidRPr="00DF5388">
        <w:t>횡방향</w:t>
      </w:r>
      <w:r w:rsidRPr="00DF5388">
        <w:t xml:space="preserve"> </w:t>
      </w:r>
      <w:r w:rsidRPr="00DF5388">
        <w:t>운동</w:t>
      </w:r>
      <w:r w:rsidRPr="00DF5388">
        <w:t xml:space="preserve"> </w:t>
      </w:r>
      <w:r w:rsidRPr="00DF5388">
        <w:t>제어</w:t>
      </w:r>
      <w:r w:rsidR="003B74B4" w:rsidRPr="00DF5388">
        <w:rPr>
          <w:rFonts w:hint="eastAsia"/>
        </w:rPr>
        <w:t xml:space="preserve"> </w:t>
      </w:r>
      <w:r w:rsidRPr="00DF5388">
        <w:t>(</w:t>
      </w:r>
      <w:r w:rsidRPr="00DF5388">
        <w:t>운행</w:t>
      </w:r>
      <w:r w:rsidRPr="00DF5388">
        <w:t>)</w:t>
      </w:r>
    </w:p>
    <w:p w14:paraId="4A6D8A43" w14:textId="5A7A4CFF" w:rsidR="00074A5D" w:rsidRPr="00DF5388" w:rsidRDefault="00074A5D" w:rsidP="008948E7">
      <w:pPr>
        <w:spacing w:after="80"/>
        <w:rPr>
          <w:rFonts w:cs="Arial"/>
        </w:rPr>
      </w:pPr>
      <w:r w:rsidRPr="00DF5388">
        <w:rPr>
          <w:rFonts w:cs="Arial"/>
          <w:b/>
        </w:rPr>
        <w:t xml:space="preserve">• </w:t>
      </w:r>
      <w:r w:rsidRPr="00DF5388">
        <w:rPr>
          <w:rFonts w:cs="Arial"/>
        </w:rPr>
        <w:t>가속</w:t>
      </w:r>
      <w:r w:rsidR="001B5FD4" w:rsidRPr="00DF5388">
        <w:rPr>
          <w:rFonts w:cs="Arial" w:hint="eastAsia"/>
        </w:rPr>
        <w:t>과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감속을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통한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차량의</w:t>
      </w:r>
      <w:r w:rsidRPr="00DF5388">
        <w:rPr>
          <w:rFonts w:cs="Arial"/>
        </w:rPr>
        <w:t xml:space="preserve"> </w:t>
      </w:r>
      <w:proofErr w:type="spellStart"/>
      <w:r w:rsidRPr="00DF5388">
        <w:rPr>
          <w:rFonts w:cs="Arial"/>
        </w:rPr>
        <w:t>종방향</w:t>
      </w:r>
      <w:proofErr w:type="spellEnd"/>
      <w:r w:rsidRPr="00DF5388">
        <w:rPr>
          <w:rFonts w:cs="Arial"/>
        </w:rPr>
        <w:t xml:space="preserve"> </w:t>
      </w:r>
      <w:r w:rsidRPr="00DF5388">
        <w:rPr>
          <w:rFonts w:cs="Arial"/>
        </w:rPr>
        <w:t>운동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제어</w:t>
      </w:r>
      <w:r w:rsidR="003B74B4" w:rsidRPr="00DF5388">
        <w:rPr>
          <w:rFonts w:cs="Arial" w:hint="eastAsia"/>
        </w:rPr>
        <w:t xml:space="preserve"> </w:t>
      </w:r>
      <w:r w:rsidRPr="00DF5388">
        <w:rPr>
          <w:rFonts w:cs="Arial"/>
        </w:rPr>
        <w:t>(</w:t>
      </w:r>
      <w:r w:rsidRPr="00DF5388">
        <w:rPr>
          <w:rFonts w:cs="Arial"/>
        </w:rPr>
        <w:t>운행</w:t>
      </w:r>
      <w:r w:rsidRPr="00DF5388">
        <w:rPr>
          <w:rFonts w:cs="Arial"/>
        </w:rPr>
        <w:t>)</w:t>
      </w:r>
    </w:p>
    <w:p w14:paraId="675E1802" w14:textId="0A385D4F" w:rsidR="00074A5D" w:rsidRPr="00DF5388" w:rsidRDefault="00074A5D" w:rsidP="008948E7">
      <w:pPr>
        <w:spacing w:after="80"/>
        <w:rPr>
          <w:rFonts w:cs="Arial"/>
        </w:rPr>
      </w:pPr>
      <w:r w:rsidRPr="00DF5388">
        <w:rPr>
          <w:rFonts w:cs="Arial"/>
          <w:b/>
        </w:rPr>
        <w:t xml:space="preserve">• </w:t>
      </w:r>
      <w:r w:rsidRPr="00DF5388">
        <w:rPr>
          <w:rFonts w:cs="Arial"/>
        </w:rPr>
        <w:t>객체</w:t>
      </w:r>
      <w:r w:rsidR="001B5FD4" w:rsidRPr="00DF5388">
        <w:rPr>
          <w:rFonts w:cs="Arial" w:hint="eastAsia"/>
        </w:rPr>
        <w:t>와</w:t>
      </w:r>
      <w:r w:rsidRPr="00DF5388">
        <w:rPr>
          <w:rFonts w:cs="Arial"/>
        </w:rPr>
        <w:t xml:space="preserve"> </w:t>
      </w:r>
      <w:r w:rsidR="00BA5EEA" w:rsidRPr="00DF5388">
        <w:rPr>
          <w:rFonts w:cs="Arial" w:hint="eastAsia"/>
        </w:rPr>
        <w:t>이벤트</w:t>
      </w:r>
      <w:r w:rsidRPr="00DF5388">
        <w:rPr>
          <w:rFonts w:cs="Arial"/>
        </w:rPr>
        <w:t xml:space="preserve"> </w:t>
      </w:r>
      <w:r w:rsidR="00B717CB" w:rsidRPr="00DF5388">
        <w:rPr>
          <w:rFonts w:cs="Arial" w:hint="eastAsia"/>
        </w:rPr>
        <w:t>검지</w:t>
      </w:r>
      <w:r w:rsidRPr="00DF5388">
        <w:rPr>
          <w:rFonts w:cs="Arial"/>
        </w:rPr>
        <w:t xml:space="preserve">, </w:t>
      </w:r>
      <w:r w:rsidRPr="00DF5388">
        <w:rPr>
          <w:rFonts w:cs="Arial"/>
        </w:rPr>
        <w:t>인식</w:t>
      </w:r>
      <w:r w:rsidRPr="00DF5388">
        <w:rPr>
          <w:rFonts w:cs="Arial"/>
        </w:rPr>
        <w:t xml:space="preserve">, </w:t>
      </w:r>
      <w:r w:rsidRPr="00DF5388">
        <w:rPr>
          <w:rFonts w:cs="Arial"/>
        </w:rPr>
        <w:t>분류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및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대응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준비를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통한</w:t>
      </w:r>
      <w:r w:rsidRPr="00DF5388">
        <w:rPr>
          <w:rFonts w:cs="Arial"/>
        </w:rPr>
        <w:t xml:space="preserve"> </w:t>
      </w:r>
      <w:r w:rsidR="00B717CB" w:rsidRPr="00DF5388">
        <w:rPr>
          <w:rFonts w:cs="Arial" w:hint="eastAsia"/>
        </w:rPr>
        <w:t>주행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환경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모니터링</w:t>
      </w:r>
      <w:r w:rsidR="003B74B4" w:rsidRPr="00DF5388">
        <w:rPr>
          <w:rFonts w:cs="Arial" w:hint="eastAsia"/>
        </w:rPr>
        <w:t xml:space="preserve"> </w:t>
      </w:r>
      <w:r w:rsidRPr="00DF5388">
        <w:rPr>
          <w:rFonts w:cs="Arial"/>
        </w:rPr>
        <w:t>(</w:t>
      </w:r>
      <w:r w:rsidRPr="00DF5388">
        <w:rPr>
          <w:rFonts w:cs="Arial"/>
        </w:rPr>
        <w:t>운행</w:t>
      </w:r>
      <w:r w:rsidR="001B5FD4" w:rsidRPr="00DF5388">
        <w:rPr>
          <w:rFonts w:cs="Arial" w:hint="eastAsia"/>
        </w:rPr>
        <w:t>과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전술</w:t>
      </w:r>
      <w:r w:rsidRPr="00DF5388">
        <w:rPr>
          <w:rFonts w:cs="Arial"/>
        </w:rPr>
        <w:t>)</w:t>
      </w:r>
    </w:p>
    <w:p w14:paraId="1FCC059B" w14:textId="389BB00E" w:rsidR="00074A5D" w:rsidRPr="00DF5388" w:rsidRDefault="00074A5D" w:rsidP="008948E7">
      <w:pPr>
        <w:spacing w:after="80"/>
        <w:rPr>
          <w:rFonts w:cs="Arial"/>
        </w:rPr>
      </w:pPr>
      <w:r w:rsidRPr="00DF5388">
        <w:rPr>
          <w:rFonts w:cs="Arial"/>
          <w:b/>
        </w:rPr>
        <w:t xml:space="preserve">• </w:t>
      </w:r>
      <w:r w:rsidRPr="00DF5388">
        <w:rPr>
          <w:rFonts w:cs="Arial"/>
        </w:rPr>
        <w:t>객체</w:t>
      </w:r>
      <w:r w:rsidR="001B5FD4" w:rsidRPr="00DF5388">
        <w:rPr>
          <w:rFonts w:cs="Arial" w:hint="eastAsia"/>
        </w:rPr>
        <w:t>와</w:t>
      </w:r>
      <w:r w:rsidRPr="00DF5388">
        <w:rPr>
          <w:rFonts w:cs="Arial"/>
        </w:rPr>
        <w:t xml:space="preserve"> </w:t>
      </w:r>
      <w:r w:rsidR="00BA5EEA" w:rsidRPr="00DF5388">
        <w:rPr>
          <w:rFonts w:cs="Arial" w:hint="eastAsia"/>
        </w:rPr>
        <w:t>이벤트</w:t>
      </w:r>
      <w:r w:rsidRPr="00DF5388">
        <w:rPr>
          <w:rFonts w:cs="Arial"/>
        </w:rPr>
        <w:t>에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대한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대응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실행</w:t>
      </w:r>
      <w:r w:rsidR="003B74B4" w:rsidRPr="00DF5388">
        <w:rPr>
          <w:rFonts w:cs="Arial" w:hint="eastAsia"/>
        </w:rPr>
        <w:t xml:space="preserve"> </w:t>
      </w:r>
      <w:r w:rsidRPr="00DF5388">
        <w:rPr>
          <w:rFonts w:cs="Arial"/>
        </w:rPr>
        <w:t>(</w:t>
      </w:r>
      <w:r w:rsidRPr="00DF5388">
        <w:rPr>
          <w:rFonts w:cs="Arial"/>
        </w:rPr>
        <w:t>운행</w:t>
      </w:r>
      <w:r w:rsidR="001B5FD4" w:rsidRPr="00DF5388">
        <w:rPr>
          <w:rFonts w:cs="Arial" w:hint="eastAsia"/>
        </w:rPr>
        <w:t>과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전</w:t>
      </w:r>
      <w:r w:rsidR="003B74B4" w:rsidRPr="00DF5388">
        <w:rPr>
          <w:rFonts w:cs="Arial" w:hint="eastAsia"/>
        </w:rPr>
        <w:t>술</w:t>
      </w:r>
      <w:r w:rsidRPr="00DF5388">
        <w:rPr>
          <w:rFonts w:cs="Arial"/>
        </w:rPr>
        <w:t>)</w:t>
      </w:r>
    </w:p>
    <w:p w14:paraId="70FFCEF7" w14:textId="0E627EFC" w:rsidR="00074A5D" w:rsidRPr="00DF5388" w:rsidRDefault="00074A5D" w:rsidP="008948E7">
      <w:pPr>
        <w:spacing w:after="80"/>
        <w:rPr>
          <w:rFonts w:cs="Arial"/>
        </w:rPr>
      </w:pPr>
      <w:r w:rsidRPr="00DF5388">
        <w:rPr>
          <w:rFonts w:cs="Arial"/>
          <w:b/>
        </w:rPr>
        <w:t xml:space="preserve">• </w:t>
      </w:r>
      <w:r w:rsidR="001D5D19" w:rsidRPr="00DF5388">
        <w:rPr>
          <w:rFonts w:cs="Arial" w:hint="eastAsia"/>
        </w:rPr>
        <w:t>기동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계획</w:t>
      </w:r>
      <w:r w:rsidRPr="00DF5388">
        <w:rPr>
          <w:rFonts w:cs="Arial"/>
        </w:rPr>
        <w:t>(</w:t>
      </w:r>
      <w:proofErr w:type="spellStart"/>
      <w:r w:rsidRPr="00DF5388">
        <w:rPr>
          <w:rFonts w:cs="Arial"/>
        </w:rPr>
        <w:t>Maneuver</w:t>
      </w:r>
      <w:proofErr w:type="spellEnd"/>
      <w:r w:rsidRPr="00DF5388">
        <w:rPr>
          <w:rFonts w:cs="Arial"/>
        </w:rPr>
        <w:t xml:space="preserve"> planning)</w:t>
      </w:r>
      <w:r w:rsidR="003B74B4" w:rsidRPr="00DF5388">
        <w:rPr>
          <w:rFonts w:cs="Arial" w:hint="eastAsia"/>
        </w:rPr>
        <w:t xml:space="preserve"> </w:t>
      </w:r>
      <w:r w:rsidRPr="00DF5388">
        <w:rPr>
          <w:rFonts w:cs="Arial"/>
        </w:rPr>
        <w:t>(</w:t>
      </w:r>
      <w:r w:rsidRPr="00DF5388">
        <w:rPr>
          <w:rFonts w:cs="Arial"/>
        </w:rPr>
        <w:t>전술</w:t>
      </w:r>
      <w:r w:rsidRPr="00DF5388">
        <w:rPr>
          <w:rFonts w:cs="Arial"/>
        </w:rPr>
        <w:t>)</w:t>
      </w:r>
    </w:p>
    <w:p w14:paraId="20B3DAC2" w14:textId="73AE4E7A" w:rsidR="00074A5D" w:rsidRPr="00DF5388" w:rsidRDefault="00074A5D" w:rsidP="008948E7">
      <w:pPr>
        <w:spacing w:after="80"/>
        <w:rPr>
          <w:rFonts w:cs="Arial"/>
        </w:rPr>
      </w:pPr>
      <w:r w:rsidRPr="00DF5388">
        <w:rPr>
          <w:rFonts w:cs="Arial"/>
          <w:b/>
        </w:rPr>
        <w:t xml:space="preserve">• </w:t>
      </w:r>
      <w:r w:rsidRPr="00DF5388">
        <w:rPr>
          <w:rFonts w:cs="Arial"/>
        </w:rPr>
        <w:t>조명</w:t>
      </w:r>
      <w:r w:rsidRPr="00DF5388">
        <w:rPr>
          <w:rFonts w:cs="Arial"/>
        </w:rPr>
        <w:t xml:space="preserve">, </w:t>
      </w:r>
      <w:r w:rsidRPr="00DF5388">
        <w:rPr>
          <w:rFonts w:cs="Arial"/>
        </w:rPr>
        <w:t>신호</w:t>
      </w:r>
      <w:r w:rsidRPr="00DF5388">
        <w:rPr>
          <w:rFonts w:cs="Arial"/>
        </w:rPr>
        <w:t xml:space="preserve">, </w:t>
      </w:r>
      <w:r w:rsidRPr="00DF5388">
        <w:rPr>
          <w:rFonts w:cs="Arial"/>
        </w:rPr>
        <w:t>제스처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등을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통한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가시성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향상</w:t>
      </w:r>
      <w:r w:rsidR="003B74B4" w:rsidRPr="00DF5388">
        <w:rPr>
          <w:rFonts w:cs="Arial" w:hint="eastAsia"/>
        </w:rPr>
        <w:t xml:space="preserve"> </w:t>
      </w:r>
      <w:r w:rsidRPr="00DF5388">
        <w:rPr>
          <w:rFonts w:cs="Arial"/>
        </w:rPr>
        <w:t>(</w:t>
      </w:r>
      <w:r w:rsidRPr="00DF5388">
        <w:rPr>
          <w:rFonts w:cs="Arial"/>
        </w:rPr>
        <w:t>전술</w:t>
      </w:r>
      <w:r w:rsidRPr="00DF5388">
        <w:rPr>
          <w:rFonts w:cs="Arial"/>
        </w:rPr>
        <w:t>)</w:t>
      </w:r>
    </w:p>
    <w:p w14:paraId="2EDC163A" w14:textId="77777777" w:rsidR="00074A5D" w:rsidRPr="00DF5388" w:rsidRDefault="00074A5D" w:rsidP="00074A5D">
      <w:pPr>
        <w:pStyle w:val="aa"/>
        <w:ind w:leftChars="0" w:left="720"/>
        <w:rPr>
          <w:rFonts w:cs="Arial"/>
        </w:rPr>
      </w:pPr>
    </w:p>
    <w:p w14:paraId="4C4D6910" w14:textId="77777777" w:rsidR="00074A5D" w:rsidRPr="00DF5388" w:rsidRDefault="00074A5D" w:rsidP="00074A5D">
      <w:pPr>
        <w:pStyle w:val="24"/>
        <w:numPr>
          <w:ilvl w:val="1"/>
          <w:numId w:val="8"/>
        </w:numPr>
        <w:rPr>
          <w:lang w:val="en-GB" w:eastAsia="ko-KR"/>
        </w:rPr>
      </w:pPr>
      <w:bookmarkStart w:id="33" w:name="_Toc239424591"/>
      <w:bookmarkStart w:id="34" w:name="_Toc239427029"/>
      <w:bookmarkEnd w:id="33"/>
      <w:bookmarkEnd w:id="34"/>
    </w:p>
    <w:p w14:paraId="50C47B47" w14:textId="39B27D41" w:rsidR="00074A5D" w:rsidRPr="00DF5388" w:rsidRDefault="00074A5D" w:rsidP="00074A5D">
      <w:pPr>
        <w:pStyle w:val="24"/>
        <w:numPr>
          <w:ilvl w:val="0"/>
          <w:numId w:val="0"/>
        </w:numPr>
        <w:rPr>
          <w:b w:val="0"/>
          <w:lang w:eastAsia="ko-KR"/>
        </w:rPr>
      </w:pPr>
      <w:bookmarkStart w:id="35" w:name="_Toc239424592"/>
      <w:bookmarkStart w:id="36" w:name="_Toc239427030"/>
      <w:r w:rsidRPr="00DF5388">
        <w:rPr>
          <w:lang w:eastAsia="ko-KR"/>
        </w:rPr>
        <w:t>운전자</w:t>
      </w:r>
      <w:r w:rsidRPr="00DF5388">
        <w:rPr>
          <w:lang w:eastAsia="ko-KR"/>
        </w:rPr>
        <w:t xml:space="preserve"> </w:t>
      </w:r>
      <w:r w:rsidR="00072A71" w:rsidRPr="00DF5388">
        <w:rPr>
          <w:rFonts w:hint="eastAsia"/>
          <w:lang w:eastAsia="ko-KR"/>
        </w:rPr>
        <w:t>보조</w:t>
      </w:r>
      <w:r w:rsidR="006D3EFD" w:rsidRPr="00DF5388">
        <w:rPr>
          <w:rFonts w:hint="eastAsia"/>
          <w:lang w:eastAsia="ko-KR"/>
        </w:rPr>
        <w:t>(</w:t>
      </w:r>
      <w:r w:rsidR="00072A71" w:rsidRPr="00DF5388">
        <w:rPr>
          <w:rFonts w:hint="eastAsia"/>
          <w:lang w:eastAsia="ko-KR"/>
        </w:rPr>
        <w:t>운전</w:t>
      </w:r>
      <w:r w:rsidR="006D3EFD" w:rsidRPr="00DF5388">
        <w:rPr>
          <w:lang w:eastAsia="ko-KR"/>
        </w:rPr>
        <w:t>자동화시스템</w:t>
      </w:r>
      <w:r w:rsidR="006D3EFD" w:rsidRPr="00DF5388">
        <w:rPr>
          <w:rFonts w:hint="eastAsia"/>
          <w:lang w:eastAsia="ko-KR"/>
        </w:rPr>
        <w:t xml:space="preserve">) </w:t>
      </w:r>
      <w:r w:rsidR="006D3EFD" w:rsidRPr="00DF5388">
        <w:rPr>
          <w:rFonts w:hint="eastAsia"/>
          <w:lang w:eastAsia="ko-KR"/>
        </w:rPr>
        <w:t>기능</w:t>
      </w:r>
      <w:r w:rsidRPr="00DF5388">
        <w:rPr>
          <w:b w:val="0"/>
          <w:lang w:eastAsia="ko-KR"/>
        </w:rPr>
        <w:t>(</w:t>
      </w:r>
      <w:r w:rsidR="001B5FD4" w:rsidRPr="00DF5388">
        <w:rPr>
          <w:b w:val="0"/>
          <w:lang w:eastAsia="ko-KR"/>
        </w:rPr>
        <w:t>d</w:t>
      </w:r>
      <w:r w:rsidRPr="00DF5388">
        <w:rPr>
          <w:b w:val="0"/>
          <w:lang w:eastAsia="ko-KR"/>
        </w:rPr>
        <w:t xml:space="preserve">river </w:t>
      </w:r>
      <w:r w:rsidR="001B5FD4" w:rsidRPr="00DF5388">
        <w:rPr>
          <w:b w:val="0"/>
          <w:lang w:eastAsia="ko-KR"/>
        </w:rPr>
        <w:t>s</w:t>
      </w:r>
      <w:r w:rsidRPr="00DF5388">
        <w:rPr>
          <w:b w:val="0"/>
          <w:lang w:eastAsia="ko-KR"/>
        </w:rPr>
        <w:t>upport</w:t>
      </w:r>
      <w:r w:rsidR="006D3EFD" w:rsidRPr="00DF5388">
        <w:rPr>
          <w:rFonts w:hint="eastAsia"/>
          <w:b w:val="0"/>
          <w:lang w:eastAsia="ko-KR"/>
        </w:rPr>
        <w:t xml:space="preserve"> feature</w:t>
      </w:r>
      <w:r w:rsidR="001B5FD4" w:rsidRPr="00DF5388">
        <w:rPr>
          <w:lang w:eastAsia="ko-KR"/>
        </w:rPr>
        <w:t xml:space="preserve">, </w:t>
      </w:r>
      <w:r w:rsidRPr="00DF5388">
        <w:rPr>
          <w:b w:val="0"/>
          <w:lang w:eastAsia="ko-KR"/>
        </w:rPr>
        <w:t>SAE J3016)</w:t>
      </w:r>
      <w:bookmarkEnd w:id="35"/>
      <w:bookmarkEnd w:id="36"/>
    </w:p>
    <w:p w14:paraId="1CBA4549" w14:textId="7E7A04FC" w:rsidR="00074A5D" w:rsidRPr="00DF5388" w:rsidRDefault="00074A5D" w:rsidP="00074A5D">
      <w:pPr>
        <w:rPr>
          <w:rFonts w:cs="Arial"/>
        </w:rPr>
      </w:pPr>
      <w:r w:rsidRPr="00DF5388">
        <w:rPr>
          <w:rFonts w:cs="Arial"/>
        </w:rPr>
        <w:t>레벨</w:t>
      </w:r>
      <w:r w:rsidRPr="00DF5388">
        <w:rPr>
          <w:rFonts w:cs="Arial"/>
        </w:rPr>
        <w:t xml:space="preserve"> 1</w:t>
      </w:r>
      <w:r w:rsidR="001B5FD4" w:rsidRPr="00DF5388">
        <w:rPr>
          <w:rFonts w:cs="Arial" w:hint="eastAsia"/>
        </w:rPr>
        <w:t>과</w:t>
      </w:r>
      <w:r w:rsidRPr="00DF5388">
        <w:rPr>
          <w:rFonts w:cs="Arial"/>
        </w:rPr>
        <w:t xml:space="preserve"> </w:t>
      </w:r>
      <w:r w:rsidR="007520A9" w:rsidRPr="00DF5388">
        <w:rPr>
          <w:rFonts w:cs="Arial" w:hint="eastAsia"/>
        </w:rPr>
        <w:t>레벨</w:t>
      </w:r>
      <w:r w:rsidR="007520A9" w:rsidRPr="00DF5388">
        <w:rPr>
          <w:rFonts w:cs="Arial" w:hint="eastAsia"/>
        </w:rPr>
        <w:t xml:space="preserve"> </w:t>
      </w:r>
      <w:r w:rsidRPr="00DF5388">
        <w:rPr>
          <w:rFonts w:cs="Arial"/>
        </w:rPr>
        <w:t xml:space="preserve">2 </w:t>
      </w:r>
      <w:r w:rsidR="007520A9" w:rsidRPr="00DF5388">
        <w:rPr>
          <w:rFonts w:cs="Arial" w:hint="eastAsia"/>
        </w:rPr>
        <w:t>운전</w:t>
      </w:r>
      <w:r w:rsidRPr="00DF5388">
        <w:rPr>
          <w:rFonts w:cs="Arial"/>
        </w:rPr>
        <w:t>자동화시스템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기능</w:t>
      </w:r>
      <w:r w:rsidR="007520A9" w:rsidRPr="00DF5388">
        <w:rPr>
          <w:rFonts w:cs="Arial" w:hint="eastAsia"/>
        </w:rPr>
        <w:t>에</w:t>
      </w:r>
      <w:r w:rsidR="007520A9" w:rsidRPr="00DF5388">
        <w:rPr>
          <w:rFonts w:cs="Arial" w:hint="eastAsia"/>
        </w:rPr>
        <w:t xml:space="preserve"> </w:t>
      </w:r>
      <w:r w:rsidR="007520A9" w:rsidRPr="00DF5388">
        <w:rPr>
          <w:rFonts w:cs="Arial" w:hint="eastAsia"/>
        </w:rPr>
        <w:t>대한</w:t>
      </w:r>
      <w:r w:rsidRPr="00DF5388">
        <w:rPr>
          <w:rFonts w:cs="Arial"/>
        </w:rPr>
        <w:t xml:space="preserve"> </w:t>
      </w:r>
      <w:r w:rsidRPr="00DF5388">
        <w:rPr>
          <w:rFonts w:cs="Arial"/>
        </w:rPr>
        <w:t>일반적인</w:t>
      </w:r>
      <w:r w:rsidRPr="00DF5388">
        <w:rPr>
          <w:rFonts w:cs="Arial"/>
        </w:rPr>
        <w:t xml:space="preserve"> </w:t>
      </w:r>
      <w:r w:rsidRPr="00DF5388">
        <w:rPr>
          <w:rFonts w:cs="Arial" w:hint="eastAsia"/>
        </w:rPr>
        <w:t>용어</w:t>
      </w:r>
    </w:p>
    <w:p w14:paraId="3100C9FA" w14:textId="77777777" w:rsidR="00074A5D" w:rsidRPr="00DF5388" w:rsidRDefault="00074A5D" w:rsidP="00074A5D">
      <w:pPr>
        <w:rPr>
          <w:rFonts w:cs="Arial"/>
        </w:rPr>
      </w:pPr>
    </w:p>
    <w:p w14:paraId="0651481A" w14:textId="651A83BF" w:rsidR="00074A5D" w:rsidRPr="00DF5388" w:rsidRDefault="00074A5D" w:rsidP="00074A5D">
      <w:pPr>
        <w:pStyle w:val="15"/>
        <w:outlineLvl w:val="0"/>
      </w:pPr>
      <w:r w:rsidRPr="00DF5388">
        <w:t>레벨</w:t>
      </w:r>
      <w:r w:rsidRPr="00DF5388">
        <w:t xml:space="preserve"> 1(</w:t>
      </w:r>
      <w:r w:rsidRPr="00DF5388">
        <w:t>운전자</w:t>
      </w:r>
      <w:r w:rsidRPr="00DF5388">
        <w:t xml:space="preserve"> </w:t>
      </w:r>
      <w:r w:rsidR="007520A9" w:rsidRPr="00DF5388">
        <w:rPr>
          <w:rFonts w:hint="eastAsia"/>
        </w:rPr>
        <w:t>보조</w:t>
      </w:r>
      <w:r w:rsidRPr="00DF5388">
        <w:t xml:space="preserve">, </w:t>
      </w:r>
      <w:r w:rsidR="001B5FD4" w:rsidRPr="00DF5388">
        <w:t>d</w:t>
      </w:r>
      <w:r w:rsidRPr="00DF5388">
        <w:t xml:space="preserve">river </w:t>
      </w:r>
      <w:r w:rsidR="001B5FD4" w:rsidRPr="00DF5388">
        <w:t>a</w:t>
      </w:r>
      <w:r w:rsidRPr="00DF5388">
        <w:t>ssistance)</w:t>
      </w:r>
      <w:r w:rsidR="001B5FD4" w:rsidRPr="00DF5388">
        <w:rPr>
          <w:rFonts w:hint="eastAsia"/>
        </w:rPr>
        <w:t>과</w:t>
      </w:r>
      <w:r w:rsidRPr="00DF5388">
        <w:t xml:space="preserve"> </w:t>
      </w:r>
      <w:r w:rsidRPr="00DF5388">
        <w:t>레벨</w:t>
      </w:r>
      <w:r w:rsidRPr="00DF5388">
        <w:t xml:space="preserve"> 2(</w:t>
      </w:r>
      <w:r w:rsidRPr="00DF5388">
        <w:t>부분</w:t>
      </w:r>
      <w:r w:rsidRPr="00DF5388">
        <w:t xml:space="preserve"> </w:t>
      </w:r>
      <w:r w:rsidRPr="00DF5388">
        <w:t>자동화</w:t>
      </w:r>
      <w:r w:rsidRPr="00DF5388">
        <w:t xml:space="preserve">, </w:t>
      </w:r>
      <w:r w:rsidR="001B5FD4" w:rsidRPr="00DF5388">
        <w:t>p</w:t>
      </w:r>
      <w:r w:rsidRPr="00DF5388">
        <w:t xml:space="preserve">artial </w:t>
      </w:r>
      <w:r w:rsidR="001B5FD4" w:rsidRPr="00DF5388">
        <w:t>a</w:t>
      </w:r>
      <w:r w:rsidRPr="00DF5388">
        <w:t xml:space="preserve">utomation) </w:t>
      </w:r>
      <w:r w:rsidRPr="00DF5388">
        <w:t>기능은</w:t>
      </w:r>
      <w:r w:rsidRPr="00DF5388">
        <w:t xml:space="preserve"> </w:t>
      </w:r>
      <w:r w:rsidRPr="00DF5388">
        <w:t>동적</w:t>
      </w:r>
      <w:r w:rsidR="007520A9" w:rsidRPr="00DF5388">
        <w:rPr>
          <w:rFonts w:hint="eastAsia"/>
        </w:rPr>
        <w:t>운전작업</w:t>
      </w:r>
      <w:r w:rsidRPr="00DF5388">
        <w:t>(DDT)</w:t>
      </w:r>
      <w:r w:rsidRPr="00DF5388">
        <w:t>의</w:t>
      </w:r>
      <w:r w:rsidRPr="00DF5388">
        <w:t xml:space="preserve"> </w:t>
      </w:r>
      <w:r w:rsidRPr="00DF5388">
        <w:t>일부만</w:t>
      </w:r>
      <w:r w:rsidRPr="00DF5388">
        <w:t xml:space="preserve"> </w:t>
      </w:r>
      <w:r w:rsidRPr="00DF5388">
        <w:t>수행할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있으므로</w:t>
      </w:r>
      <w:r w:rsidRPr="00DF5388">
        <w:t xml:space="preserve">, </w:t>
      </w:r>
      <w:r w:rsidRPr="00DF5388">
        <w:t>운전자가</w:t>
      </w:r>
      <w:r w:rsidRPr="00DF5388">
        <w:t xml:space="preserve"> </w:t>
      </w:r>
      <w:r w:rsidRPr="00DF5388">
        <w:t>나머지</w:t>
      </w:r>
      <w:r w:rsidRPr="00DF5388">
        <w:t xml:space="preserve"> DDT</w:t>
      </w:r>
      <w:r w:rsidRPr="00DF5388">
        <w:t>를</w:t>
      </w:r>
      <w:r w:rsidRPr="00DF5388">
        <w:t xml:space="preserve"> </w:t>
      </w:r>
      <w:r w:rsidRPr="00DF5388">
        <w:t>수행하고</w:t>
      </w:r>
      <w:r w:rsidRPr="00DF5388">
        <w:t xml:space="preserve">, </w:t>
      </w:r>
      <w:r w:rsidRPr="00DF5388">
        <w:t>기능이</w:t>
      </w:r>
      <w:r w:rsidRPr="00DF5388">
        <w:t xml:space="preserve"> </w:t>
      </w:r>
      <w:r w:rsidRPr="00DF5388">
        <w:t>작동하는</w:t>
      </w:r>
      <w:r w:rsidRPr="00DF5388">
        <w:t xml:space="preserve"> </w:t>
      </w:r>
      <w:r w:rsidRPr="00DF5388">
        <w:t>동안</w:t>
      </w:r>
      <w:r w:rsidRPr="00DF5388">
        <w:t xml:space="preserve"> </w:t>
      </w:r>
      <w:r w:rsidRPr="00DF5388">
        <w:t>기능의</w:t>
      </w:r>
      <w:r w:rsidRPr="00DF5388">
        <w:t xml:space="preserve"> </w:t>
      </w:r>
      <w:r w:rsidRPr="00DF5388">
        <w:t>성능을</w:t>
      </w:r>
      <w:r w:rsidRPr="00DF5388">
        <w:t xml:space="preserve"> </w:t>
      </w:r>
      <w:r w:rsidRPr="00DF5388">
        <w:t>감독해야</w:t>
      </w:r>
      <w:r w:rsidRPr="00DF5388">
        <w:t xml:space="preserve"> </w:t>
      </w:r>
      <w:r w:rsidR="001B5FD4" w:rsidRPr="00DF5388">
        <w:rPr>
          <w:rFonts w:hint="eastAsia"/>
        </w:rPr>
        <w:t>한</w:t>
      </w:r>
      <w:r w:rsidRPr="00DF5388">
        <w:t>다</w:t>
      </w:r>
      <w:r w:rsidRPr="00DF5388">
        <w:t xml:space="preserve">. </w:t>
      </w:r>
      <w:r w:rsidRPr="00DF5388">
        <w:t>따라서</w:t>
      </w:r>
      <w:r w:rsidRPr="00DF5388">
        <w:t xml:space="preserve"> </w:t>
      </w:r>
      <w:r w:rsidRPr="00DF5388">
        <w:t>이러한</w:t>
      </w:r>
      <w:r w:rsidRPr="00DF5388">
        <w:t xml:space="preserve"> </w:t>
      </w:r>
      <w:r w:rsidRPr="00DF5388">
        <w:t>기능은</w:t>
      </w:r>
      <w:r w:rsidRPr="00DF5388">
        <w:t xml:space="preserve"> </w:t>
      </w:r>
      <w:r w:rsidRPr="00DF5388">
        <w:t>작동</w:t>
      </w:r>
      <w:r w:rsidRPr="00DF5388">
        <w:t xml:space="preserve"> </w:t>
      </w:r>
      <w:r w:rsidRPr="00DF5388">
        <w:t>중에</w:t>
      </w:r>
      <w:r w:rsidRPr="00DF5388">
        <w:t xml:space="preserve"> </w:t>
      </w:r>
      <w:r w:rsidRPr="00DF5388">
        <w:t>운전자를</w:t>
      </w:r>
      <w:r w:rsidRPr="00DF5388">
        <w:t xml:space="preserve"> </w:t>
      </w:r>
      <w:r w:rsidRPr="00DF5388">
        <w:t>지원할</w:t>
      </w:r>
      <w:r w:rsidRPr="00DF5388">
        <w:t xml:space="preserve"> </w:t>
      </w:r>
      <w:r w:rsidRPr="00DF5388">
        <w:t>뿐</w:t>
      </w:r>
      <w:r w:rsidRPr="00DF5388">
        <w:t xml:space="preserve">, DDT </w:t>
      </w:r>
      <w:r w:rsidRPr="00DF5388">
        <w:t>수행을</w:t>
      </w:r>
      <w:r w:rsidRPr="00DF5388">
        <w:t xml:space="preserve"> </w:t>
      </w:r>
      <w:r w:rsidRPr="00DF5388">
        <w:t>완전히</w:t>
      </w:r>
      <w:r w:rsidRPr="00DF5388">
        <w:t xml:space="preserve"> </w:t>
      </w:r>
      <w:r w:rsidRPr="00DF5388">
        <w:t>대체하지는</w:t>
      </w:r>
      <w:r w:rsidRPr="00DF5388">
        <w:t xml:space="preserve"> </w:t>
      </w:r>
      <w:r w:rsidRPr="00DF5388">
        <w:t>못</w:t>
      </w:r>
      <w:r w:rsidRPr="00DF5388">
        <w:rPr>
          <w:rFonts w:hint="eastAsia"/>
        </w:rPr>
        <w:t>한다</w:t>
      </w:r>
      <w:r w:rsidRPr="00DF5388">
        <w:rPr>
          <w:rFonts w:hint="eastAsia"/>
        </w:rPr>
        <w:t>.</w:t>
      </w:r>
    </w:p>
    <w:p w14:paraId="7747BD79" w14:textId="77777777" w:rsidR="00074A5D" w:rsidRPr="00DF5388" w:rsidRDefault="00074A5D" w:rsidP="00074A5D">
      <w:pPr>
        <w:rPr>
          <w:rFonts w:cs="Arial"/>
        </w:rPr>
      </w:pPr>
    </w:p>
    <w:p w14:paraId="163CB55C" w14:textId="77777777" w:rsidR="00074A5D" w:rsidRPr="00DF5388" w:rsidRDefault="00074A5D" w:rsidP="00074A5D">
      <w:pPr>
        <w:pStyle w:val="24"/>
        <w:numPr>
          <w:ilvl w:val="1"/>
          <w:numId w:val="8"/>
        </w:numPr>
        <w:rPr>
          <w:lang w:eastAsia="ko-KR"/>
        </w:rPr>
      </w:pPr>
      <w:bookmarkStart w:id="37" w:name="_Toc239424593"/>
      <w:bookmarkStart w:id="38" w:name="_Toc239427031"/>
      <w:bookmarkEnd w:id="37"/>
      <w:bookmarkEnd w:id="38"/>
    </w:p>
    <w:p w14:paraId="32063B34" w14:textId="0D260CC1" w:rsidR="00074A5D" w:rsidRPr="00DF5388" w:rsidRDefault="00074A5D" w:rsidP="00074A5D">
      <w:pPr>
        <w:pStyle w:val="24"/>
        <w:numPr>
          <w:ilvl w:val="0"/>
          <w:numId w:val="0"/>
        </w:numPr>
        <w:rPr>
          <w:rFonts w:ascii="맑은 고딕" w:eastAsia="맑은 고딕" w:hAnsi="맑은 고딕"/>
          <w:lang w:eastAsia="ko-KR"/>
        </w:rPr>
      </w:pPr>
      <w:bookmarkStart w:id="39" w:name="_Toc239424594"/>
      <w:bookmarkStart w:id="40" w:name="_Toc239427032"/>
      <w:r w:rsidRPr="00DF5388">
        <w:rPr>
          <w:lang w:eastAsia="ko-KR"/>
        </w:rPr>
        <w:t>동적</w:t>
      </w:r>
      <w:r w:rsidR="007520A9" w:rsidRPr="00DF5388">
        <w:rPr>
          <w:rFonts w:hint="eastAsia"/>
          <w:lang w:eastAsia="ko-KR"/>
        </w:rPr>
        <w:t>운전</w:t>
      </w:r>
      <w:r w:rsidR="00FF23AB" w:rsidRPr="00DF5388">
        <w:rPr>
          <w:rFonts w:hint="eastAsia"/>
          <w:lang w:eastAsia="ko-KR"/>
        </w:rPr>
        <w:t>작업</w:t>
      </w:r>
      <w:r w:rsidRPr="00DF5388">
        <w:rPr>
          <w:b w:val="0"/>
          <w:lang w:eastAsia="ko-KR"/>
        </w:rPr>
        <w:t>(DDT)</w:t>
      </w:r>
      <w:r w:rsidRPr="00DF5388">
        <w:rPr>
          <w:lang w:eastAsia="ko-KR"/>
        </w:rPr>
        <w:t xml:space="preserve"> </w:t>
      </w:r>
      <w:proofErr w:type="spellStart"/>
      <w:r w:rsidR="008A0B65" w:rsidRPr="00DF5388">
        <w:rPr>
          <w:lang w:eastAsia="ko-KR"/>
        </w:rPr>
        <w:t>폴백</w:t>
      </w:r>
      <w:proofErr w:type="spellEnd"/>
      <w:r w:rsidRPr="00DF5388">
        <w:rPr>
          <w:b w:val="0"/>
          <w:lang w:eastAsia="ko-KR"/>
        </w:rPr>
        <w:t>(</w:t>
      </w:r>
      <w:r w:rsidR="002B448D" w:rsidRPr="00DF5388">
        <w:rPr>
          <w:rFonts w:hint="eastAsia"/>
          <w:b w:val="0"/>
          <w:lang w:eastAsia="ko-KR"/>
        </w:rPr>
        <w:t xml:space="preserve">dynamic driving task (DDT) </w:t>
      </w:r>
      <w:r w:rsidR="009D31D7" w:rsidRPr="00DF5388">
        <w:rPr>
          <w:b w:val="0"/>
          <w:lang w:eastAsia="ko-KR"/>
        </w:rPr>
        <w:t>f</w:t>
      </w:r>
      <w:r w:rsidRPr="00DF5388">
        <w:rPr>
          <w:b w:val="0"/>
          <w:lang w:eastAsia="ko-KR"/>
        </w:rPr>
        <w:t>allback</w:t>
      </w:r>
      <w:r w:rsidR="009D31D7" w:rsidRPr="00DF5388">
        <w:rPr>
          <w:b w:val="0"/>
          <w:lang w:eastAsia="ko-KR"/>
        </w:rPr>
        <w:t xml:space="preserve">, </w:t>
      </w:r>
      <w:r w:rsidRPr="00DF5388">
        <w:rPr>
          <w:b w:val="0"/>
          <w:lang w:eastAsia="ko-KR"/>
        </w:rPr>
        <w:t>SAE J3016)</w:t>
      </w:r>
      <w:bookmarkEnd w:id="39"/>
      <w:bookmarkEnd w:id="40"/>
    </w:p>
    <w:p w14:paraId="3419F6E2" w14:textId="4F22E5EF" w:rsidR="00074A5D" w:rsidRPr="00DF5388" w:rsidRDefault="00074A5D" w:rsidP="00074A5D">
      <w:pPr>
        <w:rPr>
          <w:rFonts w:ascii="맑은 고딕" w:eastAsia="맑은 고딕" w:hAnsi="맑은 고딕"/>
        </w:rPr>
      </w:pPr>
      <w:r w:rsidRPr="00DF5388">
        <w:t xml:space="preserve">DDT </w:t>
      </w:r>
      <w:r w:rsidRPr="00DF5388">
        <w:t>수행</w:t>
      </w:r>
      <w:r w:rsidRPr="00DF5388">
        <w:t xml:space="preserve"> </w:t>
      </w:r>
      <w:r w:rsidRPr="00DF5388">
        <w:t>관련</w:t>
      </w:r>
      <w:r w:rsidRPr="00DF5388">
        <w:t xml:space="preserve"> </w:t>
      </w:r>
      <w:r w:rsidRPr="00DF5388">
        <w:t>시스템</w:t>
      </w:r>
      <w:r w:rsidRPr="00DF5388">
        <w:t xml:space="preserve"> </w:t>
      </w:r>
      <w:r w:rsidRPr="00DF5388">
        <w:t>고장</w:t>
      </w:r>
      <w:r w:rsidRPr="00DF5388">
        <w:t xml:space="preserve"> </w:t>
      </w:r>
      <w:r w:rsidRPr="00DF5388">
        <w:t>발생</w:t>
      </w:r>
      <w:r w:rsidRPr="00DF5388">
        <w:t xml:space="preserve"> </w:t>
      </w:r>
      <w:r w:rsidRPr="00DF5388">
        <w:t>또는</w:t>
      </w:r>
      <w:r w:rsidRPr="00DF5388">
        <w:t xml:space="preserve"> </w:t>
      </w:r>
      <w:r w:rsidRPr="00DF5388">
        <w:t>운행</w:t>
      </w:r>
      <w:r w:rsidR="003B0737" w:rsidRPr="00DF5388">
        <w:rPr>
          <w:rFonts w:hint="eastAsia"/>
        </w:rPr>
        <w:t>설계범위</w:t>
      </w:r>
      <w:r w:rsidRPr="00DF5388">
        <w:t xml:space="preserve">(ODD) </w:t>
      </w:r>
      <w:r w:rsidRPr="00DF5388">
        <w:t>이탈</w:t>
      </w:r>
      <w:r w:rsidRPr="00DF5388">
        <w:t xml:space="preserve"> </w:t>
      </w:r>
      <w:r w:rsidRPr="00DF5388">
        <w:t>시</w:t>
      </w:r>
      <w:r w:rsidRPr="00DF5388">
        <w:t xml:space="preserve">, </w:t>
      </w:r>
      <w:r w:rsidRPr="00DF5388">
        <w:t>사용자가</w:t>
      </w:r>
      <w:r w:rsidRPr="00DF5388">
        <w:t xml:space="preserve"> DDT</w:t>
      </w:r>
      <w:r w:rsidRPr="00DF5388">
        <w:t>를</w:t>
      </w:r>
      <w:r w:rsidRPr="00DF5388">
        <w:t xml:space="preserve"> </w:t>
      </w:r>
      <w:r w:rsidRPr="00DF5388">
        <w:t>수행하거나</w:t>
      </w:r>
      <w:r w:rsidRPr="00DF5388">
        <w:t xml:space="preserve"> </w:t>
      </w:r>
      <w:r w:rsidRPr="00DF5388">
        <w:t>최소</w:t>
      </w:r>
      <w:r w:rsidRPr="00DF5388">
        <w:t xml:space="preserve"> </w:t>
      </w:r>
      <w:r w:rsidRPr="00DF5388">
        <w:t>위험</w:t>
      </w:r>
      <w:r w:rsidRPr="00DF5388">
        <w:t xml:space="preserve"> </w:t>
      </w:r>
      <w:r w:rsidRPr="00DF5388">
        <w:t>상태</w:t>
      </w:r>
      <w:r w:rsidRPr="00DF5388">
        <w:t>(minimal risk condition)</w:t>
      </w:r>
      <w:r w:rsidRPr="00DF5388">
        <w:t>를</w:t>
      </w:r>
      <w:r w:rsidRPr="00DF5388">
        <w:t xml:space="preserve"> </w:t>
      </w:r>
      <w:r w:rsidRPr="00DF5388">
        <w:t>달성하기</w:t>
      </w:r>
      <w:r w:rsidRPr="00DF5388">
        <w:t xml:space="preserve"> </w:t>
      </w:r>
      <w:r w:rsidRPr="00DF5388">
        <w:t>위한</w:t>
      </w:r>
      <w:r w:rsidRPr="00DF5388">
        <w:t xml:space="preserve"> </w:t>
      </w:r>
      <w:r w:rsidRPr="00DF5388">
        <w:t>대응</w:t>
      </w:r>
      <w:r w:rsidRPr="00DF5388">
        <w:t xml:space="preserve">, </w:t>
      </w:r>
      <w:r w:rsidRPr="00DF5388">
        <w:t>또는</w:t>
      </w:r>
      <w:r w:rsidRPr="00DF5388">
        <w:t xml:space="preserve"> </w:t>
      </w:r>
      <w:r w:rsidRPr="00DF5388">
        <w:t>동일한</w:t>
      </w:r>
      <w:r w:rsidRPr="00DF5388">
        <w:t xml:space="preserve"> </w:t>
      </w:r>
      <w:r w:rsidRPr="00DF5388">
        <w:t>상황에서</w:t>
      </w:r>
      <w:r w:rsidRPr="00DF5388">
        <w:t xml:space="preserve"> ADS</w:t>
      </w:r>
      <w:r w:rsidRPr="00DF5388">
        <w:t>가</w:t>
      </w:r>
      <w:r w:rsidRPr="00DF5388">
        <w:t xml:space="preserve"> </w:t>
      </w:r>
      <w:r w:rsidRPr="00DF5388">
        <w:t>최소</w:t>
      </w:r>
      <w:r w:rsidRPr="00DF5388">
        <w:t xml:space="preserve"> </w:t>
      </w:r>
      <w:r w:rsidRPr="00DF5388">
        <w:t>위험</w:t>
      </w:r>
      <w:r w:rsidRPr="00DF5388">
        <w:t xml:space="preserve"> </w:t>
      </w:r>
      <w:r w:rsidRPr="00DF5388">
        <w:t>상태를</w:t>
      </w:r>
      <w:r w:rsidRPr="00DF5388">
        <w:t xml:space="preserve"> </w:t>
      </w:r>
      <w:r w:rsidRPr="00DF5388">
        <w:t>달성하기</w:t>
      </w:r>
      <w:r w:rsidRPr="00DF5388">
        <w:t xml:space="preserve"> </w:t>
      </w:r>
      <w:r w:rsidRPr="00DF5388">
        <w:t>위한</w:t>
      </w:r>
      <w:r w:rsidRPr="00DF5388">
        <w:t xml:space="preserve"> </w:t>
      </w:r>
      <w:r w:rsidRPr="00DF5388">
        <w:t>대응</w:t>
      </w:r>
    </w:p>
    <w:p w14:paraId="63211065" w14:textId="77777777" w:rsidR="00074A5D" w:rsidRPr="00DF5388" w:rsidRDefault="00074A5D" w:rsidP="00074A5D">
      <w:pPr>
        <w:rPr>
          <w:lang w:val="de-DE"/>
        </w:rPr>
      </w:pPr>
    </w:p>
    <w:p w14:paraId="067ED9CC" w14:textId="77777777" w:rsidR="00074A5D" w:rsidRPr="00DF5388" w:rsidRDefault="00074A5D" w:rsidP="00074A5D">
      <w:pPr>
        <w:pStyle w:val="24"/>
        <w:numPr>
          <w:ilvl w:val="1"/>
          <w:numId w:val="8"/>
        </w:numPr>
        <w:rPr>
          <w:lang w:val="en-GB" w:eastAsia="ko-KR"/>
        </w:rPr>
      </w:pPr>
      <w:bookmarkStart w:id="41" w:name="_Toc239424595"/>
      <w:bookmarkStart w:id="42" w:name="_Toc239427033"/>
      <w:bookmarkEnd w:id="41"/>
      <w:bookmarkEnd w:id="42"/>
    </w:p>
    <w:p w14:paraId="4B761830" w14:textId="67E65CC1" w:rsidR="00074A5D" w:rsidRPr="00DF5388" w:rsidRDefault="008A0B65" w:rsidP="00074A5D">
      <w:pPr>
        <w:pStyle w:val="24"/>
        <w:numPr>
          <w:ilvl w:val="0"/>
          <w:numId w:val="0"/>
        </w:numPr>
        <w:rPr>
          <w:lang w:eastAsia="ko-KR"/>
        </w:rPr>
      </w:pPr>
      <w:bookmarkStart w:id="43" w:name="_Toc239424596"/>
      <w:bookmarkStart w:id="44" w:name="_Toc239427034"/>
      <w:proofErr w:type="spellStart"/>
      <w:r w:rsidRPr="00DF5388">
        <w:rPr>
          <w:lang w:eastAsia="ko-KR"/>
        </w:rPr>
        <w:t>폴백</w:t>
      </w:r>
      <w:proofErr w:type="spellEnd"/>
      <w:r w:rsidR="000D0EF6" w:rsidRPr="00DF5388">
        <w:rPr>
          <w:lang w:eastAsia="ko-KR"/>
        </w:rPr>
        <w:t xml:space="preserve"> </w:t>
      </w:r>
      <w:r w:rsidR="000D0EF6" w:rsidRPr="00DF5388">
        <w:rPr>
          <w:lang w:eastAsia="ko-KR"/>
        </w:rPr>
        <w:t>시험</w:t>
      </w:r>
      <w:r w:rsidR="000D0EF6" w:rsidRPr="00DF5388">
        <w:rPr>
          <w:lang w:eastAsia="ko-KR"/>
        </w:rPr>
        <w:t xml:space="preserve"> </w:t>
      </w:r>
      <w:r w:rsidR="000D0EF6" w:rsidRPr="00DF5388">
        <w:rPr>
          <w:lang w:eastAsia="ko-KR"/>
        </w:rPr>
        <w:t>운전자</w:t>
      </w:r>
      <w:r w:rsidR="00074A5D" w:rsidRPr="00DF5388">
        <w:rPr>
          <w:b w:val="0"/>
          <w:lang w:eastAsia="ko-KR"/>
        </w:rPr>
        <w:t>(</w:t>
      </w:r>
      <w:r w:rsidR="009D31D7" w:rsidRPr="00DF5388">
        <w:rPr>
          <w:b w:val="0"/>
          <w:lang w:eastAsia="ko-KR"/>
        </w:rPr>
        <w:t>f</w:t>
      </w:r>
      <w:r w:rsidR="00074A5D" w:rsidRPr="00DF5388">
        <w:rPr>
          <w:b w:val="0"/>
          <w:lang w:eastAsia="ko-KR"/>
        </w:rPr>
        <w:t xml:space="preserve">allback </w:t>
      </w:r>
      <w:r w:rsidR="009D31D7" w:rsidRPr="00DF5388">
        <w:rPr>
          <w:b w:val="0"/>
          <w:lang w:eastAsia="ko-KR"/>
        </w:rPr>
        <w:t>t</w:t>
      </w:r>
      <w:r w:rsidR="00074A5D" w:rsidRPr="00DF5388">
        <w:rPr>
          <w:b w:val="0"/>
          <w:lang w:eastAsia="ko-KR"/>
        </w:rPr>
        <w:t xml:space="preserve">est </w:t>
      </w:r>
      <w:r w:rsidR="009D31D7" w:rsidRPr="00DF5388">
        <w:rPr>
          <w:b w:val="0"/>
          <w:lang w:eastAsia="ko-KR"/>
        </w:rPr>
        <w:t>d</w:t>
      </w:r>
      <w:r w:rsidR="00074A5D" w:rsidRPr="00DF5388">
        <w:rPr>
          <w:b w:val="0"/>
          <w:lang w:eastAsia="ko-KR"/>
        </w:rPr>
        <w:t>river)</w:t>
      </w:r>
      <w:bookmarkEnd w:id="43"/>
      <w:bookmarkEnd w:id="44"/>
    </w:p>
    <w:p w14:paraId="0C8AC24E" w14:textId="77777777" w:rsidR="00074A5D" w:rsidRPr="00DF5388" w:rsidRDefault="00074A5D" w:rsidP="00074A5D">
      <w:pPr>
        <w:rPr>
          <w:b/>
        </w:rPr>
      </w:pPr>
      <w:r w:rsidRPr="00DF5388">
        <w:t>도로</w:t>
      </w:r>
      <w:r w:rsidRPr="00DF5388">
        <w:t xml:space="preserve"> </w:t>
      </w:r>
      <w:r w:rsidRPr="00DF5388">
        <w:t>교통</w:t>
      </w:r>
      <w:r w:rsidRPr="00DF5388">
        <w:t xml:space="preserve"> </w:t>
      </w:r>
      <w:r w:rsidRPr="00DF5388">
        <w:t>환경에서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목적의</w:t>
      </w:r>
      <w:r w:rsidRPr="00DF5388">
        <w:t xml:space="preserve"> </w:t>
      </w:r>
      <w:r w:rsidRPr="00DF5388">
        <w:t>프로토타입</w:t>
      </w:r>
      <w:r w:rsidRPr="00DF5388">
        <w:t xml:space="preserve"> ADS </w:t>
      </w:r>
      <w:r w:rsidRPr="00DF5388">
        <w:t>운행</w:t>
      </w:r>
      <w:r w:rsidRPr="00DF5388">
        <w:t xml:space="preserve"> </w:t>
      </w:r>
      <w:r w:rsidRPr="00DF5388">
        <w:t>차량</w:t>
      </w:r>
      <w:r w:rsidRPr="00DF5388">
        <w:t xml:space="preserve"> </w:t>
      </w:r>
      <w:r w:rsidRPr="00DF5388">
        <w:t>성능을</w:t>
      </w:r>
      <w:r w:rsidRPr="00DF5388">
        <w:t xml:space="preserve"> </w:t>
      </w:r>
      <w:r w:rsidRPr="00DF5388">
        <w:t>감독할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있도록</w:t>
      </w:r>
      <w:r w:rsidRPr="00DF5388">
        <w:t xml:space="preserve"> </w:t>
      </w:r>
      <w:r w:rsidRPr="00DF5388">
        <w:t>특별히</w:t>
      </w:r>
      <w:r w:rsidRPr="00DF5388">
        <w:t xml:space="preserve"> </w:t>
      </w:r>
      <w:proofErr w:type="spellStart"/>
      <w:r w:rsidRPr="00DF5388">
        <w:t>훈련받고</w:t>
      </w:r>
      <w:proofErr w:type="spellEnd"/>
      <w:r w:rsidRPr="00DF5388">
        <w:t xml:space="preserve"> </w:t>
      </w:r>
      <w:r w:rsidRPr="00DF5388">
        <w:t>숙련된</w:t>
      </w:r>
      <w:r w:rsidRPr="00DF5388">
        <w:t xml:space="preserve"> </w:t>
      </w:r>
      <w:r w:rsidRPr="00DF5388">
        <w:t>인력</w:t>
      </w:r>
    </w:p>
    <w:p w14:paraId="424CEE25" w14:textId="77777777" w:rsidR="00074A5D" w:rsidRPr="00DF5388" w:rsidRDefault="00074A5D" w:rsidP="00074A5D"/>
    <w:p w14:paraId="1C58EA0B" w14:textId="5F78AD61" w:rsidR="00074A5D" w:rsidRPr="00DF5388" w:rsidRDefault="00074A5D" w:rsidP="00074A5D">
      <w:pPr>
        <w:pStyle w:val="15"/>
        <w:outlineLvl w:val="0"/>
        <w:rPr>
          <w:b/>
        </w:rPr>
      </w:pPr>
      <w:r w:rsidRPr="00DF5388">
        <w:t>레벨</w:t>
      </w:r>
      <w:r w:rsidRPr="00DF5388">
        <w:t xml:space="preserve"> 3 </w:t>
      </w:r>
      <w:r w:rsidRPr="00DF5388">
        <w:t>기능에</w:t>
      </w:r>
      <w:r w:rsidRPr="00DF5388">
        <w:t xml:space="preserve"> </w:t>
      </w:r>
      <w:r w:rsidRPr="00DF5388">
        <w:t>대해</w:t>
      </w:r>
      <w:r w:rsidRPr="00DF5388">
        <w:t xml:space="preserve"> SAE J3016</w:t>
      </w:r>
      <w:r w:rsidRPr="00DF5388">
        <w:t>에서</w:t>
      </w:r>
      <w:r w:rsidRPr="00DF5388">
        <w:t xml:space="preserve"> </w:t>
      </w:r>
      <w:r w:rsidRPr="00DF5388">
        <w:t>정의된</w:t>
      </w:r>
      <w:r w:rsidRPr="00DF5388">
        <w:t xml:space="preserve"> </w:t>
      </w:r>
      <w:r w:rsidRPr="00DF5388">
        <w:t>고유</w:t>
      </w:r>
      <w:r w:rsidRPr="00DF5388">
        <w:t xml:space="preserve"> </w:t>
      </w:r>
      <w:r w:rsidRPr="00DF5388">
        <w:t>용어인</w:t>
      </w:r>
      <w:r w:rsidRPr="00DF5388">
        <w:t xml:space="preserve"> “</w:t>
      </w:r>
      <w:r w:rsidR="008A0B65" w:rsidRPr="00DF5388">
        <w:t>폴백</w:t>
      </w:r>
      <w:r w:rsidR="006C66E4" w:rsidRPr="00DF5388">
        <w:rPr>
          <w:rFonts w:hint="eastAsia"/>
        </w:rPr>
        <w:t>대비</w:t>
      </w:r>
      <w:r w:rsidRPr="00DF5388">
        <w:t>사용자</w:t>
      </w:r>
      <w:r w:rsidRPr="00DF5388">
        <w:t>(fallback-ready user)”</w:t>
      </w:r>
      <w:r w:rsidRPr="00DF5388">
        <w:t>와</w:t>
      </w:r>
      <w:r w:rsidRPr="00DF5388">
        <w:t xml:space="preserve"> </w:t>
      </w:r>
      <w:r w:rsidRPr="00DF5388">
        <w:t>달리</w:t>
      </w:r>
      <w:r w:rsidRPr="00DF5388">
        <w:t xml:space="preserve">, </w:t>
      </w:r>
      <w:proofErr w:type="spellStart"/>
      <w:r w:rsidR="008A0B65" w:rsidRPr="00DF5388">
        <w:t>폴백</w:t>
      </w:r>
      <w:proofErr w:type="spellEnd"/>
      <w:r w:rsidR="000D0EF6" w:rsidRPr="00DF5388">
        <w:t xml:space="preserve"> </w:t>
      </w:r>
      <w:r w:rsidR="000D0EF6" w:rsidRPr="00DF5388">
        <w:t>시험</w:t>
      </w:r>
      <w:r w:rsidR="000D0EF6" w:rsidRPr="00DF5388">
        <w:t xml:space="preserve"> </w:t>
      </w:r>
      <w:r w:rsidR="000D0EF6" w:rsidRPr="00DF5388">
        <w:t>운전자</w:t>
      </w:r>
      <w:r w:rsidRPr="00DF5388">
        <w:t>(FTD)</w:t>
      </w:r>
      <w:r w:rsidRPr="00DF5388">
        <w:t>는</w:t>
      </w:r>
      <w:r w:rsidRPr="00DF5388">
        <w:t xml:space="preserve"> </w:t>
      </w:r>
      <w:r w:rsidRPr="00DF5388">
        <w:t>실시간으로</w:t>
      </w:r>
      <w:r w:rsidRPr="00DF5388">
        <w:t xml:space="preserve"> ADS </w:t>
      </w:r>
      <w:r w:rsidRPr="00DF5388">
        <w:t>운행</w:t>
      </w:r>
      <w:r w:rsidRPr="00DF5388">
        <w:t xml:space="preserve"> </w:t>
      </w:r>
      <w:r w:rsidRPr="00DF5388">
        <w:t>차량의</w:t>
      </w:r>
      <w:r w:rsidRPr="00DF5388">
        <w:t xml:space="preserve"> </w:t>
      </w:r>
      <w:r w:rsidRPr="00DF5388">
        <w:t>성능을</w:t>
      </w:r>
      <w:r w:rsidRPr="00DF5388">
        <w:t xml:space="preserve"> </w:t>
      </w:r>
      <w:r w:rsidRPr="00DF5388">
        <w:t>지속적으로</w:t>
      </w:r>
      <w:r w:rsidRPr="00DF5388">
        <w:t xml:space="preserve"> </w:t>
      </w:r>
      <w:r w:rsidRPr="00DF5388">
        <w:t>감독하고</w:t>
      </w:r>
      <w:r w:rsidRPr="00DF5388">
        <w:t xml:space="preserve">, </w:t>
      </w:r>
      <w:r w:rsidRPr="00DF5388">
        <w:t>필요</w:t>
      </w:r>
      <w:r w:rsidRPr="00DF5388">
        <w:t xml:space="preserve"> </w:t>
      </w:r>
      <w:r w:rsidRPr="00DF5388">
        <w:t>시</w:t>
      </w:r>
      <w:r w:rsidRPr="00DF5388">
        <w:t xml:space="preserve"> ADS</w:t>
      </w:r>
      <w:r w:rsidRPr="00DF5388">
        <w:t>를</w:t>
      </w:r>
      <w:r w:rsidRPr="00DF5388">
        <w:t xml:space="preserve"> </w:t>
      </w:r>
      <w:proofErr w:type="spellStart"/>
      <w:r w:rsidR="0025271C" w:rsidRPr="00DF5388">
        <w:rPr>
          <w:rFonts w:hint="eastAsia"/>
        </w:rPr>
        <w:t>오버라이드</w:t>
      </w:r>
      <w:r w:rsidRPr="00DF5388">
        <w:t>하여</w:t>
      </w:r>
      <w:proofErr w:type="spellEnd"/>
      <w:r w:rsidRPr="00DF5388">
        <w:t xml:space="preserve"> </w:t>
      </w:r>
      <w:r w:rsidR="00DF603A" w:rsidRPr="00DF5388">
        <w:rPr>
          <w:rFonts w:hint="eastAsia"/>
        </w:rPr>
        <w:t>DDT</w:t>
      </w:r>
      <w:r w:rsidR="00DF603A" w:rsidRPr="00DF5388">
        <w:rPr>
          <w:rFonts w:hint="eastAsia"/>
        </w:rPr>
        <w:t>를</w:t>
      </w:r>
      <w:r w:rsidR="00DF603A" w:rsidRPr="00DF5388">
        <w:rPr>
          <w:rFonts w:hint="eastAsia"/>
        </w:rPr>
        <w:t xml:space="preserve"> </w:t>
      </w:r>
      <w:r w:rsidR="00DF603A" w:rsidRPr="00DF5388">
        <w:rPr>
          <w:rFonts w:hint="eastAsia"/>
        </w:rPr>
        <w:t>수동으로</w:t>
      </w:r>
      <w:r w:rsidR="00DF603A" w:rsidRPr="00DF5388">
        <w:rPr>
          <w:rFonts w:hint="eastAsia"/>
        </w:rPr>
        <w:t xml:space="preserve"> </w:t>
      </w:r>
      <w:r w:rsidR="00DF603A" w:rsidRPr="00DF5388">
        <w:rPr>
          <w:rFonts w:hint="eastAsia"/>
        </w:rPr>
        <w:t>수행함으로써</w:t>
      </w:r>
      <w:r w:rsidR="00DF603A" w:rsidRPr="00DF5388">
        <w:rPr>
          <w:rFonts w:hint="eastAsia"/>
        </w:rPr>
        <w:t xml:space="preserve"> </w:t>
      </w:r>
      <w:r w:rsidRPr="00DF5388">
        <w:t>위험</w:t>
      </w:r>
      <w:r w:rsidRPr="00DF5388">
        <w:t xml:space="preserve"> </w:t>
      </w:r>
      <w:r w:rsidRPr="00DF5388">
        <w:t>상황을</w:t>
      </w:r>
      <w:r w:rsidRPr="00DF5388">
        <w:t xml:space="preserve"> </w:t>
      </w:r>
      <w:r w:rsidRPr="00DF5388">
        <w:t>예방할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있는</w:t>
      </w:r>
      <w:r w:rsidRPr="00DF5388">
        <w:t xml:space="preserve"> </w:t>
      </w:r>
      <w:r w:rsidRPr="00DF5388">
        <w:t>훈련된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운전자</w:t>
      </w:r>
      <w:r w:rsidRPr="00DF5388">
        <w:rPr>
          <w:rFonts w:hint="eastAsia"/>
        </w:rPr>
        <w:t>이다</w:t>
      </w:r>
      <w:r w:rsidRPr="00DF5388">
        <w:rPr>
          <w:rFonts w:hint="eastAsia"/>
        </w:rPr>
        <w:t>.</w:t>
      </w:r>
      <w:r w:rsidRPr="00DF5388">
        <w:br/>
      </w:r>
      <w:r w:rsidRPr="00DF5388">
        <w:t>반면</w:t>
      </w:r>
      <w:r w:rsidRPr="00DF5388">
        <w:t xml:space="preserve">, </w:t>
      </w:r>
      <w:r w:rsidRPr="00DF5388">
        <w:t>레벨</w:t>
      </w:r>
      <w:r w:rsidRPr="00DF5388">
        <w:t xml:space="preserve"> 3 ADS </w:t>
      </w:r>
      <w:r w:rsidRPr="00DF5388">
        <w:t>운행</w:t>
      </w:r>
      <w:r w:rsidRPr="00DF5388">
        <w:t xml:space="preserve"> </w:t>
      </w:r>
      <w:r w:rsidRPr="00DF5388">
        <w:t>차량의</w:t>
      </w:r>
      <w:r w:rsidRPr="00DF5388">
        <w:t xml:space="preserve"> </w:t>
      </w:r>
      <w:proofErr w:type="spellStart"/>
      <w:r w:rsidR="008A0B65" w:rsidRPr="00DF5388">
        <w:t>폴백</w:t>
      </w:r>
      <w:proofErr w:type="spellEnd"/>
      <w:r w:rsidRPr="00DF5388">
        <w:t xml:space="preserve"> </w:t>
      </w:r>
      <w:r w:rsidRPr="00DF5388">
        <w:t>준비</w:t>
      </w:r>
      <w:r w:rsidRPr="00DF5388">
        <w:t xml:space="preserve"> </w:t>
      </w:r>
      <w:r w:rsidRPr="00DF5388">
        <w:t>사용자는</w:t>
      </w:r>
      <w:r w:rsidRPr="00DF5388">
        <w:t xml:space="preserve"> </w:t>
      </w:r>
      <w:r w:rsidRPr="00DF5388">
        <w:t>시스템이</w:t>
      </w:r>
      <w:r w:rsidR="009D31D7" w:rsidRPr="00DF5388">
        <w:rPr>
          <w:rFonts w:hint="eastAsia"/>
        </w:rPr>
        <w:t xml:space="preserve"> </w:t>
      </w:r>
      <w:r w:rsidR="009D31D7" w:rsidRPr="00DF5388">
        <w:rPr>
          <w:rFonts w:hint="eastAsia"/>
        </w:rPr>
        <w:t>개입</w:t>
      </w:r>
      <w:r w:rsidRPr="00DF5388">
        <w:t xml:space="preserve"> </w:t>
      </w:r>
      <w:r w:rsidRPr="00DF5388">
        <w:t>요청을</w:t>
      </w:r>
      <w:r w:rsidRPr="00DF5388">
        <w:t xml:space="preserve"> </w:t>
      </w:r>
      <w:r w:rsidRPr="00DF5388">
        <w:t>하거나</w:t>
      </w:r>
      <w:r w:rsidRPr="00DF5388">
        <w:t xml:space="preserve"> </w:t>
      </w:r>
      <w:r w:rsidRPr="00DF5388">
        <w:t>차량의</w:t>
      </w:r>
      <w:r w:rsidRPr="00DF5388">
        <w:t xml:space="preserve"> </w:t>
      </w:r>
      <w:r w:rsidRPr="00DF5388">
        <w:t>촉각적으로</w:t>
      </w:r>
      <w:r w:rsidRPr="00DF5388">
        <w:t xml:space="preserve"> </w:t>
      </w:r>
      <w:r w:rsidRPr="00DF5388">
        <w:t>인지</w:t>
      </w:r>
      <w:r w:rsidRPr="00DF5388">
        <w:t xml:space="preserve"> </w:t>
      </w:r>
      <w:r w:rsidRPr="00DF5388">
        <w:t>가능한</w:t>
      </w:r>
      <w:r w:rsidRPr="00DF5388">
        <w:t xml:space="preserve"> </w:t>
      </w:r>
      <w:r w:rsidRPr="00DF5388">
        <w:t>고장</w:t>
      </w:r>
      <w:r w:rsidRPr="00DF5388">
        <w:t xml:space="preserve"> </w:t>
      </w:r>
      <w:r w:rsidRPr="00DF5388">
        <w:t>발생</w:t>
      </w:r>
      <w:r w:rsidRPr="00DF5388">
        <w:t xml:space="preserve"> </w:t>
      </w:r>
      <w:r w:rsidRPr="00DF5388">
        <w:t>시에만</w:t>
      </w:r>
      <w:r w:rsidRPr="00DF5388">
        <w:t xml:space="preserve"> </w:t>
      </w:r>
      <w:proofErr w:type="spellStart"/>
      <w:r w:rsidR="008A0B65" w:rsidRPr="00DF5388">
        <w:t>폴백을</w:t>
      </w:r>
      <w:proofErr w:type="spellEnd"/>
      <w:r w:rsidRPr="00DF5388">
        <w:t xml:space="preserve"> </w:t>
      </w:r>
      <w:r w:rsidRPr="00DF5388">
        <w:t>수행할</w:t>
      </w:r>
      <w:r w:rsidRPr="00DF5388">
        <w:t xml:space="preserve"> </w:t>
      </w:r>
      <w:r w:rsidRPr="00DF5388">
        <w:t>것으로</w:t>
      </w:r>
      <w:r w:rsidRPr="00DF5388">
        <w:t xml:space="preserve"> </w:t>
      </w:r>
      <w:r w:rsidRPr="00DF5388">
        <w:t>기대되며</w:t>
      </w:r>
      <w:r w:rsidRPr="00DF5388">
        <w:t xml:space="preserve">, </w:t>
      </w:r>
      <w:r w:rsidRPr="00DF5388">
        <w:t>실시간으로</w:t>
      </w:r>
      <w:r w:rsidRPr="00DF5388">
        <w:t xml:space="preserve"> ADS </w:t>
      </w:r>
      <w:r w:rsidRPr="00DF5388">
        <w:t>성능을</w:t>
      </w:r>
      <w:r w:rsidRPr="00DF5388">
        <w:t xml:space="preserve"> </w:t>
      </w:r>
      <w:r w:rsidRPr="00DF5388">
        <w:t>감독하거나</w:t>
      </w:r>
      <w:r w:rsidRPr="00DF5388">
        <w:t xml:space="preserve"> </w:t>
      </w:r>
      <w:r w:rsidRPr="00DF5388">
        <w:t>위험</w:t>
      </w:r>
      <w:r w:rsidRPr="00DF5388">
        <w:t xml:space="preserve"> </w:t>
      </w:r>
      <w:r w:rsidRPr="00DF5388">
        <w:t>상황을</w:t>
      </w:r>
      <w:r w:rsidRPr="00DF5388">
        <w:t xml:space="preserve"> </w:t>
      </w:r>
      <w:r w:rsidRPr="00DF5388">
        <w:t>회피할</w:t>
      </w:r>
      <w:r w:rsidRPr="00DF5388">
        <w:t xml:space="preserve"> </w:t>
      </w:r>
      <w:r w:rsidRPr="00DF5388">
        <w:t>책임은</w:t>
      </w:r>
      <w:r w:rsidRPr="00DF5388">
        <w:t xml:space="preserve"> </w:t>
      </w:r>
      <w:r w:rsidRPr="00DF5388">
        <w:t>없</w:t>
      </w:r>
      <w:r w:rsidRPr="00DF5388">
        <w:rPr>
          <w:rFonts w:hint="eastAsia"/>
        </w:rPr>
        <w:t>다</w:t>
      </w:r>
      <w:r w:rsidRPr="00DF5388">
        <w:rPr>
          <w:rFonts w:hint="eastAsia"/>
        </w:rPr>
        <w:t>.</w:t>
      </w:r>
    </w:p>
    <w:p w14:paraId="1A17715B" w14:textId="77777777" w:rsidR="00074A5D" w:rsidRPr="00DF5388" w:rsidRDefault="00074A5D" w:rsidP="00074A5D"/>
    <w:p w14:paraId="10645CDE" w14:textId="77777777" w:rsidR="00074A5D" w:rsidRPr="00DF5388" w:rsidRDefault="00074A5D" w:rsidP="00074A5D">
      <w:pPr>
        <w:pStyle w:val="34"/>
        <w:numPr>
          <w:ilvl w:val="2"/>
          <w:numId w:val="8"/>
        </w:numPr>
        <w:rPr>
          <w:lang w:eastAsia="ko-KR"/>
        </w:rPr>
      </w:pPr>
    </w:p>
    <w:p w14:paraId="754B7BF3" w14:textId="5CE8ED72" w:rsidR="00074A5D" w:rsidRPr="00DF5388" w:rsidRDefault="00074A5D" w:rsidP="00074A5D">
      <w:pPr>
        <w:pStyle w:val="34"/>
        <w:numPr>
          <w:ilvl w:val="0"/>
          <w:numId w:val="0"/>
        </w:numPr>
        <w:rPr>
          <w:lang w:eastAsia="ko-KR"/>
        </w:rPr>
      </w:pPr>
      <w:r w:rsidRPr="00DF5388">
        <w:rPr>
          <w:lang w:eastAsia="ko-KR"/>
        </w:rPr>
        <w:t>차량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내</w:t>
      </w:r>
      <w:r w:rsidRPr="00DF5388">
        <w:rPr>
          <w:lang w:eastAsia="ko-KR"/>
        </w:rPr>
        <w:t xml:space="preserve"> </w:t>
      </w:r>
      <w:proofErr w:type="spellStart"/>
      <w:r w:rsidR="008A0B65" w:rsidRPr="00DF5388">
        <w:rPr>
          <w:lang w:eastAsia="ko-KR"/>
        </w:rPr>
        <w:t>폴백</w:t>
      </w:r>
      <w:proofErr w:type="spellEnd"/>
      <w:r w:rsidR="000D0EF6" w:rsidRPr="00DF5388">
        <w:rPr>
          <w:lang w:eastAsia="ko-KR"/>
        </w:rPr>
        <w:t xml:space="preserve"> </w:t>
      </w:r>
      <w:r w:rsidR="000D0EF6" w:rsidRPr="00DF5388">
        <w:rPr>
          <w:lang w:eastAsia="ko-KR"/>
        </w:rPr>
        <w:t>시험</w:t>
      </w:r>
      <w:r w:rsidR="000D0EF6" w:rsidRPr="00DF5388">
        <w:rPr>
          <w:lang w:eastAsia="ko-KR"/>
        </w:rPr>
        <w:t xml:space="preserve"> </w:t>
      </w:r>
      <w:r w:rsidR="000D0EF6" w:rsidRPr="00DF5388">
        <w:rPr>
          <w:lang w:eastAsia="ko-KR"/>
        </w:rPr>
        <w:t>운전자</w:t>
      </w:r>
      <w:r w:rsidRPr="00DF5388">
        <w:rPr>
          <w:b w:val="0"/>
          <w:lang w:eastAsia="ko-KR"/>
        </w:rPr>
        <w:t>(</w:t>
      </w:r>
      <w:r w:rsidR="009D31D7" w:rsidRPr="00DF5388">
        <w:rPr>
          <w:b w:val="0"/>
          <w:lang w:eastAsia="ko-KR"/>
        </w:rPr>
        <w:t>i</w:t>
      </w:r>
      <w:r w:rsidRPr="00DF5388">
        <w:rPr>
          <w:b w:val="0"/>
          <w:lang w:eastAsia="ko-KR"/>
        </w:rPr>
        <w:t>n-</w:t>
      </w:r>
      <w:r w:rsidR="009D31D7" w:rsidRPr="00DF5388">
        <w:rPr>
          <w:b w:val="0"/>
          <w:lang w:eastAsia="ko-KR"/>
        </w:rPr>
        <w:t>v</w:t>
      </w:r>
      <w:r w:rsidRPr="00DF5388">
        <w:rPr>
          <w:b w:val="0"/>
          <w:lang w:eastAsia="ko-KR"/>
        </w:rPr>
        <w:t xml:space="preserve">ehicle </w:t>
      </w:r>
      <w:r w:rsidR="009D31D7" w:rsidRPr="00DF5388">
        <w:rPr>
          <w:b w:val="0"/>
          <w:lang w:eastAsia="ko-KR"/>
        </w:rPr>
        <w:t>f</w:t>
      </w:r>
      <w:r w:rsidRPr="00DF5388">
        <w:rPr>
          <w:b w:val="0"/>
          <w:lang w:eastAsia="ko-KR"/>
        </w:rPr>
        <w:t xml:space="preserve">allback </w:t>
      </w:r>
      <w:r w:rsidR="009D31D7" w:rsidRPr="00DF5388">
        <w:rPr>
          <w:b w:val="0"/>
          <w:lang w:eastAsia="ko-KR"/>
        </w:rPr>
        <w:t>t</w:t>
      </w:r>
      <w:r w:rsidRPr="00DF5388">
        <w:rPr>
          <w:b w:val="0"/>
          <w:lang w:eastAsia="ko-KR"/>
        </w:rPr>
        <w:t xml:space="preserve">est </w:t>
      </w:r>
      <w:r w:rsidR="009D31D7" w:rsidRPr="00DF5388">
        <w:rPr>
          <w:b w:val="0"/>
          <w:lang w:eastAsia="ko-KR"/>
        </w:rPr>
        <w:t>d</w:t>
      </w:r>
      <w:r w:rsidRPr="00DF5388">
        <w:rPr>
          <w:b w:val="0"/>
          <w:lang w:eastAsia="ko-KR"/>
        </w:rPr>
        <w:t>river, IFTD)</w:t>
      </w:r>
    </w:p>
    <w:p w14:paraId="6BDF082B" w14:textId="25C6BAB5" w:rsidR="00074A5D" w:rsidRPr="00DF5388" w:rsidRDefault="00074A5D" w:rsidP="00074A5D">
      <w:r w:rsidRPr="00DF5388">
        <w:t>프로토타입</w:t>
      </w:r>
      <w:r w:rsidRPr="00DF5388">
        <w:t xml:space="preserve"> ADS </w:t>
      </w:r>
      <w:r w:rsidRPr="00DF5388">
        <w:t>운행</w:t>
      </w:r>
      <w:r w:rsidRPr="00DF5388">
        <w:t xml:space="preserve"> </w:t>
      </w:r>
      <w:r w:rsidRPr="00DF5388">
        <w:t>차량의</w:t>
      </w:r>
      <w:r w:rsidRPr="00DF5388">
        <w:t xml:space="preserve"> </w:t>
      </w:r>
      <w:r w:rsidRPr="00DF5388">
        <w:t>차량</w:t>
      </w:r>
      <w:r w:rsidRPr="00DF5388">
        <w:t xml:space="preserve"> </w:t>
      </w:r>
      <w:r w:rsidRPr="00DF5388">
        <w:t>내</w:t>
      </w:r>
      <w:r w:rsidRPr="00DF5388">
        <w:t xml:space="preserve"> </w:t>
      </w:r>
      <w:proofErr w:type="spellStart"/>
      <w:r w:rsidR="008A0B65" w:rsidRPr="00DF5388">
        <w:t>폴백</w:t>
      </w:r>
      <w:proofErr w:type="spellEnd"/>
      <w:r w:rsidR="000D0EF6" w:rsidRPr="00DF5388">
        <w:t xml:space="preserve"> </w:t>
      </w:r>
      <w:r w:rsidR="000D0EF6" w:rsidRPr="00DF5388">
        <w:t>시험</w:t>
      </w:r>
      <w:r w:rsidR="000D0EF6" w:rsidRPr="00DF5388">
        <w:t xml:space="preserve"> </w:t>
      </w:r>
      <w:r w:rsidR="000D0EF6" w:rsidRPr="00DF5388">
        <w:t>운전자</w:t>
      </w:r>
      <w:r w:rsidRPr="00DF5388">
        <w:t>로</w:t>
      </w:r>
      <w:r w:rsidRPr="00DF5388">
        <w:t xml:space="preserve">, </w:t>
      </w:r>
      <w:r w:rsidRPr="00DF5388">
        <w:t>다양한</w:t>
      </w:r>
      <w:r w:rsidRPr="00DF5388">
        <w:t xml:space="preserve"> </w:t>
      </w:r>
      <w:r w:rsidRPr="00DF5388">
        <w:t>운행</w:t>
      </w:r>
      <w:r w:rsidRPr="00DF5388">
        <w:t xml:space="preserve"> </w:t>
      </w:r>
      <w:r w:rsidRPr="00DF5388">
        <w:t>상황</w:t>
      </w:r>
      <w:r w:rsidRPr="00DF5388">
        <w:t xml:space="preserve">, </w:t>
      </w:r>
      <w:r w:rsidRPr="00DF5388">
        <w:t>특히</w:t>
      </w:r>
      <w:r w:rsidRPr="00DF5388">
        <w:t xml:space="preserve"> </w:t>
      </w:r>
      <w:r w:rsidRPr="00DF5388">
        <w:t>위험한</w:t>
      </w:r>
      <w:r w:rsidRPr="00DF5388">
        <w:t xml:space="preserve"> </w:t>
      </w:r>
      <w:r w:rsidRPr="00DF5388">
        <w:t>상황에서도</w:t>
      </w:r>
      <w:r w:rsidRPr="00DF5388">
        <w:t xml:space="preserve"> </w:t>
      </w:r>
      <w:r w:rsidRPr="00DF5388">
        <w:t>차량</w:t>
      </w:r>
      <w:r w:rsidRPr="00DF5388">
        <w:t xml:space="preserve"> </w:t>
      </w:r>
      <w:r w:rsidRPr="00DF5388">
        <w:t>내</w:t>
      </w:r>
      <w:r w:rsidRPr="00DF5388">
        <w:t xml:space="preserve"> </w:t>
      </w:r>
      <w:r w:rsidRPr="00DF5388">
        <w:t>제동</w:t>
      </w:r>
      <w:r w:rsidRPr="00DF5388">
        <w:t xml:space="preserve">, </w:t>
      </w:r>
      <w:r w:rsidRPr="00DF5388">
        <w:t>가속</w:t>
      </w:r>
      <w:r w:rsidRPr="00DF5388">
        <w:t xml:space="preserve">, </w:t>
      </w:r>
      <w:proofErr w:type="spellStart"/>
      <w:r w:rsidRPr="00DF5388">
        <w:t>조향</w:t>
      </w:r>
      <w:proofErr w:type="spellEnd"/>
      <w:r w:rsidRPr="00DF5388">
        <w:t xml:space="preserve">, </w:t>
      </w:r>
      <w:r w:rsidRPr="00DF5388">
        <w:t>변속</w:t>
      </w:r>
      <w:r w:rsidRPr="00DF5388">
        <w:t xml:space="preserve"> </w:t>
      </w:r>
      <w:r w:rsidRPr="00DF5388">
        <w:t>장치</w:t>
      </w:r>
      <w:r w:rsidRPr="00DF5388">
        <w:t xml:space="preserve"> </w:t>
      </w:r>
      <w:r w:rsidRPr="00DF5388">
        <w:t>입력을</w:t>
      </w:r>
      <w:r w:rsidRPr="00DF5388">
        <w:t xml:space="preserve"> </w:t>
      </w:r>
      <w:r w:rsidRPr="00DF5388">
        <w:t>통해</w:t>
      </w:r>
      <w:r w:rsidRPr="00DF5388">
        <w:t xml:space="preserve"> ADS</w:t>
      </w:r>
      <w:r w:rsidR="009D31D7" w:rsidRPr="00DF5388">
        <w:rPr>
          <w:rFonts w:hint="eastAsia"/>
        </w:rPr>
        <w:t>와</w:t>
      </w:r>
      <w:r w:rsidR="009D31D7" w:rsidRPr="00DF5388">
        <w:rPr>
          <w:rFonts w:hint="eastAsia"/>
        </w:rPr>
        <w:t xml:space="preserve"> </w:t>
      </w:r>
      <w:r w:rsidRPr="00DF5388">
        <w:t>차량의</w:t>
      </w:r>
      <w:r w:rsidRPr="00DF5388">
        <w:t xml:space="preserve"> </w:t>
      </w:r>
      <w:r w:rsidRPr="00DF5388">
        <w:t>예기치</w:t>
      </w:r>
      <w:r w:rsidRPr="00DF5388">
        <w:t xml:space="preserve"> </w:t>
      </w:r>
      <w:r w:rsidRPr="00DF5388">
        <w:t>않은</w:t>
      </w:r>
      <w:r w:rsidRPr="00DF5388">
        <w:t xml:space="preserve"> </w:t>
      </w:r>
      <w:r w:rsidRPr="00DF5388">
        <w:t>행동에</w:t>
      </w:r>
      <w:r w:rsidRPr="00DF5388">
        <w:t xml:space="preserve"> </w:t>
      </w:r>
      <w:r w:rsidRPr="00DF5388">
        <w:t>적절히</w:t>
      </w:r>
      <w:r w:rsidRPr="00DF5388">
        <w:t xml:space="preserve"> </w:t>
      </w:r>
      <w:r w:rsidRPr="00DF5388">
        <w:t>대응할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있는</w:t>
      </w:r>
      <w:r w:rsidRPr="00DF5388">
        <w:t xml:space="preserve"> </w:t>
      </w:r>
      <w:r w:rsidRPr="00DF5388">
        <w:t>능력을</w:t>
      </w:r>
      <w:r w:rsidRPr="00DF5388">
        <w:t xml:space="preserve"> </w:t>
      </w:r>
      <w:r w:rsidRPr="00DF5388">
        <w:t>갖춘</w:t>
      </w:r>
      <w:r w:rsidRPr="00DF5388">
        <w:t xml:space="preserve"> </w:t>
      </w:r>
      <w:r w:rsidRPr="00DF5388">
        <w:t>운전자</w:t>
      </w:r>
    </w:p>
    <w:p w14:paraId="6649533A" w14:textId="77777777" w:rsidR="009D31D7" w:rsidRPr="00DF5388" w:rsidRDefault="009D31D7" w:rsidP="00074A5D">
      <w:pPr>
        <w:rPr>
          <w:b/>
        </w:rPr>
      </w:pPr>
    </w:p>
    <w:p w14:paraId="260AD0C8" w14:textId="77777777" w:rsidR="00074A5D" w:rsidRPr="00DF5388" w:rsidRDefault="00074A5D" w:rsidP="00074A5D">
      <w:pPr>
        <w:pStyle w:val="10"/>
        <w:outlineLvl w:val="0"/>
        <w:rPr>
          <w:b/>
        </w:rPr>
      </w:pPr>
      <w:r w:rsidRPr="00DF5388">
        <w:t>IFTD</w:t>
      </w:r>
      <w:r w:rsidRPr="00DF5388">
        <w:t>는</w:t>
      </w:r>
      <w:r w:rsidRPr="00DF5388">
        <w:t xml:space="preserve"> DDT </w:t>
      </w:r>
      <w:r w:rsidRPr="00DF5388">
        <w:t>전체</w:t>
      </w:r>
      <w:r w:rsidRPr="00DF5388">
        <w:t xml:space="preserve"> </w:t>
      </w:r>
      <w:r w:rsidRPr="00DF5388">
        <w:t>수행을</w:t>
      </w:r>
      <w:r w:rsidRPr="00DF5388">
        <w:t xml:space="preserve"> </w:t>
      </w:r>
      <w:r w:rsidRPr="00DF5388">
        <w:t>맡게</w:t>
      </w:r>
      <w:r w:rsidRPr="00DF5388">
        <w:t xml:space="preserve"> </w:t>
      </w:r>
      <w:r w:rsidRPr="00DF5388">
        <w:t>되면</w:t>
      </w:r>
      <w:r w:rsidRPr="00DF5388">
        <w:t xml:space="preserve"> </w:t>
      </w:r>
      <w:r w:rsidRPr="00DF5388">
        <w:t>일반</w:t>
      </w:r>
      <w:r w:rsidRPr="00DF5388">
        <w:t>(</w:t>
      </w:r>
      <w:r w:rsidRPr="00DF5388">
        <w:t>시험용</w:t>
      </w:r>
      <w:r w:rsidRPr="00DF5388">
        <w:t xml:space="preserve">) </w:t>
      </w:r>
      <w:r w:rsidRPr="00DF5388">
        <w:t>운전자가</w:t>
      </w:r>
      <w:r w:rsidRPr="00DF5388">
        <w:t xml:space="preserve"> </w:t>
      </w:r>
      <w:r w:rsidRPr="00DF5388">
        <w:rPr>
          <w:rFonts w:hint="eastAsia"/>
        </w:rPr>
        <w:t>된다</w:t>
      </w:r>
      <w:r w:rsidRPr="00DF5388">
        <w:rPr>
          <w:rFonts w:hint="eastAsia"/>
        </w:rPr>
        <w:t>.</w:t>
      </w:r>
    </w:p>
    <w:p w14:paraId="07F8540A" w14:textId="77777777" w:rsidR="00074A5D" w:rsidRPr="00DF5388" w:rsidRDefault="00074A5D" w:rsidP="00074A5D"/>
    <w:p w14:paraId="5CBCACC4" w14:textId="77777777" w:rsidR="00074A5D" w:rsidRPr="00DF5388" w:rsidRDefault="00074A5D" w:rsidP="00074A5D">
      <w:pPr>
        <w:pStyle w:val="34"/>
        <w:numPr>
          <w:ilvl w:val="2"/>
          <w:numId w:val="8"/>
        </w:numPr>
        <w:rPr>
          <w:lang w:eastAsia="ko-KR"/>
        </w:rPr>
      </w:pPr>
    </w:p>
    <w:p w14:paraId="4D3CD0B1" w14:textId="09A9498E" w:rsidR="00074A5D" w:rsidRPr="00DF5388" w:rsidRDefault="00074A5D" w:rsidP="00074A5D">
      <w:pPr>
        <w:pStyle w:val="34"/>
        <w:numPr>
          <w:ilvl w:val="0"/>
          <w:numId w:val="0"/>
        </w:numPr>
        <w:rPr>
          <w:lang w:eastAsia="ko-KR"/>
        </w:rPr>
      </w:pPr>
      <w:r w:rsidRPr="00DF5388">
        <w:rPr>
          <w:lang w:eastAsia="ko-KR"/>
        </w:rPr>
        <w:lastRenderedPageBreak/>
        <w:t>원격</w:t>
      </w:r>
      <w:r w:rsidRPr="00DF5388">
        <w:rPr>
          <w:lang w:eastAsia="ko-KR"/>
        </w:rPr>
        <w:t xml:space="preserve"> </w:t>
      </w:r>
      <w:r w:rsidR="008A0B65" w:rsidRPr="00DF5388">
        <w:t>폴백</w:t>
      </w:r>
      <w:r w:rsidR="000D0EF6" w:rsidRPr="00DF5388">
        <w:t xml:space="preserve"> </w:t>
      </w:r>
      <w:r w:rsidR="000D0EF6" w:rsidRPr="00DF5388">
        <w:t>시험</w:t>
      </w:r>
      <w:r w:rsidR="000D0EF6" w:rsidRPr="00DF5388">
        <w:t xml:space="preserve"> </w:t>
      </w:r>
      <w:r w:rsidR="000D0EF6" w:rsidRPr="00DF5388">
        <w:t>운전자</w:t>
      </w:r>
      <w:r w:rsidRPr="00DF5388">
        <w:rPr>
          <w:b w:val="0"/>
          <w:lang w:eastAsia="ko-KR"/>
        </w:rPr>
        <w:t>(</w:t>
      </w:r>
      <w:r w:rsidR="009D31D7" w:rsidRPr="00DF5388">
        <w:rPr>
          <w:b w:val="0"/>
          <w:lang w:eastAsia="ko-KR"/>
        </w:rPr>
        <w:t>r</w:t>
      </w:r>
      <w:r w:rsidRPr="00DF5388">
        <w:rPr>
          <w:b w:val="0"/>
          <w:lang w:eastAsia="ko-KR"/>
        </w:rPr>
        <w:t xml:space="preserve">emote </w:t>
      </w:r>
      <w:r w:rsidR="009D31D7" w:rsidRPr="00DF5388">
        <w:rPr>
          <w:b w:val="0"/>
          <w:lang w:eastAsia="ko-KR"/>
        </w:rPr>
        <w:t>f</w:t>
      </w:r>
      <w:r w:rsidRPr="00DF5388">
        <w:rPr>
          <w:b w:val="0"/>
          <w:lang w:eastAsia="ko-KR"/>
        </w:rPr>
        <w:t xml:space="preserve">allback </w:t>
      </w:r>
      <w:r w:rsidR="009D31D7" w:rsidRPr="00DF5388">
        <w:rPr>
          <w:b w:val="0"/>
          <w:lang w:eastAsia="ko-KR"/>
        </w:rPr>
        <w:t>t</w:t>
      </w:r>
      <w:r w:rsidRPr="00DF5388">
        <w:rPr>
          <w:b w:val="0"/>
          <w:lang w:eastAsia="ko-KR"/>
        </w:rPr>
        <w:t xml:space="preserve">est </w:t>
      </w:r>
      <w:r w:rsidR="009D31D7" w:rsidRPr="00DF5388">
        <w:rPr>
          <w:b w:val="0"/>
          <w:lang w:eastAsia="ko-KR"/>
        </w:rPr>
        <w:t>d</w:t>
      </w:r>
      <w:r w:rsidRPr="00DF5388">
        <w:rPr>
          <w:b w:val="0"/>
          <w:lang w:eastAsia="ko-KR"/>
        </w:rPr>
        <w:t>river, RFTD)</w:t>
      </w:r>
    </w:p>
    <w:p w14:paraId="311EE8F3" w14:textId="326F2016" w:rsidR="00074A5D" w:rsidRPr="00DF5388" w:rsidRDefault="00074A5D" w:rsidP="00074A5D">
      <w:r w:rsidRPr="00DF5388">
        <w:t>프로토타입</w:t>
      </w:r>
      <w:r w:rsidRPr="00DF5388">
        <w:t xml:space="preserve"> ADS </w:t>
      </w:r>
      <w:r w:rsidRPr="00DF5388">
        <w:t>운행</w:t>
      </w:r>
      <w:r w:rsidRPr="00DF5388">
        <w:t xml:space="preserve"> </w:t>
      </w:r>
      <w:r w:rsidRPr="00DF5388">
        <w:t>차량이</w:t>
      </w:r>
      <w:r w:rsidRPr="00DF5388">
        <w:t xml:space="preserve"> </w:t>
      </w:r>
      <w:r w:rsidRPr="00DF5388">
        <w:t>무인</w:t>
      </w:r>
      <w:r w:rsidRPr="00DF5388">
        <w:t xml:space="preserve"> </w:t>
      </w:r>
      <w:r w:rsidRPr="00DF5388">
        <w:t>상태로</w:t>
      </w:r>
      <w:r w:rsidRPr="00DF5388">
        <w:t xml:space="preserve"> </w:t>
      </w:r>
      <w:r w:rsidRPr="00DF5388">
        <w:t>운행될</w:t>
      </w:r>
      <w:r w:rsidRPr="00DF5388">
        <w:t xml:space="preserve"> </w:t>
      </w:r>
      <w:r w:rsidRPr="00DF5388">
        <w:t>때</w:t>
      </w:r>
      <w:r w:rsidRPr="00DF5388">
        <w:t xml:space="preserve">, </w:t>
      </w:r>
      <w:r w:rsidRPr="00DF5388">
        <w:t>차량과</w:t>
      </w:r>
      <w:r w:rsidRPr="00DF5388">
        <w:t xml:space="preserve"> </w:t>
      </w:r>
      <w:r w:rsidRPr="00DF5388">
        <w:t>떨어진</w:t>
      </w:r>
      <w:r w:rsidRPr="00DF5388">
        <w:t xml:space="preserve"> </w:t>
      </w:r>
      <w:r w:rsidRPr="00DF5388">
        <w:t>위치에서</w:t>
      </w:r>
      <w:r w:rsidRPr="00DF5388">
        <w:t xml:space="preserve"> </w:t>
      </w:r>
      <w:r w:rsidRPr="00DF5388">
        <w:t>무선</w:t>
      </w:r>
      <w:r w:rsidRPr="00DF5388">
        <w:t xml:space="preserve"> </w:t>
      </w:r>
      <w:r w:rsidRPr="00DF5388">
        <w:t>수단을</w:t>
      </w:r>
      <w:r w:rsidRPr="00DF5388">
        <w:t xml:space="preserve"> </w:t>
      </w:r>
      <w:r w:rsidRPr="00DF5388">
        <w:t>통해</w:t>
      </w:r>
      <w:r w:rsidRPr="00DF5388">
        <w:t xml:space="preserve"> </w:t>
      </w:r>
      <w:r w:rsidRPr="00DF5388">
        <w:t>다양한</w:t>
      </w:r>
      <w:r w:rsidRPr="00DF5388">
        <w:t xml:space="preserve"> </w:t>
      </w:r>
      <w:r w:rsidRPr="00DF5388">
        <w:t>운행</w:t>
      </w:r>
      <w:r w:rsidRPr="00DF5388">
        <w:t xml:space="preserve"> </w:t>
      </w:r>
      <w:r w:rsidRPr="00DF5388">
        <w:t>상황</w:t>
      </w:r>
      <w:r w:rsidRPr="00DF5388">
        <w:t xml:space="preserve">, </w:t>
      </w:r>
      <w:r w:rsidRPr="00DF5388">
        <w:t>특히</w:t>
      </w:r>
      <w:r w:rsidRPr="00DF5388">
        <w:t xml:space="preserve"> </w:t>
      </w:r>
      <w:r w:rsidRPr="00DF5388">
        <w:t>위험</w:t>
      </w:r>
      <w:r w:rsidRPr="00DF5388">
        <w:t xml:space="preserve"> </w:t>
      </w:r>
      <w:r w:rsidRPr="00DF5388">
        <w:t>상황에서</w:t>
      </w:r>
      <w:r w:rsidRPr="00DF5388">
        <w:t xml:space="preserve"> </w:t>
      </w:r>
      <w:r w:rsidRPr="00DF5388">
        <w:t>예기치</w:t>
      </w:r>
      <w:r w:rsidRPr="00DF5388">
        <w:t xml:space="preserve"> </w:t>
      </w:r>
      <w:r w:rsidRPr="00DF5388">
        <w:t>않은</w:t>
      </w:r>
      <w:r w:rsidRPr="00DF5388">
        <w:t xml:space="preserve"> ADS</w:t>
      </w:r>
      <w:r w:rsidR="009D31D7" w:rsidRPr="00DF5388">
        <w:rPr>
          <w:rFonts w:hint="eastAsia"/>
        </w:rPr>
        <w:t>와</w:t>
      </w:r>
      <w:r w:rsidRPr="00DF5388">
        <w:t xml:space="preserve"> </w:t>
      </w:r>
      <w:r w:rsidRPr="00DF5388">
        <w:t>차량</w:t>
      </w:r>
      <w:r w:rsidRPr="00DF5388">
        <w:t xml:space="preserve"> </w:t>
      </w:r>
      <w:r w:rsidRPr="00DF5388">
        <w:t>동작에</w:t>
      </w:r>
      <w:r w:rsidRPr="00DF5388">
        <w:t xml:space="preserve"> </w:t>
      </w:r>
      <w:r w:rsidRPr="00DF5388">
        <w:t>적절히</w:t>
      </w:r>
      <w:r w:rsidRPr="00DF5388">
        <w:t xml:space="preserve"> </w:t>
      </w:r>
      <w:r w:rsidRPr="00DF5388">
        <w:t>대응할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있는</w:t>
      </w:r>
      <w:r w:rsidRPr="00DF5388">
        <w:t xml:space="preserve"> </w:t>
      </w:r>
      <w:r w:rsidR="0058511D" w:rsidRPr="00DF5388">
        <w:rPr>
          <w:rFonts w:hint="eastAsia"/>
        </w:rPr>
        <w:t>시험</w:t>
      </w:r>
      <w:r w:rsidRPr="00DF5388">
        <w:t xml:space="preserve"> </w:t>
      </w:r>
      <w:r w:rsidRPr="00DF5388">
        <w:t>운전자</w:t>
      </w:r>
    </w:p>
    <w:p w14:paraId="09DB732B" w14:textId="77777777" w:rsidR="009D31D7" w:rsidRPr="00DF5388" w:rsidRDefault="009D31D7" w:rsidP="00074A5D"/>
    <w:p w14:paraId="42DDF7A3" w14:textId="793C8A6D" w:rsidR="00074A5D" w:rsidRPr="00DF5388" w:rsidRDefault="00074A5D" w:rsidP="00074A5D">
      <w:pPr>
        <w:pStyle w:val="12"/>
        <w:outlineLvl w:val="0"/>
      </w:pPr>
      <w:r w:rsidRPr="00DF5388">
        <w:t>여기서</w:t>
      </w:r>
      <w:r w:rsidRPr="00DF5388">
        <w:t xml:space="preserve"> “</w:t>
      </w:r>
      <w:r w:rsidRPr="00DF5388">
        <w:t>적절히</w:t>
      </w:r>
      <w:r w:rsidRPr="00DF5388">
        <w:t xml:space="preserve"> </w:t>
      </w:r>
      <w:r w:rsidRPr="00DF5388">
        <w:t>대응할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있음</w:t>
      </w:r>
      <w:r w:rsidRPr="00DF5388">
        <w:t>”</w:t>
      </w:r>
      <w:r w:rsidRPr="00DF5388">
        <w:t>은</w:t>
      </w:r>
      <w:r w:rsidRPr="00DF5388">
        <w:t xml:space="preserve"> </w:t>
      </w:r>
      <w:r w:rsidRPr="00DF5388">
        <w:t>원격</w:t>
      </w:r>
      <w:r w:rsidRPr="00DF5388">
        <w:t xml:space="preserve"> </w:t>
      </w:r>
      <w:r w:rsidRPr="00DF5388">
        <w:t>위치에서</w:t>
      </w:r>
      <w:r w:rsidRPr="00DF5388">
        <w:t xml:space="preserve"> </w:t>
      </w:r>
      <w:r w:rsidRPr="00DF5388">
        <w:t>차량을</w:t>
      </w:r>
      <w:r w:rsidRPr="00DF5388">
        <w:t xml:space="preserve"> </w:t>
      </w:r>
      <w:r w:rsidRPr="00DF5388">
        <w:t>운행할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있는</w:t>
      </w:r>
      <w:r w:rsidRPr="00DF5388">
        <w:t xml:space="preserve"> </w:t>
      </w:r>
      <w:r w:rsidRPr="00DF5388">
        <w:t>기술적</w:t>
      </w:r>
      <w:r w:rsidRPr="00DF5388">
        <w:t xml:space="preserve"> </w:t>
      </w:r>
      <w:r w:rsidRPr="00DF5388">
        <w:t>수단을</w:t>
      </w:r>
      <w:r w:rsidRPr="00DF5388">
        <w:t xml:space="preserve"> </w:t>
      </w:r>
      <w:r w:rsidRPr="00DF5388">
        <w:t>갖춤을</w:t>
      </w:r>
      <w:r w:rsidRPr="00DF5388">
        <w:t xml:space="preserve"> </w:t>
      </w:r>
      <w:r w:rsidRPr="00DF5388">
        <w:t>의미</w:t>
      </w:r>
      <w:r w:rsidRPr="00DF5388">
        <w:rPr>
          <w:rFonts w:hint="eastAsia"/>
        </w:rPr>
        <w:t>한다</w:t>
      </w:r>
      <w:r w:rsidRPr="00DF5388">
        <w:rPr>
          <w:rFonts w:hint="eastAsia"/>
        </w:rPr>
        <w:t>.</w:t>
      </w:r>
      <w:r w:rsidR="008948E7" w:rsidRPr="00DF5388">
        <w:br/>
      </w:r>
    </w:p>
    <w:p w14:paraId="5871F8D6" w14:textId="0AD767B6" w:rsidR="00074A5D" w:rsidRPr="00DF5388" w:rsidRDefault="00074A5D" w:rsidP="00074A5D">
      <w:pPr>
        <w:pStyle w:val="12"/>
        <w:outlineLvl w:val="0"/>
      </w:pPr>
      <w:r w:rsidRPr="00DF5388">
        <w:t>“</w:t>
      </w:r>
      <w:r w:rsidRPr="00DF5388">
        <w:t>원격</w:t>
      </w:r>
      <w:r w:rsidRPr="00DF5388">
        <w:t xml:space="preserve"> </w:t>
      </w:r>
      <w:proofErr w:type="spellStart"/>
      <w:r w:rsidR="008A0B65" w:rsidRPr="00DF5388">
        <w:t>폴백</w:t>
      </w:r>
      <w:proofErr w:type="spellEnd"/>
      <w:r w:rsidR="000D0EF6" w:rsidRPr="00DF5388">
        <w:t xml:space="preserve"> </w:t>
      </w:r>
      <w:r w:rsidR="000D0EF6" w:rsidRPr="00DF5388">
        <w:t>시험</w:t>
      </w:r>
      <w:r w:rsidR="000D0EF6" w:rsidRPr="00DF5388">
        <w:t xml:space="preserve"> </w:t>
      </w:r>
      <w:r w:rsidR="000D0EF6" w:rsidRPr="00DF5388">
        <w:t>운전자</w:t>
      </w:r>
      <w:r w:rsidRPr="00DF5388">
        <w:t>”</w:t>
      </w:r>
      <w:r w:rsidRPr="00DF5388">
        <w:t>라는</w:t>
      </w:r>
      <w:r w:rsidRPr="00DF5388">
        <w:t xml:space="preserve"> </w:t>
      </w:r>
      <w:r w:rsidRPr="00DF5388">
        <w:t>용어는</w:t>
      </w:r>
      <w:r w:rsidRPr="00DF5388">
        <w:t xml:space="preserve"> </w:t>
      </w:r>
      <w:r w:rsidRPr="00DF5388">
        <w:t>이</w:t>
      </w:r>
      <w:r w:rsidRPr="00DF5388">
        <w:t xml:space="preserve"> </w:t>
      </w:r>
      <w:r w:rsidRPr="00DF5388">
        <w:t>표준에서</w:t>
      </w:r>
      <w:r w:rsidRPr="00DF5388">
        <w:t xml:space="preserve"> </w:t>
      </w:r>
      <w:r w:rsidRPr="00DF5388">
        <w:t>정의된</w:t>
      </w:r>
      <w:r w:rsidRPr="00DF5388">
        <w:t xml:space="preserve"> </w:t>
      </w:r>
      <w:r w:rsidRPr="00DF5388">
        <w:t>용어이며</w:t>
      </w:r>
      <w:r w:rsidRPr="00DF5388">
        <w:t xml:space="preserve">, </w:t>
      </w:r>
      <w:r w:rsidRPr="00DF5388">
        <w:t>향후</w:t>
      </w:r>
      <w:r w:rsidRPr="00DF5388">
        <w:t xml:space="preserve"> </w:t>
      </w:r>
      <w:r w:rsidR="009D31D7" w:rsidRPr="00DF5388">
        <w:rPr>
          <w:rFonts w:hint="eastAsia"/>
        </w:rPr>
        <w:t>표준</w:t>
      </w:r>
      <w:r w:rsidRPr="00DF5388">
        <w:t>에서</w:t>
      </w:r>
      <w:r w:rsidRPr="00DF5388">
        <w:t xml:space="preserve"> </w:t>
      </w:r>
      <w:r w:rsidRPr="00DF5388">
        <w:t>상세히</w:t>
      </w:r>
      <w:r w:rsidRPr="00DF5388">
        <w:t xml:space="preserve"> </w:t>
      </w:r>
      <w:r w:rsidRPr="00DF5388">
        <w:t>다룰</w:t>
      </w:r>
      <w:r w:rsidRPr="00DF5388">
        <w:t xml:space="preserve"> </w:t>
      </w:r>
      <w:r w:rsidRPr="00DF5388">
        <w:t>예정</w:t>
      </w:r>
      <w:r w:rsidR="009D31D7" w:rsidRPr="00DF5388">
        <w:rPr>
          <w:rFonts w:hint="eastAsia"/>
        </w:rPr>
        <w:t>이</w:t>
      </w:r>
      <w:r w:rsidRPr="00DF5388">
        <w:t>다</w:t>
      </w:r>
      <w:r w:rsidRPr="00DF5388">
        <w:t xml:space="preserve">. </w:t>
      </w:r>
      <w:r w:rsidRPr="00DF5388">
        <w:t>그러나</w:t>
      </w:r>
      <w:r w:rsidRPr="00DF5388">
        <w:t xml:space="preserve"> </w:t>
      </w:r>
      <w:r w:rsidRPr="00DF5388">
        <w:t>현재</w:t>
      </w:r>
      <w:r w:rsidRPr="00DF5388">
        <w:t xml:space="preserve"> </w:t>
      </w:r>
      <w:r w:rsidRPr="00DF5388">
        <w:t>이</w:t>
      </w:r>
      <w:r w:rsidRPr="00DF5388">
        <w:t xml:space="preserve"> </w:t>
      </w:r>
      <w:r w:rsidRPr="00DF5388">
        <w:t>유형의</w:t>
      </w:r>
      <w:r w:rsidRPr="00DF5388">
        <w:t xml:space="preserve"> </w:t>
      </w:r>
      <w:r w:rsidRPr="00DF5388">
        <w:t>시험에</w:t>
      </w:r>
      <w:r w:rsidRPr="00DF5388">
        <w:t xml:space="preserve"> </w:t>
      </w:r>
      <w:r w:rsidRPr="00DF5388">
        <w:t>대한</w:t>
      </w:r>
      <w:r w:rsidRPr="00DF5388">
        <w:t xml:space="preserve"> </w:t>
      </w:r>
      <w:r w:rsidRPr="00DF5388">
        <w:t>정보가</w:t>
      </w:r>
      <w:r w:rsidRPr="00DF5388">
        <w:t xml:space="preserve"> </w:t>
      </w:r>
      <w:r w:rsidRPr="00DF5388">
        <w:t>부족하여</w:t>
      </w:r>
      <w:r w:rsidRPr="00DF5388">
        <w:t xml:space="preserve"> </w:t>
      </w:r>
      <w:r w:rsidRPr="00DF5388">
        <w:t>예비</w:t>
      </w:r>
      <w:r w:rsidRPr="00DF5388">
        <w:t xml:space="preserve"> </w:t>
      </w:r>
      <w:r w:rsidRPr="00DF5388">
        <w:t>지침조차</w:t>
      </w:r>
      <w:r w:rsidRPr="00DF5388">
        <w:t xml:space="preserve"> </w:t>
      </w:r>
      <w:r w:rsidRPr="00DF5388">
        <w:t>제공할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없는</w:t>
      </w:r>
      <w:r w:rsidRPr="00DF5388">
        <w:t xml:space="preserve"> </w:t>
      </w:r>
      <w:r w:rsidRPr="00DF5388">
        <w:t>상태</w:t>
      </w:r>
      <w:r w:rsidRPr="00DF5388">
        <w:rPr>
          <w:rFonts w:hint="eastAsia"/>
        </w:rPr>
        <w:t>이다</w:t>
      </w:r>
      <w:r w:rsidRPr="00DF5388">
        <w:rPr>
          <w:rFonts w:hint="eastAsia"/>
        </w:rPr>
        <w:t>.</w:t>
      </w:r>
    </w:p>
    <w:p w14:paraId="276414AB" w14:textId="77777777" w:rsidR="00074A5D" w:rsidRPr="00DF5388" w:rsidRDefault="00074A5D" w:rsidP="00074A5D"/>
    <w:p w14:paraId="45799F50" w14:textId="77777777" w:rsidR="00074A5D" w:rsidRPr="00DF5388" w:rsidRDefault="00074A5D" w:rsidP="00074A5D">
      <w:pPr>
        <w:pStyle w:val="24"/>
        <w:numPr>
          <w:ilvl w:val="1"/>
          <w:numId w:val="8"/>
        </w:numPr>
        <w:rPr>
          <w:rFonts w:eastAsia="바탕" w:cs="Arial"/>
          <w:b w:val="0"/>
          <w:lang w:val="en-GB" w:eastAsia="ko-KR"/>
        </w:rPr>
      </w:pPr>
      <w:bookmarkStart w:id="45" w:name="_Toc239424597"/>
      <w:bookmarkStart w:id="46" w:name="_Toc239427035"/>
      <w:bookmarkEnd w:id="45"/>
      <w:bookmarkEnd w:id="46"/>
    </w:p>
    <w:p w14:paraId="65E1ACEE" w14:textId="7377C8D8" w:rsidR="00074A5D" w:rsidRPr="00DF5388" w:rsidRDefault="00074A5D" w:rsidP="00074A5D">
      <w:pPr>
        <w:pStyle w:val="24"/>
        <w:numPr>
          <w:ilvl w:val="0"/>
          <w:numId w:val="0"/>
        </w:numPr>
        <w:rPr>
          <w:rFonts w:ascii="맑은 고딕" w:eastAsia="맑은 고딕" w:hAnsi="맑은 고딕"/>
          <w:lang w:eastAsia="ko-KR"/>
        </w:rPr>
      </w:pPr>
      <w:bookmarkStart w:id="47" w:name="_Toc239424598"/>
      <w:bookmarkStart w:id="48" w:name="_Toc239427036"/>
      <w:r w:rsidRPr="00DF5388">
        <w:rPr>
          <w:lang w:eastAsia="ko-KR"/>
        </w:rPr>
        <w:t>레벨</w:t>
      </w:r>
      <w:r w:rsidRPr="00DF5388">
        <w:rPr>
          <w:lang w:eastAsia="ko-KR"/>
        </w:rPr>
        <w:t xml:space="preserve"> 1 – </w:t>
      </w:r>
      <w:r w:rsidRPr="00DF5388">
        <w:rPr>
          <w:lang w:eastAsia="ko-KR"/>
        </w:rPr>
        <w:t>운전자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지원</w:t>
      </w:r>
      <w:r w:rsidRPr="00DF5388">
        <w:rPr>
          <w:b w:val="0"/>
          <w:lang w:eastAsia="ko-KR"/>
        </w:rPr>
        <w:t>(</w:t>
      </w:r>
      <w:r w:rsidR="0079636B" w:rsidRPr="00DF5388">
        <w:rPr>
          <w:rFonts w:hint="eastAsia"/>
          <w:b w:val="0"/>
          <w:lang w:eastAsia="ko-KR"/>
        </w:rPr>
        <w:t>level</w:t>
      </w:r>
      <w:r w:rsidRPr="00DF5388">
        <w:rPr>
          <w:b w:val="0"/>
          <w:lang w:eastAsia="ko-KR"/>
        </w:rPr>
        <w:t xml:space="preserve"> 1 – </w:t>
      </w:r>
      <w:r w:rsidR="009D31D7" w:rsidRPr="00DF5388">
        <w:rPr>
          <w:b w:val="0"/>
          <w:lang w:eastAsia="ko-KR"/>
        </w:rPr>
        <w:t>d</w:t>
      </w:r>
      <w:r w:rsidRPr="00DF5388">
        <w:rPr>
          <w:b w:val="0"/>
          <w:lang w:eastAsia="ko-KR"/>
        </w:rPr>
        <w:t xml:space="preserve">river </w:t>
      </w:r>
      <w:r w:rsidR="009D31D7" w:rsidRPr="00DF5388">
        <w:rPr>
          <w:b w:val="0"/>
          <w:lang w:eastAsia="ko-KR"/>
        </w:rPr>
        <w:t>a</w:t>
      </w:r>
      <w:r w:rsidRPr="00DF5388">
        <w:rPr>
          <w:b w:val="0"/>
          <w:lang w:eastAsia="ko-KR"/>
        </w:rPr>
        <w:t>ssistance, SAE J3016)</w:t>
      </w:r>
      <w:bookmarkEnd w:id="47"/>
      <w:bookmarkEnd w:id="48"/>
    </w:p>
    <w:p w14:paraId="1DB423BE" w14:textId="31D7BCBE" w:rsidR="00074A5D" w:rsidRPr="00DF5388" w:rsidRDefault="00406D7F" w:rsidP="00074A5D">
      <w:pPr>
        <w:rPr>
          <w:b/>
        </w:rPr>
      </w:pPr>
      <w:r w:rsidRPr="00DF5388">
        <w:t>나머지</w:t>
      </w:r>
      <w:r w:rsidRPr="00DF5388">
        <w:t xml:space="preserve"> DDT </w:t>
      </w:r>
      <w:r w:rsidRPr="00DF5388">
        <w:t>수행은</w:t>
      </w:r>
      <w:r w:rsidRPr="00DF5388">
        <w:t xml:space="preserve"> </w:t>
      </w:r>
      <w:r w:rsidRPr="00DF5388">
        <w:t>운전자가</w:t>
      </w:r>
      <w:r w:rsidRPr="00DF5388">
        <w:t xml:space="preserve"> </w:t>
      </w:r>
      <w:r w:rsidRPr="00DF5388">
        <w:t>담당하는</w:t>
      </w:r>
      <w:r w:rsidRPr="00DF5388">
        <w:t xml:space="preserve"> </w:t>
      </w:r>
      <w:r w:rsidRPr="00DF5388">
        <w:t>것을</w:t>
      </w:r>
      <w:r w:rsidRPr="00DF5388">
        <w:t xml:space="preserve"> </w:t>
      </w:r>
      <w:r w:rsidRPr="00DF5388">
        <w:t>전</w:t>
      </w:r>
      <w:r w:rsidRPr="00DF5388">
        <w:rPr>
          <w:rFonts w:hint="eastAsia"/>
        </w:rPr>
        <w:t>제</w:t>
      </w:r>
      <w:r w:rsidRPr="00DF5388">
        <w:t>로</w:t>
      </w:r>
      <w:r w:rsidRPr="00DF5388">
        <w:rPr>
          <w:rFonts w:hint="eastAsia"/>
        </w:rPr>
        <w:t>,</w:t>
      </w:r>
      <w:r w:rsidRPr="00DF5388">
        <w:t xml:space="preserve"> </w:t>
      </w:r>
      <w:r w:rsidR="00AA6BB4" w:rsidRPr="00DF5388">
        <w:rPr>
          <w:rFonts w:hint="eastAsia"/>
        </w:rPr>
        <w:t>운전</w:t>
      </w:r>
      <w:r w:rsidR="00074A5D" w:rsidRPr="00DF5388">
        <w:t>자동화시스템이</w:t>
      </w:r>
      <w:r w:rsidR="00074A5D" w:rsidRPr="00DF5388">
        <w:t xml:space="preserve"> DDT</w:t>
      </w:r>
      <w:r w:rsidR="00074A5D" w:rsidRPr="00DF5388">
        <w:t>의</w:t>
      </w:r>
      <w:r w:rsidR="00074A5D" w:rsidRPr="00DF5388">
        <w:t xml:space="preserve"> </w:t>
      </w:r>
      <w:r w:rsidR="00074A5D" w:rsidRPr="00DF5388">
        <w:t>횡방향</w:t>
      </w:r>
      <w:r w:rsidR="00074A5D" w:rsidRPr="00DF5388">
        <w:t xml:space="preserve"> </w:t>
      </w:r>
      <w:r w:rsidR="00074A5D" w:rsidRPr="00DF5388">
        <w:t>또는</w:t>
      </w:r>
      <w:r w:rsidR="00074A5D" w:rsidRPr="00DF5388">
        <w:t xml:space="preserve"> </w:t>
      </w:r>
      <w:proofErr w:type="spellStart"/>
      <w:r w:rsidR="00074A5D" w:rsidRPr="00DF5388">
        <w:t>종방향</w:t>
      </w:r>
      <w:proofErr w:type="spellEnd"/>
      <w:r w:rsidR="00074A5D" w:rsidRPr="00DF5388">
        <w:t xml:space="preserve"> </w:t>
      </w:r>
      <w:r w:rsidR="00074A5D" w:rsidRPr="00DF5388">
        <w:t>차량</w:t>
      </w:r>
      <w:r w:rsidR="00074A5D" w:rsidRPr="00DF5388">
        <w:t xml:space="preserve"> </w:t>
      </w:r>
      <w:r w:rsidR="00074A5D" w:rsidRPr="00DF5388">
        <w:t>운동</w:t>
      </w:r>
      <w:r w:rsidR="00074A5D" w:rsidRPr="00DF5388">
        <w:t xml:space="preserve"> </w:t>
      </w:r>
      <w:r w:rsidR="00074A5D" w:rsidRPr="00DF5388">
        <w:t>제어</w:t>
      </w:r>
      <w:r w:rsidR="00074A5D" w:rsidRPr="00DF5388">
        <w:t xml:space="preserve"> </w:t>
      </w:r>
      <w:r w:rsidR="00074A5D" w:rsidRPr="00DF5388">
        <w:t>하위</w:t>
      </w:r>
      <w:r w:rsidR="00074A5D" w:rsidRPr="00DF5388">
        <w:t xml:space="preserve"> </w:t>
      </w:r>
      <w:r w:rsidR="00074A5D" w:rsidRPr="00DF5388">
        <w:t>과제</w:t>
      </w:r>
      <w:r w:rsidR="00074A5D" w:rsidRPr="00DF5388">
        <w:t xml:space="preserve"> </w:t>
      </w:r>
      <w:r w:rsidR="00074A5D" w:rsidRPr="00DF5388">
        <w:t>중</w:t>
      </w:r>
      <w:r w:rsidR="00074A5D" w:rsidRPr="00DF5388">
        <w:t xml:space="preserve"> </w:t>
      </w:r>
      <w:r w:rsidR="00074A5D" w:rsidRPr="00DF5388">
        <w:t>하나</w:t>
      </w:r>
      <w:r w:rsidR="00BC6D8B" w:rsidRPr="00DF5388">
        <w:rPr>
          <w:rFonts w:hint="eastAsia"/>
        </w:rPr>
        <w:t>만을</w:t>
      </w:r>
      <w:r w:rsidR="00BC6D8B" w:rsidRPr="00DF5388">
        <w:rPr>
          <w:rFonts w:hint="eastAsia"/>
        </w:rPr>
        <w:t>(</w:t>
      </w:r>
      <w:r w:rsidR="00BC6D8B" w:rsidRPr="00DF5388">
        <w:rPr>
          <w:rFonts w:hint="eastAsia"/>
        </w:rPr>
        <w:t>두</w:t>
      </w:r>
      <w:r w:rsidR="00BC6D8B" w:rsidRPr="00DF5388">
        <w:rPr>
          <w:rFonts w:hint="eastAsia"/>
        </w:rPr>
        <w:t xml:space="preserve"> </w:t>
      </w:r>
      <w:r w:rsidR="00BC6D8B" w:rsidRPr="00DF5388">
        <w:rPr>
          <w:rFonts w:hint="eastAsia"/>
        </w:rPr>
        <w:t>하위</w:t>
      </w:r>
      <w:r w:rsidR="00BC6D8B" w:rsidRPr="00DF5388">
        <w:rPr>
          <w:rFonts w:hint="eastAsia"/>
        </w:rPr>
        <w:t xml:space="preserve"> </w:t>
      </w:r>
      <w:r w:rsidR="00BC6D8B" w:rsidRPr="00DF5388">
        <w:rPr>
          <w:rFonts w:hint="eastAsia"/>
        </w:rPr>
        <w:t>과제를</w:t>
      </w:r>
      <w:r w:rsidR="00BC6D8B" w:rsidRPr="00DF5388">
        <w:rPr>
          <w:rFonts w:hint="eastAsia"/>
        </w:rPr>
        <w:t xml:space="preserve"> </w:t>
      </w:r>
      <w:r w:rsidR="00BC6D8B" w:rsidRPr="00DF5388">
        <w:rPr>
          <w:rFonts w:hint="eastAsia"/>
        </w:rPr>
        <w:t>동시에</w:t>
      </w:r>
      <w:r w:rsidR="00BC6D8B" w:rsidRPr="00DF5388">
        <w:rPr>
          <w:rFonts w:hint="eastAsia"/>
        </w:rPr>
        <w:t xml:space="preserve"> </w:t>
      </w:r>
      <w:r w:rsidR="00BC6D8B" w:rsidRPr="00DF5388">
        <w:rPr>
          <w:rFonts w:hint="eastAsia"/>
        </w:rPr>
        <w:t>수행하지는</w:t>
      </w:r>
      <w:r w:rsidR="00BC6D8B" w:rsidRPr="00DF5388">
        <w:rPr>
          <w:rFonts w:hint="eastAsia"/>
        </w:rPr>
        <w:t xml:space="preserve"> </w:t>
      </w:r>
      <w:r w:rsidR="00BC6D8B" w:rsidRPr="00DF5388">
        <w:rPr>
          <w:rFonts w:hint="eastAsia"/>
        </w:rPr>
        <w:t>않음</w:t>
      </w:r>
      <w:r w:rsidR="00BC6D8B" w:rsidRPr="00DF5388">
        <w:rPr>
          <w:rFonts w:hint="eastAsia"/>
        </w:rPr>
        <w:t>)</w:t>
      </w:r>
      <w:r w:rsidR="00074A5D" w:rsidRPr="00DF5388">
        <w:t xml:space="preserve"> </w:t>
      </w:r>
      <w:r w:rsidR="00074A5D" w:rsidRPr="00DF5388">
        <w:t>지속적이고</w:t>
      </w:r>
      <w:r w:rsidR="00074A5D" w:rsidRPr="00DF5388">
        <w:t xml:space="preserve"> ODD</w:t>
      </w:r>
      <w:r w:rsidR="00074A5D" w:rsidRPr="00DF5388">
        <w:t>에</w:t>
      </w:r>
      <w:r w:rsidR="00074A5D" w:rsidRPr="00DF5388">
        <w:t xml:space="preserve"> </w:t>
      </w:r>
      <w:r w:rsidR="00074A5D" w:rsidRPr="00DF5388">
        <w:t>특화하여</w:t>
      </w:r>
      <w:r w:rsidR="00074A5D" w:rsidRPr="00DF5388">
        <w:t xml:space="preserve"> </w:t>
      </w:r>
      <w:r w:rsidR="00074A5D" w:rsidRPr="00DF5388">
        <w:t>수행</w:t>
      </w:r>
    </w:p>
    <w:p w14:paraId="22CBFE7A" w14:textId="77777777" w:rsidR="00074A5D" w:rsidRPr="00DF5388" w:rsidRDefault="00074A5D" w:rsidP="00074A5D"/>
    <w:p w14:paraId="06EE489E" w14:textId="77777777" w:rsidR="00074A5D" w:rsidRPr="00DF5388" w:rsidRDefault="00074A5D" w:rsidP="00074A5D">
      <w:pPr>
        <w:pStyle w:val="24"/>
        <w:numPr>
          <w:ilvl w:val="1"/>
          <w:numId w:val="8"/>
        </w:numPr>
        <w:rPr>
          <w:rFonts w:eastAsia="바탕" w:cs="Arial"/>
          <w:b w:val="0"/>
          <w:lang w:val="en-GB" w:eastAsia="ko-KR"/>
        </w:rPr>
      </w:pPr>
      <w:bookmarkStart w:id="49" w:name="_Toc239424599"/>
      <w:bookmarkStart w:id="50" w:name="_Toc239427037"/>
      <w:bookmarkEnd w:id="49"/>
      <w:bookmarkEnd w:id="50"/>
    </w:p>
    <w:p w14:paraId="7E649502" w14:textId="30D8CF25" w:rsidR="00074A5D" w:rsidRPr="00DF5388" w:rsidRDefault="00074A5D" w:rsidP="00074A5D">
      <w:pPr>
        <w:pStyle w:val="24"/>
        <w:numPr>
          <w:ilvl w:val="0"/>
          <w:numId w:val="0"/>
        </w:numPr>
        <w:rPr>
          <w:rFonts w:ascii="맑은 고딕" w:eastAsia="맑은 고딕" w:hAnsi="맑은 고딕"/>
          <w:lang w:eastAsia="ko-KR"/>
        </w:rPr>
      </w:pPr>
      <w:bookmarkStart w:id="51" w:name="_Toc239424600"/>
      <w:bookmarkStart w:id="52" w:name="_Toc239427038"/>
      <w:r w:rsidRPr="00DF5388">
        <w:rPr>
          <w:lang w:eastAsia="ko-KR"/>
        </w:rPr>
        <w:t>레벨</w:t>
      </w:r>
      <w:r w:rsidRPr="00DF5388">
        <w:rPr>
          <w:lang w:eastAsia="ko-KR"/>
        </w:rPr>
        <w:t xml:space="preserve"> 2 – </w:t>
      </w:r>
      <w:r w:rsidRPr="00DF5388">
        <w:rPr>
          <w:lang w:eastAsia="ko-KR"/>
        </w:rPr>
        <w:t>부분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주행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자동화</w:t>
      </w:r>
      <w:r w:rsidRPr="00DF5388">
        <w:rPr>
          <w:b w:val="0"/>
          <w:lang w:eastAsia="ko-KR"/>
        </w:rPr>
        <w:t>(</w:t>
      </w:r>
      <w:r w:rsidR="006D3EFD" w:rsidRPr="00DF5388">
        <w:rPr>
          <w:rFonts w:hint="eastAsia"/>
          <w:b w:val="0"/>
          <w:lang w:eastAsia="ko-KR"/>
        </w:rPr>
        <w:t>level</w:t>
      </w:r>
      <w:r w:rsidRPr="00DF5388">
        <w:rPr>
          <w:b w:val="0"/>
          <w:lang w:eastAsia="ko-KR"/>
        </w:rPr>
        <w:t xml:space="preserve"> 2 – </w:t>
      </w:r>
      <w:r w:rsidR="009D31D7" w:rsidRPr="00DF5388">
        <w:rPr>
          <w:b w:val="0"/>
          <w:lang w:eastAsia="ko-KR"/>
        </w:rPr>
        <w:t>p</w:t>
      </w:r>
      <w:r w:rsidRPr="00DF5388">
        <w:rPr>
          <w:b w:val="0"/>
          <w:lang w:eastAsia="ko-KR"/>
        </w:rPr>
        <w:t xml:space="preserve">artial </w:t>
      </w:r>
      <w:r w:rsidR="009D31D7" w:rsidRPr="00DF5388">
        <w:rPr>
          <w:b w:val="0"/>
          <w:lang w:eastAsia="ko-KR"/>
        </w:rPr>
        <w:t>d</w:t>
      </w:r>
      <w:r w:rsidRPr="00DF5388">
        <w:rPr>
          <w:b w:val="0"/>
          <w:lang w:eastAsia="ko-KR"/>
        </w:rPr>
        <w:t xml:space="preserve">riving </w:t>
      </w:r>
      <w:r w:rsidR="009D31D7" w:rsidRPr="00DF5388">
        <w:rPr>
          <w:b w:val="0"/>
          <w:lang w:eastAsia="ko-KR"/>
        </w:rPr>
        <w:t>a</w:t>
      </w:r>
      <w:r w:rsidRPr="00DF5388">
        <w:rPr>
          <w:b w:val="0"/>
          <w:lang w:eastAsia="ko-KR"/>
        </w:rPr>
        <w:t>utomation, SAE J3016)</w:t>
      </w:r>
      <w:bookmarkEnd w:id="51"/>
      <w:bookmarkEnd w:id="52"/>
    </w:p>
    <w:p w14:paraId="73B57618" w14:textId="2282AAD0" w:rsidR="00074A5D" w:rsidRPr="00DF5388" w:rsidRDefault="00074A5D" w:rsidP="00074A5D">
      <w:pPr>
        <w:rPr>
          <w:b/>
        </w:rPr>
      </w:pPr>
      <w:r w:rsidRPr="00DF5388">
        <w:t>운전자는</w:t>
      </w:r>
      <w:r w:rsidRPr="00DF5388">
        <w:t xml:space="preserve"> </w:t>
      </w:r>
      <w:r w:rsidRPr="00DF5388">
        <w:t>객체</w:t>
      </w:r>
      <w:r w:rsidRPr="00DF5388">
        <w:t xml:space="preserve"> </w:t>
      </w:r>
      <w:r w:rsidRPr="00DF5388">
        <w:t>및</w:t>
      </w:r>
      <w:r w:rsidRPr="00DF5388">
        <w:t xml:space="preserve"> </w:t>
      </w:r>
      <w:r w:rsidRPr="00DF5388">
        <w:t>사건</w:t>
      </w:r>
      <w:r w:rsidRPr="00DF5388">
        <w:t xml:space="preserve"> </w:t>
      </w:r>
      <w:r w:rsidRPr="00DF5388">
        <w:t>탐지</w:t>
      </w:r>
      <w:r w:rsidRPr="00DF5388">
        <w:t>·</w:t>
      </w:r>
      <w:r w:rsidRPr="00DF5388">
        <w:t>대응</w:t>
      </w:r>
      <w:r w:rsidRPr="00DF5388">
        <w:t xml:space="preserve">(OEDR) </w:t>
      </w:r>
      <w:r w:rsidRPr="00DF5388">
        <w:t>하위</w:t>
      </w:r>
      <w:r w:rsidRPr="00DF5388">
        <w:t xml:space="preserve"> </w:t>
      </w:r>
      <w:r w:rsidRPr="00DF5388">
        <w:t>과제를</w:t>
      </w:r>
      <w:r w:rsidRPr="00DF5388">
        <w:t xml:space="preserve"> </w:t>
      </w:r>
      <w:r w:rsidRPr="00DF5388">
        <w:t>완료하고</w:t>
      </w:r>
      <w:r w:rsidRPr="00DF5388">
        <w:t xml:space="preserve"> </w:t>
      </w:r>
      <w:r w:rsidR="00AA6BB4" w:rsidRPr="00DF5388">
        <w:rPr>
          <w:rFonts w:hint="eastAsia"/>
        </w:rPr>
        <w:t>운전</w:t>
      </w:r>
      <w:r w:rsidRPr="00DF5388">
        <w:t>자동화시스템을</w:t>
      </w:r>
      <w:r w:rsidRPr="00DF5388">
        <w:t xml:space="preserve"> </w:t>
      </w:r>
      <w:r w:rsidRPr="00DF5388">
        <w:t>감독하는</w:t>
      </w:r>
      <w:r w:rsidRPr="00DF5388">
        <w:t xml:space="preserve"> </w:t>
      </w:r>
      <w:r w:rsidRPr="00DF5388">
        <w:t>것을</w:t>
      </w:r>
      <w:r w:rsidRPr="00DF5388">
        <w:t xml:space="preserve"> </w:t>
      </w:r>
      <w:r w:rsidRPr="00DF5388">
        <w:t>전제로</w:t>
      </w:r>
      <w:r w:rsidR="00406D7F" w:rsidRPr="00DF5388">
        <w:t xml:space="preserve">, </w:t>
      </w:r>
      <w:r w:rsidR="00AA6BB4" w:rsidRPr="00DF5388">
        <w:rPr>
          <w:rFonts w:hint="eastAsia"/>
        </w:rPr>
        <w:t>운전</w:t>
      </w:r>
      <w:r w:rsidR="00406D7F" w:rsidRPr="00DF5388">
        <w:t>자동화시스템이</w:t>
      </w:r>
      <w:r w:rsidR="00406D7F" w:rsidRPr="00DF5388">
        <w:t xml:space="preserve"> DDT</w:t>
      </w:r>
      <w:r w:rsidR="00406D7F" w:rsidRPr="00DF5388">
        <w:t>의</w:t>
      </w:r>
      <w:r w:rsidR="00406D7F" w:rsidRPr="00DF5388">
        <w:t xml:space="preserve"> </w:t>
      </w:r>
      <w:r w:rsidR="00406D7F" w:rsidRPr="00DF5388">
        <w:t>횡방향</w:t>
      </w:r>
      <w:r w:rsidR="00406D7F" w:rsidRPr="00DF5388">
        <w:rPr>
          <w:rFonts w:hint="eastAsia"/>
        </w:rPr>
        <w:t>과</w:t>
      </w:r>
      <w:r w:rsidR="00406D7F" w:rsidRPr="00DF5388">
        <w:t xml:space="preserve"> </w:t>
      </w:r>
      <w:proofErr w:type="spellStart"/>
      <w:r w:rsidR="00406D7F" w:rsidRPr="00DF5388">
        <w:t>종방향</w:t>
      </w:r>
      <w:proofErr w:type="spellEnd"/>
      <w:r w:rsidR="00406D7F" w:rsidRPr="00DF5388">
        <w:t xml:space="preserve"> </w:t>
      </w:r>
      <w:r w:rsidR="00406D7F" w:rsidRPr="00DF5388">
        <w:t>차량</w:t>
      </w:r>
      <w:r w:rsidR="00406D7F" w:rsidRPr="00DF5388">
        <w:t xml:space="preserve"> </w:t>
      </w:r>
      <w:r w:rsidR="00406D7F" w:rsidRPr="00DF5388">
        <w:t>운동</w:t>
      </w:r>
      <w:r w:rsidR="00406D7F" w:rsidRPr="00DF5388">
        <w:t xml:space="preserve"> </w:t>
      </w:r>
      <w:r w:rsidR="00406D7F" w:rsidRPr="00DF5388">
        <w:t>제어</w:t>
      </w:r>
      <w:r w:rsidR="00406D7F" w:rsidRPr="00DF5388">
        <w:t xml:space="preserve"> </w:t>
      </w:r>
      <w:r w:rsidR="00406D7F" w:rsidRPr="00DF5388">
        <w:t>하위</w:t>
      </w:r>
      <w:r w:rsidR="00406D7F" w:rsidRPr="00DF5388">
        <w:t xml:space="preserve"> </w:t>
      </w:r>
      <w:r w:rsidR="00406D7F" w:rsidRPr="00DF5388">
        <w:t>과제를</w:t>
      </w:r>
      <w:r w:rsidR="00406D7F" w:rsidRPr="00DF5388">
        <w:t xml:space="preserve"> </w:t>
      </w:r>
      <w:r w:rsidR="00406D7F" w:rsidRPr="00DF5388">
        <w:t>지속적이고</w:t>
      </w:r>
      <w:r w:rsidR="00406D7F" w:rsidRPr="00DF5388">
        <w:t xml:space="preserve"> ODD</w:t>
      </w:r>
      <w:r w:rsidR="00406D7F" w:rsidRPr="00DF5388">
        <w:t>에</w:t>
      </w:r>
      <w:r w:rsidR="00406D7F" w:rsidRPr="00DF5388">
        <w:t xml:space="preserve"> </w:t>
      </w:r>
      <w:r w:rsidR="00406D7F" w:rsidRPr="00DF5388">
        <w:t>특화하여</w:t>
      </w:r>
      <w:r w:rsidR="00406D7F" w:rsidRPr="00DF5388">
        <w:t xml:space="preserve"> </w:t>
      </w:r>
      <w:r w:rsidR="00406D7F" w:rsidRPr="00DF5388">
        <w:t>수행</w:t>
      </w:r>
    </w:p>
    <w:p w14:paraId="1380670A" w14:textId="77777777" w:rsidR="00074A5D" w:rsidRPr="00DF5388" w:rsidRDefault="00074A5D" w:rsidP="00074A5D"/>
    <w:p w14:paraId="3FFDA8E6" w14:textId="77777777" w:rsidR="00074A5D" w:rsidRPr="00DF5388" w:rsidRDefault="00074A5D" w:rsidP="00074A5D">
      <w:pPr>
        <w:pStyle w:val="24"/>
        <w:numPr>
          <w:ilvl w:val="1"/>
          <w:numId w:val="8"/>
        </w:numPr>
        <w:rPr>
          <w:rFonts w:eastAsia="바탕" w:cs="Arial"/>
          <w:b w:val="0"/>
          <w:lang w:val="en-GB" w:eastAsia="ko-KR"/>
        </w:rPr>
      </w:pPr>
      <w:bookmarkStart w:id="53" w:name="_Toc239424601"/>
      <w:bookmarkStart w:id="54" w:name="_Toc239427039"/>
      <w:bookmarkEnd w:id="53"/>
      <w:bookmarkEnd w:id="54"/>
    </w:p>
    <w:p w14:paraId="0145573A" w14:textId="088F851A" w:rsidR="00074A5D" w:rsidRPr="00DF5388" w:rsidRDefault="00074A5D" w:rsidP="00074A5D">
      <w:pPr>
        <w:pStyle w:val="24"/>
        <w:numPr>
          <w:ilvl w:val="0"/>
          <w:numId w:val="0"/>
        </w:numPr>
        <w:rPr>
          <w:lang w:eastAsia="ko-KR"/>
        </w:rPr>
      </w:pPr>
      <w:bookmarkStart w:id="55" w:name="_Toc239424602"/>
      <w:bookmarkStart w:id="56" w:name="_Toc239427040"/>
      <w:r w:rsidRPr="00DF5388">
        <w:rPr>
          <w:lang w:eastAsia="ko-KR"/>
        </w:rPr>
        <w:t>레벨</w:t>
      </w:r>
      <w:r w:rsidRPr="00DF5388">
        <w:rPr>
          <w:lang w:eastAsia="ko-KR"/>
        </w:rPr>
        <w:t xml:space="preserve"> 3 – </w:t>
      </w:r>
      <w:r w:rsidRPr="00DF5388">
        <w:rPr>
          <w:lang w:eastAsia="ko-KR"/>
        </w:rPr>
        <w:t>조건부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주행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자동화</w:t>
      </w:r>
      <w:r w:rsidRPr="00DF5388">
        <w:rPr>
          <w:b w:val="0"/>
          <w:lang w:eastAsia="ko-KR"/>
        </w:rPr>
        <w:t>(</w:t>
      </w:r>
      <w:r w:rsidR="006D3EFD" w:rsidRPr="00DF5388">
        <w:rPr>
          <w:rFonts w:hint="eastAsia"/>
          <w:b w:val="0"/>
          <w:lang w:eastAsia="ko-KR"/>
        </w:rPr>
        <w:t>level</w:t>
      </w:r>
      <w:r w:rsidRPr="00DF5388">
        <w:rPr>
          <w:b w:val="0"/>
          <w:lang w:eastAsia="ko-KR"/>
        </w:rPr>
        <w:t xml:space="preserve"> 3 – </w:t>
      </w:r>
      <w:r w:rsidR="009D31D7" w:rsidRPr="00DF5388">
        <w:rPr>
          <w:b w:val="0"/>
          <w:lang w:eastAsia="ko-KR"/>
        </w:rPr>
        <w:t>c</w:t>
      </w:r>
      <w:r w:rsidRPr="00DF5388">
        <w:rPr>
          <w:b w:val="0"/>
          <w:lang w:eastAsia="ko-KR"/>
        </w:rPr>
        <w:t xml:space="preserve">onditional </w:t>
      </w:r>
      <w:r w:rsidR="009D31D7" w:rsidRPr="00DF5388">
        <w:rPr>
          <w:b w:val="0"/>
          <w:lang w:eastAsia="ko-KR"/>
        </w:rPr>
        <w:t>d</w:t>
      </w:r>
      <w:r w:rsidRPr="00DF5388">
        <w:rPr>
          <w:b w:val="0"/>
          <w:lang w:eastAsia="ko-KR"/>
        </w:rPr>
        <w:t xml:space="preserve">riving </w:t>
      </w:r>
      <w:r w:rsidR="009D31D7" w:rsidRPr="00DF5388">
        <w:rPr>
          <w:b w:val="0"/>
          <w:lang w:eastAsia="ko-KR"/>
        </w:rPr>
        <w:t>a</w:t>
      </w:r>
      <w:r w:rsidRPr="00DF5388">
        <w:rPr>
          <w:b w:val="0"/>
          <w:lang w:eastAsia="ko-KR"/>
        </w:rPr>
        <w:t>utomation, SAE J3016)</w:t>
      </w:r>
      <w:bookmarkEnd w:id="55"/>
      <w:bookmarkEnd w:id="56"/>
    </w:p>
    <w:p w14:paraId="5C2FED1D" w14:textId="20773649" w:rsidR="00074A5D" w:rsidRPr="00DF5388" w:rsidRDefault="00074A5D" w:rsidP="00074A5D">
      <w:pPr>
        <w:rPr>
          <w:b/>
        </w:rPr>
      </w:pPr>
      <w:r w:rsidRPr="00DF5388">
        <w:t xml:space="preserve">DDT </w:t>
      </w:r>
      <w:r w:rsidR="008A0B65" w:rsidRPr="00DF5388">
        <w:t>폴백</w:t>
      </w:r>
      <w:r w:rsidR="006C66E4" w:rsidRPr="00DF5388">
        <w:rPr>
          <w:rFonts w:hint="eastAsia"/>
        </w:rPr>
        <w:t>대비</w:t>
      </w:r>
      <w:r w:rsidRPr="00DF5388">
        <w:t>사용자</w:t>
      </w:r>
      <w:r w:rsidRPr="00DF5388">
        <w:t>(fallback-ready user)</w:t>
      </w:r>
      <w:r w:rsidRPr="00DF5388">
        <w:t>가</w:t>
      </w:r>
      <w:r w:rsidRPr="00DF5388">
        <w:t xml:space="preserve"> ADS</w:t>
      </w:r>
      <w:r w:rsidRPr="00DF5388">
        <w:t>의</w:t>
      </w:r>
      <w:r w:rsidRPr="00DF5388">
        <w:t xml:space="preserve"> </w:t>
      </w:r>
      <w:r w:rsidRPr="00DF5388">
        <w:t>개입</w:t>
      </w:r>
      <w:r w:rsidRPr="00DF5388">
        <w:t xml:space="preserve"> </w:t>
      </w:r>
      <w:r w:rsidRPr="00DF5388">
        <w:t>요청과</w:t>
      </w:r>
      <w:r w:rsidRPr="00DF5388">
        <w:t xml:space="preserve"> </w:t>
      </w:r>
      <w:r w:rsidRPr="00DF5388">
        <w:t>다른</w:t>
      </w:r>
      <w:r w:rsidRPr="00DF5388">
        <w:t xml:space="preserve"> </w:t>
      </w:r>
      <w:r w:rsidRPr="00DF5388">
        <w:t>차량</w:t>
      </w:r>
      <w:r w:rsidRPr="00DF5388">
        <w:t xml:space="preserve"> </w:t>
      </w:r>
      <w:r w:rsidRPr="00DF5388">
        <w:t>시스템에서</w:t>
      </w:r>
      <w:r w:rsidRPr="00DF5388">
        <w:t xml:space="preserve"> </w:t>
      </w:r>
      <w:r w:rsidRPr="00DF5388">
        <w:t>발생하는</w:t>
      </w:r>
      <w:r w:rsidRPr="00DF5388">
        <w:t xml:space="preserve"> DDT </w:t>
      </w:r>
      <w:r w:rsidRPr="00DF5388">
        <w:t>수행</w:t>
      </w:r>
      <w:r w:rsidRPr="00DF5388">
        <w:t xml:space="preserve"> </w:t>
      </w:r>
      <w:r w:rsidRPr="00DF5388">
        <w:t>관련</w:t>
      </w:r>
      <w:r w:rsidRPr="00DF5388">
        <w:t xml:space="preserve"> </w:t>
      </w:r>
      <w:r w:rsidRPr="00DF5388">
        <w:t>시스템</w:t>
      </w:r>
      <w:r w:rsidRPr="00DF5388">
        <w:t xml:space="preserve"> </w:t>
      </w:r>
      <w:r w:rsidRPr="00DF5388">
        <w:t>고장에</w:t>
      </w:r>
      <w:r w:rsidRPr="00DF5388">
        <w:t xml:space="preserve"> </w:t>
      </w:r>
      <w:r w:rsidRPr="00DF5388">
        <w:t>적절히</w:t>
      </w:r>
      <w:r w:rsidRPr="00DF5388">
        <w:t xml:space="preserve"> </w:t>
      </w:r>
      <w:r w:rsidRPr="00DF5388">
        <w:t>대응할</w:t>
      </w:r>
      <w:r w:rsidRPr="00DF5388">
        <w:t xml:space="preserve"> </w:t>
      </w:r>
      <w:r w:rsidRPr="00DF5388">
        <w:t>것으로</w:t>
      </w:r>
      <w:r w:rsidRPr="00DF5388">
        <w:t xml:space="preserve"> </w:t>
      </w:r>
      <w:r w:rsidRPr="00DF5388">
        <w:t>기대되는</w:t>
      </w:r>
      <w:r w:rsidRPr="00DF5388">
        <w:t xml:space="preserve"> </w:t>
      </w:r>
      <w:r w:rsidRPr="00DF5388">
        <w:t>수준</w:t>
      </w:r>
      <w:r w:rsidR="00406D7F" w:rsidRPr="00DF5388">
        <w:rPr>
          <w:rFonts w:hint="eastAsia"/>
        </w:rPr>
        <w:t>으로</w:t>
      </w:r>
      <w:r w:rsidR="00406D7F" w:rsidRPr="00DF5388">
        <w:rPr>
          <w:rFonts w:hint="eastAsia"/>
        </w:rPr>
        <w:t>,</w:t>
      </w:r>
      <w:r w:rsidR="00406D7F" w:rsidRPr="00DF5388">
        <w:t xml:space="preserve"> ADS</w:t>
      </w:r>
      <w:r w:rsidR="00406D7F" w:rsidRPr="00DF5388">
        <w:t>가</w:t>
      </w:r>
      <w:r w:rsidR="00406D7F" w:rsidRPr="00DF5388">
        <w:t xml:space="preserve"> DDT </w:t>
      </w:r>
      <w:r w:rsidR="00406D7F" w:rsidRPr="00DF5388">
        <w:t>전체를</w:t>
      </w:r>
      <w:r w:rsidR="00406D7F" w:rsidRPr="00DF5388">
        <w:t xml:space="preserve"> </w:t>
      </w:r>
      <w:r w:rsidR="00406D7F" w:rsidRPr="00DF5388">
        <w:t>지속적이고</w:t>
      </w:r>
      <w:r w:rsidR="00406D7F" w:rsidRPr="00DF5388">
        <w:t xml:space="preserve"> ODD</w:t>
      </w:r>
      <w:r w:rsidR="00406D7F" w:rsidRPr="00DF5388">
        <w:t>에</w:t>
      </w:r>
      <w:r w:rsidR="00406D7F" w:rsidRPr="00DF5388">
        <w:t xml:space="preserve"> </w:t>
      </w:r>
      <w:r w:rsidR="00406D7F" w:rsidRPr="00DF5388">
        <w:t>특화하여</w:t>
      </w:r>
      <w:r w:rsidR="00406D7F" w:rsidRPr="00DF5388">
        <w:t xml:space="preserve"> </w:t>
      </w:r>
      <w:r w:rsidR="00406D7F" w:rsidRPr="00DF5388">
        <w:t>수행</w:t>
      </w:r>
    </w:p>
    <w:p w14:paraId="35A84F59" w14:textId="77777777" w:rsidR="00074A5D" w:rsidRPr="00DF5388" w:rsidRDefault="00074A5D" w:rsidP="00074A5D"/>
    <w:p w14:paraId="14F8D829" w14:textId="77777777" w:rsidR="00074A5D" w:rsidRPr="00DF5388" w:rsidRDefault="00074A5D" w:rsidP="00074A5D">
      <w:pPr>
        <w:pStyle w:val="24"/>
        <w:numPr>
          <w:ilvl w:val="1"/>
          <w:numId w:val="8"/>
        </w:numPr>
        <w:rPr>
          <w:rFonts w:eastAsia="바탕" w:cs="Arial"/>
          <w:b w:val="0"/>
          <w:lang w:val="en-GB" w:eastAsia="ko-KR"/>
        </w:rPr>
      </w:pPr>
      <w:bookmarkStart w:id="57" w:name="_Toc239424603"/>
      <w:bookmarkStart w:id="58" w:name="_Toc239427041"/>
      <w:bookmarkEnd w:id="57"/>
      <w:bookmarkEnd w:id="58"/>
    </w:p>
    <w:p w14:paraId="298953AB" w14:textId="04F1F4F0" w:rsidR="00074A5D" w:rsidRPr="00DF5388" w:rsidRDefault="00074A5D" w:rsidP="00074A5D">
      <w:pPr>
        <w:pStyle w:val="24"/>
        <w:numPr>
          <w:ilvl w:val="0"/>
          <w:numId w:val="0"/>
        </w:numPr>
        <w:rPr>
          <w:rFonts w:ascii="맑은 고딕" w:eastAsia="맑은 고딕" w:hAnsi="맑은 고딕"/>
          <w:b w:val="0"/>
          <w:lang w:eastAsia="ko-KR"/>
        </w:rPr>
      </w:pPr>
      <w:bookmarkStart w:id="59" w:name="_Toc239424604"/>
      <w:bookmarkStart w:id="60" w:name="_Toc239427042"/>
      <w:r w:rsidRPr="00DF5388">
        <w:rPr>
          <w:lang w:eastAsia="ko-KR"/>
        </w:rPr>
        <w:t>레벨</w:t>
      </w:r>
      <w:r w:rsidRPr="00DF5388">
        <w:rPr>
          <w:lang w:eastAsia="ko-KR"/>
        </w:rPr>
        <w:t xml:space="preserve"> 4 – </w:t>
      </w:r>
      <w:r w:rsidRPr="00DF5388">
        <w:rPr>
          <w:lang w:eastAsia="ko-KR"/>
        </w:rPr>
        <w:t>고도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주행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자동화</w:t>
      </w:r>
      <w:r w:rsidRPr="00DF5388">
        <w:rPr>
          <w:b w:val="0"/>
          <w:lang w:eastAsia="ko-KR"/>
        </w:rPr>
        <w:t>(</w:t>
      </w:r>
      <w:r w:rsidR="006D3EFD" w:rsidRPr="00DF5388">
        <w:rPr>
          <w:rFonts w:hint="eastAsia"/>
          <w:b w:val="0"/>
          <w:lang w:eastAsia="ko-KR"/>
        </w:rPr>
        <w:t>level</w:t>
      </w:r>
      <w:r w:rsidRPr="00DF5388">
        <w:rPr>
          <w:b w:val="0"/>
          <w:lang w:eastAsia="ko-KR"/>
        </w:rPr>
        <w:t xml:space="preserve"> 4 – </w:t>
      </w:r>
      <w:r w:rsidR="00406D7F" w:rsidRPr="00DF5388">
        <w:rPr>
          <w:b w:val="0"/>
          <w:lang w:eastAsia="ko-KR"/>
        </w:rPr>
        <w:t>h</w:t>
      </w:r>
      <w:r w:rsidRPr="00DF5388">
        <w:rPr>
          <w:b w:val="0"/>
          <w:lang w:eastAsia="ko-KR"/>
        </w:rPr>
        <w:t xml:space="preserve">igh </w:t>
      </w:r>
      <w:r w:rsidR="00406D7F" w:rsidRPr="00DF5388">
        <w:rPr>
          <w:b w:val="0"/>
          <w:lang w:eastAsia="ko-KR"/>
        </w:rPr>
        <w:t>d</w:t>
      </w:r>
      <w:r w:rsidRPr="00DF5388">
        <w:rPr>
          <w:b w:val="0"/>
          <w:lang w:eastAsia="ko-KR"/>
        </w:rPr>
        <w:t xml:space="preserve">riving </w:t>
      </w:r>
      <w:r w:rsidR="00406D7F" w:rsidRPr="00DF5388">
        <w:rPr>
          <w:b w:val="0"/>
          <w:lang w:eastAsia="ko-KR"/>
        </w:rPr>
        <w:t>a</w:t>
      </w:r>
      <w:r w:rsidRPr="00DF5388">
        <w:rPr>
          <w:b w:val="0"/>
          <w:lang w:eastAsia="ko-KR"/>
        </w:rPr>
        <w:t>utomation, SAE J3016)</w:t>
      </w:r>
      <w:bookmarkEnd w:id="59"/>
      <w:bookmarkEnd w:id="60"/>
    </w:p>
    <w:p w14:paraId="145B987F" w14:textId="0FA52668" w:rsidR="00074A5D" w:rsidRPr="00DF5388" w:rsidRDefault="00406D7F" w:rsidP="00074A5D">
      <w:pPr>
        <w:rPr>
          <w:b/>
        </w:rPr>
      </w:pPr>
      <w:r w:rsidRPr="00DF5388">
        <w:t>사용자가</w:t>
      </w:r>
      <w:r w:rsidRPr="00DF5388">
        <w:t xml:space="preserve"> </w:t>
      </w:r>
      <w:r w:rsidRPr="00DF5388">
        <w:t>개입</w:t>
      </w:r>
      <w:r w:rsidRPr="00DF5388">
        <w:t xml:space="preserve"> </w:t>
      </w:r>
      <w:r w:rsidRPr="00DF5388">
        <w:t>요청에</w:t>
      </w:r>
      <w:r w:rsidRPr="00DF5388">
        <w:t xml:space="preserve"> </w:t>
      </w:r>
      <w:r w:rsidRPr="00DF5388">
        <w:t>응답할</w:t>
      </w:r>
      <w:r w:rsidRPr="00DF5388">
        <w:t xml:space="preserve"> </w:t>
      </w:r>
      <w:r w:rsidRPr="00DF5388">
        <w:t>것으로</w:t>
      </w:r>
      <w:r w:rsidRPr="00DF5388">
        <w:t xml:space="preserve"> </w:t>
      </w:r>
      <w:r w:rsidRPr="00DF5388">
        <w:t>기대하지</w:t>
      </w:r>
      <w:r w:rsidRPr="00DF5388">
        <w:t xml:space="preserve"> </w:t>
      </w:r>
      <w:r w:rsidRPr="00DF5388">
        <w:t>않</w:t>
      </w:r>
      <w:r w:rsidRPr="00DF5388">
        <w:rPr>
          <w:rFonts w:hint="eastAsia"/>
        </w:rPr>
        <w:t>고</w:t>
      </w:r>
      <w:r w:rsidRPr="00DF5388">
        <w:t xml:space="preserve">, </w:t>
      </w:r>
      <w:r w:rsidR="00074A5D" w:rsidRPr="00DF5388">
        <w:t>ADS</w:t>
      </w:r>
      <w:r w:rsidR="00074A5D" w:rsidRPr="00DF5388">
        <w:t>가</w:t>
      </w:r>
      <w:r w:rsidR="00074A5D" w:rsidRPr="00DF5388">
        <w:t xml:space="preserve"> DDT </w:t>
      </w:r>
      <w:r w:rsidR="00074A5D" w:rsidRPr="00DF5388">
        <w:t>전체와</w:t>
      </w:r>
      <w:r w:rsidR="00074A5D" w:rsidRPr="00DF5388">
        <w:t xml:space="preserve"> DDT </w:t>
      </w:r>
      <w:proofErr w:type="spellStart"/>
      <w:r w:rsidR="008A0B65" w:rsidRPr="00DF5388">
        <w:t>폴백을</w:t>
      </w:r>
      <w:proofErr w:type="spellEnd"/>
      <w:r w:rsidR="00074A5D" w:rsidRPr="00DF5388">
        <w:t xml:space="preserve"> </w:t>
      </w:r>
      <w:r w:rsidR="00074A5D" w:rsidRPr="00DF5388">
        <w:t>지속적이고</w:t>
      </w:r>
      <w:r w:rsidR="00074A5D" w:rsidRPr="00DF5388">
        <w:t xml:space="preserve"> ODD</w:t>
      </w:r>
      <w:r w:rsidR="00074A5D" w:rsidRPr="00DF5388">
        <w:t>에</w:t>
      </w:r>
      <w:r w:rsidR="00074A5D" w:rsidRPr="00DF5388">
        <w:t xml:space="preserve"> </w:t>
      </w:r>
      <w:r w:rsidR="00074A5D" w:rsidRPr="00DF5388">
        <w:t>특화하여</w:t>
      </w:r>
      <w:r w:rsidR="00074A5D" w:rsidRPr="00DF5388">
        <w:t xml:space="preserve"> </w:t>
      </w:r>
      <w:r w:rsidR="00074A5D" w:rsidRPr="00DF5388">
        <w:t>수행</w:t>
      </w:r>
    </w:p>
    <w:p w14:paraId="18F5FDA8" w14:textId="77777777" w:rsidR="00074A5D" w:rsidRPr="00DF5388" w:rsidRDefault="00074A5D" w:rsidP="00074A5D"/>
    <w:p w14:paraId="3010CE61" w14:textId="77777777" w:rsidR="00074A5D" w:rsidRPr="00DF5388" w:rsidRDefault="00074A5D" w:rsidP="00074A5D">
      <w:pPr>
        <w:pStyle w:val="24"/>
        <w:numPr>
          <w:ilvl w:val="1"/>
          <w:numId w:val="8"/>
        </w:numPr>
        <w:rPr>
          <w:rFonts w:eastAsia="바탕" w:cs="Arial"/>
          <w:b w:val="0"/>
          <w:lang w:val="en-GB" w:eastAsia="ko-KR"/>
        </w:rPr>
      </w:pPr>
      <w:bookmarkStart w:id="61" w:name="_Toc239424605"/>
      <w:bookmarkStart w:id="62" w:name="_Toc239427043"/>
      <w:bookmarkEnd w:id="61"/>
      <w:bookmarkEnd w:id="62"/>
    </w:p>
    <w:p w14:paraId="0FCA297F" w14:textId="514E6165" w:rsidR="00074A5D" w:rsidRPr="00DF5388" w:rsidRDefault="00074A5D" w:rsidP="00074A5D">
      <w:pPr>
        <w:pStyle w:val="24"/>
        <w:numPr>
          <w:ilvl w:val="0"/>
          <w:numId w:val="0"/>
        </w:numPr>
        <w:rPr>
          <w:lang w:eastAsia="ko-KR"/>
        </w:rPr>
      </w:pPr>
      <w:bookmarkStart w:id="63" w:name="_Toc239424606"/>
      <w:bookmarkStart w:id="64" w:name="_Toc239427044"/>
      <w:r w:rsidRPr="00DF5388">
        <w:rPr>
          <w:lang w:eastAsia="ko-KR"/>
        </w:rPr>
        <w:t>레벨</w:t>
      </w:r>
      <w:r w:rsidRPr="00DF5388">
        <w:rPr>
          <w:lang w:eastAsia="ko-KR"/>
        </w:rPr>
        <w:t xml:space="preserve"> 5 – </w:t>
      </w:r>
      <w:r w:rsidRPr="00DF5388">
        <w:rPr>
          <w:lang w:eastAsia="ko-KR"/>
        </w:rPr>
        <w:t>완전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주행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자동화</w:t>
      </w:r>
      <w:r w:rsidRPr="00DF5388">
        <w:rPr>
          <w:b w:val="0"/>
          <w:lang w:eastAsia="ko-KR"/>
        </w:rPr>
        <w:t>(</w:t>
      </w:r>
      <w:r w:rsidR="006D3EFD" w:rsidRPr="00DF5388">
        <w:rPr>
          <w:rFonts w:hint="eastAsia"/>
          <w:b w:val="0"/>
          <w:lang w:eastAsia="ko-KR"/>
        </w:rPr>
        <w:t>level</w:t>
      </w:r>
      <w:r w:rsidRPr="00DF5388">
        <w:rPr>
          <w:b w:val="0"/>
          <w:lang w:eastAsia="ko-KR"/>
        </w:rPr>
        <w:t xml:space="preserve"> 5 – </w:t>
      </w:r>
      <w:r w:rsidR="00406D7F" w:rsidRPr="00DF5388">
        <w:rPr>
          <w:b w:val="0"/>
          <w:lang w:eastAsia="ko-KR"/>
        </w:rPr>
        <w:t>f</w:t>
      </w:r>
      <w:r w:rsidRPr="00DF5388">
        <w:rPr>
          <w:b w:val="0"/>
          <w:lang w:eastAsia="ko-KR"/>
        </w:rPr>
        <w:t xml:space="preserve">ull </w:t>
      </w:r>
      <w:r w:rsidR="00406D7F" w:rsidRPr="00DF5388">
        <w:rPr>
          <w:b w:val="0"/>
          <w:lang w:eastAsia="ko-KR"/>
        </w:rPr>
        <w:t>d</w:t>
      </w:r>
      <w:r w:rsidRPr="00DF5388">
        <w:rPr>
          <w:b w:val="0"/>
          <w:lang w:eastAsia="ko-KR"/>
        </w:rPr>
        <w:t xml:space="preserve">riving </w:t>
      </w:r>
      <w:r w:rsidR="00406D7F" w:rsidRPr="00DF5388">
        <w:rPr>
          <w:b w:val="0"/>
          <w:lang w:eastAsia="ko-KR"/>
        </w:rPr>
        <w:t>a</w:t>
      </w:r>
      <w:r w:rsidRPr="00DF5388">
        <w:rPr>
          <w:b w:val="0"/>
          <w:lang w:eastAsia="ko-KR"/>
        </w:rPr>
        <w:t>utomation, SAE J3016)</w:t>
      </w:r>
      <w:bookmarkEnd w:id="63"/>
      <w:bookmarkEnd w:id="64"/>
    </w:p>
    <w:p w14:paraId="59A6A0D6" w14:textId="37BB0756" w:rsidR="00074A5D" w:rsidRPr="00DF5388" w:rsidRDefault="00406D7F" w:rsidP="00074A5D">
      <w:pPr>
        <w:rPr>
          <w:b/>
        </w:rPr>
      </w:pPr>
      <w:r w:rsidRPr="00DF5388">
        <w:t>사용자가</w:t>
      </w:r>
      <w:r w:rsidRPr="00DF5388">
        <w:t xml:space="preserve"> </w:t>
      </w:r>
      <w:r w:rsidRPr="00DF5388">
        <w:t>개입</w:t>
      </w:r>
      <w:r w:rsidRPr="00DF5388">
        <w:t xml:space="preserve"> </w:t>
      </w:r>
      <w:r w:rsidRPr="00DF5388">
        <w:t>요청에</w:t>
      </w:r>
      <w:r w:rsidRPr="00DF5388">
        <w:t xml:space="preserve"> </w:t>
      </w:r>
      <w:r w:rsidRPr="00DF5388">
        <w:t>응답할</w:t>
      </w:r>
      <w:r w:rsidRPr="00DF5388">
        <w:t xml:space="preserve"> </w:t>
      </w:r>
      <w:r w:rsidRPr="00DF5388">
        <w:t>것으로</w:t>
      </w:r>
      <w:r w:rsidRPr="00DF5388">
        <w:t xml:space="preserve"> </w:t>
      </w:r>
      <w:r w:rsidRPr="00DF5388">
        <w:t>기대하지</w:t>
      </w:r>
      <w:r w:rsidRPr="00DF5388">
        <w:t xml:space="preserve"> </w:t>
      </w:r>
      <w:r w:rsidRPr="00DF5388">
        <w:t>않</w:t>
      </w:r>
      <w:r w:rsidRPr="00DF5388">
        <w:rPr>
          <w:rFonts w:hint="eastAsia"/>
        </w:rPr>
        <w:t>고</w:t>
      </w:r>
      <w:r w:rsidRPr="00DF5388">
        <w:rPr>
          <w:rFonts w:hint="eastAsia"/>
        </w:rPr>
        <w:t>,</w:t>
      </w:r>
      <w:r w:rsidRPr="00DF5388">
        <w:t xml:space="preserve"> </w:t>
      </w:r>
      <w:r w:rsidR="00074A5D" w:rsidRPr="00DF5388">
        <w:t>ADS</w:t>
      </w:r>
      <w:r w:rsidR="00074A5D" w:rsidRPr="00DF5388">
        <w:t>가</w:t>
      </w:r>
      <w:r w:rsidR="00074A5D" w:rsidRPr="00DF5388">
        <w:t xml:space="preserve"> DDT </w:t>
      </w:r>
      <w:r w:rsidR="00074A5D" w:rsidRPr="00DF5388">
        <w:t>전체와</w:t>
      </w:r>
      <w:r w:rsidR="00074A5D" w:rsidRPr="00DF5388">
        <w:t xml:space="preserve"> DDT </w:t>
      </w:r>
      <w:proofErr w:type="spellStart"/>
      <w:r w:rsidR="008A0B65" w:rsidRPr="00DF5388">
        <w:t>폴백을</w:t>
      </w:r>
      <w:proofErr w:type="spellEnd"/>
      <w:r w:rsidR="00074A5D" w:rsidRPr="00DF5388">
        <w:t xml:space="preserve"> </w:t>
      </w:r>
      <w:r w:rsidR="00074A5D" w:rsidRPr="00DF5388">
        <w:t>지속적이고</w:t>
      </w:r>
      <w:r w:rsidR="00074A5D" w:rsidRPr="00DF5388">
        <w:t xml:space="preserve"> </w:t>
      </w:r>
      <w:r w:rsidR="00074A5D" w:rsidRPr="00DF5388">
        <w:t>무조건적</w:t>
      </w:r>
      <w:r w:rsidR="00074A5D" w:rsidRPr="00DF5388">
        <w:t>(ODD</w:t>
      </w:r>
      <w:r w:rsidR="00074A5D" w:rsidRPr="00DF5388">
        <w:t>에</w:t>
      </w:r>
      <w:r w:rsidR="00074A5D" w:rsidRPr="00DF5388">
        <w:t xml:space="preserve"> </w:t>
      </w:r>
      <w:r w:rsidR="00074A5D" w:rsidRPr="00DF5388">
        <w:t>한정되지</w:t>
      </w:r>
      <w:r w:rsidR="00074A5D" w:rsidRPr="00DF5388">
        <w:t xml:space="preserve"> </w:t>
      </w:r>
      <w:r w:rsidR="00074A5D" w:rsidRPr="00DF5388">
        <w:t>않음</w:t>
      </w:r>
      <w:r w:rsidR="00074A5D" w:rsidRPr="00DF5388">
        <w:t>)</w:t>
      </w:r>
      <w:r w:rsidR="00074A5D" w:rsidRPr="00DF5388">
        <w:t>으로</w:t>
      </w:r>
      <w:r w:rsidR="00074A5D" w:rsidRPr="00DF5388">
        <w:t xml:space="preserve"> </w:t>
      </w:r>
      <w:r w:rsidRPr="00DF5388">
        <w:rPr>
          <w:rFonts w:hint="eastAsia"/>
        </w:rPr>
        <w:t>수행</w:t>
      </w:r>
    </w:p>
    <w:p w14:paraId="68751851" w14:textId="77777777" w:rsidR="00074A5D" w:rsidRPr="00DF5388" w:rsidRDefault="00074A5D" w:rsidP="00074A5D"/>
    <w:p w14:paraId="6F32CED0" w14:textId="77777777" w:rsidR="00074A5D" w:rsidRPr="00DF5388" w:rsidRDefault="00074A5D" w:rsidP="00074A5D">
      <w:pPr>
        <w:pStyle w:val="24"/>
        <w:numPr>
          <w:ilvl w:val="1"/>
          <w:numId w:val="8"/>
        </w:numPr>
        <w:rPr>
          <w:rFonts w:eastAsia="바탕" w:cs="Arial"/>
          <w:b w:val="0"/>
          <w:lang w:val="en-GB" w:eastAsia="ko-KR"/>
        </w:rPr>
      </w:pPr>
      <w:bookmarkStart w:id="65" w:name="_Toc239424607"/>
      <w:bookmarkStart w:id="66" w:name="_Toc239427045"/>
      <w:bookmarkEnd w:id="65"/>
      <w:bookmarkEnd w:id="66"/>
    </w:p>
    <w:p w14:paraId="0B34F747" w14:textId="77777777" w:rsidR="00074A5D" w:rsidRPr="00DF5388" w:rsidRDefault="00074A5D" w:rsidP="00074A5D">
      <w:pPr>
        <w:pStyle w:val="24"/>
        <w:numPr>
          <w:ilvl w:val="0"/>
          <w:numId w:val="0"/>
        </w:numPr>
        <w:rPr>
          <w:lang w:eastAsia="ko-KR"/>
        </w:rPr>
      </w:pPr>
      <w:bookmarkStart w:id="67" w:name="_Toc239424608"/>
      <w:bookmarkStart w:id="68" w:name="_Toc239427046"/>
      <w:r w:rsidRPr="00DF5388">
        <w:rPr>
          <w:lang w:eastAsia="ko-KR"/>
        </w:rPr>
        <w:t>최소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위험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상태</w:t>
      </w:r>
      <w:r w:rsidRPr="00DF5388">
        <w:rPr>
          <w:b w:val="0"/>
          <w:lang w:eastAsia="ko-KR"/>
        </w:rPr>
        <w:t>(</w:t>
      </w:r>
      <w:r w:rsidR="00406D7F" w:rsidRPr="00DF5388">
        <w:rPr>
          <w:b w:val="0"/>
          <w:lang w:eastAsia="ko-KR"/>
        </w:rPr>
        <w:t>m</w:t>
      </w:r>
      <w:r w:rsidRPr="00DF5388">
        <w:rPr>
          <w:b w:val="0"/>
          <w:lang w:eastAsia="ko-KR"/>
        </w:rPr>
        <w:t xml:space="preserve">inimal </w:t>
      </w:r>
      <w:r w:rsidR="00406D7F" w:rsidRPr="00DF5388">
        <w:rPr>
          <w:b w:val="0"/>
          <w:lang w:eastAsia="ko-KR"/>
        </w:rPr>
        <w:t>r</w:t>
      </w:r>
      <w:r w:rsidRPr="00DF5388">
        <w:rPr>
          <w:b w:val="0"/>
          <w:lang w:eastAsia="ko-KR"/>
        </w:rPr>
        <w:t xml:space="preserve">isk </w:t>
      </w:r>
      <w:r w:rsidR="00406D7F" w:rsidRPr="00DF5388">
        <w:rPr>
          <w:b w:val="0"/>
          <w:lang w:eastAsia="ko-KR"/>
        </w:rPr>
        <w:t>c</w:t>
      </w:r>
      <w:r w:rsidRPr="00DF5388">
        <w:rPr>
          <w:b w:val="0"/>
          <w:lang w:eastAsia="ko-KR"/>
        </w:rPr>
        <w:t>ondition, SAE J3016)</w:t>
      </w:r>
      <w:bookmarkEnd w:id="67"/>
      <w:bookmarkEnd w:id="68"/>
    </w:p>
    <w:p w14:paraId="09FF200F" w14:textId="55F0CE7D" w:rsidR="00074A5D" w:rsidRPr="00DF5388" w:rsidRDefault="00074A5D" w:rsidP="00074A5D">
      <w:r w:rsidRPr="00DF5388">
        <w:t>주어진</w:t>
      </w:r>
      <w:r w:rsidRPr="00DF5388">
        <w:t xml:space="preserve"> </w:t>
      </w:r>
      <w:r w:rsidRPr="00DF5388">
        <w:t>주행을</w:t>
      </w:r>
      <w:r w:rsidRPr="00DF5388">
        <w:t xml:space="preserve"> </w:t>
      </w:r>
      <w:r w:rsidRPr="00DF5388">
        <w:t>완료할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없거나</w:t>
      </w:r>
      <w:r w:rsidRPr="00DF5388">
        <w:t xml:space="preserve"> </w:t>
      </w:r>
      <w:r w:rsidRPr="00DF5388">
        <w:t>완료해서는</w:t>
      </w:r>
      <w:r w:rsidRPr="00DF5388">
        <w:t xml:space="preserve"> </w:t>
      </w:r>
      <w:r w:rsidRPr="00DF5388">
        <w:t>안</w:t>
      </w:r>
      <w:r w:rsidRPr="00DF5388">
        <w:t xml:space="preserve"> </w:t>
      </w:r>
      <w:r w:rsidRPr="00DF5388">
        <w:t>되는</w:t>
      </w:r>
      <w:r w:rsidRPr="00DF5388">
        <w:t xml:space="preserve"> </w:t>
      </w:r>
      <w:r w:rsidRPr="00DF5388">
        <w:t>경우</w:t>
      </w:r>
      <w:r w:rsidRPr="00DF5388">
        <w:t xml:space="preserve">, DDT </w:t>
      </w:r>
      <w:proofErr w:type="spellStart"/>
      <w:r w:rsidR="008A0B65" w:rsidRPr="00DF5388">
        <w:t>폴백</w:t>
      </w:r>
      <w:proofErr w:type="spellEnd"/>
      <w:r w:rsidRPr="00DF5388">
        <w:t xml:space="preserve"> </w:t>
      </w:r>
      <w:r w:rsidRPr="00DF5388">
        <w:t>수행</w:t>
      </w:r>
      <w:r w:rsidRPr="00DF5388">
        <w:t xml:space="preserve"> </w:t>
      </w:r>
      <w:r w:rsidRPr="00DF5388">
        <w:t>후</w:t>
      </w:r>
      <w:r w:rsidRPr="00DF5388">
        <w:t xml:space="preserve"> </w:t>
      </w:r>
      <w:r w:rsidRPr="00DF5388">
        <w:t>사용자</w:t>
      </w:r>
      <w:r w:rsidRPr="00DF5388">
        <w:t xml:space="preserve"> </w:t>
      </w:r>
      <w:r w:rsidRPr="00DF5388">
        <w:t>또는</w:t>
      </w:r>
      <w:r w:rsidRPr="00DF5388">
        <w:t xml:space="preserve"> ADS</w:t>
      </w:r>
      <w:r w:rsidRPr="00DF5388">
        <w:t>가</w:t>
      </w:r>
      <w:r w:rsidRPr="00DF5388">
        <w:t xml:space="preserve"> </w:t>
      </w:r>
      <w:r w:rsidRPr="00DF5388">
        <w:t>차량을</w:t>
      </w:r>
      <w:r w:rsidRPr="00DF5388">
        <w:t xml:space="preserve"> </w:t>
      </w:r>
      <w:r w:rsidRPr="00DF5388">
        <w:t>안전하게</w:t>
      </w:r>
      <w:r w:rsidRPr="00DF5388">
        <w:t xml:space="preserve"> </w:t>
      </w:r>
      <w:r w:rsidRPr="00DF5388">
        <w:t>정지시켜</w:t>
      </w:r>
      <w:r w:rsidRPr="00DF5388">
        <w:t xml:space="preserve"> </w:t>
      </w:r>
      <w:r w:rsidRPr="00DF5388">
        <w:t>사고</w:t>
      </w:r>
      <w:r w:rsidRPr="00DF5388">
        <w:t xml:space="preserve"> </w:t>
      </w:r>
      <w:r w:rsidRPr="00DF5388">
        <w:t>위험을</w:t>
      </w:r>
      <w:r w:rsidRPr="00DF5388">
        <w:t xml:space="preserve"> </w:t>
      </w:r>
      <w:r w:rsidRPr="00DF5388">
        <w:t>줄이는</w:t>
      </w:r>
      <w:r w:rsidRPr="00DF5388">
        <w:t xml:space="preserve"> </w:t>
      </w:r>
      <w:r w:rsidRPr="00DF5388">
        <w:t>안정적</w:t>
      </w:r>
      <w:r w:rsidRPr="00DF5388">
        <w:t xml:space="preserve"> </w:t>
      </w:r>
      <w:r w:rsidRPr="00DF5388">
        <w:t>상태</w:t>
      </w:r>
    </w:p>
    <w:p w14:paraId="1B7D9AF2" w14:textId="77777777" w:rsidR="00406D7F" w:rsidRPr="00DF5388" w:rsidRDefault="00406D7F" w:rsidP="00074A5D">
      <w:pPr>
        <w:rPr>
          <w:b/>
        </w:rPr>
      </w:pPr>
    </w:p>
    <w:p w14:paraId="3CADF1EF" w14:textId="69A6DC01" w:rsidR="00074A5D" w:rsidRPr="00DF5388" w:rsidRDefault="00074A5D" w:rsidP="00406D7F">
      <w:pPr>
        <w:pStyle w:val="15"/>
        <w:outlineLvl w:val="0"/>
      </w:pPr>
      <w:bookmarkStart w:id="69" w:name="_Toc239424609"/>
      <w:r w:rsidRPr="00DF5388">
        <w:t>시험</w:t>
      </w:r>
      <w:r w:rsidRPr="00DF5388">
        <w:t xml:space="preserve"> </w:t>
      </w:r>
      <w:r w:rsidRPr="00DF5388">
        <w:t>맥락에서는</w:t>
      </w:r>
      <w:r w:rsidRPr="00DF5388">
        <w:t xml:space="preserve">, </w:t>
      </w:r>
      <w:r w:rsidRPr="00DF5388">
        <w:t>차량</w:t>
      </w:r>
      <w:r w:rsidRPr="00DF5388">
        <w:t xml:space="preserve"> </w:t>
      </w:r>
      <w:r w:rsidRPr="00DF5388">
        <w:t>내</w:t>
      </w:r>
      <w:r w:rsidRPr="00DF5388">
        <w:t xml:space="preserve"> </w:t>
      </w:r>
      <w:r w:rsidRPr="00DF5388">
        <w:t>또는</w:t>
      </w:r>
      <w:r w:rsidRPr="00DF5388">
        <w:t xml:space="preserve"> </w:t>
      </w:r>
      <w:r w:rsidRPr="00DF5388">
        <w:t>원격</w:t>
      </w:r>
      <w:r w:rsidRPr="00DF5388">
        <w:t xml:space="preserve"> </w:t>
      </w:r>
      <w:proofErr w:type="spellStart"/>
      <w:r w:rsidR="008A0B65" w:rsidRPr="00DF5388">
        <w:t>폴백</w:t>
      </w:r>
      <w:proofErr w:type="spellEnd"/>
      <w:r w:rsidR="000D0EF6" w:rsidRPr="00DF5388">
        <w:t xml:space="preserve"> </w:t>
      </w:r>
      <w:r w:rsidR="000D0EF6" w:rsidRPr="00DF5388">
        <w:t>시험</w:t>
      </w:r>
      <w:r w:rsidR="000D0EF6" w:rsidRPr="00DF5388">
        <w:t xml:space="preserve"> </w:t>
      </w:r>
      <w:r w:rsidR="000D0EF6" w:rsidRPr="00DF5388">
        <w:t>운전자</w:t>
      </w:r>
      <w:r w:rsidRPr="00DF5388">
        <w:t>(FTD)</w:t>
      </w:r>
      <w:r w:rsidRPr="00DF5388">
        <w:t>가</w:t>
      </w:r>
      <w:r w:rsidRPr="00DF5388">
        <w:t xml:space="preserve"> </w:t>
      </w:r>
      <w:r w:rsidRPr="00DF5388">
        <w:t>이</w:t>
      </w:r>
      <w:r w:rsidRPr="00DF5388">
        <w:t xml:space="preserve"> </w:t>
      </w:r>
      <w:r w:rsidRPr="00DF5388">
        <w:t>정의에서</w:t>
      </w:r>
      <w:r w:rsidRPr="00DF5388">
        <w:t xml:space="preserve"> </w:t>
      </w:r>
      <w:r w:rsidRPr="00DF5388">
        <w:t>말하는</w:t>
      </w:r>
      <w:r w:rsidRPr="00DF5388">
        <w:t xml:space="preserve"> “</w:t>
      </w:r>
      <w:r w:rsidRPr="00DF5388">
        <w:t>사용자</w:t>
      </w:r>
      <w:r w:rsidRPr="00DF5388">
        <w:t>(user)”</w:t>
      </w:r>
      <w:r w:rsidRPr="00DF5388">
        <w:t>에</w:t>
      </w:r>
      <w:r w:rsidRPr="00DF5388">
        <w:t xml:space="preserve"> </w:t>
      </w:r>
      <w:r w:rsidRPr="00DF5388">
        <w:t>해당</w:t>
      </w:r>
      <w:r w:rsidR="00BC6D8B" w:rsidRPr="00DF5388">
        <w:rPr>
          <w:rFonts w:hint="eastAsia"/>
        </w:rPr>
        <w:t>될</w:t>
      </w:r>
      <w:r w:rsidR="00BC6D8B" w:rsidRPr="00DF5388">
        <w:rPr>
          <w:rFonts w:hint="eastAsia"/>
        </w:rPr>
        <w:t xml:space="preserve"> </w:t>
      </w:r>
      <w:r w:rsidR="00BC6D8B" w:rsidRPr="00DF5388">
        <w:rPr>
          <w:rFonts w:hint="eastAsia"/>
        </w:rPr>
        <w:t>수</w:t>
      </w:r>
      <w:r w:rsidR="00BC6D8B" w:rsidRPr="00DF5388">
        <w:rPr>
          <w:rFonts w:hint="eastAsia"/>
        </w:rPr>
        <w:t xml:space="preserve"> </w:t>
      </w:r>
      <w:r w:rsidR="00BC6D8B" w:rsidRPr="00DF5388">
        <w:rPr>
          <w:rFonts w:hint="eastAsia"/>
        </w:rPr>
        <w:t>있다</w:t>
      </w:r>
      <w:r w:rsidRPr="00DF5388">
        <w:t>(SAE J3016</w:t>
      </w:r>
      <w:r w:rsidRPr="00DF5388">
        <w:t>에서</w:t>
      </w:r>
      <w:r w:rsidRPr="00DF5388">
        <w:t xml:space="preserve"> </w:t>
      </w:r>
      <w:r w:rsidRPr="00DF5388">
        <w:t>정의된</w:t>
      </w:r>
      <w:r w:rsidRPr="00DF5388">
        <w:t xml:space="preserve"> “user”</w:t>
      </w:r>
      <w:r w:rsidR="00406D7F" w:rsidRPr="00DF5388">
        <w:t xml:space="preserve"> </w:t>
      </w:r>
      <w:r w:rsidR="00406D7F" w:rsidRPr="00DF5388">
        <w:rPr>
          <w:rFonts w:hint="eastAsia"/>
        </w:rPr>
        <w:t>참조</w:t>
      </w:r>
      <w:r w:rsidRPr="00DF5388">
        <w:t>).</w:t>
      </w:r>
      <w:bookmarkEnd w:id="69"/>
    </w:p>
    <w:p w14:paraId="78272441" w14:textId="77777777" w:rsidR="00074A5D" w:rsidRPr="00DF5388" w:rsidRDefault="00074A5D" w:rsidP="00074A5D"/>
    <w:p w14:paraId="10A6C7EE" w14:textId="77777777" w:rsidR="00074A5D" w:rsidRPr="00DF5388" w:rsidRDefault="00074A5D" w:rsidP="00074A5D">
      <w:pPr>
        <w:pStyle w:val="24"/>
        <w:numPr>
          <w:ilvl w:val="1"/>
          <w:numId w:val="8"/>
        </w:numPr>
        <w:rPr>
          <w:lang w:eastAsia="ko-KR"/>
        </w:rPr>
      </w:pPr>
      <w:bookmarkStart w:id="70" w:name="_Toc239424610"/>
      <w:bookmarkStart w:id="71" w:name="_Toc239427047"/>
      <w:bookmarkEnd w:id="70"/>
      <w:bookmarkEnd w:id="71"/>
    </w:p>
    <w:p w14:paraId="6950A1BE" w14:textId="4CC3A490" w:rsidR="00074A5D" w:rsidRPr="00DF5388" w:rsidRDefault="006C66E4" w:rsidP="00074A5D">
      <w:pPr>
        <w:pStyle w:val="24"/>
        <w:numPr>
          <w:ilvl w:val="0"/>
          <w:numId w:val="0"/>
        </w:numPr>
      </w:pPr>
      <w:bookmarkStart w:id="72" w:name="_Toc239424611"/>
      <w:bookmarkStart w:id="73" w:name="_Toc239427048"/>
      <w:r w:rsidRPr="00DF5388">
        <w:rPr>
          <w:rFonts w:hint="eastAsia"/>
          <w:lang w:eastAsia="ko-KR"/>
        </w:rPr>
        <w:lastRenderedPageBreak/>
        <w:t>주행</w:t>
      </w:r>
      <w:r w:rsidRPr="00DF5388">
        <w:t xml:space="preserve"> </w:t>
      </w:r>
      <w:r w:rsidRPr="00DF5388">
        <w:t>환경</w:t>
      </w:r>
      <w:r w:rsidRPr="00DF5388">
        <w:t xml:space="preserve"> </w:t>
      </w:r>
      <w:r w:rsidRPr="00DF5388">
        <w:t>모니터링</w:t>
      </w:r>
      <w:r w:rsidRPr="00DF5388">
        <w:rPr>
          <w:b w:val="0"/>
        </w:rPr>
        <w:t>(</w:t>
      </w:r>
      <w:r w:rsidRPr="00DF5388">
        <w:rPr>
          <w:rFonts w:hint="eastAsia"/>
          <w:b w:val="0"/>
          <w:lang w:eastAsia="ko-KR"/>
        </w:rPr>
        <w:t xml:space="preserve">monitor the driving environment, </w:t>
      </w:r>
      <w:r w:rsidRPr="00DF5388">
        <w:rPr>
          <w:b w:val="0"/>
        </w:rPr>
        <w:t>SAE J3016)</w:t>
      </w:r>
      <w:bookmarkEnd w:id="72"/>
      <w:bookmarkEnd w:id="73"/>
    </w:p>
    <w:p w14:paraId="5559DD46" w14:textId="0D27C725" w:rsidR="00074A5D" w:rsidRPr="00DF5388" w:rsidRDefault="00406D7F" w:rsidP="00074A5D">
      <w:pPr>
        <w:rPr>
          <w:rFonts w:ascii="맑은 고딕" w:eastAsia="맑은 고딕" w:hAnsi="맑은 고딕"/>
        </w:rPr>
      </w:pPr>
      <w:r w:rsidRPr="00DF5388">
        <w:t>차량</w:t>
      </w:r>
      <w:r w:rsidRPr="00DF5388">
        <w:t xml:space="preserve"> </w:t>
      </w:r>
      <w:r w:rsidRPr="00DF5388">
        <w:t>운행에</w:t>
      </w:r>
      <w:r w:rsidRPr="00DF5388">
        <w:t xml:space="preserve"> </w:t>
      </w:r>
      <w:r w:rsidRPr="00DF5388">
        <w:t>필요</w:t>
      </w:r>
      <w:r w:rsidRPr="00DF5388">
        <w:rPr>
          <w:rFonts w:hint="eastAsia"/>
        </w:rPr>
        <w:t>한</w:t>
      </w:r>
      <w:r w:rsidRPr="00DF5388">
        <w:t xml:space="preserve"> </w:t>
      </w:r>
      <w:r w:rsidR="00074A5D" w:rsidRPr="00DF5388">
        <w:t>실시간</w:t>
      </w:r>
      <w:r w:rsidR="00074A5D" w:rsidRPr="00DF5388">
        <w:t xml:space="preserve"> </w:t>
      </w:r>
      <w:r w:rsidR="00074A5D" w:rsidRPr="00DF5388">
        <w:t>도로</w:t>
      </w:r>
      <w:r w:rsidR="00074A5D" w:rsidRPr="00DF5388">
        <w:t xml:space="preserve"> </w:t>
      </w:r>
      <w:r w:rsidR="00074A5D" w:rsidRPr="00DF5388">
        <w:t>환경</w:t>
      </w:r>
      <w:r w:rsidR="00074A5D" w:rsidRPr="00DF5388">
        <w:t xml:space="preserve"> </w:t>
      </w:r>
      <w:r w:rsidR="00074A5D" w:rsidRPr="00DF5388">
        <w:t>객체</w:t>
      </w:r>
      <w:r w:rsidRPr="00DF5388">
        <w:rPr>
          <w:rFonts w:hint="eastAsia"/>
        </w:rPr>
        <w:t>와</w:t>
      </w:r>
      <w:r w:rsidR="00074A5D" w:rsidRPr="00DF5388">
        <w:t xml:space="preserve"> </w:t>
      </w:r>
      <w:r w:rsidR="006C66E4" w:rsidRPr="00DF5388">
        <w:rPr>
          <w:rFonts w:hint="eastAsia"/>
        </w:rPr>
        <w:t>이벤트</w:t>
      </w:r>
      <w:r w:rsidR="006C66E4" w:rsidRPr="00DF5388">
        <w:rPr>
          <w:rFonts w:hint="eastAsia"/>
        </w:rPr>
        <w:t xml:space="preserve"> </w:t>
      </w:r>
      <w:r w:rsidR="006C66E4" w:rsidRPr="00DF5388">
        <w:rPr>
          <w:rFonts w:hint="eastAsia"/>
        </w:rPr>
        <w:t>검지</w:t>
      </w:r>
      <w:r w:rsidR="00074A5D" w:rsidRPr="00DF5388">
        <w:t xml:space="preserve">, </w:t>
      </w:r>
      <w:r w:rsidR="00074A5D" w:rsidRPr="00DF5388">
        <w:t>인식</w:t>
      </w:r>
      <w:r w:rsidR="006C66E4" w:rsidRPr="00DF5388">
        <w:rPr>
          <w:rFonts w:hint="eastAsia"/>
        </w:rPr>
        <w:t>,</w:t>
      </w:r>
      <w:r w:rsidR="00074A5D" w:rsidRPr="00DF5388">
        <w:t xml:space="preserve"> </w:t>
      </w:r>
      <w:r w:rsidR="006C66E4" w:rsidRPr="00DF5388">
        <w:rPr>
          <w:rFonts w:hint="eastAsia"/>
        </w:rPr>
        <w:t>분류</w:t>
      </w:r>
      <w:r w:rsidR="006C66E4" w:rsidRPr="00DF5388">
        <w:rPr>
          <w:rFonts w:hint="eastAsia"/>
        </w:rPr>
        <w:t xml:space="preserve"> </w:t>
      </w:r>
      <w:r w:rsidR="006C66E4" w:rsidRPr="00DF5388">
        <w:rPr>
          <w:rFonts w:hint="eastAsia"/>
        </w:rPr>
        <w:t>및</w:t>
      </w:r>
      <w:r w:rsidR="006C66E4" w:rsidRPr="00DF5388">
        <w:rPr>
          <w:rFonts w:hint="eastAsia"/>
        </w:rPr>
        <w:t xml:space="preserve"> </w:t>
      </w:r>
      <w:r w:rsidR="006C66E4" w:rsidRPr="00DF5388">
        <w:rPr>
          <w:rFonts w:hint="eastAsia"/>
        </w:rPr>
        <w:t>응답</w:t>
      </w:r>
      <w:r w:rsidR="00074A5D" w:rsidRPr="00DF5388">
        <w:t xml:space="preserve"> </w:t>
      </w:r>
      <w:r w:rsidR="00074A5D" w:rsidRPr="00DF5388">
        <w:t>준비</w:t>
      </w:r>
      <w:r w:rsidR="00074A5D" w:rsidRPr="00DF5388">
        <w:t>(</w:t>
      </w:r>
      <w:r w:rsidR="00074A5D" w:rsidRPr="00DF5388">
        <w:t>실제</w:t>
      </w:r>
      <w:r w:rsidR="00074A5D" w:rsidRPr="00DF5388">
        <w:t xml:space="preserve"> </w:t>
      </w:r>
      <w:r w:rsidR="006C66E4" w:rsidRPr="00DF5388">
        <w:rPr>
          <w:rFonts w:hint="eastAsia"/>
        </w:rPr>
        <w:t>응답</w:t>
      </w:r>
      <w:r w:rsidR="00074A5D" w:rsidRPr="00DF5388">
        <w:t xml:space="preserve"> </w:t>
      </w:r>
      <w:r w:rsidR="00074A5D" w:rsidRPr="00DF5388">
        <w:t>제외</w:t>
      </w:r>
      <w:r w:rsidR="00074A5D" w:rsidRPr="00DF5388">
        <w:t>)</w:t>
      </w:r>
      <w:r w:rsidR="00074A5D" w:rsidRPr="00DF5388">
        <w:t>를</w:t>
      </w:r>
      <w:r w:rsidR="00074A5D" w:rsidRPr="00DF5388">
        <w:t xml:space="preserve"> </w:t>
      </w:r>
      <w:r w:rsidR="00074A5D" w:rsidRPr="00DF5388">
        <w:t>수행</w:t>
      </w:r>
      <w:r w:rsidR="00C54CE6" w:rsidRPr="00DF5388">
        <w:rPr>
          <w:rFonts w:hint="eastAsia"/>
        </w:rPr>
        <w:t>하는</w:t>
      </w:r>
      <w:r w:rsidR="00074A5D" w:rsidRPr="00DF5388">
        <w:t xml:space="preserve"> </w:t>
      </w:r>
      <w:r w:rsidR="00074A5D" w:rsidRPr="00DF5388">
        <w:t>활동</w:t>
      </w:r>
      <w:r w:rsidR="00074A5D" w:rsidRPr="00DF5388">
        <w:t xml:space="preserve"> </w:t>
      </w:r>
      <w:r w:rsidR="00074A5D" w:rsidRPr="00DF5388">
        <w:t>및</w:t>
      </w:r>
      <w:r w:rsidR="00074A5D" w:rsidRPr="00DF5388">
        <w:t>/</w:t>
      </w:r>
      <w:r w:rsidR="00074A5D" w:rsidRPr="00DF5388">
        <w:t>또는</w:t>
      </w:r>
      <w:r w:rsidR="00074A5D" w:rsidRPr="00DF5388">
        <w:t xml:space="preserve"> </w:t>
      </w:r>
      <w:r w:rsidR="00074A5D" w:rsidRPr="00DF5388">
        <w:t>자동화</w:t>
      </w:r>
      <w:r w:rsidR="006C66E4" w:rsidRPr="00DF5388">
        <w:rPr>
          <w:rFonts w:hint="eastAsia"/>
        </w:rPr>
        <w:t>된</w:t>
      </w:r>
      <w:r w:rsidR="00074A5D" w:rsidRPr="00DF5388">
        <w:t xml:space="preserve"> </w:t>
      </w:r>
      <w:r w:rsidR="00074A5D" w:rsidRPr="00DF5388">
        <w:t>루틴</w:t>
      </w:r>
    </w:p>
    <w:p w14:paraId="738AABCE" w14:textId="77777777" w:rsidR="00074A5D" w:rsidRPr="00DF5388" w:rsidRDefault="00074A5D" w:rsidP="00074A5D">
      <w:pPr>
        <w:rPr>
          <w:lang w:val="de-DE"/>
        </w:rPr>
      </w:pPr>
    </w:p>
    <w:p w14:paraId="29EDF4D3" w14:textId="77777777" w:rsidR="00074A5D" w:rsidRPr="00DF5388" w:rsidRDefault="00074A5D" w:rsidP="00074A5D">
      <w:pPr>
        <w:pStyle w:val="24"/>
        <w:numPr>
          <w:ilvl w:val="1"/>
          <w:numId w:val="8"/>
        </w:numPr>
        <w:rPr>
          <w:lang w:eastAsia="ko-KR"/>
        </w:rPr>
      </w:pPr>
      <w:bookmarkStart w:id="74" w:name="_Toc239424612"/>
      <w:bookmarkStart w:id="75" w:name="_Toc239427049"/>
      <w:bookmarkEnd w:id="74"/>
      <w:bookmarkEnd w:id="75"/>
    </w:p>
    <w:p w14:paraId="28D60737" w14:textId="4D84D02D" w:rsidR="00074A5D" w:rsidRPr="00DF5388" w:rsidRDefault="003B0737" w:rsidP="00074A5D">
      <w:pPr>
        <w:pStyle w:val="24"/>
        <w:numPr>
          <w:ilvl w:val="0"/>
          <w:numId w:val="0"/>
        </w:numPr>
        <w:rPr>
          <w:lang w:eastAsia="ko-KR"/>
        </w:rPr>
      </w:pPr>
      <w:bookmarkStart w:id="76" w:name="_Toc239424613"/>
      <w:bookmarkStart w:id="77" w:name="_Toc239427050"/>
      <w:r w:rsidRPr="00DF5388">
        <w:rPr>
          <w:rFonts w:hint="eastAsia"/>
          <w:lang w:eastAsia="ko-KR"/>
        </w:rPr>
        <w:t>(</w:t>
      </w:r>
      <w:r w:rsidR="00074A5D" w:rsidRPr="00DF5388">
        <w:rPr>
          <w:lang w:eastAsia="ko-KR"/>
        </w:rPr>
        <w:t>차량</w:t>
      </w:r>
      <w:r w:rsidRPr="00DF5388">
        <w:rPr>
          <w:rFonts w:hint="eastAsia"/>
          <w:lang w:eastAsia="ko-KR"/>
        </w:rPr>
        <w:t>)</w:t>
      </w:r>
      <w:r w:rsidR="00074A5D" w:rsidRPr="00DF5388">
        <w:rPr>
          <w:lang w:eastAsia="ko-KR"/>
        </w:rPr>
        <w:t xml:space="preserve"> </w:t>
      </w:r>
      <w:r w:rsidR="00074A5D" w:rsidRPr="00DF5388">
        <w:rPr>
          <w:lang w:eastAsia="ko-KR"/>
        </w:rPr>
        <w:t>운행</w:t>
      </w:r>
      <w:r w:rsidR="00074A5D" w:rsidRPr="00DF5388">
        <w:rPr>
          <w:b w:val="0"/>
          <w:lang w:eastAsia="ko-KR"/>
        </w:rPr>
        <w:t>(</w:t>
      </w:r>
      <w:r w:rsidRPr="00DF5388">
        <w:rPr>
          <w:rFonts w:hint="eastAsia"/>
          <w:b w:val="0"/>
          <w:lang w:eastAsia="ko-KR"/>
        </w:rPr>
        <w:t xml:space="preserve">operate (a vehicle), </w:t>
      </w:r>
      <w:r w:rsidR="00074A5D" w:rsidRPr="00DF5388">
        <w:rPr>
          <w:b w:val="0"/>
          <w:lang w:eastAsia="ko-KR"/>
        </w:rPr>
        <w:t>SAE J3016)</w:t>
      </w:r>
      <w:bookmarkEnd w:id="76"/>
      <w:bookmarkEnd w:id="77"/>
    </w:p>
    <w:p w14:paraId="35DF842D" w14:textId="6A481F46" w:rsidR="00074A5D" w:rsidRPr="00DF5388" w:rsidRDefault="00074A5D" w:rsidP="00074A5D">
      <w:pPr>
        <w:rPr>
          <w:rFonts w:ascii="맑은 고딕" w:eastAsia="맑은 고딕" w:hAnsi="맑은 고딕"/>
        </w:rPr>
      </w:pPr>
      <w:r w:rsidRPr="00DF5388">
        <w:t>여행</w:t>
      </w:r>
      <w:r w:rsidRPr="00DF5388">
        <w:t xml:space="preserve"> </w:t>
      </w:r>
      <w:r w:rsidRPr="00DF5388">
        <w:t>중</w:t>
      </w:r>
      <w:r w:rsidRPr="00DF5388">
        <w:t xml:space="preserve"> </w:t>
      </w:r>
      <w:r w:rsidRPr="00DF5388">
        <w:t>특정</w:t>
      </w:r>
      <w:r w:rsidRPr="00DF5388">
        <w:t xml:space="preserve"> </w:t>
      </w:r>
      <w:r w:rsidRPr="00DF5388">
        <w:t>차량의</w:t>
      </w:r>
      <w:r w:rsidRPr="00DF5388">
        <w:t xml:space="preserve"> </w:t>
      </w:r>
      <w:r w:rsidRPr="00DF5388">
        <w:t>전체</w:t>
      </w:r>
      <w:r w:rsidRPr="00DF5388">
        <w:t xml:space="preserve"> DDT</w:t>
      </w:r>
      <w:r w:rsidRPr="00DF5388">
        <w:t>를</w:t>
      </w:r>
      <w:r w:rsidRPr="00DF5388">
        <w:t xml:space="preserve"> </w:t>
      </w:r>
      <w:r w:rsidRPr="00DF5388">
        <w:t>수행하기</w:t>
      </w:r>
      <w:r w:rsidRPr="00DF5388">
        <w:t xml:space="preserve"> </w:t>
      </w:r>
      <w:r w:rsidRPr="00DF5388">
        <w:t>위해</w:t>
      </w:r>
      <w:r w:rsidRPr="00DF5388">
        <w:t>, (</w:t>
      </w:r>
      <w:r w:rsidRPr="00DF5388">
        <w:t>하나</w:t>
      </w:r>
      <w:r w:rsidRPr="00DF5388">
        <w:t xml:space="preserve"> </w:t>
      </w:r>
      <w:r w:rsidRPr="00DF5388">
        <w:t>이상의</w:t>
      </w:r>
      <w:r w:rsidRPr="00DF5388">
        <w:t xml:space="preserve"> </w:t>
      </w:r>
      <w:r w:rsidRPr="00DF5388">
        <w:t>레벨</w:t>
      </w:r>
      <w:r w:rsidRPr="00DF5388">
        <w:t xml:space="preserve"> 1 </w:t>
      </w:r>
      <w:r w:rsidRPr="00DF5388">
        <w:t>또는</w:t>
      </w:r>
      <w:r w:rsidRPr="00DF5388">
        <w:t xml:space="preserve"> 2 </w:t>
      </w:r>
      <w:r w:rsidRPr="00DF5388">
        <w:t>운전자동화</w:t>
      </w:r>
      <w:r w:rsidR="008A0B65" w:rsidRPr="00DF5388">
        <w:rPr>
          <w:rFonts w:hint="eastAsia"/>
        </w:rPr>
        <w:t xml:space="preserve"> </w:t>
      </w:r>
      <w:r w:rsidRPr="00DF5388">
        <w:t>기능의</w:t>
      </w:r>
      <w:r w:rsidRPr="00DF5388">
        <w:t xml:space="preserve"> </w:t>
      </w:r>
      <w:r w:rsidRPr="00DF5388">
        <w:t>지원</w:t>
      </w:r>
      <w:r w:rsidRPr="00DF5388">
        <w:t xml:space="preserve"> </w:t>
      </w:r>
      <w:r w:rsidRPr="00DF5388">
        <w:t>여부와</w:t>
      </w:r>
      <w:r w:rsidRPr="00DF5388">
        <w:t xml:space="preserve"> </w:t>
      </w:r>
      <w:r w:rsidRPr="00DF5388">
        <w:t>관계없이</w:t>
      </w:r>
      <w:r w:rsidRPr="00DF5388">
        <w:t>) (</w:t>
      </w:r>
      <w:r w:rsidRPr="00DF5388">
        <w:t>인간</w:t>
      </w:r>
      <w:r w:rsidRPr="00DF5388">
        <w:t xml:space="preserve">) </w:t>
      </w:r>
      <w:r w:rsidRPr="00DF5388">
        <w:t>운전자가</w:t>
      </w:r>
      <w:r w:rsidRPr="00DF5388">
        <w:t xml:space="preserve"> </w:t>
      </w:r>
      <w:r w:rsidRPr="00DF5388">
        <w:t>수행하는</w:t>
      </w:r>
      <w:r w:rsidRPr="00DF5388">
        <w:t xml:space="preserve"> </w:t>
      </w:r>
      <w:r w:rsidRPr="00DF5388">
        <w:t>활동</w:t>
      </w:r>
      <w:r w:rsidRPr="00DF5388">
        <w:t xml:space="preserve"> </w:t>
      </w:r>
      <w:r w:rsidRPr="00DF5388">
        <w:t>전체</w:t>
      </w:r>
      <w:r w:rsidRPr="00DF5388">
        <w:t xml:space="preserve"> </w:t>
      </w:r>
      <w:r w:rsidRPr="00DF5388">
        <w:t>또는</w:t>
      </w:r>
      <w:r w:rsidRPr="00DF5388">
        <w:t xml:space="preserve"> </w:t>
      </w:r>
      <w:r w:rsidRPr="00DF5388">
        <w:t>레벨</w:t>
      </w:r>
      <w:r w:rsidRPr="00DF5388">
        <w:t xml:space="preserve"> 3</w:t>
      </w:r>
      <w:r w:rsidRPr="00DF5388">
        <w:t>에서</w:t>
      </w:r>
      <w:r w:rsidRPr="00DF5388">
        <w:t xml:space="preserve"> 5</w:t>
      </w:r>
      <w:r w:rsidRPr="00DF5388">
        <w:t>까지의</w:t>
      </w:r>
      <w:r w:rsidRPr="00DF5388">
        <w:t xml:space="preserve"> ADS</w:t>
      </w:r>
      <w:r w:rsidRPr="00DF5388">
        <w:t>가</w:t>
      </w:r>
      <w:r w:rsidRPr="00DF5388">
        <w:t xml:space="preserve"> </w:t>
      </w:r>
      <w:r w:rsidRPr="00DF5388">
        <w:t>수행하는</w:t>
      </w:r>
      <w:r w:rsidRPr="00DF5388">
        <w:t xml:space="preserve"> </w:t>
      </w:r>
      <w:r w:rsidRPr="00DF5388">
        <w:t>활동</w:t>
      </w:r>
      <w:r w:rsidRPr="00DF5388">
        <w:t xml:space="preserve"> </w:t>
      </w:r>
      <w:r w:rsidRPr="00DF5388">
        <w:t>전체를</w:t>
      </w:r>
      <w:r w:rsidRPr="00DF5388">
        <w:t xml:space="preserve"> </w:t>
      </w:r>
      <w:r w:rsidRPr="00DF5388">
        <w:t>총칭</w:t>
      </w:r>
    </w:p>
    <w:p w14:paraId="5ADE78DB" w14:textId="77777777" w:rsidR="00074A5D" w:rsidRPr="00DF5388" w:rsidRDefault="00074A5D" w:rsidP="00074A5D">
      <w:pPr>
        <w:rPr>
          <w:lang w:val="de-DE"/>
        </w:rPr>
      </w:pPr>
    </w:p>
    <w:p w14:paraId="23CF407A" w14:textId="77777777" w:rsidR="00074A5D" w:rsidRPr="00DF5388" w:rsidRDefault="00074A5D" w:rsidP="00074A5D">
      <w:pPr>
        <w:pStyle w:val="24"/>
        <w:numPr>
          <w:ilvl w:val="1"/>
          <w:numId w:val="8"/>
        </w:numPr>
        <w:rPr>
          <w:lang w:eastAsia="ko-KR"/>
        </w:rPr>
      </w:pPr>
      <w:bookmarkStart w:id="78" w:name="_Toc239424614"/>
      <w:bookmarkStart w:id="79" w:name="_Toc239427051"/>
      <w:bookmarkEnd w:id="78"/>
      <w:bookmarkEnd w:id="79"/>
    </w:p>
    <w:p w14:paraId="60E956C5" w14:textId="29E9552B" w:rsidR="00074A5D" w:rsidRPr="00DF5388" w:rsidRDefault="00074A5D" w:rsidP="00074A5D">
      <w:pPr>
        <w:pStyle w:val="24"/>
        <w:numPr>
          <w:ilvl w:val="0"/>
          <w:numId w:val="0"/>
        </w:numPr>
        <w:rPr>
          <w:b w:val="0"/>
          <w:lang w:eastAsia="ko-KR"/>
        </w:rPr>
      </w:pPr>
      <w:bookmarkStart w:id="80" w:name="_Toc239424615"/>
      <w:bookmarkStart w:id="81" w:name="_Toc239427052"/>
      <w:r w:rsidRPr="00DF5388">
        <w:rPr>
          <w:lang w:eastAsia="ko-KR"/>
        </w:rPr>
        <w:t>운행설계</w:t>
      </w:r>
      <w:r w:rsidR="00DF124C" w:rsidRPr="00DF5388">
        <w:rPr>
          <w:rFonts w:hint="eastAsia"/>
          <w:lang w:eastAsia="ko-KR"/>
        </w:rPr>
        <w:t>범위</w:t>
      </w:r>
      <w:r w:rsidRPr="00DF5388">
        <w:rPr>
          <w:b w:val="0"/>
          <w:lang w:eastAsia="ko-KR"/>
        </w:rPr>
        <w:t>(</w:t>
      </w:r>
      <w:r w:rsidR="00210D8E" w:rsidRPr="00DF5388">
        <w:rPr>
          <w:rFonts w:hint="eastAsia"/>
          <w:b w:val="0"/>
          <w:lang w:eastAsia="ko-KR"/>
        </w:rPr>
        <w:t>operational design domain</w:t>
      </w:r>
      <w:r w:rsidR="00406D7F" w:rsidRPr="00DF5388">
        <w:rPr>
          <w:b w:val="0"/>
          <w:lang w:eastAsia="ko-KR"/>
        </w:rPr>
        <w:t xml:space="preserve">, </w:t>
      </w:r>
      <w:r w:rsidRPr="00DF5388">
        <w:rPr>
          <w:b w:val="0"/>
          <w:lang w:eastAsia="ko-KR"/>
        </w:rPr>
        <w:t>SAE J3016)</w:t>
      </w:r>
      <w:bookmarkEnd w:id="80"/>
      <w:bookmarkEnd w:id="81"/>
    </w:p>
    <w:p w14:paraId="65263D50" w14:textId="7DDC08D1" w:rsidR="00210D8E" w:rsidRPr="00DF5388" w:rsidRDefault="00210D8E" w:rsidP="00210D8E">
      <w:pPr>
        <w:rPr>
          <w:lang w:val="de-DE"/>
        </w:rPr>
      </w:pPr>
      <w:r w:rsidRPr="00DF5388">
        <w:rPr>
          <w:rFonts w:hint="eastAsia"/>
          <w:lang w:val="de-DE"/>
        </w:rPr>
        <w:t>ODD</w:t>
      </w:r>
    </w:p>
    <w:p w14:paraId="72B2A439" w14:textId="391028CA" w:rsidR="00074A5D" w:rsidRPr="00DF5388" w:rsidRDefault="00074A5D" w:rsidP="00074A5D">
      <w:r w:rsidRPr="00DF5388">
        <w:t>환경적</w:t>
      </w:r>
      <w:r w:rsidRPr="00DF5388">
        <w:t xml:space="preserve">, </w:t>
      </w:r>
      <w:r w:rsidRPr="00DF5388">
        <w:t>지리적</w:t>
      </w:r>
      <w:r w:rsidRPr="00DF5388">
        <w:t xml:space="preserve">, </w:t>
      </w:r>
      <w:r w:rsidRPr="00DF5388">
        <w:t>시간대</w:t>
      </w:r>
      <w:r w:rsidRPr="00DF5388">
        <w:t xml:space="preserve"> </w:t>
      </w:r>
      <w:r w:rsidRPr="00DF5388">
        <w:t>제한</w:t>
      </w:r>
      <w:r w:rsidRPr="00DF5388">
        <w:t xml:space="preserve">, </w:t>
      </w:r>
      <w:r w:rsidRPr="00DF5388">
        <w:t>및</w:t>
      </w:r>
      <w:r w:rsidRPr="00DF5388">
        <w:t>/</w:t>
      </w:r>
      <w:r w:rsidRPr="00DF5388">
        <w:t>또는</w:t>
      </w:r>
      <w:r w:rsidRPr="00DF5388">
        <w:t xml:space="preserve"> </w:t>
      </w:r>
      <w:r w:rsidRPr="00DF5388">
        <w:t>특정</w:t>
      </w:r>
      <w:r w:rsidRPr="00DF5388">
        <w:t xml:space="preserve"> </w:t>
      </w:r>
      <w:r w:rsidRPr="00DF5388">
        <w:t>교통</w:t>
      </w:r>
      <w:r w:rsidRPr="00DF5388">
        <w:t xml:space="preserve"> </w:t>
      </w:r>
      <w:r w:rsidRPr="00DF5388">
        <w:t>또는</w:t>
      </w:r>
      <w:r w:rsidRPr="00DF5388">
        <w:t xml:space="preserve"> </w:t>
      </w:r>
      <w:r w:rsidRPr="00DF5388">
        <w:t>도로</w:t>
      </w:r>
      <w:r w:rsidRPr="00DF5388">
        <w:t xml:space="preserve"> </w:t>
      </w:r>
      <w:r w:rsidRPr="00DF5388">
        <w:t>특성의</w:t>
      </w:r>
      <w:r w:rsidRPr="00DF5388">
        <w:t xml:space="preserve"> </w:t>
      </w:r>
      <w:r w:rsidRPr="00DF5388">
        <w:t>존재</w:t>
      </w:r>
      <w:r w:rsidRPr="00DF5388">
        <w:t xml:space="preserve"> </w:t>
      </w:r>
      <w:r w:rsidRPr="00DF5388">
        <w:t>여부를</w:t>
      </w:r>
      <w:r w:rsidRPr="00DF5388">
        <w:t xml:space="preserve"> </w:t>
      </w:r>
      <w:r w:rsidRPr="00DF5388">
        <w:t>포함하되</w:t>
      </w:r>
      <w:r w:rsidRPr="00DF5388">
        <w:t xml:space="preserve"> </w:t>
      </w:r>
      <w:r w:rsidRPr="00DF5388">
        <w:t>이에</w:t>
      </w:r>
      <w:r w:rsidRPr="00DF5388">
        <w:t xml:space="preserve"> </w:t>
      </w:r>
      <w:r w:rsidRPr="00DF5388">
        <w:t>국한되지</w:t>
      </w:r>
      <w:r w:rsidRPr="00DF5388">
        <w:t xml:space="preserve"> </w:t>
      </w:r>
      <w:r w:rsidRPr="00DF5388">
        <w:t>않</w:t>
      </w:r>
      <w:r w:rsidRPr="00DF5388">
        <w:rPr>
          <w:rFonts w:hint="eastAsia"/>
        </w:rPr>
        <w:t>는</w:t>
      </w:r>
      <w:r w:rsidR="00345669" w:rsidRPr="00DF5388">
        <w:t xml:space="preserve"> </w:t>
      </w:r>
      <w:r w:rsidR="00345669" w:rsidRPr="00DF5388">
        <w:t>특정</w:t>
      </w:r>
      <w:r w:rsidR="00345669" w:rsidRPr="00DF5388">
        <w:t xml:space="preserve"> </w:t>
      </w:r>
      <w:r w:rsidR="00345669" w:rsidRPr="00DF5388">
        <w:t>운전자동화시스템</w:t>
      </w:r>
      <w:r w:rsidR="00345669" w:rsidRPr="00DF5388">
        <w:t xml:space="preserve"> </w:t>
      </w:r>
      <w:r w:rsidR="00345669" w:rsidRPr="00DF5388">
        <w:t>또는</w:t>
      </w:r>
      <w:r w:rsidR="00345669" w:rsidRPr="00DF5388">
        <w:t xml:space="preserve"> </w:t>
      </w:r>
      <w:r w:rsidR="00345669" w:rsidRPr="00DF5388">
        <w:t>그</w:t>
      </w:r>
      <w:r w:rsidR="00345669" w:rsidRPr="00DF5388">
        <w:t xml:space="preserve"> </w:t>
      </w:r>
      <w:r w:rsidR="00345669" w:rsidRPr="00DF5388">
        <w:t>기능이</w:t>
      </w:r>
      <w:r w:rsidR="00345669" w:rsidRPr="00DF5388">
        <w:t xml:space="preserve"> </w:t>
      </w:r>
      <w:r w:rsidR="00345669" w:rsidRPr="00DF5388">
        <w:t>작동하도록</w:t>
      </w:r>
      <w:r w:rsidR="00345669" w:rsidRPr="00DF5388">
        <w:t xml:space="preserve"> </w:t>
      </w:r>
      <w:r w:rsidR="00345669" w:rsidRPr="00DF5388">
        <w:t>설계된</w:t>
      </w:r>
      <w:r w:rsidR="00345669" w:rsidRPr="00DF5388">
        <w:t xml:space="preserve"> </w:t>
      </w:r>
      <w:r w:rsidR="00345669" w:rsidRPr="00DF5388">
        <w:t>운행</w:t>
      </w:r>
      <w:r w:rsidR="00345669" w:rsidRPr="00DF5388">
        <w:t xml:space="preserve"> </w:t>
      </w:r>
      <w:r w:rsidR="00345669" w:rsidRPr="00DF5388">
        <w:t>조건</w:t>
      </w:r>
    </w:p>
    <w:p w14:paraId="2B036963" w14:textId="77777777" w:rsidR="009E0604" w:rsidRPr="00DF5388" w:rsidRDefault="009E0604" w:rsidP="00074A5D">
      <w:pPr>
        <w:rPr>
          <w:rFonts w:ascii="맑은 고딕" w:eastAsia="맑은 고딕" w:hAnsi="맑은 고딕"/>
        </w:rPr>
      </w:pPr>
    </w:p>
    <w:p w14:paraId="4A5304AF" w14:textId="77777777" w:rsidR="00074A5D" w:rsidRPr="00DF5388" w:rsidRDefault="00074A5D" w:rsidP="00074A5D">
      <w:pPr>
        <w:pStyle w:val="24"/>
        <w:numPr>
          <w:ilvl w:val="1"/>
          <w:numId w:val="8"/>
        </w:numPr>
        <w:rPr>
          <w:lang w:eastAsia="ko-KR"/>
        </w:rPr>
      </w:pPr>
      <w:bookmarkStart w:id="82" w:name="_Toc239424616"/>
      <w:bookmarkStart w:id="83" w:name="_Toc239427053"/>
      <w:bookmarkEnd w:id="82"/>
      <w:bookmarkEnd w:id="83"/>
    </w:p>
    <w:p w14:paraId="6DE78FA7" w14:textId="3F2DD6B4" w:rsidR="00074A5D" w:rsidRPr="00DF5388" w:rsidRDefault="000201FE" w:rsidP="00074A5D">
      <w:pPr>
        <w:pStyle w:val="24"/>
        <w:numPr>
          <w:ilvl w:val="0"/>
          <w:numId w:val="0"/>
        </w:numPr>
        <w:rPr>
          <w:rFonts w:ascii="맑은 고딕" w:eastAsia="맑은 고딕" w:hAnsi="맑은 고딕"/>
          <w:lang w:eastAsia="ko-KR"/>
        </w:rPr>
      </w:pPr>
      <w:bookmarkStart w:id="84" w:name="_Toc239424617"/>
      <w:bookmarkStart w:id="85" w:name="_Toc239427054"/>
      <w:r w:rsidRPr="00DF5388">
        <w:rPr>
          <w:lang w:eastAsia="ko-KR"/>
        </w:rPr>
        <w:t>섀도우</w:t>
      </w:r>
      <w:r w:rsidR="00074A5D" w:rsidRPr="00DF5388">
        <w:rPr>
          <w:lang w:eastAsia="ko-KR"/>
        </w:rPr>
        <w:t xml:space="preserve"> </w:t>
      </w:r>
      <w:r w:rsidR="00074A5D" w:rsidRPr="00DF5388">
        <w:rPr>
          <w:lang w:eastAsia="ko-KR"/>
        </w:rPr>
        <w:t>모드</w:t>
      </w:r>
      <w:r w:rsidR="00074A5D" w:rsidRPr="00DF5388">
        <w:rPr>
          <w:lang w:eastAsia="ko-KR"/>
        </w:rPr>
        <w:t xml:space="preserve"> </w:t>
      </w:r>
      <w:bookmarkEnd w:id="84"/>
      <w:bookmarkEnd w:id="85"/>
      <w:r w:rsidR="00035E37" w:rsidRPr="00DF5388">
        <w:rPr>
          <w:rFonts w:hint="eastAsia"/>
          <w:lang w:eastAsia="ko-KR"/>
        </w:rPr>
        <w:t>시험</w:t>
      </w:r>
      <w:r w:rsidR="00035E37" w:rsidRPr="00DF5388">
        <w:rPr>
          <w:rFonts w:hint="eastAsia"/>
          <w:b w:val="0"/>
          <w:bCs/>
          <w:lang w:eastAsia="ko-KR"/>
        </w:rPr>
        <w:t>(shadow mode testing)</w:t>
      </w:r>
    </w:p>
    <w:p w14:paraId="677EF0F4" w14:textId="2DBBC35B" w:rsidR="00074A5D" w:rsidRPr="00DF5388" w:rsidRDefault="00074A5D" w:rsidP="00074A5D">
      <w:r w:rsidRPr="00DF5388">
        <w:t>차량</w:t>
      </w:r>
      <w:r w:rsidRPr="00DF5388">
        <w:t xml:space="preserve"> </w:t>
      </w:r>
      <w:r w:rsidRPr="00DF5388">
        <w:t>운동</w:t>
      </w:r>
      <w:r w:rsidRPr="00DF5388">
        <w:t xml:space="preserve"> </w:t>
      </w:r>
      <w:r w:rsidRPr="00DF5388">
        <w:t>제어를</w:t>
      </w:r>
      <w:r w:rsidRPr="00DF5388">
        <w:t xml:space="preserve"> </w:t>
      </w:r>
      <w:r w:rsidRPr="00DF5388">
        <w:t>유발하는</w:t>
      </w:r>
      <w:r w:rsidRPr="00DF5388">
        <w:t xml:space="preserve"> </w:t>
      </w:r>
      <w:proofErr w:type="spellStart"/>
      <w:r w:rsidRPr="00DF5388">
        <w:t>액추에이터를</w:t>
      </w:r>
      <w:proofErr w:type="spellEnd"/>
      <w:r w:rsidRPr="00DF5388">
        <w:t xml:space="preserve"> </w:t>
      </w:r>
      <w:r w:rsidRPr="00DF5388">
        <w:t>직접</w:t>
      </w:r>
      <w:r w:rsidRPr="00DF5388">
        <w:t xml:space="preserve"> </w:t>
      </w:r>
      <w:r w:rsidRPr="00DF5388">
        <w:t>제어하는</w:t>
      </w:r>
      <w:r w:rsidRPr="00DF5388">
        <w:t xml:space="preserve"> </w:t>
      </w:r>
      <w:r w:rsidRPr="00DF5388">
        <w:t>것과</w:t>
      </w:r>
      <w:r w:rsidRPr="00DF5388">
        <w:t xml:space="preserve"> ADS</w:t>
      </w:r>
      <w:r w:rsidRPr="00DF5388">
        <w:t>의</w:t>
      </w:r>
      <w:r w:rsidRPr="00DF5388">
        <w:t xml:space="preserve"> </w:t>
      </w:r>
      <w:r w:rsidRPr="00DF5388">
        <w:t>인식</w:t>
      </w:r>
      <w:r w:rsidRPr="00DF5388">
        <w:t xml:space="preserve">, </w:t>
      </w:r>
      <w:r w:rsidRPr="00DF5388">
        <w:t>모델링</w:t>
      </w:r>
      <w:r w:rsidRPr="00DF5388">
        <w:t xml:space="preserve">, </w:t>
      </w:r>
      <w:r w:rsidRPr="00DF5388">
        <w:t>계획</w:t>
      </w:r>
      <w:r w:rsidRPr="00DF5388">
        <w:t xml:space="preserve"> </w:t>
      </w:r>
      <w:r w:rsidRPr="00DF5388">
        <w:t>소프트웨어를</w:t>
      </w:r>
      <w:r w:rsidRPr="00DF5388">
        <w:t xml:space="preserve"> </w:t>
      </w:r>
      <w:r w:rsidRPr="00DF5388">
        <w:t>분리하여</w:t>
      </w:r>
      <w:r w:rsidRPr="00DF5388">
        <w:t xml:space="preserve">, </w:t>
      </w:r>
      <w:r w:rsidRPr="00DF5388">
        <w:t>해당</w:t>
      </w:r>
      <w:r w:rsidRPr="00DF5388">
        <w:t xml:space="preserve"> </w:t>
      </w:r>
      <w:r w:rsidRPr="00DF5388">
        <w:t>소프트웨어를</w:t>
      </w:r>
      <w:r w:rsidRPr="00DF5388">
        <w:t xml:space="preserve"> </w:t>
      </w:r>
      <w:r w:rsidRPr="00DF5388">
        <w:t>독립적으로</w:t>
      </w:r>
      <w:r w:rsidRPr="00DF5388">
        <w:t xml:space="preserve"> </w:t>
      </w:r>
      <w:r w:rsidRPr="00DF5388">
        <w:t>테스트할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있는</w:t>
      </w:r>
      <w:r w:rsidRPr="00DF5388">
        <w:t xml:space="preserve"> </w:t>
      </w:r>
      <w:r w:rsidRPr="00DF5388">
        <w:t>기술</w:t>
      </w:r>
    </w:p>
    <w:p w14:paraId="0BEEA114" w14:textId="77777777" w:rsidR="00074A5D" w:rsidRPr="00DF5388" w:rsidRDefault="00074A5D" w:rsidP="00074A5D">
      <w:pPr>
        <w:pStyle w:val="1b"/>
        <w:rPr>
          <w:rFonts w:ascii="Arial" w:eastAsia="바탕" w:hAnsi="Arial" w:cs="Arial"/>
          <w:b/>
          <w:color w:val="auto"/>
          <w:lang w:val="en-GB"/>
        </w:rPr>
      </w:pPr>
    </w:p>
    <w:p w14:paraId="5CA626F9" w14:textId="22CAAC36" w:rsidR="00074A5D" w:rsidRPr="00DF5388" w:rsidRDefault="00074A5D" w:rsidP="00074A5D">
      <w:pPr>
        <w:pStyle w:val="12"/>
        <w:numPr>
          <w:ilvl w:val="0"/>
          <w:numId w:val="56"/>
        </w:numPr>
        <w:outlineLvl w:val="0"/>
      </w:pPr>
      <w:r w:rsidRPr="00DF5388">
        <w:rPr>
          <w:rFonts w:hint="eastAsia"/>
        </w:rPr>
        <w:t>이</w:t>
      </w:r>
      <w:r w:rsidRPr="00DF5388">
        <w:t xml:space="preserve"> </w:t>
      </w:r>
      <w:r w:rsidRPr="00DF5388">
        <w:rPr>
          <w:rFonts w:hint="eastAsia"/>
        </w:rPr>
        <w:t>표준</w:t>
      </w:r>
      <w:r w:rsidRPr="00DF5388">
        <w:t>의</w:t>
      </w:r>
      <w:r w:rsidRPr="00DF5388">
        <w:t xml:space="preserve"> </w:t>
      </w:r>
      <w:r w:rsidRPr="00DF5388">
        <w:t>목적상</w:t>
      </w:r>
      <w:r w:rsidRPr="00DF5388">
        <w:t xml:space="preserve">, </w:t>
      </w:r>
      <w:r w:rsidR="000201FE" w:rsidRPr="00DF5388">
        <w:t>섀도우</w:t>
      </w:r>
      <w:r w:rsidRPr="00DF5388">
        <w:t xml:space="preserve"> </w:t>
      </w:r>
      <w:r w:rsidRPr="00DF5388">
        <w:t>모드</w:t>
      </w:r>
      <w:r w:rsidR="0030502D" w:rsidRPr="00DF5388">
        <w:rPr>
          <w:rFonts w:hint="eastAsia"/>
        </w:rPr>
        <w:t xml:space="preserve"> </w:t>
      </w:r>
      <w:r w:rsidR="0030502D" w:rsidRPr="00DF5388">
        <w:rPr>
          <w:rFonts w:hint="eastAsia"/>
        </w:rPr>
        <w:t>시험</w:t>
      </w:r>
      <w:r w:rsidRPr="00DF5388">
        <w:t xml:space="preserve"> </w:t>
      </w:r>
      <w:r w:rsidRPr="00DF5388">
        <w:t>동안</w:t>
      </w:r>
      <w:r w:rsidRPr="00DF5388">
        <w:t xml:space="preserve"> </w:t>
      </w:r>
      <w:r w:rsidRPr="00DF5388">
        <w:t>인간</w:t>
      </w:r>
      <w:r w:rsidRPr="00DF5388">
        <w:t xml:space="preserve"> </w:t>
      </w:r>
      <w:r w:rsidR="0030502D" w:rsidRPr="00DF5388">
        <w:rPr>
          <w:rFonts w:hint="eastAsia"/>
        </w:rPr>
        <w:t>시험</w:t>
      </w:r>
      <w:r w:rsidRPr="00DF5388">
        <w:t xml:space="preserve"> </w:t>
      </w:r>
      <w:r w:rsidRPr="00DF5388">
        <w:t>운전자가</w:t>
      </w:r>
      <w:r w:rsidRPr="00DF5388">
        <w:t xml:space="preserve"> </w:t>
      </w:r>
      <w:r w:rsidRPr="00DF5388">
        <w:t>차량을</w:t>
      </w:r>
      <w:r w:rsidRPr="00DF5388">
        <w:t xml:space="preserve"> </w:t>
      </w:r>
      <w:r w:rsidRPr="00DF5388">
        <w:t>수동으로</w:t>
      </w:r>
      <w:r w:rsidRPr="00DF5388">
        <w:t xml:space="preserve"> </w:t>
      </w:r>
      <w:r w:rsidRPr="00DF5388">
        <w:t>운행하며</w:t>
      </w:r>
      <w:r w:rsidRPr="00DF5388">
        <w:t xml:space="preserve">, </w:t>
      </w:r>
      <w:r w:rsidRPr="00DF5388">
        <w:t>데이터</w:t>
      </w:r>
      <w:r w:rsidRPr="00DF5388">
        <w:t xml:space="preserve"> </w:t>
      </w:r>
      <w:r w:rsidRPr="00DF5388">
        <w:t>수집</w:t>
      </w:r>
      <w:r w:rsidRPr="00DF5388">
        <w:t xml:space="preserve"> </w:t>
      </w:r>
      <w:r w:rsidRPr="00DF5388">
        <w:t>시스템이</w:t>
      </w:r>
      <w:r w:rsidRPr="00DF5388">
        <w:t xml:space="preserve"> ADS</w:t>
      </w:r>
      <w:r w:rsidRPr="00DF5388">
        <w:t>의</w:t>
      </w:r>
      <w:r w:rsidRPr="00DF5388">
        <w:t xml:space="preserve"> </w:t>
      </w:r>
      <w:r w:rsidRPr="00DF5388">
        <w:t>인식</w:t>
      </w:r>
      <w:r w:rsidRPr="00DF5388">
        <w:t xml:space="preserve">, </w:t>
      </w:r>
      <w:r w:rsidRPr="00DF5388">
        <w:t>모델링</w:t>
      </w:r>
      <w:r w:rsidRPr="00DF5388">
        <w:t xml:space="preserve">, </w:t>
      </w:r>
      <w:r w:rsidRPr="00DF5388">
        <w:t>계획</w:t>
      </w:r>
      <w:r w:rsidRPr="00DF5388">
        <w:t xml:space="preserve"> </w:t>
      </w:r>
      <w:r w:rsidRPr="00DF5388">
        <w:t>소프트웨어에서</w:t>
      </w:r>
      <w:r w:rsidRPr="00DF5388">
        <w:t xml:space="preserve"> </w:t>
      </w:r>
      <w:r w:rsidRPr="00DF5388">
        <w:t>생성된</w:t>
      </w:r>
      <w:r w:rsidRPr="00DF5388">
        <w:t xml:space="preserve"> </w:t>
      </w:r>
      <w:r w:rsidRPr="00DF5388">
        <w:t>데이터를</w:t>
      </w:r>
      <w:r w:rsidRPr="00DF5388">
        <w:t xml:space="preserve"> </w:t>
      </w:r>
      <w:r w:rsidRPr="00DF5388">
        <w:t>기록</w:t>
      </w:r>
      <w:r w:rsidRPr="00DF5388">
        <w:rPr>
          <w:rFonts w:hint="eastAsia"/>
        </w:rPr>
        <w:t>한다</w:t>
      </w:r>
      <w:r w:rsidRPr="00DF5388">
        <w:rPr>
          <w:rFonts w:hint="eastAsia"/>
        </w:rPr>
        <w:t>.</w:t>
      </w:r>
    </w:p>
    <w:p w14:paraId="7354A6D8" w14:textId="77777777" w:rsidR="008948E7" w:rsidRPr="00DF5388" w:rsidRDefault="008948E7" w:rsidP="008948E7">
      <w:pPr>
        <w:pStyle w:val="12"/>
        <w:numPr>
          <w:ilvl w:val="0"/>
          <w:numId w:val="0"/>
        </w:numPr>
        <w:ind w:left="740" w:hanging="740"/>
        <w:outlineLvl w:val="0"/>
      </w:pPr>
    </w:p>
    <w:p w14:paraId="6D320CD3" w14:textId="06B016A7" w:rsidR="00074A5D" w:rsidRPr="00DF5388" w:rsidRDefault="000201FE" w:rsidP="00074A5D">
      <w:pPr>
        <w:pStyle w:val="12"/>
        <w:outlineLvl w:val="0"/>
        <w:rPr>
          <w:b/>
        </w:rPr>
      </w:pPr>
      <w:r w:rsidRPr="00DF5388">
        <w:t>섀도우</w:t>
      </w:r>
      <w:r w:rsidR="00074A5D" w:rsidRPr="00DF5388">
        <w:t xml:space="preserve"> </w:t>
      </w:r>
      <w:r w:rsidR="00074A5D" w:rsidRPr="00DF5388">
        <w:t>모드</w:t>
      </w:r>
      <w:r w:rsidR="003011B3" w:rsidRPr="00DF5388">
        <w:rPr>
          <w:rFonts w:hint="eastAsia"/>
        </w:rPr>
        <w:t xml:space="preserve"> </w:t>
      </w:r>
      <w:r w:rsidR="003011B3" w:rsidRPr="00DF5388">
        <w:rPr>
          <w:rFonts w:hint="eastAsia"/>
        </w:rPr>
        <w:t>시험</w:t>
      </w:r>
      <w:r w:rsidR="00074A5D" w:rsidRPr="00DF5388">
        <w:t xml:space="preserve"> </w:t>
      </w:r>
      <w:r w:rsidR="00074A5D" w:rsidRPr="00DF5388">
        <w:t>중</w:t>
      </w:r>
      <w:r w:rsidR="00074A5D" w:rsidRPr="00DF5388">
        <w:t xml:space="preserve"> </w:t>
      </w:r>
      <w:r w:rsidR="00074A5D" w:rsidRPr="00DF5388">
        <w:t>수집된</w:t>
      </w:r>
      <w:r w:rsidR="00074A5D" w:rsidRPr="00DF5388">
        <w:t xml:space="preserve"> </w:t>
      </w:r>
      <w:r w:rsidR="00074A5D" w:rsidRPr="00DF5388">
        <w:t>데이터의</w:t>
      </w:r>
      <w:r w:rsidR="00074A5D" w:rsidRPr="00DF5388">
        <w:t xml:space="preserve"> </w:t>
      </w:r>
      <w:r w:rsidR="00074A5D" w:rsidRPr="00DF5388">
        <w:t>후처리</w:t>
      </w:r>
      <w:r w:rsidR="00345669" w:rsidRPr="00DF5388">
        <w:rPr>
          <w:rFonts w:hint="eastAsia"/>
        </w:rPr>
        <w:t>와</w:t>
      </w:r>
      <w:r w:rsidR="00074A5D" w:rsidRPr="00DF5388">
        <w:t xml:space="preserve"> </w:t>
      </w:r>
      <w:r w:rsidR="00074A5D" w:rsidRPr="00DF5388">
        <w:t>관련</w:t>
      </w:r>
      <w:r w:rsidR="00074A5D" w:rsidRPr="00DF5388">
        <w:t xml:space="preserve"> </w:t>
      </w:r>
      <w:r w:rsidR="00074A5D" w:rsidRPr="00DF5388">
        <w:t>개인정보</w:t>
      </w:r>
      <w:r w:rsidR="00074A5D" w:rsidRPr="00DF5388">
        <w:t>·</w:t>
      </w:r>
      <w:r w:rsidR="00074A5D" w:rsidRPr="00DF5388">
        <w:t>보안</w:t>
      </w:r>
      <w:r w:rsidR="00074A5D" w:rsidRPr="00DF5388">
        <w:t xml:space="preserve"> </w:t>
      </w:r>
      <w:r w:rsidR="00074A5D" w:rsidRPr="00DF5388">
        <w:t>법규</w:t>
      </w:r>
      <w:r w:rsidR="00074A5D" w:rsidRPr="00DF5388">
        <w:t xml:space="preserve"> </w:t>
      </w:r>
      <w:r w:rsidR="00074A5D" w:rsidRPr="00DF5388">
        <w:t>준수는</w:t>
      </w:r>
      <w:r w:rsidR="00074A5D" w:rsidRPr="00DF5388">
        <w:t xml:space="preserve"> </w:t>
      </w:r>
      <w:r w:rsidR="00074A5D" w:rsidRPr="00DF5388">
        <w:t>이</w:t>
      </w:r>
      <w:r w:rsidR="00074A5D" w:rsidRPr="00DF5388">
        <w:t xml:space="preserve"> </w:t>
      </w:r>
      <w:r w:rsidR="00074A5D" w:rsidRPr="00DF5388">
        <w:t>표준의</w:t>
      </w:r>
      <w:r w:rsidR="00074A5D" w:rsidRPr="00DF5388">
        <w:t xml:space="preserve"> </w:t>
      </w:r>
      <w:r w:rsidR="00074A5D" w:rsidRPr="00DF5388">
        <w:t>범위에</w:t>
      </w:r>
      <w:r w:rsidR="00074A5D" w:rsidRPr="00DF5388">
        <w:t xml:space="preserve"> </w:t>
      </w:r>
      <w:r w:rsidR="00074A5D" w:rsidRPr="00DF5388">
        <w:t>포함되지</w:t>
      </w:r>
      <w:r w:rsidR="00074A5D" w:rsidRPr="00DF5388">
        <w:t xml:space="preserve"> </w:t>
      </w:r>
      <w:r w:rsidR="00074A5D" w:rsidRPr="00DF5388">
        <w:t>않</w:t>
      </w:r>
      <w:r w:rsidR="00074A5D" w:rsidRPr="00DF5388">
        <w:rPr>
          <w:rFonts w:hint="eastAsia"/>
        </w:rPr>
        <w:t>는다</w:t>
      </w:r>
      <w:r w:rsidR="00074A5D" w:rsidRPr="00DF5388">
        <w:rPr>
          <w:rFonts w:hint="eastAsia"/>
        </w:rPr>
        <w:t>.</w:t>
      </w:r>
    </w:p>
    <w:p w14:paraId="3422E9D9" w14:textId="77777777" w:rsidR="00074A5D" w:rsidRPr="00DF5388" w:rsidRDefault="00074A5D" w:rsidP="00074A5D">
      <w:pPr>
        <w:rPr>
          <w:rFonts w:cs="Arial"/>
        </w:rPr>
      </w:pPr>
    </w:p>
    <w:p w14:paraId="3A71F297" w14:textId="77777777" w:rsidR="00074A5D" w:rsidRPr="00DF5388" w:rsidRDefault="00074A5D" w:rsidP="00074A5D">
      <w:pPr>
        <w:pStyle w:val="24"/>
        <w:numPr>
          <w:ilvl w:val="1"/>
          <w:numId w:val="8"/>
        </w:numPr>
        <w:rPr>
          <w:lang w:eastAsia="ko-KR"/>
        </w:rPr>
      </w:pPr>
      <w:bookmarkStart w:id="86" w:name="_Toc239424618"/>
      <w:bookmarkStart w:id="87" w:name="_Toc239427055"/>
      <w:bookmarkEnd w:id="86"/>
      <w:bookmarkEnd w:id="87"/>
    </w:p>
    <w:p w14:paraId="40744CA5" w14:textId="5126BA60" w:rsidR="00074A5D" w:rsidRPr="00DF5388" w:rsidRDefault="00074A5D" w:rsidP="00074A5D">
      <w:pPr>
        <w:pStyle w:val="24"/>
        <w:numPr>
          <w:ilvl w:val="0"/>
          <w:numId w:val="0"/>
        </w:numPr>
        <w:rPr>
          <w:rFonts w:ascii="맑은 고딕" w:eastAsia="맑은 고딕" w:hAnsi="맑은 고딕"/>
          <w:lang w:eastAsia="ko-KR"/>
        </w:rPr>
      </w:pPr>
      <w:bookmarkStart w:id="88" w:name="_Toc239424619"/>
      <w:bookmarkStart w:id="89" w:name="_Toc239427056"/>
      <w:r w:rsidRPr="00DF5388">
        <w:rPr>
          <w:lang w:eastAsia="ko-KR"/>
        </w:rPr>
        <w:t>운전자동화시스템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성능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감독</w:t>
      </w:r>
      <w:r w:rsidRPr="00DF5388">
        <w:rPr>
          <w:b w:val="0"/>
          <w:lang w:eastAsia="ko-KR"/>
        </w:rPr>
        <w:t>(</w:t>
      </w:r>
      <w:r w:rsidR="00FC4A88" w:rsidRPr="00DF5388">
        <w:rPr>
          <w:rFonts w:hint="eastAsia"/>
          <w:b w:val="0"/>
          <w:lang w:eastAsia="ko-KR"/>
        </w:rPr>
        <w:t xml:space="preserve">supervise driving automation system performance, </w:t>
      </w:r>
      <w:r w:rsidRPr="00DF5388">
        <w:rPr>
          <w:b w:val="0"/>
          <w:lang w:eastAsia="ko-KR"/>
        </w:rPr>
        <w:t>SAE J3016)</w:t>
      </w:r>
      <w:bookmarkEnd w:id="88"/>
      <w:bookmarkEnd w:id="89"/>
    </w:p>
    <w:p w14:paraId="48AD1BD9" w14:textId="18061A3D" w:rsidR="00074A5D" w:rsidRPr="00DF5388" w:rsidRDefault="00074A5D" w:rsidP="00074A5D">
      <w:pPr>
        <w:rPr>
          <w:rFonts w:ascii="맑은 고딕" w:eastAsia="맑은 고딕" w:hAnsi="맑은 고딕"/>
        </w:rPr>
      </w:pPr>
      <w:r w:rsidRPr="00DF5388">
        <w:t>레벨</w:t>
      </w:r>
      <w:r w:rsidRPr="00DF5388">
        <w:t xml:space="preserve"> 1 </w:t>
      </w:r>
      <w:r w:rsidRPr="00DF5388">
        <w:t>또는</w:t>
      </w:r>
      <w:r w:rsidRPr="00DF5388">
        <w:t xml:space="preserve"> 2 </w:t>
      </w:r>
      <w:r w:rsidRPr="00DF5388">
        <w:t>운전</w:t>
      </w:r>
      <w:r w:rsidRPr="00DF5388">
        <w:t xml:space="preserve"> </w:t>
      </w:r>
      <w:r w:rsidRPr="00DF5388">
        <w:t>자동화</w:t>
      </w:r>
      <w:r w:rsidRPr="00DF5388">
        <w:t xml:space="preserve"> </w:t>
      </w:r>
      <w:r w:rsidRPr="00DF5388">
        <w:t>시스템</w:t>
      </w:r>
      <w:r w:rsidRPr="00DF5388">
        <w:t xml:space="preserve"> </w:t>
      </w:r>
      <w:r w:rsidRPr="00DF5388">
        <w:t>기능이</w:t>
      </w:r>
      <w:r w:rsidRPr="00DF5388">
        <w:t xml:space="preserve"> </w:t>
      </w:r>
      <w:r w:rsidRPr="00DF5388">
        <w:t>작동</w:t>
      </w:r>
      <w:r w:rsidRPr="00DF5388">
        <w:t xml:space="preserve"> </w:t>
      </w:r>
      <w:r w:rsidRPr="00DF5388">
        <w:t>중인</w:t>
      </w:r>
      <w:r w:rsidRPr="00DF5388">
        <w:t xml:space="preserve"> </w:t>
      </w:r>
      <w:r w:rsidRPr="00DF5388">
        <w:t>차량을</w:t>
      </w:r>
      <w:r w:rsidRPr="00DF5388">
        <w:t xml:space="preserve"> </w:t>
      </w:r>
      <w:r w:rsidRPr="00DF5388">
        <w:t>운전하면서</w:t>
      </w:r>
      <w:r w:rsidRPr="00DF5388">
        <w:t xml:space="preserve"> </w:t>
      </w:r>
      <w:r w:rsidRPr="00DF5388">
        <w:t>해당</w:t>
      </w:r>
      <w:r w:rsidRPr="00DF5388">
        <w:t xml:space="preserve"> </w:t>
      </w:r>
      <w:r w:rsidRPr="00DF5388">
        <w:t>기능의</w:t>
      </w:r>
      <w:r w:rsidRPr="00DF5388">
        <w:t xml:space="preserve"> </w:t>
      </w:r>
      <w:r w:rsidRPr="00DF5388">
        <w:t>성능을</w:t>
      </w:r>
      <w:r w:rsidRPr="00DF5388">
        <w:t xml:space="preserve"> </w:t>
      </w:r>
      <w:r w:rsidRPr="00DF5388">
        <w:t>모니터링하고</w:t>
      </w:r>
      <w:r w:rsidRPr="00DF5388">
        <w:t xml:space="preserve">, </w:t>
      </w:r>
      <w:r w:rsidRPr="00DF5388">
        <w:t>기능이</w:t>
      </w:r>
      <w:r w:rsidRPr="00DF5388">
        <w:t xml:space="preserve"> </w:t>
      </w:r>
      <w:r w:rsidRPr="00DF5388">
        <w:t>부적절하게</w:t>
      </w:r>
      <w:r w:rsidRPr="00DF5388">
        <w:t xml:space="preserve"> </w:t>
      </w:r>
      <w:r w:rsidRPr="00DF5388">
        <w:t>수행하는</w:t>
      </w:r>
      <w:r w:rsidRPr="00DF5388">
        <w:t xml:space="preserve"> </w:t>
      </w:r>
      <w:r w:rsidRPr="00DF5388">
        <w:t>행동에</w:t>
      </w:r>
      <w:r w:rsidRPr="00DF5388">
        <w:t xml:space="preserve"> </w:t>
      </w:r>
      <w:r w:rsidRPr="00DF5388">
        <w:t>대응하며</w:t>
      </w:r>
      <w:r w:rsidRPr="00DF5388">
        <w:t xml:space="preserve">, </w:t>
      </w:r>
      <w:r w:rsidRPr="00DF5388">
        <w:t>그</w:t>
      </w:r>
      <w:r w:rsidRPr="00DF5388">
        <w:t xml:space="preserve"> </w:t>
      </w:r>
      <w:r w:rsidRPr="00DF5388">
        <w:t>밖의</w:t>
      </w:r>
      <w:r w:rsidRPr="00DF5388">
        <w:t xml:space="preserve"> </w:t>
      </w:r>
      <w:r w:rsidRPr="00DF5388">
        <w:t>방법으로</w:t>
      </w:r>
      <w:r w:rsidRPr="00DF5388">
        <w:t xml:space="preserve"> DDT</w:t>
      </w:r>
      <w:r w:rsidRPr="00DF5388">
        <w:t>를</w:t>
      </w:r>
      <w:r w:rsidRPr="00DF5388">
        <w:t xml:space="preserve"> </w:t>
      </w:r>
      <w:r w:rsidRPr="00DF5388">
        <w:t>완수하기</w:t>
      </w:r>
      <w:r w:rsidRPr="00DF5388">
        <w:t xml:space="preserve"> </w:t>
      </w:r>
      <w:r w:rsidRPr="00DF5388">
        <w:t>위해</w:t>
      </w:r>
      <w:r w:rsidRPr="00DF5388">
        <w:t xml:space="preserve"> </w:t>
      </w:r>
      <w:r w:rsidRPr="00DF5388">
        <w:t>수행되는</w:t>
      </w:r>
      <w:r w:rsidRPr="00DF5388">
        <w:t xml:space="preserve"> </w:t>
      </w:r>
      <w:r w:rsidRPr="00DF5388">
        <w:t>운전자</w:t>
      </w:r>
      <w:r w:rsidRPr="00DF5388">
        <w:t xml:space="preserve"> </w:t>
      </w:r>
      <w:r w:rsidRPr="00DF5388">
        <w:t>활동</w:t>
      </w:r>
    </w:p>
    <w:p w14:paraId="34123FBB" w14:textId="77777777" w:rsidR="00074A5D" w:rsidRPr="00DF5388" w:rsidRDefault="00074A5D" w:rsidP="00074A5D">
      <w:pPr>
        <w:pStyle w:val="24"/>
        <w:numPr>
          <w:ilvl w:val="0"/>
          <w:numId w:val="0"/>
        </w:numPr>
        <w:rPr>
          <w:lang w:eastAsia="ko-KR"/>
        </w:rPr>
      </w:pPr>
    </w:p>
    <w:p w14:paraId="3B23B1FD" w14:textId="06959EF3" w:rsidR="00074A5D" w:rsidRPr="00DF5388" w:rsidRDefault="00074A5D" w:rsidP="00074A5D">
      <w:pPr>
        <w:pStyle w:val="15"/>
        <w:outlineLvl w:val="0"/>
        <w:rPr>
          <w:b/>
        </w:rPr>
      </w:pPr>
      <w:r w:rsidRPr="00DF5388">
        <w:t>이</w:t>
      </w:r>
      <w:r w:rsidRPr="00DF5388">
        <w:t xml:space="preserve"> </w:t>
      </w:r>
      <w:r w:rsidRPr="00DF5388">
        <w:t>표준의</w:t>
      </w:r>
      <w:r w:rsidRPr="00DF5388">
        <w:t xml:space="preserve"> </w:t>
      </w:r>
      <w:r w:rsidRPr="00DF5388">
        <w:t>목적상</w:t>
      </w:r>
      <w:r w:rsidRPr="00DF5388">
        <w:t>, “</w:t>
      </w:r>
      <w:r w:rsidRPr="00DF5388">
        <w:t>감독</w:t>
      </w:r>
      <w:r w:rsidRPr="00DF5388">
        <w:t>”</w:t>
      </w:r>
      <w:r w:rsidRPr="00DF5388">
        <w:t>이라는</w:t>
      </w:r>
      <w:r w:rsidRPr="00DF5388">
        <w:t xml:space="preserve"> </w:t>
      </w:r>
      <w:r w:rsidRPr="00DF5388">
        <w:t>용어는</w:t>
      </w:r>
      <w:r w:rsidRPr="00DF5388">
        <w:t xml:space="preserve"> </w:t>
      </w:r>
      <w:r w:rsidRPr="00DF5388">
        <w:t>프로토타입</w:t>
      </w:r>
      <w:r w:rsidRPr="00DF5388">
        <w:t xml:space="preserve"> ADS </w:t>
      </w:r>
      <w:r w:rsidRPr="00DF5388">
        <w:t>운행</w:t>
      </w:r>
      <w:r w:rsidRPr="00DF5388">
        <w:t xml:space="preserve"> </w:t>
      </w:r>
      <w:r w:rsidRPr="00DF5388">
        <w:t>차량의</w:t>
      </w:r>
      <w:r w:rsidRPr="00DF5388">
        <w:t xml:space="preserve"> </w:t>
      </w:r>
      <w:proofErr w:type="spellStart"/>
      <w:r w:rsidR="003011B3" w:rsidRPr="00DF5388">
        <w:rPr>
          <w:rFonts w:hint="eastAsia"/>
        </w:rPr>
        <w:t>폴백</w:t>
      </w:r>
      <w:proofErr w:type="spellEnd"/>
      <w:r w:rsidR="000D0EF6" w:rsidRPr="00DF5388">
        <w:t xml:space="preserve"> </w:t>
      </w:r>
      <w:r w:rsidR="000D0EF6" w:rsidRPr="00DF5388">
        <w:t>시험</w:t>
      </w:r>
      <w:r w:rsidR="000D0EF6" w:rsidRPr="00DF5388">
        <w:t xml:space="preserve"> </w:t>
      </w:r>
      <w:r w:rsidR="000D0EF6" w:rsidRPr="00DF5388">
        <w:t>운전자</w:t>
      </w:r>
      <w:r w:rsidRPr="00DF5388">
        <w:t>(</w:t>
      </w:r>
      <w:r w:rsidRPr="00DF5388">
        <w:t>레벨</w:t>
      </w:r>
      <w:r w:rsidRPr="00DF5388">
        <w:t xml:space="preserve"> 3</w:t>
      </w:r>
      <w:r w:rsidR="00345669" w:rsidRPr="00DF5388">
        <w:t xml:space="preserve"> </w:t>
      </w:r>
      <w:r w:rsidRPr="00DF5388">
        <w:t>~</w:t>
      </w:r>
      <w:r w:rsidR="00345669" w:rsidRPr="00DF5388">
        <w:t xml:space="preserve"> </w:t>
      </w:r>
      <w:r w:rsidRPr="00DF5388">
        <w:t xml:space="preserve">5 </w:t>
      </w:r>
      <w:r w:rsidRPr="00DF5388">
        <w:t>포함</w:t>
      </w:r>
      <w:r w:rsidRPr="00DF5388">
        <w:t>)</w:t>
      </w:r>
      <w:r w:rsidRPr="00DF5388">
        <w:t>에게도</w:t>
      </w:r>
      <w:r w:rsidRPr="00DF5388">
        <w:t xml:space="preserve"> </w:t>
      </w:r>
      <w:r w:rsidRPr="00DF5388">
        <w:t>적용</w:t>
      </w:r>
      <w:r w:rsidRPr="00DF5388">
        <w:rPr>
          <w:rFonts w:hint="eastAsia"/>
        </w:rPr>
        <w:t>된다</w:t>
      </w:r>
      <w:r w:rsidRPr="00DF5388">
        <w:rPr>
          <w:rFonts w:hint="eastAsia"/>
        </w:rPr>
        <w:t>.</w:t>
      </w:r>
    </w:p>
    <w:p w14:paraId="63701492" w14:textId="77777777" w:rsidR="00074A5D" w:rsidRPr="00DF5388" w:rsidRDefault="00074A5D" w:rsidP="00074A5D"/>
    <w:p w14:paraId="5DD200D3" w14:textId="77777777" w:rsidR="00074A5D" w:rsidRPr="00DF5388" w:rsidRDefault="00074A5D" w:rsidP="00074A5D">
      <w:pPr>
        <w:pStyle w:val="24"/>
        <w:numPr>
          <w:ilvl w:val="1"/>
          <w:numId w:val="8"/>
        </w:numPr>
        <w:rPr>
          <w:lang w:val="en-GB" w:eastAsia="ko-KR"/>
        </w:rPr>
      </w:pPr>
      <w:bookmarkStart w:id="90" w:name="_Toc239424620"/>
      <w:bookmarkStart w:id="91" w:name="_Toc239427057"/>
      <w:bookmarkEnd w:id="90"/>
      <w:bookmarkEnd w:id="91"/>
    </w:p>
    <w:p w14:paraId="5C768C0C" w14:textId="5368386D" w:rsidR="00074A5D" w:rsidRPr="00DF5388" w:rsidRDefault="003759EF" w:rsidP="00074A5D">
      <w:pPr>
        <w:pStyle w:val="24"/>
        <w:numPr>
          <w:ilvl w:val="0"/>
          <w:numId w:val="0"/>
        </w:numPr>
        <w:rPr>
          <w:rFonts w:ascii="맑은 고딕" w:eastAsia="맑은 고딕" w:hAnsi="맑은 고딕"/>
          <w:lang w:eastAsia="ko-KR"/>
        </w:rPr>
      </w:pPr>
      <w:bookmarkStart w:id="92" w:name="_Toc239424621"/>
      <w:bookmarkStart w:id="93" w:name="_Toc239427058"/>
      <w:r w:rsidRPr="00DF5388">
        <w:rPr>
          <w:rFonts w:hint="eastAsia"/>
          <w:lang w:eastAsia="ko-KR"/>
        </w:rPr>
        <w:t>시험</w:t>
      </w:r>
      <w:r w:rsidRPr="00DF5388">
        <w:rPr>
          <w:lang w:eastAsia="ko-KR"/>
        </w:rPr>
        <w:t xml:space="preserve"> </w:t>
      </w:r>
      <w:bookmarkEnd w:id="92"/>
      <w:bookmarkEnd w:id="93"/>
      <w:r w:rsidR="00933FE3" w:rsidRPr="00DF5388">
        <w:rPr>
          <w:rFonts w:hint="eastAsia"/>
          <w:lang w:eastAsia="ko-KR"/>
        </w:rPr>
        <w:t>승객</w:t>
      </w:r>
      <w:r w:rsidR="00873236" w:rsidRPr="00DF5388">
        <w:rPr>
          <w:rFonts w:hint="eastAsia"/>
          <w:b w:val="0"/>
          <w:bCs/>
          <w:lang w:eastAsia="ko-KR"/>
        </w:rPr>
        <w:t>(test passenger)</w:t>
      </w:r>
    </w:p>
    <w:p w14:paraId="4AE789B1" w14:textId="6EF49F26" w:rsidR="00074A5D" w:rsidRPr="00DF5388" w:rsidRDefault="00074A5D" w:rsidP="00074A5D">
      <w:r w:rsidRPr="00DF5388">
        <w:t>도로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중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차량에</w:t>
      </w:r>
      <w:r w:rsidRPr="00DF5388">
        <w:t xml:space="preserve"> </w:t>
      </w:r>
      <w:r w:rsidRPr="00DF5388">
        <w:t>탑승하지만</w:t>
      </w:r>
      <w:r w:rsidRPr="00DF5388">
        <w:t xml:space="preserve"> ADS</w:t>
      </w:r>
      <w:r w:rsidRPr="00DF5388">
        <w:t>를</w:t>
      </w:r>
      <w:r w:rsidRPr="00DF5388">
        <w:t xml:space="preserve"> </w:t>
      </w:r>
      <w:r w:rsidRPr="00DF5388">
        <w:t>감독하거나</w:t>
      </w:r>
      <w:r w:rsidRPr="00DF5388">
        <w:t xml:space="preserve"> </w:t>
      </w:r>
      <w:r w:rsidRPr="00DF5388">
        <w:t>차량을</w:t>
      </w:r>
      <w:r w:rsidRPr="00DF5388">
        <w:t xml:space="preserve"> </w:t>
      </w:r>
      <w:proofErr w:type="spellStart"/>
      <w:r w:rsidR="003011B3" w:rsidRPr="00DF5388">
        <w:rPr>
          <w:rFonts w:hint="eastAsia"/>
        </w:rPr>
        <w:t>폴백</w:t>
      </w:r>
      <w:proofErr w:type="spellEnd"/>
      <w:r w:rsidRPr="00DF5388">
        <w:t>(fallback)</w:t>
      </w:r>
      <w:r w:rsidRPr="00DF5388">
        <w:t>으로</w:t>
      </w:r>
      <w:r w:rsidRPr="00DF5388">
        <w:t xml:space="preserve"> </w:t>
      </w:r>
      <w:r w:rsidRPr="00DF5388">
        <w:t>조작할</w:t>
      </w:r>
      <w:r w:rsidRPr="00DF5388">
        <w:t xml:space="preserve"> </w:t>
      </w:r>
      <w:r w:rsidRPr="00DF5388">
        <w:t>역할은</w:t>
      </w:r>
      <w:r w:rsidRPr="00DF5388">
        <w:t xml:space="preserve"> </w:t>
      </w:r>
      <w:r w:rsidRPr="00DF5388">
        <w:t>없</w:t>
      </w:r>
      <w:r w:rsidR="007F309A" w:rsidRPr="00DF5388">
        <w:rPr>
          <w:rFonts w:hint="eastAsia"/>
        </w:rPr>
        <w:t>으나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지원</w:t>
      </w:r>
      <w:r w:rsidRPr="00DF5388">
        <w:t xml:space="preserve"> </w:t>
      </w:r>
      <w:r w:rsidRPr="00DF5388">
        <w:t>기능은</w:t>
      </w:r>
      <w:r w:rsidRPr="00DF5388">
        <w:t xml:space="preserve"> </w:t>
      </w:r>
      <w:r w:rsidRPr="00DF5388">
        <w:t>수행할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="007F309A" w:rsidRPr="00DF5388">
        <w:rPr>
          <w:rFonts w:hint="eastAsia"/>
        </w:rPr>
        <w:t>있는</w:t>
      </w:r>
      <w:r w:rsidR="007F309A" w:rsidRPr="00DF5388">
        <w:rPr>
          <w:rFonts w:hint="eastAsia"/>
        </w:rPr>
        <w:t xml:space="preserve"> </w:t>
      </w:r>
      <w:r w:rsidR="007F309A" w:rsidRPr="00DF5388">
        <w:rPr>
          <w:rFonts w:hint="eastAsia"/>
        </w:rPr>
        <w:t>사람</w:t>
      </w:r>
    </w:p>
    <w:p w14:paraId="2F9A2345" w14:textId="77777777" w:rsidR="00074A5D" w:rsidRPr="00DF5388" w:rsidRDefault="00074A5D" w:rsidP="00074A5D">
      <w:pPr>
        <w:rPr>
          <w:b/>
        </w:rPr>
      </w:pPr>
    </w:p>
    <w:p w14:paraId="4747CAFC" w14:textId="6F6767F0" w:rsidR="00864D84" w:rsidRPr="00DF5388" w:rsidRDefault="003759EF" w:rsidP="00864D84">
      <w:pPr>
        <w:pStyle w:val="12"/>
        <w:numPr>
          <w:ilvl w:val="0"/>
          <w:numId w:val="57"/>
        </w:numPr>
        <w:outlineLvl w:val="0"/>
      </w:pPr>
      <w:r w:rsidRPr="00DF5388">
        <w:rPr>
          <w:rFonts w:hint="eastAsia"/>
        </w:rPr>
        <w:t>시험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승객이</w:t>
      </w:r>
      <w:r w:rsidR="00074A5D" w:rsidRPr="00DF5388">
        <w:t xml:space="preserve"> </w:t>
      </w:r>
      <w:r w:rsidR="00074A5D" w:rsidRPr="00DF5388">
        <w:t>수행할</w:t>
      </w:r>
      <w:r w:rsidR="00074A5D" w:rsidRPr="00DF5388">
        <w:t xml:space="preserve"> </w:t>
      </w:r>
      <w:r w:rsidR="00074A5D" w:rsidRPr="00DF5388">
        <w:t>수</w:t>
      </w:r>
      <w:r w:rsidR="00074A5D" w:rsidRPr="00DF5388">
        <w:t xml:space="preserve"> </w:t>
      </w:r>
      <w:r w:rsidR="00074A5D" w:rsidRPr="00DF5388">
        <w:t>있는</w:t>
      </w:r>
      <w:r w:rsidR="00074A5D" w:rsidRPr="00DF5388">
        <w:t xml:space="preserve"> </w:t>
      </w:r>
      <w:r w:rsidR="00074A5D" w:rsidRPr="00DF5388">
        <w:t>지원</w:t>
      </w:r>
      <w:r w:rsidR="00074A5D" w:rsidRPr="00DF5388">
        <w:t xml:space="preserve"> </w:t>
      </w:r>
      <w:r w:rsidR="00074A5D" w:rsidRPr="00DF5388">
        <w:t>기능의</w:t>
      </w:r>
      <w:r w:rsidR="00074A5D" w:rsidRPr="00DF5388">
        <w:t xml:space="preserve"> </w:t>
      </w:r>
      <w:r w:rsidR="00074A5D" w:rsidRPr="00DF5388">
        <w:t>예시는</w:t>
      </w:r>
      <w:r w:rsidR="00074A5D" w:rsidRPr="00DF5388">
        <w:t xml:space="preserve"> </w:t>
      </w:r>
      <w:r w:rsidR="00074A5D" w:rsidRPr="00DF5388">
        <w:t>다음과</w:t>
      </w:r>
      <w:r w:rsidR="00074A5D" w:rsidRPr="00DF5388">
        <w:t xml:space="preserve"> </w:t>
      </w:r>
      <w:r w:rsidR="00074A5D" w:rsidRPr="00DF5388">
        <w:t>같</w:t>
      </w:r>
      <w:r w:rsidR="00074A5D" w:rsidRPr="00DF5388">
        <w:rPr>
          <w:rFonts w:hint="eastAsia"/>
        </w:rPr>
        <w:t>다</w:t>
      </w:r>
      <w:r w:rsidR="00074A5D" w:rsidRPr="00DF5388">
        <w:rPr>
          <w:rFonts w:hint="eastAsia"/>
        </w:rPr>
        <w:t>.</w:t>
      </w:r>
    </w:p>
    <w:p w14:paraId="76B4A8C2" w14:textId="3B582B35" w:rsidR="008948E7" w:rsidRPr="00DF5388" w:rsidRDefault="00933FE3" w:rsidP="008948E7">
      <w:pPr>
        <w:pStyle w:val="12"/>
        <w:numPr>
          <w:ilvl w:val="0"/>
          <w:numId w:val="58"/>
        </w:numPr>
        <w:spacing w:after="80"/>
        <w:outlineLvl w:val="0"/>
      </w:pPr>
      <w:r w:rsidRPr="00DF5388">
        <w:rPr>
          <w:rFonts w:hint="eastAsia"/>
        </w:rPr>
        <w:t xml:space="preserve"> </w:t>
      </w:r>
      <w:r w:rsidR="00864D84" w:rsidRPr="00DF5388">
        <w:rPr>
          <w:rFonts w:hint="eastAsia"/>
        </w:rPr>
        <w:t>이후</w:t>
      </w:r>
      <w:r w:rsidR="00864D84" w:rsidRPr="00DF5388">
        <w:rPr>
          <w:rFonts w:hint="eastAsia"/>
        </w:rPr>
        <w:t xml:space="preserve"> </w:t>
      </w:r>
      <w:r w:rsidR="00864D84" w:rsidRPr="00DF5388">
        <w:rPr>
          <w:rFonts w:hint="eastAsia"/>
        </w:rPr>
        <w:t>분석을</w:t>
      </w:r>
      <w:r w:rsidR="00864D84" w:rsidRPr="00DF5388">
        <w:rPr>
          <w:rFonts w:hint="eastAsia"/>
        </w:rPr>
        <w:t xml:space="preserve"> </w:t>
      </w:r>
      <w:r w:rsidR="00864D84" w:rsidRPr="00DF5388">
        <w:rPr>
          <w:rFonts w:hint="eastAsia"/>
        </w:rPr>
        <w:t>위해</w:t>
      </w:r>
      <w:r w:rsidR="00864D84" w:rsidRPr="00DF5388">
        <w:rPr>
          <w:rFonts w:hint="eastAsia"/>
        </w:rPr>
        <w:t xml:space="preserve"> </w:t>
      </w:r>
      <w:r w:rsidR="003759EF" w:rsidRPr="00DF5388">
        <w:rPr>
          <w:rFonts w:hint="eastAsia"/>
        </w:rPr>
        <w:t>시험</w:t>
      </w:r>
      <w:r w:rsidR="00864D84" w:rsidRPr="00DF5388">
        <w:rPr>
          <w:rFonts w:hint="eastAsia"/>
        </w:rPr>
        <w:t xml:space="preserve"> </w:t>
      </w:r>
      <w:r w:rsidR="00864D84" w:rsidRPr="00DF5388">
        <w:rPr>
          <w:rFonts w:hint="eastAsia"/>
        </w:rPr>
        <w:t>데이터를</w:t>
      </w:r>
      <w:r w:rsidR="00864D84" w:rsidRPr="00DF5388">
        <w:rPr>
          <w:rFonts w:hint="eastAsia"/>
        </w:rPr>
        <w:t xml:space="preserve"> </w:t>
      </w:r>
      <w:r w:rsidR="00864D84" w:rsidRPr="00DF5388">
        <w:rPr>
          <w:rFonts w:hint="eastAsia"/>
        </w:rPr>
        <w:t>태그하기</w:t>
      </w:r>
    </w:p>
    <w:p w14:paraId="2B6C403C" w14:textId="5017BF54" w:rsidR="00864D84" w:rsidRPr="00DF5388" w:rsidRDefault="00933FE3" w:rsidP="008948E7">
      <w:pPr>
        <w:pStyle w:val="12"/>
        <w:numPr>
          <w:ilvl w:val="0"/>
          <w:numId w:val="58"/>
        </w:numPr>
        <w:spacing w:after="80"/>
      </w:pPr>
      <w:r w:rsidRPr="00DF5388">
        <w:rPr>
          <w:rFonts w:hint="eastAsia"/>
        </w:rPr>
        <w:t xml:space="preserve"> </w:t>
      </w:r>
      <w:r w:rsidR="00864D84" w:rsidRPr="00DF5388">
        <w:rPr>
          <w:rFonts w:hint="eastAsia"/>
        </w:rPr>
        <w:t xml:space="preserve">ADS </w:t>
      </w:r>
      <w:r w:rsidR="00864D84" w:rsidRPr="00DF5388">
        <w:rPr>
          <w:rFonts w:hint="eastAsia"/>
        </w:rPr>
        <w:t>성능</w:t>
      </w:r>
      <w:r w:rsidR="00864D84" w:rsidRPr="00DF5388">
        <w:rPr>
          <w:rFonts w:hint="eastAsia"/>
        </w:rPr>
        <w:t xml:space="preserve"> </w:t>
      </w:r>
      <w:r w:rsidR="00864D84" w:rsidRPr="00DF5388">
        <w:rPr>
          <w:rFonts w:hint="eastAsia"/>
        </w:rPr>
        <w:t>평가를</w:t>
      </w:r>
      <w:r w:rsidR="00864D84" w:rsidRPr="00DF5388">
        <w:rPr>
          <w:rFonts w:hint="eastAsia"/>
        </w:rPr>
        <w:t xml:space="preserve"> </w:t>
      </w:r>
      <w:r w:rsidR="00864D84" w:rsidRPr="00DF5388">
        <w:rPr>
          <w:rFonts w:hint="eastAsia"/>
        </w:rPr>
        <w:t>위한</w:t>
      </w:r>
      <w:r w:rsidR="00864D84" w:rsidRPr="00DF5388">
        <w:rPr>
          <w:rFonts w:hint="eastAsia"/>
        </w:rPr>
        <w:t xml:space="preserve"> </w:t>
      </w:r>
      <w:r w:rsidR="003759EF" w:rsidRPr="00DF5388">
        <w:rPr>
          <w:rFonts w:hint="eastAsia"/>
        </w:rPr>
        <w:t>시험</w:t>
      </w:r>
      <w:r w:rsidR="00864D84" w:rsidRPr="00DF5388">
        <w:rPr>
          <w:rFonts w:hint="eastAsia"/>
        </w:rPr>
        <w:t xml:space="preserve"> </w:t>
      </w:r>
      <w:r w:rsidR="00864D84" w:rsidRPr="00DF5388">
        <w:rPr>
          <w:rFonts w:hint="eastAsia"/>
        </w:rPr>
        <w:t>데이터</w:t>
      </w:r>
      <w:r w:rsidR="00864D84" w:rsidRPr="00DF5388">
        <w:rPr>
          <w:rFonts w:hint="eastAsia"/>
        </w:rPr>
        <w:t xml:space="preserve"> </w:t>
      </w:r>
      <w:r w:rsidR="00864D84" w:rsidRPr="00DF5388">
        <w:rPr>
          <w:rFonts w:hint="eastAsia"/>
        </w:rPr>
        <w:t>모니터링</w:t>
      </w:r>
    </w:p>
    <w:p w14:paraId="72E914DC" w14:textId="77777777" w:rsidR="00864D84" w:rsidRPr="00DF5388" w:rsidRDefault="00864D84" w:rsidP="008948E7">
      <w:pPr>
        <w:pStyle w:val="12"/>
        <w:numPr>
          <w:ilvl w:val="0"/>
          <w:numId w:val="0"/>
        </w:numPr>
        <w:spacing w:after="80"/>
        <w:ind w:left="740"/>
      </w:pPr>
      <w:r w:rsidRPr="00DF5388">
        <w:rPr>
          <w:rFonts w:hint="eastAsia"/>
        </w:rPr>
        <w:t>•</w:t>
      </w:r>
      <w:r w:rsidRPr="00DF5388">
        <w:rPr>
          <w:rFonts w:hint="eastAsia"/>
        </w:rPr>
        <w:t xml:space="preserve"> IFTD</w:t>
      </w:r>
      <w:r w:rsidRPr="00DF5388">
        <w:rPr>
          <w:rFonts w:hint="eastAsia"/>
        </w:rPr>
        <w:t>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수행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능력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및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주의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집중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상태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모니터링</w:t>
      </w:r>
    </w:p>
    <w:p w14:paraId="72D23EAB" w14:textId="77777777" w:rsidR="00864D84" w:rsidRPr="00DF5388" w:rsidRDefault="00864D84" w:rsidP="008948E7">
      <w:pPr>
        <w:pStyle w:val="12"/>
        <w:numPr>
          <w:ilvl w:val="0"/>
          <w:numId w:val="0"/>
        </w:numPr>
        <w:spacing w:after="80"/>
        <w:ind w:left="740"/>
      </w:pPr>
      <w:r w:rsidRPr="00DF5388">
        <w:rPr>
          <w:rFonts w:hint="eastAsia"/>
        </w:rPr>
        <w:t>•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운전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조건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모니터링</w:t>
      </w:r>
    </w:p>
    <w:p w14:paraId="06BB24FB" w14:textId="77777777" w:rsidR="00074A5D" w:rsidRPr="00DF5388" w:rsidRDefault="00864D84" w:rsidP="008948E7">
      <w:pPr>
        <w:pStyle w:val="12"/>
        <w:numPr>
          <w:ilvl w:val="0"/>
          <w:numId w:val="0"/>
        </w:numPr>
        <w:spacing w:after="80"/>
        <w:ind w:left="740"/>
      </w:pPr>
      <w:r w:rsidRPr="00DF5388">
        <w:rPr>
          <w:rFonts w:hint="eastAsia"/>
        </w:rPr>
        <w:t>•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테스트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프로그램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담당자와의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소통</w:t>
      </w:r>
    </w:p>
    <w:p w14:paraId="1B0A5847" w14:textId="77777777" w:rsidR="008948E7" w:rsidRPr="00DF5388" w:rsidRDefault="008948E7" w:rsidP="008948E7">
      <w:pPr>
        <w:pStyle w:val="12"/>
        <w:numPr>
          <w:ilvl w:val="0"/>
          <w:numId w:val="0"/>
        </w:numPr>
        <w:spacing w:after="80"/>
        <w:ind w:left="740"/>
        <w:rPr>
          <w:b/>
        </w:rPr>
      </w:pPr>
    </w:p>
    <w:p w14:paraId="5486523A" w14:textId="4B3FA831" w:rsidR="00074A5D" w:rsidRPr="00DF5388" w:rsidRDefault="00074A5D" w:rsidP="00864D84">
      <w:pPr>
        <w:pStyle w:val="12"/>
        <w:outlineLvl w:val="0"/>
        <w:rPr>
          <w:b/>
        </w:rPr>
      </w:pPr>
      <w:r w:rsidRPr="00DF5388">
        <w:t>여기서</w:t>
      </w:r>
      <w:r w:rsidRPr="00DF5388">
        <w:t xml:space="preserve"> </w:t>
      </w:r>
      <w:r w:rsidRPr="00DF5388">
        <w:t>정의된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승객은</w:t>
      </w:r>
      <w:r w:rsidRPr="00DF5388">
        <w:t>, “</w:t>
      </w:r>
      <w:r w:rsidR="00CD57DC" w:rsidRPr="00DF5388">
        <w:t>AVSC Best Practice for In-Vehicle Fallback Test Driver Selection, Training, and Oversight Procedures for Automated Vehicles Under Test”(AVSC 00001201911)</w:t>
      </w:r>
      <w:r w:rsidRPr="00DF5388">
        <w:t>에서</w:t>
      </w:r>
      <w:r w:rsidRPr="00DF5388">
        <w:t xml:space="preserve"> </w:t>
      </w:r>
      <w:r w:rsidRPr="00DF5388">
        <w:t>기술된</w:t>
      </w:r>
      <w:r w:rsidRPr="00DF5388">
        <w:t xml:space="preserve"> “</w:t>
      </w:r>
      <w:r w:rsidRPr="00DF5388">
        <w:t>공동</w:t>
      </w:r>
      <w:r w:rsidRPr="00DF5388">
        <w:t xml:space="preserve"> </w:t>
      </w:r>
      <w:r w:rsidRPr="00DF5388">
        <w:t>운전자</w:t>
      </w:r>
      <w:r w:rsidRPr="00DF5388">
        <w:t xml:space="preserve">(co-driver), </w:t>
      </w:r>
      <w:r w:rsidRPr="00DF5388">
        <w:t>보조</w:t>
      </w:r>
      <w:r w:rsidRPr="00DF5388">
        <w:t xml:space="preserve"> </w:t>
      </w:r>
      <w:r w:rsidRPr="00DF5388">
        <w:t>운전자</w:t>
      </w:r>
      <w:r w:rsidRPr="00DF5388">
        <w:t xml:space="preserve"> </w:t>
      </w:r>
      <w:r w:rsidRPr="00DF5388">
        <w:t>기술자</w:t>
      </w:r>
      <w:r w:rsidRPr="00DF5388">
        <w:t xml:space="preserve">, </w:t>
      </w:r>
      <w:r w:rsidRPr="00DF5388">
        <w:t>엔지니어</w:t>
      </w:r>
      <w:r w:rsidRPr="00DF5388">
        <w:t>”</w:t>
      </w:r>
      <w:proofErr w:type="spellStart"/>
      <w:r w:rsidRPr="00DF5388">
        <w:t>에</w:t>
      </w:r>
      <w:proofErr w:type="spellEnd"/>
      <w:r w:rsidRPr="00DF5388">
        <w:t xml:space="preserve"> </w:t>
      </w:r>
      <w:r w:rsidRPr="00DF5388">
        <w:t>해당한다</w:t>
      </w:r>
      <w:r w:rsidRPr="00DF5388">
        <w:t>.</w:t>
      </w:r>
    </w:p>
    <w:p w14:paraId="400D58E1" w14:textId="77777777" w:rsidR="00074A5D" w:rsidRPr="00DF5388" w:rsidRDefault="00074A5D" w:rsidP="00074A5D"/>
    <w:p w14:paraId="5B179976" w14:textId="79B18561" w:rsidR="00074A5D" w:rsidRPr="00DF5388" w:rsidRDefault="00074A5D" w:rsidP="00074A5D">
      <w:pPr>
        <w:pStyle w:val="13"/>
        <w:numPr>
          <w:ilvl w:val="0"/>
          <w:numId w:val="8"/>
        </w:numPr>
        <w:tabs>
          <w:tab w:val="clear" w:pos="0"/>
        </w:tabs>
      </w:pPr>
      <w:bookmarkStart w:id="94" w:name="_Toc239427059"/>
      <w:r w:rsidRPr="00DF5388">
        <w:rPr>
          <w:rFonts w:hint="eastAsia"/>
        </w:rPr>
        <w:t>일반</w:t>
      </w:r>
      <w:r w:rsidRPr="00DF5388">
        <w:rPr>
          <w:rFonts w:hint="eastAsia"/>
        </w:rPr>
        <w:t xml:space="preserve"> </w:t>
      </w:r>
      <w:proofErr w:type="spellStart"/>
      <w:r w:rsidR="00B62187" w:rsidRPr="00DF5388">
        <w:rPr>
          <w:rFonts w:hint="eastAsia"/>
          <w:lang w:eastAsia="ko-KR"/>
        </w:rPr>
        <w:t>폴백</w:t>
      </w:r>
      <w:proofErr w:type="spellEnd"/>
      <w:r w:rsidR="000D0EF6" w:rsidRPr="00DF5388">
        <w:rPr>
          <w:rFonts w:hint="eastAsia"/>
        </w:rPr>
        <w:t xml:space="preserve"> </w:t>
      </w:r>
      <w:r w:rsidR="000D0EF6" w:rsidRPr="00DF5388">
        <w:rPr>
          <w:rFonts w:hint="eastAsia"/>
        </w:rPr>
        <w:t>시험</w:t>
      </w:r>
      <w:r w:rsidR="000D0EF6" w:rsidRPr="00DF5388">
        <w:rPr>
          <w:rFonts w:hint="eastAsia"/>
        </w:rPr>
        <w:t xml:space="preserve"> </w:t>
      </w:r>
      <w:r w:rsidR="000D0EF6" w:rsidRPr="00DF5388">
        <w:rPr>
          <w:rFonts w:hint="eastAsia"/>
        </w:rPr>
        <w:t>운전자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지침</w:t>
      </w:r>
      <w:bookmarkEnd w:id="94"/>
    </w:p>
    <w:p w14:paraId="33672905" w14:textId="77777777" w:rsidR="00074A5D" w:rsidRPr="00DF5388" w:rsidRDefault="00074A5D" w:rsidP="00074A5D">
      <w:pPr>
        <w:rPr>
          <w:lang w:val="de-DE"/>
        </w:rPr>
      </w:pPr>
    </w:p>
    <w:p w14:paraId="179D86E6" w14:textId="77777777" w:rsidR="00074A5D" w:rsidRPr="00DF5388" w:rsidRDefault="00074A5D" w:rsidP="00074A5D">
      <w:pPr>
        <w:rPr>
          <w:b/>
        </w:rPr>
      </w:pPr>
      <w:r w:rsidRPr="00DF5388">
        <w:t>프로토타입</w:t>
      </w:r>
      <w:r w:rsidRPr="00DF5388">
        <w:t xml:space="preserve"> ADS </w:t>
      </w:r>
      <w:r w:rsidRPr="00DF5388">
        <w:t>운행</w:t>
      </w:r>
      <w:r w:rsidRPr="00DF5388">
        <w:t xml:space="preserve"> </w:t>
      </w:r>
      <w:r w:rsidRPr="00DF5388">
        <w:t>차량의</w:t>
      </w:r>
      <w:r w:rsidRPr="00DF5388">
        <w:t xml:space="preserve"> </w:t>
      </w:r>
      <w:r w:rsidRPr="00DF5388">
        <w:t>테스트는</w:t>
      </w:r>
      <w:r w:rsidRPr="00DF5388">
        <w:t xml:space="preserve"> </w:t>
      </w:r>
      <w:r w:rsidRPr="00DF5388">
        <w:t>이</w:t>
      </w:r>
      <w:r w:rsidRPr="00DF5388">
        <w:t xml:space="preserve"> </w:t>
      </w:r>
      <w:r w:rsidRPr="00DF5388">
        <w:t>표준에서</w:t>
      </w:r>
      <w:r w:rsidRPr="00DF5388">
        <w:t xml:space="preserve"> </w:t>
      </w:r>
      <w:r w:rsidRPr="00DF5388">
        <w:t>초기</w:t>
      </w:r>
      <w:r w:rsidRPr="00DF5388">
        <w:t xml:space="preserve"> </w:t>
      </w:r>
      <w:r w:rsidRPr="00DF5388">
        <w:t>단계와</w:t>
      </w:r>
      <w:r w:rsidRPr="00DF5388">
        <w:t xml:space="preserve"> </w:t>
      </w:r>
      <w:r w:rsidRPr="00DF5388">
        <w:t>후기</w:t>
      </w:r>
      <w:r w:rsidRPr="00DF5388">
        <w:t xml:space="preserve"> </w:t>
      </w:r>
      <w:r w:rsidRPr="00DF5388">
        <w:t>단계</w:t>
      </w:r>
      <w:r w:rsidRPr="00DF5388">
        <w:t xml:space="preserve"> </w:t>
      </w:r>
      <w:r w:rsidRPr="00DF5388">
        <w:t>프로토타입으로</w:t>
      </w:r>
      <w:r w:rsidRPr="00DF5388">
        <w:t xml:space="preserve"> </w:t>
      </w:r>
      <w:r w:rsidRPr="00DF5388">
        <w:t>구분되며</w:t>
      </w:r>
      <w:r w:rsidRPr="00DF5388">
        <w:t xml:space="preserve">, </w:t>
      </w:r>
      <w:r w:rsidRPr="00DF5388">
        <w:t>이는</w:t>
      </w:r>
      <w:r w:rsidRPr="00DF5388">
        <w:t xml:space="preserve"> </w:t>
      </w:r>
      <w:r w:rsidRPr="00DF5388">
        <w:t>미국</w:t>
      </w:r>
      <w:r w:rsidRPr="00DF5388">
        <w:t xml:space="preserve"> </w:t>
      </w:r>
      <w:r w:rsidRPr="00DF5388">
        <w:t>국방부</w:t>
      </w:r>
      <w:r w:rsidRPr="00DF5388">
        <w:t xml:space="preserve"> “</w:t>
      </w:r>
      <w:proofErr w:type="spellStart"/>
      <w:r w:rsidRPr="00DF5388">
        <w:t>Defense</w:t>
      </w:r>
      <w:proofErr w:type="spellEnd"/>
      <w:r w:rsidRPr="00DF5388">
        <w:t xml:space="preserve"> Acquisition Guidebook”(2010)</w:t>
      </w:r>
      <w:r w:rsidRPr="00DF5388">
        <w:t>에</w:t>
      </w:r>
      <w:r w:rsidRPr="00DF5388">
        <w:t xml:space="preserve"> </w:t>
      </w:r>
      <w:r w:rsidRPr="00DF5388">
        <w:t>따른</w:t>
      </w:r>
      <w:r w:rsidRPr="00DF5388">
        <w:t xml:space="preserve"> </w:t>
      </w:r>
      <w:r w:rsidRPr="00DF5388">
        <w:t>기술</w:t>
      </w:r>
      <w:r w:rsidRPr="00DF5388">
        <w:t xml:space="preserve"> </w:t>
      </w:r>
      <w:r w:rsidRPr="00DF5388">
        <w:t>성숙도</w:t>
      </w:r>
      <w:r w:rsidRPr="00DF5388">
        <w:t xml:space="preserve"> </w:t>
      </w:r>
      <w:r w:rsidRPr="00DF5388">
        <w:t>수준</w:t>
      </w:r>
      <w:r w:rsidRPr="00DF5388">
        <w:t>(TRL) 7</w:t>
      </w:r>
      <w:r w:rsidRPr="00DF5388">
        <w:t>과</w:t>
      </w:r>
      <w:r w:rsidRPr="00DF5388">
        <w:t xml:space="preserve"> 8</w:t>
      </w:r>
      <w:r w:rsidRPr="00DF5388">
        <w:t>로</w:t>
      </w:r>
      <w:r w:rsidRPr="00DF5388">
        <w:t xml:space="preserve"> </w:t>
      </w:r>
      <w:r w:rsidRPr="00DF5388">
        <w:t>정의</w:t>
      </w:r>
      <w:r w:rsidRPr="00DF5388">
        <w:rPr>
          <w:rFonts w:hint="eastAsia"/>
        </w:rPr>
        <w:t>된다</w:t>
      </w:r>
      <w:r w:rsidRPr="00DF5388">
        <w:rPr>
          <w:rFonts w:hint="eastAsia"/>
        </w:rPr>
        <w:t>.</w:t>
      </w:r>
    </w:p>
    <w:p w14:paraId="114CF67B" w14:textId="77777777" w:rsidR="00074A5D" w:rsidRPr="00DF5388" w:rsidRDefault="00074A5D" w:rsidP="00074A5D"/>
    <w:p w14:paraId="17F8F448" w14:textId="77777777" w:rsidR="0063019E" w:rsidRPr="00DF5388" w:rsidRDefault="00074A5D" w:rsidP="00074A5D">
      <w:pPr>
        <w:pStyle w:val="24"/>
        <w:numPr>
          <w:ilvl w:val="0"/>
          <w:numId w:val="0"/>
        </w:numPr>
        <w:rPr>
          <w:rFonts w:eastAsia="바탕" w:cs="Arial"/>
          <w:b w:val="0"/>
          <w:lang w:val="en-GB" w:eastAsia="ko-KR"/>
        </w:rPr>
      </w:pPr>
      <w:bookmarkStart w:id="95" w:name="_Toc239424623"/>
      <w:bookmarkStart w:id="96" w:name="_Toc239427060"/>
      <w:r w:rsidRPr="00DF5388">
        <w:rPr>
          <w:rFonts w:eastAsia="바탕" w:cs="Arial"/>
          <w:b w:val="0"/>
          <w:lang w:val="en-GB" w:eastAsia="ko-KR"/>
        </w:rPr>
        <w:t>TRL 7, “</w:t>
      </w:r>
      <w:r w:rsidRPr="00DF5388">
        <w:rPr>
          <w:rFonts w:eastAsia="바탕" w:cs="Arial"/>
          <w:b w:val="0"/>
          <w:lang w:val="en-GB" w:eastAsia="ko-KR"/>
        </w:rPr>
        <w:t>운영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환경에서의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시스템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프로토타입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시연</w:t>
      </w:r>
      <w:r w:rsidRPr="00DF5388">
        <w:rPr>
          <w:rFonts w:eastAsia="바탕" w:cs="Arial"/>
          <w:b w:val="0"/>
          <w:lang w:val="en-GB" w:eastAsia="ko-KR"/>
        </w:rPr>
        <w:t>”</w:t>
      </w:r>
      <w:r w:rsidR="00EE31B6" w:rsidRPr="00DF5388">
        <w:rPr>
          <w:rFonts w:eastAsia="바탕" w:cs="Arial" w:hint="eastAsia"/>
          <w:b w:val="0"/>
          <w:lang w:val="en-GB" w:eastAsia="ko-KR"/>
        </w:rPr>
        <w:t>은</w:t>
      </w:r>
      <w:r w:rsidR="00EE31B6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EE31B6" w:rsidRPr="00DF5388">
        <w:rPr>
          <w:rFonts w:eastAsia="바탕" w:cs="Arial" w:hint="eastAsia"/>
          <w:b w:val="0"/>
          <w:lang w:val="en-GB" w:eastAsia="ko-KR"/>
        </w:rPr>
        <w:t>다음과</w:t>
      </w:r>
      <w:r w:rsidR="00EE31B6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EE31B6" w:rsidRPr="00DF5388">
        <w:rPr>
          <w:rFonts w:eastAsia="바탕" w:cs="Arial" w:hint="eastAsia"/>
          <w:b w:val="0"/>
          <w:lang w:val="en-GB" w:eastAsia="ko-KR"/>
        </w:rPr>
        <w:t>같이</w:t>
      </w:r>
      <w:r w:rsidR="00EE31B6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EE31B6" w:rsidRPr="00DF5388">
        <w:rPr>
          <w:rFonts w:eastAsia="바탕" w:cs="Arial" w:hint="eastAsia"/>
          <w:b w:val="0"/>
          <w:lang w:val="en-GB" w:eastAsia="ko-KR"/>
        </w:rPr>
        <w:t>정의된다</w:t>
      </w:r>
      <w:r w:rsidR="00DB03FA" w:rsidRPr="00DF5388">
        <w:rPr>
          <w:rFonts w:eastAsia="바탕" w:cs="Arial" w:hint="eastAsia"/>
          <w:b w:val="0"/>
          <w:lang w:val="en-GB" w:eastAsia="ko-KR"/>
        </w:rPr>
        <w:t>.</w:t>
      </w:r>
    </w:p>
    <w:p w14:paraId="509886C1" w14:textId="3A6A3827" w:rsidR="00074A5D" w:rsidRPr="00DF5388" w:rsidRDefault="00074A5D" w:rsidP="00074A5D">
      <w:pPr>
        <w:pStyle w:val="24"/>
        <w:numPr>
          <w:ilvl w:val="0"/>
          <w:numId w:val="0"/>
        </w:numPr>
        <w:rPr>
          <w:rFonts w:eastAsia="바탕" w:cs="Arial"/>
          <w:b w:val="0"/>
          <w:lang w:val="en-GB" w:eastAsia="ko-KR"/>
        </w:rPr>
      </w:pPr>
      <w:r w:rsidRPr="00DF5388">
        <w:rPr>
          <w:rFonts w:eastAsia="바탕" w:cs="Arial"/>
          <w:b w:val="0"/>
          <w:lang w:val="en-GB" w:eastAsia="ko-KR"/>
        </w:rPr>
        <w:br/>
      </w:r>
      <w:r w:rsidRPr="00DF5388">
        <w:rPr>
          <w:rFonts w:eastAsia="바탕" w:cs="Arial"/>
          <w:b w:val="0"/>
          <w:lang w:val="en-GB" w:eastAsia="ko-KR"/>
        </w:rPr>
        <w:t>계획된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운영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시스템에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가까운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또는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그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수준의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프로토타입</w:t>
      </w:r>
      <w:r w:rsidRPr="00DF5388">
        <w:rPr>
          <w:rFonts w:eastAsia="바탕" w:cs="Arial"/>
          <w:b w:val="0"/>
          <w:lang w:val="en-GB" w:eastAsia="ko-KR"/>
        </w:rPr>
        <w:t>. TRL 6</w:t>
      </w:r>
      <w:r w:rsidR="00011584" w:rsidRPr="00DF5388">
        <w:rPr>
          <w:rStyle w:val="af8"/>
          <w:rFonts w:eastAsia="바탕" w:cs="Arial"/>
          <w:b w:val="0"/>
          <w:lang w:val="en-GB" w:eastAsia="ko-KR"/>
        </w:rPr>
        <w:footnoteReference w:id="3"/>
      </w:r>
      <w:r w:rsidRPr="00DF5388">
        <w:rPr>
          <w:rFonts w:eastAsia="바탕" w:cs="Arial"/>
          <w:b w:val="0"/>
          <w:lang w:val="en-GB" w:eastAsia="ko-KR"/>
        </w:rPr>
        <w:t>에서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크게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진전된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단계로</w:t>
      </w:r>
      <w:r w:rsidRPr="00DF5388">
        <w:rPr>
          <w:rFonts w:eastAsia="바탕" w:cs="Arial"/>
          <w:b w:val="0"/>
          <w:lang w:val="en-GB" w:eastAsia="ko-KR"/>
        </w:rPr>
        <w:t xml:space="preserve">, </w:t>
      </w:r>
      <w:r w:rsidRPr="00DF5388">
        <w:rPr>
          <w:rFonts w:eastAsia="바탕" w:cs="Arial"/>
          <w:b w:val="0"/>
          <w:lang w:val="en-GB" w:eastAsia="ko-KR"/>
        </w:rPr>
        <w:t>항공기</w:t>
      </w:r>
      <w:r w:rsidRPr="00DF5388">
        <w:rPr>
          <w:rFonts w:eastAsia="바탕" w:cs="Arial"/>
          <w:b w:val="0"/>
          <w:lang w:val="en-GB" w:eastAsia="ko-KR"/>
        </w:rPr>
        <w:t xml:space="preserve">, </w:t>
      </w:r>
      <w:r w:rsidRPr="00DF5388">
        <w:rPr>
          <w:rFonts w:eastAsia="바탕" w:cs="Arial"/>
          <w:b w:val="0"/>
          <w:lang w:val="en-GB" w:eastAsia="ko-KR"/>
        </w:rPr>
        <w:t>차량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또는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우주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환경과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같은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실제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운영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환경에서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시스템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프로토타입을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시연해야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함</w:t>
      </w:r>
      <w:r w:rsidRPr="00DF5388">
        <w:rPr>
          <w:rFonts w:eastAsia="바탕" w:cs="Arial"/>
          <w:b w:val="0"/>
          <w:lang w:val="en-GB" w:eastAsia="ko-KR"/>
        </w:rPr>
        <w:t xml:space="preserve">. </w:t>
      </w:r>
      <w:r w:rsidRPr="00DF5388">
        <w:rPr>
          <w:rFonts w:eastAsia="바탕" w:cs="Arial"/>
          <w:b w:val="0"/>
          <w:lang w:val="en-GB" w:eastAsia="ko-KR"/>
        </w:rPr>
        <w:t>예시</w:t>
      </w:r>
      <w:r w:rsidR="00C12B62" w:rsidRPr="00DF5388">
        <w:rPr>
          <w:rFonts w:eastAsia="바탕" w:cs="Arial" w:hint="eastAsia"/>
          <w:b w:val="0"/>
          <w:lang w:val="en-GB" w:eastAsia="ko-KR"/>
        </w:rPr>
        <w:t>에는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테스트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베드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항공기에서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프로토타입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시험</w:t>
      </w:r>
      <w:bookmarkEnd w:id="95"/>
      <w:bookmarkEnd w:id="96"/>
      <w:r w:rsidR="00C12B62" w:rsidRPr="00DF5388">
        <w:rPr>
          <w:rFonts w:eastAsia="바탕" w:cs="Arial" w:hint="eastAsia"/>
          <w:b w:val="0"/>
          <w:lang w:val="en-GB" w:eastAsia="ko-KR"/>
        </w:rPr>
        <w:t>이</w:t>
      </w:r>
      <w:r w:rsidR="00C12B62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C12B62" w:rsidRPr="00DF5388">
        <w:rPr>
          <w:rFonts w:eastAsia="바탕" w:cs="Arial" w:hint="eastAsia"/>
          <w:b w:val="0"/>
          <w:lang w:val="en-GB" w:eastAsia="ko-KR"/>
        </w:rPr>
        <w:t>포함된다</w:t>
      </w:r>
      <w:r w:rsidR="00C12B62" w:rsidRPr="00DF5388">
        <w:rPr>
          <w:rFonts w:eastAsia="바탕" w:cs="Arial" w:hint="eastAsia"/>
          <w:b w:val="0"/>
          <w:lang w:val="en-GB" w:eastAsia="ko-KR"/>
        </w:rPr>
        <w:t>.</w:t>
      </w:r>
    </w:p>
    <w:p w14:paraId="06766B31" w14:textId="77777777" w:rsidR="00074A5D" w:rsidRPr="00DF5388" w:rsidRDefault="00074A5D" w:rsidP="00074A5D"/>
    <w:p w14:paraId="17147AEF" w14:textId="77777777" w:rsidR="008948E7" w:rsidRPr="00DF5388" w:rsidRDefault="00074A5D" w:rsidP="00074A5D">
      <w:pPr>
        <w:pStyle w:val="24"/>
        <w:numPr>
          <w:ilvl w:val="0"/>
          <w:numId w:val="0"/>
        </w:numPr>
        <w:rPr>
          <w:rFonts w:eastAsia="바탕" w:cs="Arial"/>
          <w:b w:val="0"/>
          <w:lang w:val="en-GB" w:eastAsia="ko-KR"/>
        </w:rPr>
      </w:pPr>
      <w:bookmarkStart w:id="97" w:name="_Toc239424624"/>
      <w:bookmarkStart w:id="98" w:name="_Toc239427061"/>
      <w:r w:rsidRPr="00DF5388">
        <w:rPr>
          <w:rFonts w:eastAsia="바탕" w:cs="Arial"/>
          <w:b w:val="0"/>
          <w:lang w:val="en-GB" w:eastAsia="ko-KR"/>
        </w:rPr>
        <w:t>TRL 8, “</w:t>
      </w:r>
      <w:r w:rsidRPr="00DF5388">
        <w:rPr>
          <w:rFonts w:eastAsia="바탕" w:cs="Arial"/>
          <w:b w:val="0"/>
          <w:lang w:val="en-GB" w:eastAsia="ko-KR"/>
        </w:rPr>
        <w:t>테스트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및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시연을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통해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완료되고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검증된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실제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시스템</w:t>
      </w:r>
      <w:r w:rsidRPr="00DF5388">
        <w:rPr>
          <w:rFonts w:eastAsia="바탕" w:cs="Arial"/>
          <w:b w:val="0"/>
          <w:lang w:val="en-GB" w:eastAsia="ko-KR"/>
        </w:rPr>
        <w:t>”</w:t>
      </w:r>
      <w:r w:rsidR="00EE31B6" w:rsidRPr="00DF5388">
        <w:rPr>
          <w:rFonts w:eastAsia="바탕" w:cs="Arial" w:hint="eastAsia"/>
          <w:b w:val="0"/>
          <w:lang w:val="en-GB" w:eastAsia="ko-KR"/>
        </w:rPr>
        <w:t>은</w:t>
      </w:r>
      <w:r w:rsidR="00EE31B6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EE31B6" w:rsidRPr="00DF5388">
        <w:rPr>
          <w:rFonts w:eastAsia="바탕" w:cs="Arial" w:hint="eastAsia"/>
          <w:b w:val="0"/>
          <w:lang w:val="en-GB" w:eastAsia="ko-KR"/>
        </w:rPr>
        <w:t>다음과</w:t>
      </w:r>
      <w:r w:rsidR="00EE31B6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EE31B6" w:rsidRPr="00DF5388">
        <w:rPr>
          <w:rFonts w:eastAsia="바탕" w:cs="Arial" w:hint="eastAsia"/>
          <w:b w:val="0"/>
          <w:lang w:val="en-GB" w:eastAsia="ko-KR"/>
        </w:rPr>
        <w:t>같이</w:t>
      </w:r>
      <w:r w:rsidR="00EE31B6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EE31B6" w:rsidRPr="00DF5388">
        <w:rPr>
          <w:rFonts w:eastAsia="바탕" w:cs="Arial" w:hint="eastAsia"/>
          <w:b w:val="0"/>
          <w:lang w:val="en-GB" w:eastAsia="ko-KR"/>
        </w:rPr>
        <w:t>정의된다</w:t>
      </w:r>
      <w:r w:rsidR="00DB03FA" w:rsidRPr="00DF5388">
        <w:rPr>
          <w:rFonts w:eastAsia="바탕" w:cs="Arial" w:hint="eastAsia"/>
          <w:b w:val="0"/>
          <w:lang w:val="en-GB" w:eastAsia="ko-KR"/>
        </w:rPr>
        <w:t>.</w:t>
      </w:r>
      <w:r w:rsidRPr="00DF5388">
        <w:rPr>
          <w:rFonts w:eastAsia="바탕" w:cs="Arial"/>
          <w:b w:val="0"/>
          <w:lang w:val="en-GB" w:eastAsia="ko-KR"/>
        </w:rPr>
        <w:br/>
      </w:r>
    </w:p>
    <w:p w14:paraId="07FAD873" w14:textId="385E5CA2" w:rsidR="00074A5D" w:rsidRPr="00DF5388" w:rsidRDefault="00074A5D" w:rsidP="00074A5D">
      <w:pPr>
        <w:pStyle w:val="24"/>
        <w:numPr>
          <w:ilvl w:val="0"/>
          <w:numId w:val="0"/>
        </w:numPr>
        <w:rPr>
          <w:rFonts w:eastAsia="바탕" w:cs="Arial"/>
          <w:b w:val="0"/>
          <w:lang w:val="en-GB" w:eastAsia="ko-KR"/>
        </w:rPr>
      </w:pPr>
      <w:r w:rsidRPr="00DF5388">
        <w:rPr>
          <w:rFonts w:eastAsia="바탕" w:cs="Arial"/>
          <w:b w:val="0"/>
          <w:lang w:val="en-GB" w:eastAsia="ko-KR"/>
        </w:rPr>
        <w:t>기술이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최종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형태에서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기대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조건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하에서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작동함이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입증됨</w:t>
      </w:r>
      <w:r w:rsidRPr="00DF5388">
        <w:rPr>
          <w:rFonts w:eastAsia="바탕" w:cs="Arial"/>
          <w:b w:val="0"/>
          <w:lang w:val="en-GB" w:eastAsia="ko-KR"/>
        </w:rPr>
        <w:t xml:space="preserve">. </w:t>
      </w:r>
      <w:r w:rsidRPr="00DF5388">
        <w:rPr>
          <w:rFonts w:eastAsia="바탕" w:cs="Arial"/>
          <w:b w:val="0"/>
          <w:lang w:val="en-GB" w:eastAsia="ko-KR"/>
        </w:rPr>
        <w:t>대부분의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경우</w:t>
      </w:r>
      <w:r w:rsidRPr="00DF5388">
        <w:rPr>
          <w:rFonts w:eastAsia="바탕" w:cs="Arial"/>
          <w:b w:val="0"/>
          <w:lang w:val="en-GB" w:eastAsia="ko-KR"/>
        </w:rPr>
        <w:t xml:space="preserve">, </w:t>
      </w:r>
      <w:r w:rsidRPr="00DF5388">
        <w:rPr>
          <w:rFonts w:eastAsia="바탕" w:cs="Arial"/>
          <w:b w:val="0"/>
          <w:lang w:val="en-GB" w:eastAsia="ko-KR"/>
        </w:rPr>
        <w:t>이</w:t>
      </w:r>
      <w:r w:rsidRPr="00DF5388">
        <w:rPr>
          <w:rFonts w:eastAsia="바탕" w:cs="Arial"/>
          <w:b w:val="0"/>
          <w:lang w:val="en-GB" w:eastAsia="ko-KR"/>
        </w:rPr>
        <w:t xml:space="preserve"> TRL</w:t>
      </w:r>
      <w:r w:rsidRPr="00DF5388">
        <w:rPr>
          <w:rFonts w:eastAsia="바탕" w:cs="Arial"/>
          <w:b w:val="0"/>
          <w:lang w:val="en-GB" w:eastAsia="ko-KR"/>
        </w:rPr>
        <w:t>은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실제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시스템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개발의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종료를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의미함</w:t>
      </w:r>
      <w:r w:rsidRPr="00DF5388">
        <w:rPr>
          <w:rFonts w:eastAsia="바탕" w:cs="Arial"/>
          <w:b w:val="0"/>
          <w:lang w:val="en-GB" w:eastAsia="ko-KR"/>
        </w:rPr>
        <w:t xml:space="preserve">. </w:t>
      </w:r>
      <w:r w:rsidRPr="00DF5388">
        <w:rPr>
          <w:rFonts w:eastAsia="바탕" w:cs="Arial"/>
          <w:b w:val="0"/>
          <w:lang w:val="en-GB" w:eastAsia="ko-KR"/>
        </w:rPr>
        <w:t>예시</w:t>
      </w:r>
      <w:r w:rsidR="00C12B62" w:rsidRPr="00DF5388">
        <w:rPr>
          <w:rFonts w:eastAsia="바탕" w:cs="Arial" w:hint="eastAsia"/>
          <w:b w:val="0"/>
          <w:lang w:val="en-GB" w:eastAsia="ko-KR"/>
        </w:rPr>
        <w:t>에는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시스템이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설계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="0097680E" w:rsidRPr="00DF5388">
        <w:rPr>
          <w:rFonts w:eastAsia="바탕" w:cs="Arial" w:hint="eastAsia"/>
          <w:b w:val="0"/>
          <w:lang w:val="en-GB" w:eastAsia="ko-KR"/>
        </w:rPr>
        <w:t>명세를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충족하는지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확인하기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위해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의도된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무기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시스템에서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수행하는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개발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테스트</w:t>
      </w:r>
      <w:r w:rsidR="00BF0811" w:rsidRPr="00DF5388">
        <w:rPr>
          <w:rFonts w:eastAsia="바탕" w:cs="Arial" w:hint="eastAsia"/>
          <w:b w:val="0"/>
          <w:lang w:val="en-GB" w:eastAsia="ko-KR"/>
        </w:rPr>
        <w:t>와</w:t>
      </w:r>
      <w:r w:rsidR="00BF0811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평가</w:t>
      </w:r>
      <w:bookmarkEnd w:id="97"/>
      <w:bookmarkEnd w:id="98"/>
      <w:r w:rsidR="00C12B62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C12B62" w:rsidRPr="00DF5388">
        <w:rPr>
          <w:rFonts w:eastAsia="바탕" w:cs="Arial" w:hint="eastAsia"/>
          <w:b w:val="0"/>
          <w:lang w:val="en-GB" w:eastAsia="ko-KR"/>
        </w:rPr>
        <w:t>등이</w:t>
      </w:r>
      <w:r w:rsidR="00C12B62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C12B62" w:rsidRPr="00DF5388">
        <w:rPr>
          <w:rFonts w:eastAsia="바탕" w:cs="Arial" w:hint="eastAsia"/>
          <w:b w:val="0"/>
          <w:lang w:val="en-GB" w:eastAsia="ko-KR"/>
        </w:rPr>
        <w:t>포함된다</w:t>
      </w:r>
      <w:r w:rsidR="00C12B62" w:rsidRPr="00DF5388">
        <w:rPr>
          <w:rFonts w:eastAsia="바탕" w:cs="Arial" w:hint="eastAsia"/>
          <w:b w:val="0"/>
          <w:lang w:val="en-GB" w:eastAsia="ko-KR"/>
        </w:rPr>
        <w:t>.</w:t>
      </w:r>
    </w:p>
    <w:p w14:paraId="3D4E563F" w14:textId="77777777" w:rsidR="00074A5D" w:rsidRPr="00DF5388" w:rsidRDefault="00074A5D" w:rsidP="00074A5D"/>
    <w:p w14:paraId="014F77A5" w14:textId="77777777" w:rsidR="00074A5D" w:rsidRPr="00DF5388" w:rsidRDefault="00074A5D" w:rsidP="00864D84">
      <w:pPr>
        <w:pStyle w:val="15"/>
        <w:outlineLvl w:val="0"/>
        <w:rPr>
          <w:b/>
        </w:rPr>
      </w:pPr>
      <w:r w:rsidRPr="00DF5388">
        <w:t>특정</w:t>
      </w:r>
      <w:r w:rsidRPr="00DF5388">
        <w:t xml:space="preserve"> </w:t>
      </w:r>
      <w:r w:rsidRPr="00DF5388">
        <w:t>프로토타입</w:t>
      </w:r>
      <w:r w:rsidRPr="00DF5388">
        <w:t xml:space="preserve"> ADS </w:t>
      </w:r>
      <w:r w:rsidRPr="00DF5388">
        <w:t>운행</w:t>
      </w:r>
      <w:r w:rsidRPr="00DF5388">
        <w:t xml:space="preserve"> </w:t>
      </w:r>
      <w:r w:rsidRPr="00DF5388">
        <w:t>차량이</w:t>
      </w:r>
      <w:r w:rsidRPr="00DF5388">
        <w:t xml:space="preserve"> </w:t>
      </w:r>
      <w:r w:rsidRPr="00DF5388">
        <w:t>초기</w:t>
      </w:r>
      <w:r w:rsidRPr="00DF5388">
        <w:t xml:space="preserve"> </w:t>
      </w:r>
      <w:r w:rsidRPr="00DF5388">
        <w:t>단계인지</w:t>
      </w:r>
      <w:r w:rsidRPr="00DF5388">
        <w:t xml:space="preserve"> </w:t>
      </w:r>
      <w:r w:rsidRPr="00DF5388">
        <w:t>후기</w:t>
      </w:r>
      <w:r w:rsidRPr="00DF5388">
        <w:t xml:space="preserve"> </w:t>
      </w:r>
      <w:r w:rsidRPr="00DF5388">
        <w:t>단계인지는</w:t>
      </w:r>
      <w:r w:rsidRPr="00DF5388">
        <w:t xml:space="preserve"> </w:t>
      </w:r>
      <w:r w:rsidRPr="00DF5388">
        <w:t>프로토타입</w:t>
      </w:r>
      <w:r w:rsidRPr="00DF5388">
        <w:t xml:space="preserve"> </w:t>
      </w:r>
      <w:r w:rsidRPr="00DF5388">
        <w:t>제조업체가</w:t>
      </w:r>
      <w:r w:rsidRPr="00DF5388">
        <w:t xml:space="preserve"> </w:t>
      </w:r>
      <w:r w:rsidRPr="00DF5388">
        <w:t>결정함</w:t>
      </w:r>
    </w:p>
    <w:p w14:paraId="60ADB6BA" w14:textId="77777777" w:rsidR="00074A5D" w:rsidRPr="00DF5388" w:rsidRDefault="00074A5D" w:rsidP="00074A5D">
      <w:pPr>
        <w:rPr>
          <w:lang w:val="en-US"/>
        </w:rPr>
      </w:pPr>
    </w:p>
    <w:p w14:paraId="0347E9D9" w14:textId="2DDDCCEA" w:rsidR="00074A5D" w:rsidRPr="00DF5388" w:rsidRDefault="00074A5D" w:rsidP="00074A5D">
      <w:pPr>
        <w:pStyle w:val="24"/>
        <w:numPr>
          <w:ilvl w:val="1"/>
          <w:numId w:val="8"/>
        </w:numPr>
        <w:rPr>
          <w:lang w:eastAsia="ko-KR"/>
        </w:rPr>
      </w:pPr>
      <w:bookmarkStart w:id="99" w:name="_Toc239424625"/>
      <w:bookmarkStart w:id="100" w:name="_Toc239427062"/>
      <w:r w:rsidRPr="00DF5388">
        <w:rPr>
          <w:lang w:eastAsia="ko-KR"/>
        </w:rPr>
        <w:t>초기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단계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프로토타입</w:t>
      </w:r>
      <w:r w:rsidRPr="00DF5388">
        <w:rPr>
          <w:lang w:eastAsia="ko-KR"/>
        </w:rPr>
        <w:t xml:space="preserve"> ADS </w:t>
      </w:r>
      <w:r w:rsidRPr="00DF5388">
        <w:rPr>
          <w:lang w:eastAsia="ko-KR"/>
        </w:rPr>
        <w:t>운행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차량</w:t>
      </w:r>
      <w:r w:rsidRPr="00DF5388">
        <w:rPr>
          <w:lang w:eastAsia="ko-KR"/>
        </w:rPr>
        <w:t xml:space="preserve"> </w:t>
      </w:r>
      <w:proofErr w:type="spellStart"/>
      <w:r w:rsidR="00CC70A8" w:rsidRPr="00DF5388">
        <w:rPr>
          <w:rFonts w:hint="eastAsia"/>
          <w:lang w:eastAsia="ko-KR"/>
        </w:rPr>
        <w:t>폴백</w:t>
      </w:r>
      <w:proofErr w:type="spellEnd"/>
      <w:r w:rsidR="000D0EF6" w:rsidRPr="00DF5388">
        <w:rPr>
          <w:lang w:eastAsia="ko-KR"/>
        </w:rPr>
        <w:t xml:space="preserve"> </w:t>
      </w:r>
      <w:r w:rsidR="000D0EF6" w:rsidRPr="00DF5388">
        <w:rPr>
          <w:lang w:eastAsia="ko-KR"/>
        </w:rPr>
        <w:t>시험</w:t>
      </w:r>
      <w:r w:rsidR="000D0EF6" w:rsidRPr="00DF5388">
        <w:rPr>
          <w:lang w:eastAsia="ko-KR"/>
        </w:rPr>
        <w:t xml:space="preserve"> </w:t>
      </w:r>
      <w:r w:rsidR="000D0EF6" w:rsidRPr="00DF5388">
        <w:rPr>
          <w:lang w:eastAsia="ko-KR"/>
        </w:rPr>
        <w:t>운전자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기술</w:t>
      </w:r>
      <w:bookmarkEnd w:id="99"/>
      <w:bookmarkEnd w:id="100"/>
    </w:p>
    <w:p w14:paraId="78E2D477" w14:textId="77777777" w:rsidR="00074A5D" w:rsidRPr="00DF5388" w:rsidRDefault="00074A5D" w:rsidP="00074A5D">
      <w:pPr>
        <w:rPr>
          <w:lang w:val="de-DE"/>
        </w:rPr>
      </w:pPr>
    </w:p>
    <w:p w14:paraId="17268039" w14:textId="09E29D28" w:rsidR="00074A5D" w:rsidRPr="00DF5388" w:rsidRDefault="0097680E" w:rsidP="00074A5D">
      <w:pPr>
        <w:pStyle w:val="24"/>
        <w:numPr>
          <w:ilvl w:val="0"/>
          <w:numId w:val="0"/>
        </w:numPr>
        <w:rPr>
          <w:rFonts w:eastAsia="바탕" w:cs="Arial"/>
          <w:b w:val="0"/>
          <w:lang w:val="en-GB" w:eastAsia="ko-KR"/>
        </w:rPr>
      </w:pPr>
      <w:bookmarkStart w:id="101" w:name="_Toc239424626"/>
      <w:bookmarkStart w:id="102" w:name="_Toc239427063"/>
      <w:r w:rsidRPr="00DF5388">
        <w:rPr>
          <w:rFonts w:eastAsia="바탕" w:cs="Arial" w:hint="eastAsia"/>
          <w:b w:val="0"/>
          <w:lang w:val="en-GB" w:eastAsia="ko-KR"/>
        </w:rPr>
        <w:t>프로토타입</w:t>
      </w:r>
      <w:r w:rsidR="00074A5D" w:rsidRPr="00DF5388">
        <w:rPr>
          <w:rFonts w:eastAsia="바탕" w:cs="Arial"/>
          <w:b w:val="0"/>
          <w:lang w:val="en-GB" w:eastAsia="ko-KR"/>
        </w:rPr>
        <w:t xml:space="preserve"> ADS </w:t>
      </w:r>
      <w:r w:rsidR="00074A5D" w:rsidRPr="00DF5388">
        <w:rPr>
          <w:rFonts w:eastAsia="바탕" w:cs="Arial"/>
          <w:b w:val="0"/>
          <w:lang w:val="en-GB" w:eastAsia="ko-KR"/>
        </w:rPr>
        <w:t>운</w:t>
      </w:r>
      <w:r w:rsidRPr="00DF5388">
        <w:rPr>
          <w:rFonts w:eastAsia="바탕" w:cs="Arial" w:hint="eastAsia"/>
          <w:b w:val="0"/>
          <w:lang w:val="en-GB" w:eastAsia="ko-KR"/>
        </w:rPr>
        <w:t>행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차량의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도로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주행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시험을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담당하는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인원</w:t>
      </w:r>
      <w:r w:rsidR="00663AD0" w:rsidRPr="00DF5388">
        <w:rPr>
          <w:rFonts w:eastAsia="바탕" w:cs="Arial" w:hint="eastAsia"/>
          <w:b w:val="0"/>
          <w:lang w:val="en-GB" w:eastAsia="ko-KR"/>
        </w:rPr>
        <w:t>에게</w:t>
      </w:r>
      <w:r w:rsidR="00663AD0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663AD0" w:rsidRPr="00DF5388">
        <w:rPr>
          <w:rFonts w:eastAsia="바탕" w:cs="Arial" w:hint="eastAsia"/>
          <w:b w:val="0"/>
          <w:lang w:val="en-GB" w:eastAsia="ko-KR"/>
        </w:rPr>
        <w:t>요구되는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지식과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기술은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초기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단계</w:t>
      </w:r>
      <w:r w:rsidR="00074A5D" w:rsidRPr="00DF5388">
        <w:rPr>
          <w:rFonts w:eastAsia="바탕" w:cs="Arial"/>
          <w:b w:val="0"/>
          <w:lang w:val="en-GB" w:eastAsia="ko-KR"/>
        </w:rPr>
        <w:t xml:space="preserve">(early-stage) </w:t>
      </w:r>
      <w:r w:rsidR="00074A5D" w:rsidRPr="00DF5388">
        <w:rPr>
          <w:rFonts w:eastAsia="바탕" w:cs="Arial"/>
          <w:b w:val="0"/>
          <w:lang w:val="en-GB" w:eastAsia="ko-KR"/>
        </w:rPr>
        <w:t>프로토타입과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후기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단계</w:t>
      </w:r>
      <w:r w:rsidR="00074A5D" w:rsidRPr="00DF5388">
        <w:rPr>
          <w:rFonts w:eastAsia="바탕" w:cs="Arial"/>
          <w:b w:val="0"/>
          <w:lang w:val="en-GB" w:eastAsia="ko-KR"/>
        </w:rPr>
        <w:t xml:space="preserve">(late-stage) </w:t>
      </w:r>
      <w:r w:rsidR="00074A5D" w:rsidRPr="00DF5388">
        <w:rPr>
          <w:rFonts w:eastAsia="바탕" w:cs="Arial"/>
          <w:b w:val="0"/>
          <w:lang w:val="en-GB" w:eastAsia="ko-KR"/>
        </w:rPr>
        <w:t>프로토타입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사이에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상당한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차이가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있</w:t>
      </w:r>
      <w:r w:rsidR="00074A5D" w:rsidRPr="00DF5388">
        <w:rPr>
          <w:rFonts w:eastAsia="바탕" w:cs="Arial" w:hint="eastAsia"/>
          <w:b w:val="0"/>
          <w:lang w:val="en-GB" w:eastAsia="ko-KR"/>
        </w:rPr>
        <w:t>다</w:t>
      </w:r>
      <w:r w:rsidR="00074A5D" w:rsidRPr="00DF5388">
        <w:rPr>
          <w:rFonts w:eastAsia="바탕" w:cs="Arial" w:hint="eastAsia"/>
          <w:b w:val="0"/>
          <w:lang w:val="en-GB" w:eastAsia="ko-KR"/>
        </w:rPr>
        <w:t>.</w:t>
      </w:r>
      <w:bookmarkStart w:id="103" w:name="_Toc239424627"/>
      <w:bookmarkStart w:id="104" w:name="_Toc239427064"/>
      <w:bookmarkEnd w:id="101"/>
      <w:bookmarkEnd w:id="102"/>
      <w:r w:rsidR="0063019E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초기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단계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시제품</w:t>
      </w:r>
      <w:r w:rsidR="00074A5D" w:rsidRPr="00DF5388">
        <w:rPr>
          <w:rFonts w:eastAsia="바탕" w:cs="Arial"/>
          <w:b w:val="0"/>
          <w:lang w:val="en-GB" w:eastAsia="ko-KR"/>
        </w:rPr>
        <w:t xml:space="preserve"> ADS </w:t>
      </w:r>
      <w:r w:rsidR="00074A5D" w:rsidRPr="00DF5388">
        <w:rPr>
          <w:rFonts w:eastAsia="바탕" w:cs="Arial"/>
          <w:b w:val="0"/>
          <w:lang w:val="en-GB" w:eastAsia="ko-KR"/>
        </w:rPr>
        <w:t>운영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차량은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설계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의도</w:t>
      </w:r>
      <w:r w:rsidR="00074A5D" w:rsidRPr="00DF5388">
        <w:rPr>
          <w:rFonts w:eastAsia="바탕" w:cs="Arial"/>
          <w:b w:val="0"/>
          <w:lang w:val="en-GB" w:eastAsia="ko-KR"/>
        </w:rPr>
        <w:t>(design-intent)</w:t>
      </w:r>
      <w:r w:rsidR="00074A5D" w:rsidRPr="00DF5388">
        <w:rPr>
          <w:rFonts w:eastAsia="바탕" w:cs="Arial"/>
          <w:b w:val="0"/>
          <w:lang w:val="en-GB" w:eastAsia="ko-KR"/>
        </w:rPr>
        <w:t>에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따른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성능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측면에서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불완전할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수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있으며</w:t>
      </w:r>
      <w:r w:rsidR="00074A5D" w:rsidRPr="00DF5388">
        <w:rPr>
          <w:rFonts w:eastAsia="바탕" w:cs="Arial"/>
          <w:b w:val="0"/>
          <w:lang w:val="en-GB" w:eastAsia="ko-KR"/>
        </w:rPr>
        <w:t xml:space="preserve">, </w:t>
      </w:r>
      <w:r w:rsidR="00074A5D" w:rsidRPr="00DF5388">
        <w:rPr>
          <w:rFonts w:eastAsia="바탕" w:cs="Arial"/>
          <w:b w:val="0"/>
          <w:lang w:val="en-GB" w:eastAsia="ko-KR"/>
        </w:rPr>
        <w:t>위험한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상황을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피하기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위해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안전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및</w:t>
      </w:r>
      <w:r w:rsidR="00074A5D" w:rsidRPr="00DF5388">
        <w:rPr>
          <w:rFonts w:eastAsia="바탕" w:cs="Arial"/>
          <w:b w:val="0"/>
          <w:lang w:val="en-GB" w:eastAsia="ko-KR"/>
        </w:rPr>
        <w:t>/</w:t>
      </w:r>
      <w:r w:rsidR="00074A5D" w:rsidRPr="00DF5388">
        <w:rPr>
          <w:rFonts w:eastAsia="바탕" w:cs="Arial"/>
          <w:b w:val="0"/>
          <w:lang w:val="en-GB" w:eastAsia="ko-KR"/>
        </w:rPr>
        <w:t>또는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시간에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민감한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인간의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개입을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필요로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할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가능성이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더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높</w:t>
      </w:r>
      <w:r w:rsidR="00074A5D" w:rsidRPr="00DF5388">
        <w:rPr>
          <w:rFonts w:eastAsia="바탕" w:cs="Arial" w:hint="eastAsia"/>
          <w:b w:val="0"/>
          <w:lang w:val="en-GB" w:eastAsia="ko-KR"/>
        </w:rPr>
        <w:t>다</w:t>
      </w:r>
      <w:r w:rsidR="00074A5D" w:rsidRPr="00DF5388">
        <w:rPr>
          <w:rFonts w:eastAsia="바탕" w:cs="Arial"/>
          <w:b w:val="0"/>
          <w:lang w:val="en-GB" w:eastAsia="ko-KR"/>
        </w:rPr>
        <w:t xml:space="preserve">. </w:t>
      </w:r>
      <w:r w:rsidR="00074A5D" w:rsidRPr="00DF5388">
        <w:rPr>
          <w:rFonts w:eastAsia="바탕" w:cs="Arial"/>
          <w:b w:val="0"/>
          <w:lang w:val="en-GB" w:eastAsia="ko-KR"/>
        </w:rPr>
        <w:t>또한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52464D" w:rsidRPr="00DF5388">
        <w:rPr>
          <w:rFonts w:eastAsia="바탕" w:cs="Arial" w:hint="eastAsia"/>
          <w:b w:val="0"/>
          <w:lang w:val="en-GB" w:eastAsia="ko-KR"/>
        </w:rPr>
        <w:t>초기</w:t>
      </w:r>
      <w:r w:rsidR="0052464D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52464D" w:rsidRPr="00DF5388">
        <w:rPr>
          <w:rFonts w:eastAsia="바탕" w:cs="Arial" w:hint="eastAsia"/>
          <w:b w:val="0"/>
          <w:lang w:val="en-GB" w:eastAsia="ko-KR"/>
        </w:rPr>
        <w:t>단계</w:t>
      </w:r>
      <w:r w:rsidR="0052464D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52464D" w:rsidRPr="00DF5388">
        <w:rPr>
          <w:rFonts w:eastAsia="바탕" w:cs="Arial" w:hint="eastAsia"/>
          <w:b w:val="0"/>
          <w:lang w:val="en-GB" w:eastAsia="ko-KR"/>
        </w:rPr>
        <w:t>프로토타입에는</w:t>
      </w:r>
      <w:r w:rsidR="0052464D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52464D" w:rsidRPr="00DF5388">
        <w:rPr>
          <w:rFonts w:eastAsia="바탕" w:cs="Arial" w:hint="eastAsia"/>
          <w:b w:val="0"/>
          <w:lang w:val="en-GB" w:eastAsia="ko-KR"/>
        </w:rPr>
        <w:t>실험적인</w:t>
      </w:r>
      <w:r w:rsidR="0052464D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52464D" w:rsidRPr="00DF5388">
        <w:rPr>
          <w:rFonts w:eastAsia="바탕" w:cs="Arial" w:hint="eastAsia"/>
          <w:b w:val="0"/>
          <w:lang w:val="en-GB" w:eastAsia="ko-KR"/>
        </w:rPr>
        <w:t>또는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양산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52464D" w:rsidRPr="00DF5388">
        <w:rPr>
          <w:rFonts w:eastAsia="바탕" w:cs="Arial" w:hint="eastAsia"/>
          <w:b w:val="0"/>
          <w:lang w:val="en-GB" w:eastAsia="ko-KR"/>
        </w:rPr>
        <w:t>의도가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아닌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사용자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인터페이스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52464D" w:rsidRPr="00DF5388">
        <w:rPr>
          <w:rFonts w:eastAsia="바탕" w:cs="Arial" w:hint="eastAsia"/>
          <w:b w:val="0"/>
          <w:lang w:val="en-GB" w:eastAsia="ko-KR"/>
        </w:rPr>
        <w:t>그리고</w:t>
      </w:r>
      <w:r w:rsidR="0052464D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엔지니어링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장비가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장착될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수도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있</w:t>
      </w:r>
      <w:r w:rsidR="00074A5D" w:rsidRPr="00DF5388">
        <w:rPr>
          <w:rFonts w:eastAsia="바탕" w:cs="Arial" w:hint="eastAsia"/>
          <w:b w:val="0"/>
          <w:lang w:val="en-GB" w:eastAsia="ko-KR"/>
        </w:rPr>
        <w:t>다</w:t>
      </w:r>
      <w:r w:rsidR="00074A5D" w:rsidRPr="00DF5388">
        <w:rPr>
          <w:rFonts w:eastAsia="바탕" w:cs="Arial" w:hint="eastAsia"/>
          <w:b w:val="0"/>
          <w:lang w:val="en-GB" w:eastAsia="ko-KR"/>
        </w:rPr>
        <w:t>.</w:t>
      </w:r>
      <w:bookmarkEnd w:id="103"/>
      <w:bookmarkEnd w:id="104"/>
      <w:r w:rsidR="0063019E" w:rsidRPr="00DF5388">
        <w:rPr>
          <w:rFonts w:eastAsia="바탕" w:cs="Arial" w:hint="eastAsia"/>
          <w:b w:val="0"/>
          <w:lang w:val="en-GB" w:eastAsia="ko-KR"/>
        </w:rPr>
        <w:t xml:space="preserve"> </w:t>
      </w:r>
      <w:bookmarkStart w:id="105" w:name="_Toc239424628"/>
      <w:bookmarkStart w:id="106" w:name="_Toc239427065"/>
      <w:r w:rsidR="00074A5D" w:rsidRPr="00DF5388">
        <w:rPr>
          <w:rFonts w:eastAsia="바탕" w:cs="Arial"/>
          <w:b w:val="0"/>
          <w:lang w:val="en-GB" w:eastAsia="ko-KR"/>
        </w:rPr>
        <w:t>따라서</w:t>
      </w:r>
      <w:r w:rsidR="00074A5D" w:rsidRPr="00DF5388">
        <w:rPr>
          <w:rFonts w:eastAsia="바탕" w:cs="Arial"/>
          <w:b w:val="0"/>
          <w:lang w:val="en-GB" w:eastAsia="ko-KR"/>
        </w:rPr>
        <w:t xml:space="preserve">, </w:t>
      </w:r>
      <w:r w:rsidR="00074A5D" w:rsidRPr="00DF5388">
        <w:rPr>
          <w:rFonts w:eastAsia="바탕" w:cs="Arial"/>
          <w:b w:val="0"/>
          <w:lang w:val="en-GB" w:eastAsia="ko-KR"/>
        </w:rPr>
        <w:t>초기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단계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666058" w:rsidRPr="00DF5388">
        <w:rPr>
          <w:rFonts w:eastAsia="바탕" w:cs="Arial" w:hint="eastAsia"/>
          <w:b w:val="0"/>
          <w:lang w:val="en-GB" w:eastAsia="ko-KR"/>
        </w:rPr>
        <w:t>프로토타입</w:t>
      </w:r>
      <w:r w:rsidR="00074A5D" w:rsidRPr="00DF5388">
        <w:rPr>
          <w:rFonts w:eastAsia="바탕" w:cs="Arial"/>
          <w:b w:val="0"/>
          <w:lang w:val="en-GB" w:eastAsia="ko-KR"/>
        </w:rPr>
        <w:t xml:space="preserve"> ADS </w:t>
      </w:r>
      <w:r w:rsidR="00074A5D" w:rsidRPr="00DF5388">
        <w:rPr>
          <w:rFonts w:eastAsia="바탕" w:cs="Arial"/>
          <w:b w:val="0"/>
          <w:lang w:val="en-GB" w:eastAsia="ko-KR"/>
        </w:rPr>
        <w:t>운</w:t>
      </w:r>
      <w:r w:rsidR="003D6077" w:rsidRPr="00DF5388">
        <w:rPr>
          <w:rFonts w:eastAsia="바탕" w:cs="Arial" w:hint="eastAsia"/>
          <w:b w:val="0"/>
          <w:lang w:val="en-GB" w:eastAsia="ko-KR"/>
        </w:rPr>
        <w:t>행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차량의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도로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주행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시험에서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위험한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상황을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피할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책임이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있는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proofErr w:type="spellStart"/>
      <w:r w:rsidR="0052464D" w:rsidRPr="00DF5388">
        <w:rPr>
          <w:rFonts w:eastAsia="바탕" w:cs="Arial" w:hint="eastAsia"/>
          <w:b w:val="0"/>
          <w:lang w:val="en-GB" w:eastAsia="ko-KR"/>
        </w:rPr>
        <w:t>폴백</w:t>
      </w:r>
      <w:proofErr w:type="spellEnd"/>
      <w:r w:rsidR="000D0EF6" w:rsidRPr="00DF5388">
        <w:rPr>
          <w:rFonts w:eastAsia="바탕" w:cs="Arial"/>
          <w:b w:val="0"/>
          <w:lang w:val="en-GB" w:eastAsia="ko-KR"/>
        </w:rPr>
        <w:t xml:space="preserve"> </w:t>
      </w:r>
      <w:r w:rsidR="000D0EF6" w:rsidRPr="00DF5388">
        <w:rPr>
          <w:rFonts w:eastAsia="바탕" w:cs="Arial"/>
          <w:b w:val="0"/>
          <w:lang w:val="en-GB" w:eastAsia="ko-KR"/>
        </w:rPr>
        <w:t>시험</w:t>
      </w:r>
      <w:r w:rsidR="000D0EF6" w:rsidRPr="00DF5388">
        <w:rPr>
          <w:rFonts w:eastAsia="바탕" w:cs="Arial"/>
          <w:b w:val="0"/>
          <w:lang w:val="en-GB" w:eastAsia="ko-KR"/>
        </w:rPr>
        <w:t xml:space="preserve"> </w:t>
      </w:r>
      <w:r w:rsidR="000D0EF6" w:rsidRPr="00DF5388">
        <w:rPr>
          <w:rFonts w:eastAsia="바탕" w:cs="Arial"/>
          <w:b w:val="0"/>
          <w:lang w:val="en-GB" w:eastAsia="ko-KR"/>
        </w:rPr>
        <w:t>운전자</w:t>
      </w:r>
      <w:r w:rsidR="008150C1" w:rsidRPr="00DF5388">
        <w:rPr>
          <w:rFonts w:eastAsia="바탕" w:cs="Arial" w:hint="eastAsia"/>
          <w:b w:val="0"/>
          <w:lang w:val="en-GB" w:eastAsia="ko-KR"/>
        </w:rPr>
        <w:t>에게는</w:t>
      </w:r>
      <w:r w:rsidR="00326201" w:rsidRPr="00DF5388">
        <w:rPr>
          <w:rFonts w:eastAsia="바탕" w:cs="Arial" w:hint="eastAsia"/>
          <w:b w:val="0"/>
          <w:lang w:val="en-GB" w:eastAsia="ko-KR"/>
        </w:rPr>
        <w:t xml:space="preserve">, </w:t>
      </w:r>
      <w:r w:rsidR="00326201" w:rsidRPr="00DF5388">
        <w:rPr>
          <w:rFonts w:eastAsia="바탕" w:cs="Arial" w:hint="eastAsia"/>
          <w:b w:val="0"/>
          <w:lang w:val="en-GB" w:eastAsia="ko-KR"/>
        </w:rPr>
        <w:t>양산</w:t>
      </w:r>
      <w:r w:rsidR="00326201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326201" w:rsidRPr="00DF5388">
        <w:rPr>
          <w:rFonts w:eastAsia="바탕" w:cs="Arial" w:hint="eastAsia"/>
          <w:b w:val="0"/>
          <w:lang w:val="en-GB" w:eastAsia="ko-KR"/>
        </w:rPr>
        <w:t>의도를</w:t>
      </w:r>
      <w:r w:rsidR="00326201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326201" w:rsidRPr="00DF5388">
        <w:rPr>
          <w:rFonts w:eastAsia="바탕" w:cs="Arial" w:hint="eastAsia"/>
          <w:b w:val="0"/>
          <w:lang w:val="en-GB" w:eastAsia="ko-KR"/>
        </w:rPr>
        <w:t>대표하는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후기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단계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326201" w:rsidRPr="00DF5388">
        <w:rPr>
          <w:rFonts w:eastAsia="바탕" w:cs="Arial" w:hint="eastAsia"/>
          <w:b w:val="0"/>
          <w:lang w:val="en-GB" w:eastAsia="ko-KR"/>
        </w:rPr>
        <w:t>프로토타입</w:t>
      </w:r>
      <w:r w:rsidR="00074A5D" w:rsidRPr="00DF5388">
        <w:rPr>
          <w:rFonts w:eastAsia="바탕" w:cs="Arial"/>
          <w:b w:val="0"/>
          <w:lang w:val="en-GB" w:eastAsia="ko-KR"/>
        </w:rPr>
        <w:t xml:space="preserve"> ADS </w:t>
      </w:r>
      <w:r w:rsidR="00074A5D" w:rsidRPr="00DF5388">
        <w:rPr>
          <w:rFonts w:eastAsia="바탕" w:cs="Arial"/>
          <w:b w:val="0"/>
          <w:lang w:val="en-GB" w:eastAsia="ko-KR"/>
        </w:rPr>
        <w:t>운</w:t>
      </w:r>
      <w:r w:rsidR="0052464D" w:rsidRPr="00DF5388">
        <w:rPr>
          <w:rFonts w:eastAsia="바탕" w:cs="Arial" w:hint="eastAsia"/>
          <w:b w:val="0"/>
          <w:lang w:val="en-GB" w:eastAsia="ko-KR"/>
        </w:rPr>
        <w:t>행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차량의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시험에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326201" w:rsidRPr="00DF5388">
        <w:rPr>
          <w:rFonts w:eastAsia="바탕" w:cs="Arial" w:hint="eastAsia"/>
          <w:b w:val="0"/>
          <w:lang w:val="en-GB" w:eastAsia="ko-KR"/>
        </w:rPr>
        <w:t>요구되는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수준보다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훨씬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더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많</w:t>
      </w:r>
      <w:r w:rsidR="00326201" w:rsidRPr="00DF5388">
        <w:rPr>
          <w:rFonts w:eastAsia="바탕" w:cs="Arial" w:hint="eastAsia"/>
          <w:b w:val="0"/>
          <w:lang w:val="en-GB" w:eastAsia="ko-KR"/>
        </w:rPr>
        <w:t>이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전문</w:t>
      </w:r>
      <w:r w:rsidR="00326201" w:rsidRPr="00DF5388">
        <w:rPr>
          <w:rFonts w:eastAsia="바탕" w:cs="Arial" w:hint="eastAsia"/>
          <w:b w:val="0"/>
          <w:lang w:val="en-GB" w:eastAsia="ko-KR"/>
        </w:rPr>
        <w:t>화된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교육과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지도가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326201" w:rsidRPr="00DF5388">
        <w:rPr>
          <w:rFonts w:eastAsia="바탕" w:cs="Arial" w:hint="eastAsia"/>
          <w:b w:val="0"/>
          <w:lang w:val="en-GB" w:eastAsia="ko-KR"/>
        </w:rPr>
        <w:t>요구된다</w:t>
      </w:r>
      <w:r w:rsidR="00074A5D" w:rsidRPr="00DF5388">
        <w:rPr>
          <w:rFonts w:eastAsia="바탕" w:cs="Arial" w:hint="eastAsia"/>
          <w:b w:val="0"/>
          <w:lang w:val="en-GB" w:eastAsia="ko-KR"/>
        </w:rPr>
        <w:t>.</w:t>
      </w:r>
      <w:bookmarkEnd w:id="105"/>
      <w:bookmarkEnd w:id="106"/>
      <w:r w:rsidR="0063019E" w:rsidRPr="00DF5388">
        <w:rPr>
          <w:rFonts w:eastAsia="바탕" w:cs="Arial" w:hint="eastAsia"/>
          <w:b w:val="0"/>
          <w:lang w:val="en-GB" w:eastAsia="ko-KR"/>
        </w:rPr>
        <w:t xml:space="preserve"> </w:t>
      </w:r>
      <w:bookmarkStart w:id="107" w:name="_Toc239424629"/>
      <w:bookmarkStart w:id="108" w:name="_Toc239427066"/>
      <w:r w:rsidR="00074A5D" w:rsidRPr="00DF5388">
        <w:rPr>
          <w:rFonts w:eastAsia="바탕" w:cs="Arial"/>
          <w:b w:val="0"/>
          <w:lang w:val="en-GB" w:eastAsia="ko-KR"/>
        </w:rPr>
        <w:t>초기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단계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8159E1" w:rsidRPr="00DF5388">
        <w:rPr>
          <w:rFonts w:eastAsia="바탕" w:cs="Arial" w:hint="eastAsia"/>
          <w:b w:val="0"/>
          <w:lang w:val="en-GB" w:eastAsia="ko-KR"/>
        </w:rPr>
        <w:t>프로토타입</w:t>
      </w:r>
      <w:r w:rsidR="00074A5D" w:rsidRPr="00DF5388">
        <w:rPr>
          <w:rFonts w:eastAsia="바탕" w:cs="Arial"/>
          <w:b w:val="0"/>
          <w:lang w:val="en-GB" w:eastAsia="ko-KR"/>
        </w:rPr>
        <w:t xml:space="preserve"> ADS </w:t>
      </w:r>
      <w:r w:rsidR="00074A5D" w:rsidRPr="00DF5388">
        <w:rPr>
          <w:rFonts w:eastAsia="바탕" w:cs="Arial"/>
          <w:b w:val="0"/>
          <w:lang w:val="en-GB" w:eastAsia="ko-KR"/>
        </w:rPr>
        <w:t>운</w:t>
      </w:r>
      <w:r w:rsidR="008159E1" w:rsidRPr="00DF5388">
        <w:rPr>
          <w:rFonts w:eastAsia="바탕" w:cs="Arial" w:hint="eastAsia"/>
          <w:b w:val="0"/>
          <w:lang w:val="en-GB" w:eastAsia="ko-KR"/>
        </w:rPr>
        <w:t>행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차량의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proofErr w:type="spellStart"/>
      <w:r w:rsidR="008159E1" w:rsidRPr="00DF5388">
        <w:rPr>
          <w:rFonts w:eastAsia="바탕" w:cs="Arial" w:hint="eastAsia"/>
          <w:b w:val="0"/>
          <w:lang w:val="en-GB" w:eastAsia="ko-KR"/>
        </w:rPr>
        <w:t>폴백</w:t>
      </w:r>
      <w:proofErr w:type="spellEnd"/>
      <w:r w:rsidR="000D0EF6" w:rsidRPr="00DF5388">
        <w:rPr>
          <w:rFonts w:eastAsia="바탕" w:cs="Arial"/>
          <w:b w:val="0"/>
          <w:lang w:val="en-GB" w:eastAsia="ko-KR"/>
        </w:rPr>
        <w:t xml:space="preserve"> </w:t>
      </w:r>
      <w:r w:rsidR="000D0EF6" w:rsidRPr="00DF5388">
        <w:rPr>
          <w:rFonts w:eastAsia="바탕" w:cs="Arial"/>
          <w:b w:val="0"/>
          <w:lang w:val="en-GB" w:eastAsia="ko-KR"/>
        </w:rPr>
        <w:t>시험</w:t>
      </w:r>
      <w:r w:rsidR="000D0EF6" w:rsidRPr="00DF5388">
        <w:rPr>
          <w:rFonts w:eastAsia="바탕" w:cs="Arial"/>
          <w:b w:val="0"/>
          <w:lang w:val="en-GB" w:eastAsia="ko-KR"/>
        </w:rPr>
        <w:t xml:space="preserve"> </w:t>
      </w:r>
      <w:r w:rsidR="000D0EF6" w:rsidRPr="00DF5388">
        <w:rPr>
          <w:rFonts w:eastAsia="바탕" w:cs="Arial"/>
          <w:b w:val="0"/>
          <w:lang w:val="en-GB" w:eastAsia="ko-KR"/>
        </w:rPr>
        <w:t>운전자</w:t>
      </w:r>
      <w:r w:rsidR="008159E1" w:rsidRPr="00DF5388">
        <w:rPr>
          <w:rFonts w:eastAsia="바탕" w:cs="Arial" w:hint="eastAsia"/>
          <w:b w:val="0"/>
          <w:lang w:val="en-GB" w:eastAsia="ko-KR"/>
        </w:rPr>
        <w:t>를</w:t>
      </w:r>
      <w:r w:rsidR="008159E1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8159E1" w:rsidRPr="00DF5388">
        <w:rPr>
          <w:rFonts w:eastAsia="바탕" w:cs="Arial" w:hint="eastAsia"/>
          <w:b w:val="0"/>
          <w:lang w:val="en-GB" w:eastAsia="ko-KR"/>
        </w:rPr>
        <w:t>위한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적절한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기술을</w:t>
      </w:r>
      <w:r w:rsidR="008159E1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보장하기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위해</w:t>
      </w:r>
      <w:r w:rsidR="00074A5D" w:rsidRPr="00DF5388">
        <w:rPr>
          <w:rFonts w:eastAsia="바탕" w:cs="Arial"/>
          <w:b w:val="0"/>
          <w:lang w:val="en-GB" w:eastAsia="ko-KR"/>
        </w:rPr>
        <w:t xml:space="preserve">, </w:t>
      </w:r>
      <w:r w:rsidR="00074A5D" w:rsidRPr="00DF5388">
        <w:rPr>
          <w:rFonts w:eastAsia="바탕" w:cs="Arial"/>
          <w:b w:val="0"/>
          <w:lang w:val="en-GB" w:eastAsia="ko-KR"/>
        </w:rPr>
        <w:t>후보자는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비상</w:t>
      </w:r>
      <w:r w:rsidR="00074A5D" w:rsidRPr="00DF5388">
        <w:rPr>
          <w:rFonts w:eastAsia="바탕" w:cs="Arial"/>
          <w:b w:val="0"/>
          <w:lang w:val="en-GB" w:eastAsia="ko-KR"/>
        </w:rPr>
        <w:t>/</w:t>
      </w:r>
      <w:r w:rsidR="00074A5D" w:rsidRPr="00DF5388">
        <w:rPr>
          <w:rFonts w:eastAsia="바탕" w:cs="Arial"/>
          <w:b w:val="0"/>
          <w:lang w:val="en-GB" w:eastAsia="ko-KR"/>
        </w:rPr>
        <w:t>회피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3B74B4" w:rsidRPr="00DF5388">
        <w:rPr>
          <w:rFonts w:eastAsia="바탕" w:cs="Arial" w:hint="eastAsia"/>
          <w:b w:val="0"/>
          <w:lang w:val="en-GB" w:eastAsia="ko-KR"/>
        </w:rPr>
        <w:t>기동</w:t>
      </w:r>
      <w:r w:rsidR="00074A5D" w:rsidRPr="00DF5388">
        <w:rPr>
          <w:rFonts w:eastAsia="바탕" w:cs="Arial"/>
          <w:b w:val="0"/>
          <w:lang w:val="en-GB" w:eastAsia="ko-KR"/>
        </w:rPr>
        <w:t xml:space="preserve">(emergency/evasive handling </w:t>
      </w:r>
      <w:proofErr w:type="spellStart"/>
      <w:r w:rsidR="00074A5D" w:rsidRPr="00DF5388">
        <w:rPr>
          <w:rFonts w:eastAsia="바탕" w:cs="Arial"/>
          <w:b w:val="0"/>
          <w:lang w:val="en-GB" w:eastAsia="ko-KR"/>
        </w:rPr>
        <w:t>maneuvers</w:t>
      </w:r>
      <w:proofErr w:type="spellEnd"/>
      <w:r w:rsidR="00074A5D" w:rsidRPr="00DF5388">
        <w:rPr>
          <w:rFonts w:eastAsia="바탕" w:cs="Arial"/>
          <w:b w:val="0"/>
          <w:lang w:val="en-GB" w:eastAsia="ko-KR"/>
        </w:rPr>
        <w:t>)</w:t>
      </w:r>
      <w:r w:rsidR="00074A5D" w:rsidRPr="00DF5388">
        <w:rPr>
          <w:rFonts w:eastAsia="바탕" w:cs="Arial"/>
          <w:b w:val="0"/>
          <w:lang w:val="en-GB" w:eastAsia="ko-KR"/>
        </w:rPr>
        <w:t>을</w:t>
      </w:r>
      <w:r w:rsidR="00074A5D" w:rsidRPr="00DF5388">
        <w:rPr>
          <w:rFonts w:eastAsia="바탕" w:cs="Arial"/>
          <w:b w:val="0"/>
          <w:lang w:val="en-GB" w:eastAsia="ko-KR"/>
        </w:rPr>
        <w:t xml:space="preserve"> </w:t>
      </w:r>
      <w:r w:rsidR="00074A5D" w:rsidRPr="00DF5388">
        <w:rPr>
          <w:rFonts w:eastAsia="바탕" w:cs="Arial"/>
          <w:b w:val="0"/>
          <w:lang w:val="en-GB" w:eastAsia="ko-KR"/>
        </w:rPr>
        <w:t>포함</w:t>
      </w:r>
      <w:r w:rsidR="008159E1" w:rsidRPr="00DF5388">
        <w:rPr>
          <w:rFonts w:eastAsia="바탕" w:cs="Arial" w:hint="eastAsia"/>
          <w:b w:val="0"/>
          <w:lang w:val="en-GB" w:eastAsia="ko-KR"/>
        </w:rPr>
        <w:t>하는</w:t>
      </w:r>
      <w:r w:rsidR="008159E1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8159E1" w:rsidRPr="00DF5388">
        <w:rPr>
          <w:rFonts w:eastAsia="바탕" w:cs="Arial" w:hint="eastAsia"/>
          <w:b w:val="0"/>
          <w:lang w:val="en-GB" w:eastAsia="ko-KR"/>
        </w:rPr>
        <w:t>시험</w:t>
      </w:r>
      <w:r w:rsidR="008159E1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8159E1" w:rsidRPr="00DF5388">
        <w:rPr>
          <w:rFonts w:eastAsia="바탕" w:cs="Arial" w:hint="eastAsia"/>
          <w:b w:val="0"/>
          <w:lang w:val="en-GB" w:eastAsia="ko-KR"/>
        </w:rPr>
        <w:t>운전에</w:t>
      </w:r>
      <w:r w:rsidR="008159E1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8159E1" w:rsidRPr="00DF5388">
        <w:rPr>
          <w:rFonts w:eastAsia="바탕" w:cs="Arial" w:hint="eastAsia"/>
          <w:b w:val="0"/>
          <w:lang w:val="en-GB" w:eastAsia="ko-KR"/>
        </w:rPr>
        <w:t>대해</w:t>
      </w:r>
      <w:r w:rsidR="008159E1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8159E1" w:rsidRPr="00DF5388">
        <w:rPr>
          <w:rFonts w:eastAsia="바탕" w:cs="Arial" w:hint="eastAsia"/>
          <w:b w:val="0"/>
          <w:lang w:val="en-GB" w:eastAsia="ko-KR"/>
        </w:rPr>
        <w:t>훈련을</w:t>
      </w:r>
      <w:r w:rsidR="008159E1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8159E1" w:rsidRPr="00DF5388">
        <w:rPr>
          <w:rFonts w:eastAsia="바탕" w:cs="Arial" w:hint="eastAsia"/>
          <w:b w:val="0"/>
          <w:lang w:val="en-GB" w:eastAsia="ko-KR"/>
        </w:rPr>
        <w:t>받고</w:t>
      </w:r>
      <w:r w:rsidR="008159E1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8159E1" w:rsidRPr="00DF5388">
        <w:rPr>
          <w:rFonts w:eastAsia="바탕" w:cs="Arial" w:hint="eastAsia"/>
          <w:b w:val="0"/>
          <w:lang w:val="en-GB" w:eastAsia="ko-KR"/>
        </w:rPr>
        <w:t>자격을</w:t>
      </w:r>
      <w:r w:rsidR="008159E1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8159E1" w:rsidRPr="00DF5388">
        <w:rPr>
          <w:rFonts w:eastAsia="바탕" w:cs="Arial" w:hint="eastAsia"/>
          <w:b w:val="0"/>
          <w:lang w:val="en-GB" w:eastAsia="ko-KR"/>
        </w:rPr>
        <w:t>갖추도록</w:t>
      </w:r>
      <w:r w:rsidR="008159E1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8159E1" w:rsidRPr="00DF5388">
        <w:rPr>
          <w:rFonts w:eastAsia="바탕" w:cs="Arial" w:hint="eastAsia"/>
          <w:b w:val="0"/>
          <w:lang w:val="en-GB" w:eastAsia="ko-KR"/>
        </w:rPr>
        <w:t>권장</w:t>
      </w:r>
      <w:r w:rsidR="00074A5D" w:rsidRPr="00DF5388">
        <w:rPr>
          <w:rFonts w:eastAsia="바탕" w:cs="Arial" w:hint="eastAsia"/>
          <w:b w:val="0"/>
          <w:lang w:val="en-GB" w:eastAsia="ko-KR"/>
        </w:rPr>
        <w:t>한다</w:t>
      </w:r>
      <w:r w:rsidR="00074A5D" w:rsidRPr="00DF5388">
        <w:rPr>
          <w:rFonts w:eastAsia="바탕" w:cs="Arial" w:hint="eastAsia"/>
          <w:b w:val="0"/>
          <w:lang w:val="en-GB" w:eastAsia="ko-KR"/>
        </w:rPr>
        <w:t>.</w:t>
      </w:r>
      <w:bookmarkEnd w:id="107"/>
      <w:bookmarkEnd w:id="108"/>
    </w:p>
    <w:p w14:paraId="3B11BE7C" w14:textId="77777777" w:rsidR="00074A5D" w:rsidRPr="00DF5388" w:rsidRDefault="00074A5D" w:rsidP="00074A5D"/>
    <w:p w14:paraId="32C5623B" w14:textId="0EC7C7DF" w:rsidR="00074A5D" w:rsidRPr="00DF5388" w:rsidRDefault="00074A5D" w:rsidP="00074A5D">
      <w:pPr>
        <w:pStyle w:val="24"/>
        <w:numPr>
          <w:ilvl w:val="1"/>
          <w:numId w:val="8"/>
        </w:numPr>
        <w:rPr>
          <w:lang w:eastAsia="ko-KR"/>
        </w:rPr>
      </w:pPr>
      <w:bookmarkStart w:id="109" w:name="_Toc239424630"/>
      <w:bookmarkStart w:id="110" w:name="_Toc239427067"/>
      <w:r w:rsidRPr="00DF5388">
        <w:rPr>
          <w:lang w:eastAsia="ko-KR"/>
        </w:rPr>
        <w:t>후기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단계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프로토타입</w:t>
      </w:r>
      <w:r w:rsidRPr="00DF5388">
        <w:rPr>
          <w:lang w:eastAsia="ko-KR"/>
        </w:rPr>
        <w:t xml:space="preserve"> ADS </w:t>
      </w:r>
      <w:r w:rsidRPr="00DF5388">
        <w:rPr>
          <w:lang w:eastAsia="ko-KR"/>
        </w:rPr>
        <w:t>운행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차량의</w:t>
      </w:r>
      <w:r w:rsidRPr="00DF5388">
        <w:rPr>
          <w:lang w:eastAsia="ko-KR"/>
        </w:rPr>
        <w:t xml:space="preserve"> </w:t>
      </w:r>
      <w:proofErr w:type="spellStart"/>
      <w:r w:rsidR="00B62187" w:rsidRPr="00DF5388">
        <w:rPr>
          <w:rFonts w:hint="eastAsia"/>
          <w:lang w:eastAsia="ko-KR"/>
        </w:rPr>
        <w:t>폴백</w:t>
      </w:r>
      <w:proofErr w:type="spellEnd"/>
      <w:r w:rsidR="000D0EF6" w:rsidRPr="00DF5388">
        <w:rPr>
          <w:lang w:eastAsia="ko-KR"/>
        </w:rPr>
        <w:t xml:space="preserve"> </w:t>
      </w:r>
      <w:r w:rsidR="000D0EF6" w:rsidRPr="00DF5388">
        <w:rPr>
          <w:lang w:eastAsia="ko-KR"/>
        </w:rPr>
        <w:t>시험</w:t>
      </w:r>
      <w:r w:rsidR="000D0EF6" w:rsidRPr="00DF5388">
        <w:rPr>
          <w:lang w:eastAsia="ko-KR"/>
        </w:rPr>
        <w:t xml:space="preserve"> </w:t>
      </w:r>
      <w:r w:rsidR="000D0EF6" w:rsidRPr="00DF5388">
        <w:rPr>
          <w:lang w:eastAsia="ko-KR"/>
        </w:rPr>
        <w:t>운전자</w:t>
      </w:r>
      <w:r w:rsidR="00CC70A8" w:rsidRPr="00DF5388">
        <w:rPr>
          <w:rFonts w:hint="eastAsia"/>
          <w:lang w:eastAsia="ko-KR"/>
        </w:rPr>
        <w:t xml:space="preserve"> </w:t>
      </w:r>
      <w:r w:rsidRPr="00DF5388">
        <w:rPr>
          <w:lang w:eastAsia="ko-KR"/>
        </w:rPr>
        <w:t>기술</w:t>
      </w:r>
      <w:bookmarkEnd w:id="109"/>
      <w:bookmarkEnd w:id="110"/>
    </w:p>
    <w:p w14:paraId="59563A56" w14:textId="77777777" w:rsidR="00074A5D" w:rsidRPr="00DF5388" w:rsidRDefault="00074A5D" w:rsidP="00074A5D">
      <w:pPr>
        <w:rPr>
          <w:lang w:val="de-DE"/>
        </w:rPr>
      </w:pPr>
    </w:p>
    <w:p w14:paraId="64684B9A" w14:textId="14C513EF" w:rsidR="00074A5D" w:rsidRPr="00DF5388" w:rsidRDefault="00074A5D" w:rsidP="00074A5D">
      <w:pPr>
        <w:rPr>
          <w:b/>
        </w:rPr>
      </w:pPr>
      <w:r w:rsidRPr="00DF5388">
        <w:t>후기</w:t>
      </w:r>
      <w:r w:rsidRPr="00DF5388">
        <w:t xml:space="preserve"> </w:t>
      </w:r>
      <w:r w:rsidRPr="00DF5388">
        <w:t>단계</w:t>
      </w:r>
      <w:r w:rsidRPr="00DF5388">
        <w:t xml:space="preserve"> </w:t>
      </w:r>
      <w:r w:rsidRPr="00DF5388">
        <w:t>프로토타입</w:t>
      </w:r>
      <w:r w:rsidRPr="00DF5388">
        <w:t xml:space="preserve"> ADS </w:t>
      </w:r>
      <w:r w:rsidRPr="00DF5388">
        <w:t>운행</w:t>
      </w:r>
      <w:r w:rsidRPr="00DF5388">
        <w:t xml:space="preserve"> </w:t>
      </w:r>
      <w:r w:rsidRPr="00DF5388">
        <w:t>차량은</w:t>
      </w:r>
      <w:r w:rsidRPr="00DF5388">
        <w:t xml:space="preserve">, </w:t>
      </w:r>
      <w:r w:rsidR="000201FE" w:rsidRPr="00DF5388">
        <w:t>레벨</w:t>
      </w:r>
      <w:r w:rsidRPr="00DF5388">
        <w:t xml:space="preserve"> 4</w:t>
      </w:r>
      <w:r w:rsidR="00345669" w:rsidRPr="00DF5388">
        <w:rPr>
          <w:rFonts w:hint="eastAsia"/>
        </w:rPr>
        <w:t>와</w:t>
      </w:r>
      <w:r w:rsidRPr="00DF5388">
        <w:t xml:space="preserve"> 5</w:t>
      </w:r>
      <w:r w:rsidR="00C00D8E" w:rsidRPr="00DF5388">
        <w:rPr>
          <w:rFonts w:hint="eastAsia"/>
        </w:rPr>
        <w:t>가</w:t>
      </w:r>
      <w:r w:rsidR="00C00D8E" w:rsidRPr="00DF5388">
        <w:rPr>
          <w:rFonts w:hint="eastAsia"/>
        </w:rPr>
        <w:t xml:space="preserve"> </w:t>
      </w:r>
      <w:r w:rsidR="00C00D8E" w:rsidRPr="00DF5388">
        <w:rPr>
          <w:rFonts w:hint="eastAsia"/>
        </w:rPr>
        <w:t>의도된</w:t>
      </w:r>
      <w:r w:rsidRPr="00DF5388">
        <w:t xml:space="preserve"> </w:t>
      </w:r>
      <w:r w:rsidRPr="00DF5388">
        <w:t>프로토타입</w:t>
      </w:r>
      <w:r w:rsidRPr="00DF5388">
        <w:t xml:space="preserve"> ADS </w:t>
      </w:r>
      <w:r w:rsidRPr="00DF5388">
        <w:t>운행</w:t>
      </w:r>
      <w:r w:rsidRPr="00DF5388">
        <w:t xml:space="preserve"> </w:t>
      </w:r>
      <w:r w:rsidRPr="00DF5388">
        <w:t>차량의</w:t>
      </w:r>
      <w:r w:rsidRPr="00DF5388">
        <w:t xml:space="preserve"> </w:t>
      </w:r>
      <w:r w:rsidRPr="00DF5388">
        <w:t>자동화된</w:t>
      </w:r>
      <w:r w:rsidRPr="00DF5388">
        <w:t xml:space="preserve"> </w:t>
      </w:r>
      <w:proofErr w:type="spellStart"/>
      <w:r w:rsidR="00B62187" w:rsidRPr="00DF5388">
        <w:rPr>
          <w:rFonts w:hint="eastAsia"/>
        </w:rPr>
        <w:t>폴백</w:t>
      </w:r>
      <w:proofErr w:type="spellEnd"/>
      <w:r w:rsidRPr="00DF5388">
        <w:t xml:space="preserve"> </w:t>
      </w:r>
      <w:r w:rsidRPr="00DF5388">
        <w:t>성능</w:t>
      </w:r>
      <w:r w:rsidR="00C00D8E" w:rsidRPr="00DF5388">
        <w:rPr>
          <w:rFonts w:hint="eastAsia"/>
        </w:rPr>
        <w:t>이</w:t>
      </w:r>
      <w:r w:rsidRPr="00DF5388">
        <w:t xml:space="preserve"> </w:t>
      </w:r>
      <w:r w:rsidRPr="00DF5388">
        <w:t>포함</w:t>
      </w:r>
      <w:r w:rsidRPr="00DF5388">
        <w:rPr>
          <w:rFonts w:hint="eastAsia"/>
        </w:rPr>
        <w:t>된</w:t>
      </w:r>
      <w:r w:rsidR="00C00D8E" w:rsidRPr="00DF5388">
        <w:rPr>
          <w:rFonts w:hint="eastAsia"/>
        </w:rPr>
        <w:t xml:space="preserve">, </w:t>
      </w:r>
      <w:r w:rsidR="00C00D8E" w:rsidRPr="00DF5388">
        <w:rPr>
          <w:rFonts w:hint="eastAsia"/>
        </w:rPr>
        <w:t>설계</w:t>
      </w:r>
      <w:r w:rsidR="00C00D8E" w:rsidRPr="00DF5388">
        <w:rPr>
          <w:rFonts w:hint="eastAsia"/>
        </w:rPr>
        <w:t xml:space="preserve"> </w:t>
      </w:r>
      <w:r w:rsidR="00C00D8E" w:rsidRPr="00DF5388">
        <w:rPr>
          <w:rFonts w:hint="eastAsia"/>
        </w:rPr>
        <w:t>의도</w:t>
      </w:r>
      <w:r w:rsidR="00C00D8E" w:rsidRPr="00DF5388">
        <w:rPr>
          <w:rFonts w:hint="eastAsia"/>
        </w:rPr>
        <w:t xml:space="preserve"> </w:t>
      </w:r>
      <w:r w:rsidR="00C00D8E" w:rsidRPr="00DF5388">
        <w:rPr>
          <w:rFonts w:hint="eastAsia"/>
        </w:rPr>
        <w:t>성능</w:t>
      </w:r>
      <w:r w:rsidR="00C00D8E" w:rsidRPr="00DF5388">
        <w:rPr>
          <w:rFonts w:hint="eastAsia"/>
        </w:rPr>
        <w:t xml:space="preserve"> </w:t>
      </w:r>
      <w:r w:rsidR="00C00D8E" w:rsidRPr="00DF5388">
        <w:rPr>
          <w:rFonts w:hint="eastAsia"/>
        </w:rPr>
        <w:t>능력</w:t>
      </w:r>
      <w:r w:rsidR="00C00D8E" w:rsidRPr="00DF5388">
        <w:rPr>
          <w:rFonts w:hint="eastAsia"/>
        </w:rPr>
        <w:t xml:space="preserve"> </w:t>
      </w:r>
      <w:r w:rsidR="00C00D8E" w:rsidRPr="00DF5388">
        <w:rPr>
          <w:rFonts w:hint="eastAsia"/>
        </w:rPr>
        <w:t>측면에서</w:t>
      </w:r>
      <w:r w:rsidR="00C00D8E" w:rsidRPr="00DF5388">
        <w:rPr>
          <w:rFonts w:hint="eastAsia"/>
        </w:rPr>
        <w:t xml:space="preserve"> </w:t>
      </w:r>
      <w:r w:rsidR="00C00D8E" w:rsidRPr="00DF5388">
        <w:rPr>
          <w:rFonts w:hint="eastAsia"/>
        </w:rPr>
        <w:t>완전하다</w:t>
      </w:r>
      <w:r w:rsidRPr="00DF5388">
        <w:rPr>
          <w:rFonts w:hint="eastAsia"/>
        </w:rPr>
        <w:t>.</w:t>
      </w:r>
      <w:r w:rsidR="00F50EE9" w:rsidRPr="00DF5388">
        <w:rPr>
          <w:rFonts w:hint="eastAsia"/>
        </w:rPr>
        <w:t xml:space="preserve"> </w:t>
      </w:r>
      <w:r w:rsidRPr="00DF5388">
        <w:t>이러한</w:t>
      </w:r>
      <w:r w:rsidRPr="00DF5388">
        <w:t xml:space="preserve"> </w:t>
      </w:r>
      <w:r w:rsidRPr="00DF5388">
        <w:t>차량은</w:t>
      </w:r>
      <w:r w:rsidRPr="00DF5388">
        <w:t xml:space="preserve"> </w:t>
      </w:r>
      <w:r w:rsidRPr="00DF5388">
        <w:t>위험</w:t>
      </w:r>
      <w:r w:rsidRPr="00DF5388">
        <w:t xml:space="preserve"> </w:t>
      </w:r>
      <w:r w:rsidRPr="00DF5388">
        <w:t>상황을</w:t>
      </w:r>
      <w:r w:rsidRPr="00DF5388">
        <w:t xml:space="preserve"> </w:t>
      </w:r>
      <w:r w:rsidRPr="00DF5388">
        <w:t>피하기</w:t>
      </w:r>
      <w:r w:rsidRPr="00DF5388">
        <w:t xml:space="preserve"> </w:t>
      </w:r>
      <w:r w:rsidRPr="00DF5388">
        <w:lastRenderedPageBreak/>
        <w:t>위해</w:t>
      </w:r>
      <w:r w:rsidRPr="00DF5388">
        <w:t xml:space="preserve"> </w:t>
      </w:r>
      <w:r w:rsidRPr="00DF5388">
        <w:t>안전</w:t>
      </w:r>
      <w:r w:rsidRPr="00DF5388">
        <w:t xml:space="preserve"> </w:t>
      </w:r>
      <w:r w:rsidR="00C00D8E" w:rsidRPr="00DF5388">
        <w:rPr>
          <w:rFonts w:hint="eastAsia"/>
        </w:rPr>
        <w:t>및</w:t>
      </w:r>
      <w:r w:rsidR="00C00D8E" w:rsidRPr="00DF5388">
        <w:rPr>
          <w:rFonts w:hint="eastAsia"/>
        </w:rPr>
        <w:t>/</w:t>
      </w:r>
      <w:r w:rsidRPr="00DF5388">
        <w:t>또는</w:t>
      </w:r>
      <w:r w:rsidRPr="00DF5388">
        <w:t xml:space="preserve"> </w:t>
      </w:r>
      <w:r w:rsidRPr="00DF5388">
        <w:t>시간에</w:t>
      </w:r>
      <w:r w:rsidRPr="00DF5388">
        <w:t xml:space="preserve"> </w:t>
      </w:r>
      <w:r w:rsidRPr="00DF5388">
        <w:t>민감한</w:t>
      </w:r>
      <w:r w:rsidRPr="00DF5388">
        <w:t xml:space="preserve"> </w:t>
      </w:r>
      <w:r w:rsidRPr="00DF5388">
        <w:t>인간</w:t>
      </w:r>
      <w:r w:rsidRPr="00DF5388">
        <w:t xml:space="preserve"> </w:t>
      </w:r>
      <w:r w:rsidRPr="00DF5388">
        <w:t>개입이</w:t>
      </w:r>
      <w:r w:rsidRPr="00DF5388">
        <w:t xml:space="preserve"> </w:t>
      </w:r>
      <w:r w:rsidR="00C00D8E" w:rsidRPr="00DF5388">
        <w:rPr>
          <w:rFonts w:hint="eastAsia"/>
        </w:rPr>
        <w:t>요구될</w:t>
      </w:r>
      <w:r w:rsidRPr="00DF5388">
        <w:t xml:space="preserve"> </w:t>
      </w:r>
      <w:r w:rsidRPr="00DF5388">
        <w:t>가능성이</w:t>
      </w:r>
      <w:r w:rsidRPr="00DF5388">
        <w:t xml:space="preserve"> </w:t>
      </w:r>
      <w:r w:rsidRPr="00DF5388">
        <w:t>낮</w:t>
      </w:r>
      <w:r w:rsidR="00706BAC" w:rsidRPr="00DF5388">
        <w:rPr>
          <w:rFonts w:hint="eastAsia"/>
        </w:rPr>
        <w:t>아야</w:t>
      </w:r>
      <w:r w:rsidR="00706BAC" w:rsidRPr="00DF5388">
        <w:rPr>
          <w:rFonts w:hint="eastAsia"/>
        </w:rPr>
        <w:t xml:space="preserve"> </w:t>
      </w:r>
      <w:r w:rsidR="00706BAC" w:rsidRPr="00DF5388">
        <w:rPr>
          <w:rFonts w:hint="eastAsia"/>
        </w:rPr>
        <w:t>할</w:t>
      </w:r>
      <w:r w:rsidR="00706BAC" w:rsidRPr="00DF5388">
        <w:rPr>
          <w:rFonts w:hint="eastAsia"/>
        </w:rPr>
        <w:t xml:space="preserve"> </w:t>
      </w:r>
      <w:r w:rsidR="00706BAC" w:rsidRPr="00DF5388">
        <w:rPr>
          <w:rFonts w:hint="eastAsia"/>
        </w:rPr>
        <w:t>것이며</w:t>
      </w:r>
      <w:r w:rsidRPr="00DF5388">
        <w:t>,</w:t>
      </w:r>
      <w:r w:rsidR="00706BAC" w:rsidRPr="00DF5388">
        <w:rPr>
          <w:rFonts w:hint="eastAsia"/>
        </w:rPr>
        <w:t xml:space="preserve"> </w:t>
      </w:r>
      <w:r w:rsidR="00706BAC" w:rsidRPr="00DF5388">
        <w:rPr>
          <w:rFonts w:hint="eastAsia"/>
        </w:rPr>
        <w:t>또한</w:t>
      </w:r>
      <w:r w:rsidRPr="00DF5388">
        <w:t xml:space="preserve"> </w:t>
      </w:r>
      <w:r w:rsidRPr="00DF5388">
        <w:t>생산</w:t>
      </w:r>
      <w:r w:rsidRPr="00DF5388">
        <w:t xml:space="preserve"> </w:t>
      </w:r>
      <w:r w:rsidRPr="00DF5388">
        <w:t>의도에</w:t>
      </w:r>
      <w:r w:rsidRPr="00DF5388">
        <w:t xml:space="preserve"> </w:t>
      </w:r>
      <w:r w:rsidRPr="00DF5388">
        <w:t>근접하거나</w:t>
      </w:r>
      <w:r w:rsidRPr="00DF5388">
        <w:t xml:space="preserve"> </w:t>
      </w:r>
      <w:r w:rsidRPr="00DF5388">
        <w:t>준하는</w:t>
      </w:r>
      <w:r w:rsidRPr="00DF5388">
        <w:t xml:space="preserve"> </w:t>
      </w:r>
      <w:r w:rsidRPr="00DF5388">
        <w:t>사용자</w:t>
      </w:r>
      <w:r w:rsidRPr="00DF5388">
        <w:t xml:space="preserve"> </w:t>
      </w:r>
      <w:r w:rsidRPr="00DF5388">
        <w:t>인터페이스를</w:t>
      </w:r>
      <w:r w:rsidRPr="00DF5388">
        <w:t xml:space="preserve"> </w:t>
      </w:r>
      <w:r w:rsidR="00706BAC" w:rsidRPr="00DF5388">
        <w:rPr>
          <w:rFonts w:hint="eastAsia"/>
        </w:rPr>
        <w:t>장착하고</w:t>
      </w:r>
      <w:r w:rsidR="00706BAC" w:rsidRPr="00DF5388">
        <w:rPr>
          <w:rFonts w:hint="eastAsia"/>
        </w:rPr>
        <w:t xml:space="preserve"> </w:t>
      </w:r>
      <w:r w:rsidRPr="00DF5388">
        <w:t>있</w:t>
      </w:r>
      <w:r w:rsidRPr="00DF5388">
        <w:rPr>
          <w:rFonts w:hint="eastAsia"/>
        </w:rPr>
        <w:t>다</w:t>
      </w:r>
      <w:r w:rsidRPr="00DF5388">
        <w:rPr>
          <w:rFonts w:hint="eastAsia"/>
        </w:rPr>
        <w:t>.</w:t>
      </w:r>
      <w:r w:rsidR="00F50EE9" w:rsidRPr="00DF5388">
        <w:rPr>
          <w:rFonts w:hint="eastAsia"/>
        </w:rPr>
        <w:t xml:space="preserve"> </w:t>
      </w:r>
      <w:r w:rsidRPr="00DF5388">
        <w:t>따라서</w:t>
      </w:r>
      <w:r w:rsidRPr="00DF5388">
        <w:t xml:space="preserve"> </w:t>
      </w:r>
      <w:r w:rsidRPr="00DF5388">
        <w:t>후기</w:t>
      </w:r>
      <w:r w:rsidRPr="00DF5388">
        <w:t xml:space="preserve"> </w:t>
      </w:r>
      <w:r w:rsidRPr="00DF5388">
        <w:t>단계</w:t>
      </w:r>
      <w:r w:rsidRPr="00DF5388">
        <w:t xml:space="preserve"> </w:t>
      </w:r>
      <w:r w:rsidRPr="00DF5388">
        <w:t>프로토타입</w:t>
      </w:r>
      <w:r w:rsidRPr="00DF5388">
        <w:t xml:space="preserve"> ADS </w:t>
      </w:r>
      <w:r w:rsidRPr="00DF5388">
        <w:t>운행</w:t>
      </w:r>
      <w:r w:rsidRPr="00DF5388">
        <w:t xml:space="preserve"> </w:t>
      </w:r>
      <w:r w:rsidRPr="00DF5388">
        <w:t>차량의</w:t>
      </w:r>
      <w:r w:rsidRPr="00DF5388">
        <w:t xml:space="preserve"> </w:t>
      </w:r>
      <w:r w:rsidRPr="00DF5388">
        <w:t>도로</w:t>
      </w:r>
      <w:r w:rsidRPr="00DF5388">
        <w:t xml:space="preserve"> </w:t>
      </w:r>
      <w:r w:rsidR="00706BAC" w:rsidRPr="00DF5388">
        <w:rPr>
          <w:rFonts w:hint="eastAsia"/>
        </w:rPr>
        <w:t>주행</w:t>
      </w:r>
      <w:r w:rsidR="00706BAC" w:rsidRPr="00DF5388">
        <w:rPr>
          <w:rFonts w:hint="eastAsia"/>
        </w:rPr>
        <w:t xml:space="preserve"> </w:t>
      </w:r>
      <w:r w:rsidR="00706BAC" w:rsidRPr="00DF5388">
        <w:rPr>
          <w:rFonts w:hint="eastAsia"/>
        </w:rPr>
        <w:t>시험</w:t>
      </w:r>
      <w:r w:rsidR="00706BAC" w:rsidRPr="00DF5388">
        <w:rPr>
          <w:rFonts w:hint="eastAsia"/>
        </w:rPr>
        <w:t xml:space="preserve"> </w:t>
      </w:r>
      <w:r w:rsidR="00706BAC" w:rsidRPr="00DF5388">
        <w:rPr>
          <w:rFonts w:hint="eastAsia"/>
        </w:rPr>
        <w:t>동안에</w:t>
      </w:r>
      <w:r w:rsidRPr="00DF5388">
        <w:t xml:space="preserve"> </w:t>
      </w:r>
      <w:proofErr w:type="spellStart"/>
      <w:r w:rsidR="00706BAC" w:rsidRPr="00DF5388">
        <w:rPr>
          <w:rFonts w:hint="eastAsia"/>
        </w:rPr>
        <w:t>폴백</w:t>
      </w:r>
      <w:proofErr w:type="spellEnd"/>
      <w:r w:rsidR="00706BAC" w:rsidRPr="00DF5388">
        <w:rPr>
          <w:rFonts w:hint="eastAsia"/>
        </w:rPr>
        <w:t xml:space="preserve"> </w:t>
      </w:r>
      <w:r w:rsidR="000D0EF6" w:rsidRPr="00DF5388">
        <w:t>시험</w:t>
      </w:r>
      <w:r w:rsidR="000D0EF6" w:rsidRPr="00DF5388">
        <w:t xml:space="preserve"> </w:t>
      </w:r>
      <w:r w:rsidR="000D0EF6" w:rsidRPr="00DF5388">
        <w:t>운전자</w:t>
      </w:r>
      <w:r w:rsidR="00706BAC" w:rsidRPr="00DF5388">
        <w:rPr>
          <w:rFonts w:hint="eastAsia"/>
        </w:rPr>
        <w:t xml:space="preserve"> </w:t>
      </w:r>
      <w:r w:rsidR="00706BAC" w:rsidRPr="00DF5388">
        <w:rPr>
          <w:rFonts w:hint="eastAsia"/>
        </w:rPr>
        <w:t>수행을</w:t>
      </w:r>
      <w:r w:rsidR="00706BAC" w:rsidRPr="00DF5388">
        <w:rPr>
          <w:rFonts w:hint="eastAsia"/>
        </w:rPr>
        <w:t xml:space="preserve"> </w:t>
      </w:r>
      <w:r w:rsidR="00706BAC" w:rsidRPr="00DF5388">
        <w:rPr>
          <w:rFonts w:hint="eastAsia"/>
        </w:rPr>
        <w:t>책임지는</w:t>
      </w:r>
      <w:r w:rsidR="00706BAC" w:rsidRPr="00DF5388">
        <w:rPr>
          <w:rFonts w:hint="eastAsia"/>
        </w:rPr>
        <w:t xml:space="preserve"> </w:t>
      </w:r>
      <w:r w:rsidRPr="00DF5388">
        <w:t>사람들은</w:t>
      </w:r>
      <w:r w:rsidRPr="00DF5388">
        <w:t xml:space="preserve"> </w:t>
      </w:r>
      <w:r w:rsidRPr="00DF5388">
        <w:t>초기</w:t>
      </w:r>
      <w:r w:rsidRPr="00DF5388">
        <w:t xml:space="preserve"> </w:t>
      </w:r>
      <w:r w:rsidRPr="00DF5388">
        <w:t>단계</w:t>
      </w:r>
      <w:r w:rsidRPr="00DF5388">
        <w:t xml:space="preserve"> </w:t>
      </w:r>
      <w:r w:rsidRPr="00DF5388">
        <w:t>프로토타입</w:t>
      </w:r>
      <w:r w:rsidRPr="00DF5388">
        <w:t xml:space="preserve"> ADS </w:t>
      </w:r>
      <w:r w:rsidRPr="00DF5388">
        <w:t>운행</w:t>
      </w:r>
      <w:r w:rsidRPr="00DF5388">
        <w:t xml:space="preserve"> </w:t>
      </w:r>
      <w:r w:rsidRPr="00DF5388">
        <w:t>차량</w:t>
      </w:r>
      <w:r w:rsidR="00706BAC" w:rsidRPr="00DF5388">
        <w:rPr>
          <w:rFonts w:hint="eastAsia"/>
        </w:rPr>
        <w:t xml:space="preserve"> </w:t>
      </w:r>
      <w:r w:rsidR="00706BAC" w:rsidRPr="00DF5388">
        <w:rPr>
          <w:rFonts w:hint="eastAsia"/>
        </w:rPr>
        <w:t>시험에</w:t>
      </w:r>
      <w:r w:rsidR="00706BAC" w:rsidRPr="00DF5388">
        <w:rPr>
          <w:rFonts w:hint="eastAsia"/>
        </w:rPr>
        <w:t xml:space="preserve"> </w:t>
      </w:r>
      <w:r w:rsidRPr="00DF5388">
        <w:t>요구되는</w:t>
      </w:r>
      <w:r w:rsidRPr="00DF5388">
        <w:t xml:space="preserve"> </w:t>
      </w:r>
      <w:r w:rsidRPr="00DF5388">
        <w:t>것과</w:t>
      </w:r>
      <w:r w:rsidRPr="00DF5388">
        <w:t xml:space="preserve"> </w:t>
      </w:r>
      <w:r w:rsidRPr="00DF5388">
        <w:t>같은</w:t>
      </w:r>
      <w:r w:rsidRPr="00DF5388">
        <w:t xml:space="preserve"> </w:t>
      </w:r>
      <w:r w:rsidRPr="00DF5388">
        <w:t>수준의</w:t>
      </w:r>
      <w:r w:rsidRPr="00DF5388">
        <w:t xml:space="preserve"> </w:t>
      </w:r>
      <w:r w:rsidRPr="00DF5388">
        <w:t>전문</w:t>
      </w:r>
      <w:r w:rsidR="00706BAC" w:rsidRPr="00DF5388">
        <w:rPr>
          <w:rFonts w:hint="eastAsia"/>
        </w:rPr>
        <w:t>화된</w:t>
      </w:r>
      <w:r w:rsidR="00706BAC" w:rsidRPr="00DF5388">
        <w:rPr>
          <w:rFonts w:hint="eastAsia"/>
        </w:rPr>
        <w:t xml:space="preserve"> </w:t>
      </w:r>
      <w:r w:rsidR="00706BAC" w:rsidRPr="00DF5388">
        <w:rPr>
          <w:rFonts w:hint="eastAsia"/>
        </w:rPr>
        <w:t>훈련이나</w:t>
      </w:r>
      <w:r w:rsidR="00706BAC" w:rsidRPr="00DF5388">
        <w:rPr>
          <w:rFonts w:hint="eastAsia"/>
        </w:rPr>
        <w:t xml:space="preserve"> </w:t>
      </w:r>
      <w:r w:rsidR="00706BAC" w:rsidRPr="00DF5388">
        <w:rPr>
          <w:rFonts w:hint="eastAsia"/>
        </w:rPr>
        <w:t>지도를</w:t>
      </w:r>
      <w:r w:rsidR="00706BAC" w:rsidRPr="00DF5388">
        <w:rPr>
          <w:rFonts w:hint="eastAsia"/>
        </w:rPr>
        <w:t xml:space="preserve"> </w:t>
      </w:r>
      <w:r w:rsidR="00706BAC" w:rsidRPr="00DF5388">
        <w:rPr>
          <w:rFonts w:hint="eastAsia"/>
        </w:rPr>
        <w:t>요구하지</w:t>
      </w:r>
      <w:r w:rsidR="00706BAC" w:rsidRPr="00DF5388">
        <w:rPr>
          <w:rFonts w:hint="eastAsia"/>
        </w:rPr>
        <w:t xml:space="preserve"> </w:t>
      </w:r>
      <w:r w:rsidR="00706BAC" w:rsidRPr="00DF5388">
        <w:rPr>
          <w:rFonts w:hint="eastAsia"/>
        </w:rPr>
        <w:t>않는다</w:t>
      </w:r>
      <w:r w:rsidRPr="00DF5388">
        <w:rPr>
          <w:rFonts w:hint="eastAsia"/>
        </w:rPr>
        <w:t>.</w:t>
      </w:r>
      <w:r w:rsidR="00F50EE9" w:rsidRPr="00DF5388">
        <w:rPr>
          <w:rFonts w:hint="eastAsia"/>
        </w:rPr>
        <w:t xml:space="preserve"> </w:t>
      </w:r>
      <w:r w:rsidRPr="00DF5388">
        <w:t>후기</w:t>
      </w:r>
      <w:r w:rsidRPr="00DF5388">
        <w:t xml:space="preserve"> </w:t>
      </w:r>
      <w:r w:rsidRPr="00DF5388">
        <w:t>단계</w:t>
      </w:r>
      <w:r w:rsidRPr="00DF5388">
        <w:t xml:space="preserve"> </w:t>
      </w:r>
      <w:r w:rsidRPr="00DF5388">
        <w:t>프로토타입</w:t>
      </w:r>
      <w:r w:rsidRPr="00DF5388">
        <w:t xml:space="preserve"> ADS </w:t>
      </w:r>
      <w:r w:rsidRPr="00DF5388">
        <w:t>운행</w:t>
      </w:r>
      <w:r w:rsidRPr="00DF5388">
        <w:t xml:space="preserve"> </w:t>
      </w:r>
      <w:r w:rsidRPr="00DF5388">
        <w:t>차량의</w:t>
      </w:r>
      <w:r w:rsidRPr="00DF5388">
        <w:t xml:space="preserve"> </w:t>
      </w:r>
      <w:proofErr w:type="spellStart"/>
      <w:r w:rsidR="00290EDC" w:rsidRPr="00DF5388">
        <w:rPr>
          <w:rFonts w:hint="eastAsia"/>
        </w:rPr>
        <w:t>폴백</w:t>
      </w:r>
      <w:proofErr w:type="spellEnd"/>
      <w:r w:rsidR="000D0EF6" w:rsidRPr="00DF5388">
        <w:t xml:space="preserve"> </w:t>
      </w:r>
      <w:r w:rsidR="000D0EF6" w:rsidRPr="00DF5388">
        <w:t>시험</w:t>
      </w:r>
      <w:r w:rsidR="000D0EF6" w:rsidRPr="00DF5388">
        <w:t xml:space="preserve"> </w:t>
      </w:r>
      <w:r w:rsidR="000D0EF6" w:rsidRPr="00DF5388">
        <w:t>운전자</w:t>
      </w:r>
      <w:r w:rsidR="00290EDC" w:rsidRPr="00DF5388">
        <w:rPr>
          <w:rFonts w:hint="eastAsia"/>
        </w:rPr>
        <w:t>를</w:t>
      </w:r>
      <w:r w:rsidR="00290EDC" w:rsidRPr="00DF5388">
        <w:rPr>
          <w:rFonts w:hint="eastAsia"/>
        </w:rPr>
        <w:t xml:space="preserve"> </w:t>
      </w:r>
      <w:r w:rsidR="00290EDC" w:rsidRPr="00DF5388">
        <w:rPr>
          <w:rFonts w:hint="eastAsia"/>
        </w:rPr>
        <w:t>위한</w:t>
      </w:r>
      <w:r w:rsidR="00290EDC" w:rsidRPr="00DF5388">
        <w:rPr>
          <w:rFonts w:hint="eastAsia"/>
        </w:rPr>
        <w:t xml:space="preserve"> </w:t>
      </w:r>
      <w:r w:rsidR="00290EDC" w:rsidRPr="00DF5388">
        <w:rPr>
          <w:rFonts w:hint="eastAsia"/>
        </w:rPr>
        <w:t>적절한</w:t>
      </w:r>
      <w:r w:rsidR="00290EDC" w:rsidRPr="00DF5388">
        <w:rPr>
          <w:rFonts w:hint="eastAsia"/>
        </w:rPr>
        <w:t xml:space="preserve"> </w:t>
      </w:r>
      <w:r w:rsidR="00290EDC" w:rsidRPr="00DF5388">
        <w:rPr>
          <w:rFonts w:hint="eastAsia"/>
        </w:rPr>
        <w:t>기술을</w:t>
      </w:r>
      <w:r w:rsidRPr="00DF5388">
        <w:t xml:space="preserve"> </w:t>
      </w:r>
      <w:r w:rsidRPr="00DF5388">
        <w:t>보장하기</w:t>
      </w:r>
      <w:r w:rsidRPr="00DF5388">
        <w:t xml:space="preserve"> </w:t>
      </w:r>
      <w:r w:rsidRPr="00DF5388">
        <w:t>위해</w:t>
      </w:r>
      <w:r w:rsidRPr="00DF5388">
        <w:t xml:space="preserve">, </w:t>
      </w:r>
      <w:r w:rsidRPr="00DF5388">
        <w:t>후보자는</w:t>
      </w:r>
      <w:r w:rsidRPr="00DF5388">
        <w:t xml:space="preserve"> </w:t>
      </w:r>
      <w:r w:rsidR="00290EDC" w:rsidRPr="00DF5388">
        <w:rPr>
          <w:rFonts w:hint="eastAsia"/>
        </w:rPr>
        <w:t>시험</w:t>
      </w:r>
      <w:r w:rsidRPr="00DF5388">
        <w:t xml:space="preserve"> </w:t>
      </w:r>
      <w:r w:rsidRPr="00DF5388">
        <w:t>운전에</w:t>
      </w:r>
      <w:r w:rsidRPr="00DF5388">
        <w:t xml:space="preserve"> </w:t>
      </w:r>
      <w:r w:rsidRPr="00DF5388">
        <w:t>대한</w:t>
      </w:r>
      <w:r w:rsidRPr="00DF5388">
        <w:t xml:space="preserve"> </w:t>
      </w:r>
      <w:r w:rsidRPr="00DF5388">
        <w:t>훈련</w:t>
      </w:r>
      <w:r w:rsidR="00290EDC" w:rsidRPr="00DF5388">
        <w:rPr>
          <w:rFonts w:hint="eastAsia"/>
        </w:rPr>
        <w:t>을</w:t>
      </w:r>
      <w:r w:rsidR="00290EDC" w:rsidRPr="00DF5388">
        <w:rPr>
          <w:rFonts w:hint="eastAsia"/>
        </w:rPr>
        <w:t xml:space="preserve"> </w:t>
      </w:r>
      <w:r w:rsidR="00290EDC" w:rsidRPr="00DF5388">
        <w:rPr>
          <w:rFonts w:hint="eastAsia"/>
        </w:rPr>
        <w:t>받고</w:t>
      </w:r>
      <w:r w:rsidRPr="00DF5388">
        <w:t xml:space="preserve"> </w:t>
      </w:r>
      <w:r w:rsidRPr="00DF5388">
        <w:t>자격을</w:t>
      </w:r>
      <w:r w:rsidRPr="00DF5388">
        <w:t xml:space="preserve"> </w:t>
      </w:r>
      <w:r w:rsidRPr="00DF5388">
        <w:t>갖추</w:t>
      </w:r>
      <w:r w:rsidR="00290EDC" w:rsidRPr="00DF5388">
        <w:rPr>
          <w:rFonts w:hint="eastAsia"/>
        </w:rPr>
        <w:t>도록</w:t>
      </w:r>
      <w:r w:rsidR="00290EDC" w:rsidRPr="00DF5388">
        <w:rPr>
          <w:rFonts w:hint="eastAsia"/>
        </w:rPr>
        <w:t xml:space="preserve"> </w:t>
      </w:r>
      <w:r w:rsidR="00290EDC" w:rsidRPr="00DF5388">
        <w:rPr>
          <w:rFonts w:hint="eastAsia"/>
        </w:rPr>
        <w:t>권장한다</w:t>
      </w:r>
      <w:r w:rsidR="00A0580C" w:rsidRPr="00DF5388">
        <w:rPr>
          <w:rFonts w:hint="eastAsia"/>
        </w:rPr>
        <w:t xml:space="preserve">, </w:t>
      </w:r>
      <w:r w:rsidR="00A0580C" w:rsidRPr="00DF5388">
        <w:rPr>
          <w:rFonts w:hint="eastAsia"/>
        </w:rPr>
        <w:t>그렇지만</w:t>
      </w:r>
      <w:r w:rsidRPr="00DF5388">
        <w:t xml:space="preserve"> </w:t>
      </w:r>
      <w:r w:rsidRPr="00DF5388">
        <w:t>후기</w:t>
      </w:r>
      <w:r w:rsidRPr="00DF5388">
        <w:t xml:space="preserve"> </w:t>
      </w:r>
      <w:r w:rsidRPr="00DF5388">
        <w:t>단계</w:t>
      </w:r>
      <w:r w:rsidRPr="00DF5388">
        <w:t xml:space="preserve"> </w:t>
      </w:r>
      <w:r w:rsidR="00A0580C" w:rsidRPr="00DF5388">
        <w:rPr>
          <w:rFonts w:hint="eastAsia"/>
        </w:rPr>
        <w:t>프로토타입</w:t>
      </w:r>
      <w:r w:rsidR="00A0580C" w:rsidRPr="00DF5388">
        <w:rPr>
          <w:rFonts w:hint="eastAsia"/>
        </w:rPr>
        <w:t xml:space="preserve"> ADS </w:t>
      </w:r>
      <w:r w:rsidR="00A0580C" w:rsidRPr="00DF5388">
        <w:rPr>
          <w:rFonts w:hint="eastAsia"/>
        </w:rPr>
        <w:t>운행</w:t>
      </w:r>
      <w:r w:rsidR="00A0580C" w:rsidRPr="00DF5388">
        <w:rPr>
          <w:rFonts w:hint="eastAsia"/>
        </w:rPr>
        <w:t xml:space="preserve"> </w:t>
      </w:r>
      <w:r w:rsidR="00A0580C" w:rsidRPr="00DF5388">
        <w:rPr>
          <w:rFonts w:hint="eastAsia"/>
        </w:rPr>
        <w:t>차량</w:t>
      </w:r>
      <w:r w:rsidR="00A0580C" w:rsidRPr="00DF5388">
        <w:rPr>
          <w:rFonts w:hint="eastAsia"/>
        </w:rPr>
        <w:t xml:space="preserve"> </w:t>
      </w:r>
      <w:r w:rsidR="00A0580C" w:rsidRPr="00DF5388">
        <w:rPr>
          <w:rFonts w:hint="eastAsia"/>
        </w:rPr>
        <w:t>시험에서</w:t>
      </w:r>
      <w:r w:rsidR="00A0580C" w:rsidRPr="00DF5388">
        <w:rPr>
          <w:rFonts w:hint="eastAsia"/>
        </w:rPr>
        <w:t xml:space="preserve"> </w:t>
      </w:r>
      <w:r w:rsidR="00A0580C" w:rsidRPr="00DF5388">
        <w:rPr>
          <w:rFonts w:hint="eastAsia"/>
        </w:rPr>
        <w:t>비상</w:t>
      </w:r>
      <w:r w:rsidRPr="00DF5388">
        <w:t>/</w:t>
      </w:r>
      <w:r w:rsidRPr="00DF5388">
        <w:t>회피</w:t>
      </w:r>
      <w:r w:rsidRPr="00DF5388">
        <w:t xml:space="preserve"> </w:t>
      </w:r>
      <w:r w:rsidR="00A0580C" w:rsidRPr="00DF5388">
        <w:rPr>
          <w:rFonts w:hint="eastAsia"/>
        </w:rPr>
        <w:t>처리</w:t>
      </w:r>
      <w:r w:rsidR="00A0580C" w:rsidRPr="00DF5388">
        <w:rPr>
          <w:rFonts w:hint="eastAsia"/>
        </w:rPr>
        <w:t xml:space="preserve"> </w:t>
      </w:r>
      <w:r w:rsidR="00A0580C" w:rsidRPr="00DF5388">
        <w:rPr>
          <w:rFonts w:hint="eastAsia"/>
        </w:rPr>
        <w:t>기동</w:t>
      </w:r>
      <w:r w:rsidRPr="00DF5388">
        <w:t xml:space="preserve"> </w:t>
      </w:r>
      <w:r w:rsidRPr="00DF5388">
        <w:t>훈련은</w:t>
      </w:r>
      <w:r w:rsidRPr="00DF5388">
        <w:t xml:space="preserve"> </w:t>
      </w:r>
      <w:r w:rsidRPr="00DF5388">
        <w:t>필요하지</w:t>
      </w:r>
      <w:r w:rsidRPr="00DF5388">
        <w:t xml:space="preserve"> </w:t>
      </w:r>
      <w:r w:rsidRPr="00DF5388">
        <w:rPr>
          <w:rFonts w:hint="eastAsia"/>
        </w:rPr>
        <w:t>않다</w:t>
      </w:r>
      <w:r w:rsidRPr="00DF5388">
        <w:rPr>
          <w:rFonts w:hint="eastAsia"/>
        </w:rPr>
        <w:t>.</w:t>
      </w:r>
    </w:p>
    <w:p w14:paraId="10292D03" w14:textId="77777777" w:rsidR="00074A5D" w:rsidRPr="00DF5388" w:rsidRDefault="00074A5D" w:rsidP="00074A5D"/>
    <w:p w14:paraId="16B08C4E" w14:textId="4A2D8C3D" w:rsidR="00074A5D" w:rsidRPr="00DF5388" w:rsidRDefault="00074A5D" w:rsidP="00074A5D">
      <w:pPr>
        <w:pStyle w:val="24"/>
        <w:numPr>
          <w:ilvl w:val="1"/>
          <w:numId w:val="8"/>
        </w:numPr>
        <w:rPr>
          <w:rFonts w:eastAsia="Yu Mincho"/>
        </w:rPr>
      </w:pPr>
      <w:bookmarkStart w:id="111" w:name="_Toc239424631"/>
      <w:bookmarkStart w:id="112" w:name="_Toc239427068"/>
      <w:r w:rsidRPr="00DF5388">
        <w:t>운전</w:t>
      </w:r>
      <w:r w:rsidRPr="00DF5388">
        <w:t xml:space="preserve"> </w:t>
      </w:r>
      <w:r w:rsidRPr="00DF5388">
        <w:t>면허</w:t>
      </w:r>
      <w:r w:rsidRPr="00DF5388">
        <w:t xml:space="preserve"> </w:t>
      </w:r>
      <w:bookmarkEnd w:id="111"/>
      <w:bookmarkEnd w:id="112"/>
      <w:r w:rsidR="00062E2B" w:rsidRPr="00DF5388">
        <w:rPr>
          <w:rFonts w:hint="eastAsia"/>
          <w:lang w:eastAsia="ko-KR"/>
        </w:rPr>
        <w:t>기대사항</w:t>
      </w:r>
    </w:p>
    <w:p w14:paraId="0E03595E" w14:textId="77777777" w:rsidR="00074A5D" w:rsidRPr="00DF5388" w:rsidRDefault="00074A5D" w:rsidP="00074A5D">
      <w:pPr>
        <w:rPr>
          <w:rFonts w:eastAsia="Yu Mincho"/>
          <w:lang w:val="de-DE" w:eastAsia="ja-JP"/>
        </w:rPr>
      </w:pPr>
    </w:p>
    <w:p w14:paraId="31881423" w14:textId="217ADDFD" w:rsidR="00074A5D" w:rsidRPr="00DF5388" w:rsidRDefault="00074A5D" w:rsidP="00074A5D">
      <w:pPr>
        <w:rPr>
          <w:b/>
        </w:rPr>
      </w:pPr>
      <w:r w:rsidRPr="00DF5388">
        <w:t>모든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운전자는</w:t>
      </w:r>
      <w:r w:rsidR="00062E2B" w:rsidRPr="00DF5388">
        <w:rPr>
          <w:rFonts w:hint="eastAsia"/>
        </w:rPr>
        <w:t xml:space="preserve"> </w:t>
      </w:r>
      <w:r w:rsidR="00062E2B" w:rsidRPr="00DF5388">
        <w:rPr>
          <w:rFonts w:hint="eastAsia"/>
        </w:rPr>
        <w:t>시험</w:t>
      </w:r>
      <w:r w:rsidRPr="00DF5388">
        <w:t xml:space="preserve"> </w:t>
      </w:r>
      <w:r w:rsidRPr="00DF5388">
        <w:t>대상</w:t>
      </w:r>
      <w:r w:rsidRPr="00DF5388">
        <w:t xml:space="preserve"> </w:t>
      </w:r>
      <w:r w:rsidRPr="00DF5388">
        <w:t>프로토타입</w:t>
      </w:r>
      <w:r w:rsidRPr="00DF5388">
        <w:t xml:space="preserve"> ADS </w:t>
      </w:r>
      <w:r w:rsidRPr="00DF5388">
        <w:t>운행</w:t>
      </w:r>
      <w:r w:rsidRPr="00DF5388">
        <w:t xml:space="preserve"> </w:t>
      </w:r>
      <w:r w:rsidRPr="00DF5388">
        <w:t>차량의</w:t>
      </w:r>
      <w:r w:rsidRPr="00DF5388">
        <w:t xml:space="preserve"> </w:t>
      </w:r>
      <w:r w:rsidR="00B225E9" w:rsidRPr="00DF5388">
        <w:rPr>
          <w:rFonts w:hint="eastAsia"/>
        </w:rPr>
        <w:t>종별</w:t>
      </w:r>
      <w:r w:rsidRPr="00DF5388">
        <w:t>에</w:t>
      </w:r>
      <w:r w:rsidRPr="00DF5388">
        <w:t xml:space="preserve"> </w:t>
      </w:r>
      <w:r w:rsidRPr="00DF5388">
        <w:t>해당하는</w:t>
      </w:r>
      <w:r w:rsidRPr="00DF5388">
        <w:t xml:space="preserve"> </w:t>
      </w:r>
      <w:r w:rsidRPr="00DF5388">
        <w:t>정부</w:t>
      </w:r>
      <w:r w:rsidRPr="00DF5388">
        <w:t xml:space="preserve"> </w:t>
      </w:r>
      <w:r w:rsidRPr="00DF5388">
        <w:t>발급</w:t>
      </w:r>
      <w:r w:rsidRPr="00DF5388">
        <w:t xml:space="preserve"> </w:t>
      </w:r>
      <w:r w:rsidRPr="00DF5388">
        <w:t>운전</w:t>
      </w:r>
      <w:r w:rsidRPr="00DF5388">
        <w:t xml:space="preserve"> </w:t>
      </w:r>
      <w:r w:rsidRPr="00DF5388">
        <w:t>면허를</w:t>
      </w:r>
      <w:r w:rsidRPr="00DF5388">
        <w:t xml:space="preserve"> </w:t>
      </w:r>
      <w:r w:rsidRPr="00DF5388">
        <w:t>소지</w:t>
      </w:r>
      <w:r w:rsidR="00B225E9" w:rsidRPr="00DF5388">
        <w:rPr>
          <w:rFonts w:hint="eastAsia"/>
        </w:rPr>
        <w:t>하도록</w:t>
      </w:r>
      <w:r w:rsidR="00B225E9" w:rsidRPr="00DF5388">
        <w:rPr>
          <w:rFonts w:hint="eastAsia"/>
        </w:rPr>
        <w:t xml:space="preserve"> </w:t>
      </w:r>
      <w:r w:rsidR="00B225E9" w:rsidRPr="00DF5388">
        <w:rPr>
          <w:rFonts w:hint="eastAsia"/>
        </w:rPr>
        <w:t>요구하는</w:t>
      </w:r>
      <w:r w:rsidR="00B225E9" w:rsidRPr="00DF5388">
        <w:rPr>
          <w:rFonts w:hint="eastAsia"/>
        </w:rPr>
        <w:t xml:space="preserve"> </w:t>
      </w:r>
      <w:r w:rsidR="00B225E9" w:rsidRPr="00DF5388">
        <w:rPr>
          <w:rFonts w:hint="eastAsia"/>
        </w:rPr>
        <w:t>것이</w:t>
      </w:r>
      <w:r w:rsidR="00B225E9" w:rsidRPr="00DF5388">
        <w:rPr>
          <w:rFonts w:hint="eastAsia"/>
        </w:rPr>
        <w:t xml:space="preserve"> </w:t>
      </w:r>
      <w:r w:rsidR="00B225E9" w:rsidRPr="00DF5388">
        <w:rPr>
          <w:rFonts w:hint="eastAsia"/>
        </w:rPr>
        <w:t>좋다</w:t>
      </w:r>
      <w:r w:rsidRPr="00DF5388">
        <w:t>.</w:t>
      </w:r>
    </w:p>
    <w:p w14:paraId="4C7943E7" w14:textId="77777777" w:rsidR="00074A5D" w:rsidRPr="00DF5388" w:rsidRDefault="00074A5D" w:rsidP="00074A5D">
      <w:pPr>
        <w:pStyle w:val="new4"/>
        <w:numPr>
          <w:ilvl w:val="0"/>
          <w:numId w:val="0"/>
        </w:numPr>
        <w:rPr>
          <w:rFonts w:ascii="Arial" w:hAnsi="Arial"/>
          <w:lang w:val="en-US"/>
        </w:rPr>
      </w:pPr>
    </w:p>
    <w:p w14:paraId="632ECFCE" w14:textId="7167BA47" w:rsidR="00074A5D" w:rsidRPr="00DF5388" w:rsidRDefault="00074A5D" w:rsidP="00074A5D">
      <w:pPr>
        <w:pStyle w:val="13"/>
        <w:numPr>
          <w:ilvl w:val="0"/>
          <w:numId w:val="8"/>
        </w:numPr>
        <w:tabs>
          <w:tab w:val="clear" w:pos="0"/>
        </w:tabs>
      </w:pPr>
      <w:bookmarkStart w:id="113" w:name="_Toc239427069"/>
      <w:r w:rsidRPr="00DF5388">
        <w:rPr>
          <w:rFonts w:hint="eastAsia"/>
        </w:rPr>
        <w:t>제품별</w:t>
      </w:r>
      <w:r w:rsidRPr="00DF5388">
        <w:t xml:space="preserve"> </w:t>
      </w:r>
      <w:proofErr w:type="spellStart"/>
      <w:r w:rsidR="009E10D0" w:rsidRPr="00DF5388">
        <w:rPr>
          <w:rFonts w:hint="eastAsia"/>
          <w:lang w:eastAsia="ko-KR"/>
        </w:rPr>
        <w:t>폴백</w:t>
      </w:r>
      <w:proofErr w:type="spellEnd"/>
      <w:r w:rsidR="000D0EF6" w:rsidRPr="00DF5388">
        <w:rPr>
          <w:rFonts w:hint="eastAsia"/>
        </w:rPr>
        <w:t xml:space="preserve"> </w:t>
      </w:r>
      <w:r w:rsidR="000D0EF6" w:rsidRPr="00DF5388">
        <w:rPr>
          <w:rFonts w:hint="eastAsia"/>
        </w:rPr>
        <w:t>시험</w:t>
      </w:r>
      <w:r w:rsidR="000D0EF6" w:rsidRPr="00DF5388">
        <w:rPr>
          <w:rFonts w:hint="eastAsia"/>
        </w:rPr>
        <w:t xml:space="preserve"> </w:t>
      </w:r>
      <w:r w:rsidR="000D0EF6" w:rsidRPr="00DF5388">
        <w:rPr>
          <w:rFonts w:hint="eastAsia"/>
        </w:rPr>
        <w:t>운전자</w:t>
      </w:r>
      <w:r w:rsidR="009E10D0" w:rsidRPr="00DF5388">
        <w:rPr>
          <w:rFonts w:hint="eastAsia"/>
          <w:lang w:eastAsia="ko-KR"/>
        </w:rPr>
        <w:t xml:space="preserve"> </w:t>
      </w:r>
      <w:r w:rsidRPr="00DF5388">
        <w:rPr>
          <w:rFonts w:hint="eastAsia"/>
        </w:rPr>
        <w:t>지침</w:t>
      </w:r>
      <w:bookmarkEnd w:id="113"/>
    </w:p>
    <w:p w14:paraId="15E6F857" w14:textId="77777777" w:rsidR="00074A5D" w:rsidRPr="00DF5388" w:rsidRDefault="00074A5D" w:rsidP="00074A5D">
      <w:pPr>
        <w:rPr>
          <w:rFonts w:eastAsia="Yu Mincho"/>
          <w:lang w:val="de-DE" w:eastAsia="ja-JP"/>
        </w:rPr>
      </w:pPr>
    </w:p>
    <w:p w14:paraId="58D1E7AA" w14:textId="77777777" w:rsidR="00074A5D" w:rsidRPr="00DF5388" w:rsidRDefault="00074A5D" w:rsidP="00074A5D">
      <w:pPr>
        <w:pStyle w:val="24"/>
        <w:numPr>
          <w:ilvl w:val="1"/>
          <w:numId w:val="8"/>
        </w:numPr>
        <w:rPr>
          <w:rFonts w:eastAsia="Yu Mincho"/>
        </w:rPr>
      </w:pPr>
      <w:bookmarkStart w:id="114" w:name="_Toc239427070"/>
      <w:r w:rsidRPr="00DF5388">
        <w:t xml:space="preserve">IFTD </w:t>
      </w:r>
      <w:r w:rsidRPr="00DF5388">
        <w:t>교육</w:t>
      </w:r>
      <w:bookmarkEnd w:id="114"/>
    </w:p>
    <w:p w14:paraId="07B1383B" w14:textId="77777777" w:rsidR="00074A5D" w:rsidRPr="00DF5388" w:rsidRDefault="00074A5D" w:rsidP="00074A5D">
      <w:pPr>
        <w:rPr>
          <w:rFonts w:eastAsia="Yu Mincho"/>
          <w:lang w:val="de-DE" w:eastAsia="ja-JP"/>
        </w:rPr>
      </w:pPr>
    </w:p>
    <w:p w14:paraId="34C6F03F" w14:textId="77777777" w:rsidR="00074A5D" w:rsidRPr="00DF5388" w:rsidRDefault="00074A5D" w:rsidP="00074A5D">
      <w:pPr>
        <w:pStyle w:val="34"/>
        <w:numPr>
          <w:ilvl w:val="2"/>
          <w:numId w:val="8"/>
        </w:numPr>
        <w:rPr>
          <w:rFonts w:eastAsia="Yu Mincho"/>
        </w:rPr>
      </w:pPr>
      <w:r w:rsidRPr="00DF5388">
        <w:t>교실</w:t>
      </w:r>
      <w:r w:rsidRPr="00DF5388">
        <w:t xml:space="preserve"> </w:t>
      </w:r>
      <w:r w:rsidRPr="00DF5388">
        <w:t>교육</w:t>
      </w:r>
    </w:p>
    <w:p w14:paraId="4EFB7F4C" w14:textId="77777777" w:rsidR="00074A5D" w:rsidRPr="00DF5388" w:rsidRDefault="00074A5D" w:rsidP="00074A5D">
      <w:pPr>
        <w:rPr>
          <w:rFonts w:eastAsia="Yu Mincho"/>
          <w:lang w:val="de-DE" w:eastAsia="ja-JP"/>
        </w:rPr>
      </w:pPr>
    </w:p>
    <w:p w14:paraId="7C70763D" w14:textId="48138978" w:rsidR="00864D84" w:rsidRPr="00DF5388" w:rsidRDefault="00074A5D" w:rsidP="00074A5D">
      <w:r w:rsidRPr="00DF5388">
        <w:t>IFTD</w:t>
      </w:r>
      <w:r w:rsidRPr="00DF5388">
        <w:t>는</w:t>
      </w:r>
      <w:r w:rsidRPr="00DF5388">
        <w:t xml:space="preserve"> </w:t>
      </w:r>
      <w:r w:rsidRPr="00DF5388">
        <w:t>이해도를</w:t>
      </w:r>
      <w:r w:rsidRPr="00DF5388">
        <w:t xml:space="preserve"> </w:t>
      </w:r>
      <w:r w:rsidRPr="00DF5388">
        <w:t>검증하기</w:t>
      </w:r>
      <w:r w:rsidRPr="00DF5388">
        <w:t xml:space="preserve"> </w:t>
      </w:r>
      <w:r w:rsidRPr="00DF5388">
        <w:t>위한</w:t>
      </w:r>
      <w:r w:rsidRPr="00DF5388">
        <w:t xml:space="preserve"> </w:t>
      </w:r>
      <w:r w:rsidRPr="00DF5388">
        <w:t>교육</w:t>
      </w:r>
      <w:r w:rsidRPr="00DF5388">
        <w:t xml:space="preserve"> </w:t>
      </w:r>
      <w:r w:rsidRPr="00DF5388">
        <w:t>후</w:t>
      </w:r>
      <w:r w:rsidRPr="00DF5388">
        <w:t xml:space="preserve"> </w:t>
      </w:r>
      <w:r w:rsidRPr="00DF5388">
        <w:t>평가</w:t>
      </w:r>
      <w:r w:rsidRPr="00DF5388">
        <w:t>(post-training assessments)</w:t>
      </w:r>
      <w:r w:rsidRPr="00DF5388">
        <w:t>를</w:t>
      </w:r>
      <w:r w:rsidRPr="00DF5388">
        <w:t xml:space="preserve"> </w:t>
      </w:r>
      <w:r w:rsidRPr="00DF5388">
        <w:t>포함하여</w:t>
      </w:r>
      <w:r w:rsidRPr="00DF5388">
        <w:t xml:space="preserve"> </w:t>
      </w:r>
      <w:r w:rsidRPr="00DF5388">
        <w:t>교실</w:t>
      </w:r>
      <w:r w:rsidRPr="00DF5388">
        <w:t xml:space="preserve"> </w:t>
      </w:r>
      <w:r w:rsidRPr="00DF5388">
        <w:t>교육을</w:t>
      </w:r>
      <w:r w:rsidRPr="00DF5388">
        <w:t xml:space="preserve"> </w:t>
      </w:r>
      <w:r w:rsidRPr="00DF5388">
        <w:t>받</w:t>
      </w:r>
      <w:r w:rsidR="00537BCB" w:rsidRPr="00DF5388">
        <w:rPr>
          <w:rFonts w:hint="eastAsia"/>
        </w:rPr>
        <w:t>는</w:t>
      </w:r>
      <w:r w:rsidR="00537BCB" w:rsidRPr="00DF5388">
        <w:rPr>
          <w:rFonts w:hint="eastAsia"/>
        </w:rPr>
        <w:t xml:space="preserve"> </w:t>
      </w:r>
      <w:r w:rsidR="00537BCB" w:rsidRPr="00DF5388">
        <w:rPr>
          <w:rFonts w:hint="eastAsia"/>
        </w:rPr>
        <w:t>것이</w:t>
      </w:r>
      <w:r w:rsidR="00537BCB" w:rsidRPr="00DF5388">
        <w:rPr>
          <w:rFonts w:hint="eastAsia"/>
        </w:rPr>
        <w:t xml:space="preserve"> </w:t>
      </w:r>
      <w:r w:rsidR="00537BCB" w:rsidRPr="00DF5388">
        <w:rPr>
          <w:rFonts w:hint="eastAsia"/>
        </w:rPr>
        <w:t>좋다</w:t>
      </w:r>
      <w:r w:rsidRPr="00DF5388">
        <w:t xml:space="preserve">. </w:t>
      </w:r>
      <w:r w:rsidRPr="00DF5388">
        <w:t>교육에는</w:t>
      </w:r>
      <w:r w:rsidRPr="00DF5388">
        <w:t xml:space="preserve"> </w:t>
      </w:r>
      <w:r w:rsidRPr="00DF5388">
        <w:t>최소한</w:t>
      </w:r>
      <w:r w:rsidRPr="00DF5388">
        <w:t xml:space="preserve"> </w:t>
      </w:r>
      <w:r w:rsidRPr="00DF5388">
        <w:t>다음</w:t>
      </w:r>
      <w:r w:rsidRPr="00DF5388">
        <w:t xml:space="preserve"> </w:t>
      </w:r>
      <w:r w:rsidRPr="00DF5388">
        <w:t>주제가</w:t>
      </w:r>
      <w:r w:rsidRPr="00DF5388">
        <w:t xml:space="preserve"> </w:t>
      </w:r>
      <w:r w:rsidRPr="00DF5388">
        <w:t>포함</w:t>
      </w:r>
      <w:r w:rsidR="00537BCB" w:rsidRPr="00DF5388">
        <w:rPr>
          <w:rFonts w:hint="eastAsia"/>
        </w:rPr>
        <w:t>하는</w:t>
      </w:r>
      <w:r w:rsidR="00537BCB" w:rsidRPr="00DF5388">
        <w:rPr>
          <w:rFonts w:hint="eastAsia"/>
        </w:rPr>
        <w:t xml:space="preserve"> </w:t>
      </w:r>
      <w:r w:rsidR="00537BCB" w:rsidRPr="00DF5388">
        <w:rPr>
          <w:rFonts w:hint="eastAsia"/>
        </w:rPr>
        <w:t>것이</w:t>
      </w:r>
      <w:r w:rsidR="00537BCB" w:rsidRPr="00DF5388">
        <w:rPr>
          <w:rFonts w:hint="eastAsia"/>
        </w:rPr>
        <w:t xml:space="preserve"> </w:t>
      </w:r>
      <w:r w:rsidR="00537BCB" w:rsidRPr="00DF5388">
        <w:rPr>
          <w:rFonts w:hint="eastAsia"/>
        </w:rPr>
        <w:t>좋다</w:t>
      </w:r>
      <w:r w:rsidR="00DB03FA" w:rsidRPr="00DF5388">
        <w:rPr>
          <w:rFonts w:hint="eastAsia"/>
        </w:rPr>
        <w:t>.</w:t>
      </w:r>
    </w:p>
    <w:p w14:paraId="4489D910" w14:textId="77777777" w:rsidR="00DB03FA" w:rsidRPr="00DF5388" w:rsidRDefault="00DB03FA" w:rsidP="00074A5D"/>
    <w:p w14:paraId="039299C1" w14:textId="77777777" w:rsidR="008948E7" w:rsidRPr="00DF5388" w:rsidRDefault="00074A5D" w:rsidP="008948E7">
      <w:pPr>
        <w:spacing w:after="80"/>
      </w:pPr>
      <w:r w:rsidRPr="00DF5388">
        <w:t xml:space="preserve">• </w:t>
      </w:r>
      <w:r w:rsidRPr="00DF5388">
        <w:t>운전</w:t>
      </w:r>
      <w:r w:rsidRPr="00DF5388">
        <w:t xml:space="preserve"> </w:t>
      </w:r>
      <w:r w:rsidRPr="00DF5388">
        <w:t>교육</w:t>
      </w:r>
      <w:r w:rsidRPr="00DF5388">
        <w:t xml:space="preserve">, </w:t>
      </w:r>
      <w:r w:rsidRPr="00DF5388">
        <w:t>방어</w:t>
      </w:r>
      <w:r w:rsidRPr="00DF5388">
        <w:t xml:space="preserve"> </w:t>
      </w:r>
      <w:r w:rsidRPr="00DF5388">
        <w:t>운전</w:t>
      </w:r>
      <w:r w:rsidRPr="00DF5388">
        <w:t xml:space="preserve"> </w:t>
      </w:r>
      <w:r w:rsidRPr="00DF5388">
        <w:t>기술</w:t>
      </w:r>
      <w:r w:rsidRPr="00DF5388">
        <w:t xml:space="preserve">(defensive driving techniques), </w:t>
      </w:r>
      <w:r w:rsidRPr="00DF5388">
        <w:t>운전</w:t>
      </w:r>
      <w:r w:rsidRPr="00DF5388">
        <w:t xml:space="preserve"> </w:t>
      </w:r>
      <w:r w:rsidRPr="00DF5388">
        <w:t>에티켓</w:t>
      </w:r>
      <w:r w:rsidRPr="00DF5388">
        <w:t xml:space="preserve"> </w:t>
      </w:r>
      <w:r w:rsidRPr="00DF5388">
        <w:t>및</w:t>
      </w:r>
      <w:r w:rsidRPr="00DF5388">
        <w:t xml:space="preserve"> </w:t>
      </w:r>
      <w:r w:rsidRPr="00DF5388">
        <w:t>지역별</w:t>
      </w:r>
      <w:r w:rsidRPr="00DF5388">
        <w:t xml:space="preserve"> </w:t>
      </w:r>
      <w:r w:rsidRPr="00DF5388">
        <w:t>운전</w:t>
      </w:r>
      <w:r w:rsidRPr="00DF5388">
        <w:t xml:space="preserve"> </w:t>
      </w:r>
      <w:r w:rsidRPr="00DF5388">
        <w:t>관행</w:t>
      </w:r>
      <w:r w:rsidRPr="00DF5388">
        <w:t>.</w:t>
      </w:r>
    </w:p>
    <w:p w14:paraId="1BABEFC5" w14:textId="77777777" w:rsidR="008948E7" w:rsidRPr="00DF5388" w:rsidRDefault="00074A5D" w:rsidP="008948E7">
      <w:pPr>
        <w:spacing w:after="80"/>
        <w:ind w:left="200" w:hanging="200"/>
      </w:pPr>
      <w:r w:rsidRPr="00DF5388">
        <w:t xml:space="preserve">• </w:t>
      </w:r>
      <w:r w:rsidRPr="00DF5388">
        <w:t>주의</w:t>
      </w:r>
      <w:r w:rsidRPr="00DF5388">
        <w:t xml:space="preserve">(attention), </w:t>
      </w:r>
      <w:r w:rsidRPr="00DF5388">
        <w:t>상황</w:t>
      </w:r>
      <w:r w:rsidRPr="00DF5388">
        <w:t xml:space="preserve"> </w:t>
      </w:r>
      <w:r w:rsidRPr="00DF5388">
        <w:t>인식</w:t>
      </w:r>
      <w:r w:rsidRPr="00DF5388">
        <w:t xml:space="preserve">(situational awareness), </w:t>
      </w:r>
      <w:r w:rsidRPr="00DF5388">
        <w:t>작업</w:t>
      </w:r>
      <w:r w:rsidRPr="00DF5388">
        <w:t xml:space="preserve"> </w:t>
      </w:r>
      <w:r w:rsidR="00537BCB" w:rsidRPr="00DF5388">
        <w:rPr>
          <w:rFonts w:hint="eastAsia"/>
        </w:rPr>
        <w:t>부하</w:t>
      </w:r>
      <w:r w:rsidRPr="00DF5388">
        <w:t>(workload)</w:t>
      </w:r>
      <w:r w:rsidRPr="00DF5388">
        <w:t>과</w:t>
      </w:r>
      <w:r w:rsidRPr="00DF5388">
        <w:t xml:space="preserve"> </w:t>
      </w:r>
      <w:r w:rsidRPr="00DF5388">
        <w:t>관련된</w:t>
      </w:r>
      <w:r w:rsidRPr="00DF5388">
        <w:t xml:space="preserve"> </w:t>
      </w:r>
      <w:r w:rsidRPr="00DF5388">
        <w:t>인</w:t>
      </w:r>
      <w:r w:rsidR="00A0095C" w:rsidRPr="00DF5388">
        <w:rPr>
          <w:rFonts w:hint="eastAsia"/>
        </w:rPr>
        <w:t>적</w:t>
      </w:r>
      <w:r w:rsidR="00A0095C" w:rsidRPr="00DF5388">
        <w:rPr>
          <w:rFonts w:hint="eastAsia"/>
        </w:rPr>
        <w:t xml:space="preserve"> </w:t>
      </w:r>
      <w:r w:rsidRPr="00DF5388">
        <w:t>요</w:t>
      </w:r>
      <w:r w:rsidR="00A0095C" w:rsidRPr="00DF5388">
        <w:rPr>
          <w:rFonts w:hint="eastAsia"/>
        </w:rPr>
        <w:t>인</w:t>
      </w:r>
      <w:r w:rsidR="00A0095C" w:rsidRPr="00DF5388">
        <w:rPr>
          <w:rFonts w:hint="eastAsia"/>
        </w:rPr>
        <w:t>(human factors)</w:t>
      </w:r>
      <w:r w:rsidRPr="00DF5388">
        <w:t xml:space="preserve">, </w:t>
      </w:r>
      <w:r w:rsidRPr="00DF5388">
        <w:t>과도하거나</w:t>
      </w:r>
      <w:r w:rsidRPr="00DF5388">
        <w:t xml:space="preserve"> </w:t>
      </w:r>
      <w:r w:rsidRPr="00DF5388">
        <w:t>부족한</w:t>
      </w:r>
      <w:r w:rsidRPr="00DF5388">
        <w:t xml:space="preserve"> </w:t>
      </w:r>
      <w:r w:rsidRPr="00DF5388">
        <w:t>작업</w:t>
      </w:r>
      <w:r w:rsidRPr="00DF5388">
        <w:t xml:space="preserve"> </w:t>
      </w:r>
      <w:r w:rsidRPr="00DF5388">
        <w:t>부담과</w:t>
      </w:r>
      <w:r w:rsidRPr="00DF5388">
        <w:t xml:space="preserve"> </w:t>
      </w:r>
      <w:r w:rsidRPr="00DF5388">
        <w:t>관련된</w:t>
      </w:r>
      <w:r w:rsidRPr="00DF5388">
        <w:t xml:space="preserve"> </w:t>
      </w:r>
      <w:r w:rsidRPr="00DF5388">
        <w:t>위험</w:t>
      </w:r>
      <w:r w:rsidRPr="00DF5388">
        <w:t xml:space="preserve"> </w:t>
      </w:r>
      <w:r w:rsidRPr="00DF5388">
        <w:t>포함</w:t>
      </w:r>
      <w:r w:rsidRPr="00DF5388">
        <w:t>.</w:t>
      </w:r>
    </w:p>
    <w:p w14:paraId="63670FCB" w14:textId="77777777" w:rsidR="008948E7" w:rsidRPr="00DF5388" w:rsidRDefault="00074A5D" w:rsidP="008948E7">
      <w:pPr>
        <w:spacing w:after="80"/>
        <w:ind w:left="200" w:hanging="200"/>
      </w:pPr>
      <w:r w:rsidRPr="00DF5388">
        <w:t xml:space="preserve">• </w:t>
      </w:r>
      <w:r w:rsidR="002774D6" w:rsidRPr="00DF5388">
        <w:rPr>
          <w:rFonts w:hint="eastAsia"/>
        </w:rPr>
        <w:t>시험</w:t>
      </w:r>
      <w:r w:rsidRPr="00DF5388">
        <w:t xml:space="preserve"> </w:t>
      </w:r>
      <w:r w:rsidRPr="00DF5388">
        <w:t>중인</w:t>
      </w:r>
      <w:r w:rsidRPr="00DF5388">
        <w:t xml:space="preserve"> ADS </w:t>
      </w:r>
      <w:r w:rsidRPr="00DF5388">
        <w:t>기능의</w:t>
      </w:r>
      <w:r w:rsidRPr="00DF5388">
        <w:t xml:space="preserve"> </w:t>
      </w:r>
      <w:r w:rsidRPr="00DF5388">
        <w:t>개념</w:t>
      </w:r>
      <w:r w:rsidRPr="00DF5388">
        <w:t xml:space="preserve">: </w:t>
      </w:r>
      <w:r w:rsidRPr="00DF5388">
        <w:t>이론</w:t>
      </w:r>
      <w:r w:rsidRPr="00DF5388">
        <w:t xml:space="preserve">, </w:t>
      </w:r>
      <w:r w:rsidRPr="00DF5388">
        <w:t>기능</w:t>
      </w:r>
      <w:r w:rsidRPr="00DF5388">
        <w:t>, ODD</w:t>
      </w:r>
      <w:r w:rsidR="000E70F4" w:rsidRPr="00DF5388">
        <w:rPr>
          <w:rFonts w:hint="eastAsia"/>
        </w:rPr>
        <w:t xml:space="preserve"> </w:t>
      </w:r>
      <w:r w:rsidRPr="00DF5388">
        <w:t>및</w:t>
      </w:r>
      <w:r w:rsidRPr="00DF5388">
        <w:t xml:space="preserve"> </w:t>
      </w:r>
      <w:r w:rsidRPr="00DF5388">
        <w:t>관련</w:t>
      </w:r>
      <w:r w:rsidRPr="00DF5388">
        <w:t xml:space="preserve"> </w:t>
      </w:r>
      <w:r w:rsidRPr="00DF5388">
        <w:t>교통법규</w:t>
      </w:r>
      <w:r w:rsidRPr="00DF5388">
        <w:t>.</w:t>
      </w:r>
    </w:p>
    <w:p w14:paraId="5D3B79C7" w14:textId="77777777" w:rsidR="008948E7" w:rsidRPr="00DF5388" w:rsidRDefault="00074A5D" w:rsidP="008948E7">
      <w:pPr>
        <w:spacing w:after="80"/>
        <w:ind w:left="200" w:hanging="200"/>
      </w:pPr>
      <w:r w:rsidRPr="00DF5388">
        <w:t>•</w:t>
      </w:r>
      <w:r w:rsidR="002774D6" w:rsidRPr="00DF5388">
        <w:rPr>
          <w:rFonts w:hint="eastAsia"/>
        </w:rPr>
        <w:t xml:space="preserve"> </w:t>
      </w:r>
      <w:r w:rsidR="002774D6" w:rsidRPr="00DF5388">
        <w:rPr>
          <w:rFonts w:hint="eastAsia"/>
        </w:rPr>
        <w:t>시험</w:t>
      </w:r>
      <w:r w:rsidRPr="00DF5388">
        <w:t xml:space="preserve"> </w:t>
      </w:r>
      <w:r w:rsidRPr="00DF5388">
        <w:t>중인</w:t>
      </w:r>
      <w:r w:rsidRPr="00DF5388">
        <w:t xml:space="preserve"> ADS </w:t>
      </w:r>
      <w:r w:rsidRPr="00DF5388">
        <w:t>기능</w:t>
      </w:r>
      <w:r w:rsidRPr="00DF5388">
        <w:t xml:space="preserve">: </w:t>
      </w:r>
      <w:r w:rsidRPr="00DF5388">
        <w:t>프로토타입</w:t>
      </w:r>
      <w:r w:rsidRPr="00DF5388">
        <w:t xml:space="preserve"> </w:t>
      </w:r>
      <w:r w:rsidRPr="00DF5388">
        <w:t>고려</w:t>
      </w:r>
      <w:r w:rsidRPr="00DF5388">
        <w:t xml:space="preserve"> </w:t>
      </w:r>
      <w:r w:rsidRPr="00DF5388">
        <w:t>사항</w:t>
      </w:r>
      <w:r w:rsidRPr="00DF5388">
        <w:t xml:space="preserve">, </w:t>
      </w:r>
      <w:r w:rsidRPr="00DF5388">
        <w:t>정상</w:t>
      </w:r>
      <w:r w:rsidRPr="00DF5388">
        <w:t xml:space="preserve"> </w:t>
      </w:r>
      <w:r w:rsidRPr="00DF5388">
        <w:t>운행</w:t>
      </w:r>
      <w:r w:rsidRPr="00DF5388">
        <w:t xml:space="preserve">, </w:t>
      </w:r>
      <w:r w:rsidRPr="00DF5388">
        <w:t>잠재적</w:t>
      </w:r>
      <w:r w:rsidRPr="00DF5388">
        <w:t xml:space="preserve"> </w:t>
      </w:r>
      <w:r w:rsidRPr="00DF5388">
        <w:t>오작동</w:t>
      </w:r>
      <w:r w:rsidRPr="00DF5388">
        <w:t xml:space="preserve"> </w:t>
      </w:r>
      <w:r w:rsidRPr="00DF5388">
        <w:t>행동</w:t>
      </w:r>
      <w:r w:rsidRPr="00DF5388">
        <w:t xml:space="preserve"> </w:t>
      </w:r>
      <w:r w:rsidRPr="00DF5388">
        <w:t>및</w:t>
      </w:r>
      <w:r w:rsidRPr="00DF5388">
        <w:t xml:space="preserve"> </w:t>
      </w:r>
      <w:r w:rsidRPr="00DF5388">
        <w:t>한계</w:t>
      </w:r>
      <w:r w:rsidRPr="00DF5388">
        <w:t xml:space="preserve">, </w:t>
      </w:r>
      <w:r w:rsidR="002774D6" w:rsidRPr="00DF5388">
        <w:rPr>
          <w:rFonts w:hint="eastAsia"/>
        </w:rPr>
        <w:t>시험</w:t>
      </w:r>
      <w:r w:rsidRPr="00DF5388">
        <w:t xml:space="preserve"> </w:t>
      </w:r>
      <w:r w:rsidRPr="00DF5388">
        <w:t>중</w:t>
      </w:r>
      <w:r w:rsidRPr="00DF5388">
        <w:t xml:space="preserve"> DDT </w:t>
      </w:r>
      <w:r w:rsidRPr="00DF5388">
        <w:t>수행</w:t>
      </w:r>
      <w:r w:rsidRPr="00DF5388">
        <w:t xml:space="preserve"> </w:t>
      </w:r>
      <w:r w:rsidRPr="00DF5388">
        <w:t>중</w:t>
      </w:r>
      <w:r w:rsidRPr="00DF5388">
        <w:t xml:space="preserve"> </w:t>
      </w:r>
      <w:r w:rsidRPr="00DF5388">
        <w:t>기능</w:t>
      </w:r>
      <w:r w:rsidRPr="00DF5388">
        <w:t xml:space="preserve"> </w:t>
      </w:r>
      <w:r w:rsidRPr="00DF5388">
        <w:t>해제</w:t>
      </w:r>
      <w:r w:rsidRPr="00DF5388">
        <w:t xml:space="preserve"> </w:t>
      </w:r>
      <w:r w:rsidRPr="00DF5388">
        <w:t>및</w:t>
      </w:r>
      <w:r w:rsidRPr="00DF5388">
        <w:t xml:space="preserve"> </w:t>
      </w:r>
      <w:r w:rsidRPr="00DF5388">
        <w:t>개입</w:t>
      </w:r>
      <w:r w:rsidRPr="00DF5388">
        <w:t xml:space="preserve"> </w:t>
      </w:r>
      <w:r w:rsidRPr="00DF5388">
        <w:t>방법</w:t>
      </w:r>
      <w:r w:rsidRPr="00DF5388">
        <w:t>/</w:t>
      </w:r>
      <w:r w:rsidRPr="00DF5388">
        <w:t>장치</w:t>
      </w:r>
      <w:r w:rsidRPr="00DF5388">
        <w:t>.</w:t>
      </w:r>
    </w:p>
    <w:p w14:paraId="600D8B25" w14:textId="77777777" w:rsidR="008948E7" w:rsidRPr="00DF5388" w:rsidRDefault="00074A5D" w:rsidP="008948E7">
      <w:pPr>
        <w:spacing w:after="80"/>
        <w:ind w:left="200" w:hanging="200"/>
      </w:pPr>
      <w:r w:rsidRPr="00DF5388">
        <w:t xml:space="preserve">• </w:t>
      </w:r>
      <w:r w:rsidRPr="00DF5388">
        <w:t>샘플</w:t>
      </w:r>
      <w:r w:rsidRPr="00DF5388">
        <w:t xml:space="preserve"> </w:t>
      </w:r>
      <w:r w:rsidRPr="00DF5388">
        <w:t>시나리오에서</w:t>
      </w:r>
      <w:r w:rsidRPr="00DF5388">
        <w:t xml:space="preserve"> </w:t>
      </w:r>
      <w:proofErr w:type="spellStart"/>
      <w:r w:rsidR="00537BCB" w:rsidRPr="00DF5388">
        <w:rPr>
          <w:rFonts w:hint="eastAsia"/>
        </w:rPr>
        <w:t>폴백</w:t>
      </w:r>
      <w:proofErr w:type="spellEnd"/>
      <w:r w:rsidRPr="00DF5388">
        <w:t>(</w:t>
      </w:r>
      <w:r w:rsidRPr="00DF5388">
        <w:rPr>
          <w:b/>
        </w:rPr>
        <w:t>3.6.1</w:t>
      </w:r>
      <w:r w:rsidRPr="00DF5388">
        <w:t xml:space="preserve"> </w:t>
      </w:r>
      <w:r w:rsidRPr="00DF5388">
        <w:t>참</w:t>
      </w:r>
      <w:r w:rsidR="00345669" w:rsidRPr="00DF5388">
        <w:rPr>
          <w:rFonts w:hint="eastAsia"/>
        </w:rPr>
        <w:t>조</w:t>
      </w:r>
      <w:r w:rsidRPr="00DF5388">
        <w:t xml:space="preserve">) </w:t>
      </w:r>
      <w:r w:rsidRPr="00DF5388">
        <w:t>수행</w:t>
      </w:r>
      <w:r w:rsidRPr="00DF5388">
        <w:t xml:space="preserve"> </w:t>
      </w:r>
      <w:r w:rsidRPr="00DF5388">
        <w:t>방법</w:t>
      </w:r>
      <w:r w:rsidRPr="00DF5388">
        <w:t xml:space="preserve"> </w:t>
      </w:r>
      <w:r w:rsidRPr="00DF5388">
        <w:t>교육</w:t>
      </w:r>
      <w:r w:rsidRPr="00DF5388">
        <w:t>.</w:t>
      </w:r>
    </w:p>
    <w:p w14:paraId="72B27F44" w14:textId="77777777" w:rsidR="008948E7" w:rsidRPr="00DF5388" w:rsidRDefault="00074A5D" w:rsidP="008948E7">
      <w:pPr>
        <w:spacing w:after="80"/>
        <w:ind w:left="200" w:hanging="200"/>
      </w:pPr>
      <w:r w:rsidRPr="00DF5388">
        <w:t xml:space="preserve">• </w:t>
      </w:r>
      <w:r w:rsidRPr="00DF5388">
        <w:t>프로토타입</w:t>
      </w:r>
      <w:r w:rsidRPr="00DF5388">
        <w:t xml:space="preserve"> </w:t>
      </w:r>
      <w:r w:rsidRPr="00DF5388">
        <w:t>차량이</w:t>
      </w:r>
      <w:r w:rsidRPr="00DF5388">
        <w:t xml:space="preserve"> </w:t>
      </w:r>
      <w:r w:rsidRPr="00DF5388">
        <w:t>사고에</w:t>
      </w:r>
      <w:r w:rsidRPr="00DF5388">
        <w:t xml:space="preserve"> </w:t>
      </w:r>
      <w:r w:rsidRPr="00DF5388">
        <w:t>연루될</w:t>
      </w:r>
      <w:r w:rsidRPr="00DF5388">
        <w:t xml:space="preserve"> </w:t>
      </w:r>
      <w:r w:rsidRPr="00DF5388">
        <w:t>경우</w:t>
      </w:r>
      <w:r w:rsidRPr="00DF5388">
        <w:t xml:space="preserve"> </w:t>
      </w:r>
      <w:r w:rsidRPr="00DF5388">
        <w:t>대응</w:t>
      </w:r>
      <w:r w:rsidRPr="00DF5388">
        <w:t xml:space="preserve"> </w:t>
      </w:r>
      <w:r w:rsidRPr="00DF5388">
        <w:t>방법</w:t>
      </w:r>
      <w:r w:rsidRPr="00DF5388">
        <w:t xml:space="preserve"> </w:t>
      </w:r>
      <w:r w:rsidRPr="00DF5388">
        <w:t>교육</w:t>
      </w:r>
      <w:r w:rsidRPr="00DF5388">
        <w:t>.</w:t>
      </w:r>
    </w:p>
    <w:p w14:paraId="01750D9B" w14:textId="44C93D94" w:rsidR="00074A5D" w:rsidRPr="00DF5388" w:rsidRDefault="00074A5D" w:rsidP="008948E7">
      <w:pPr>
        <w:spacing w:after="80"/>
        <w:ind w:left="200" w:hanging="200"/>
        <w:rPr>
          <w:b/>
        </w:rPr>
      </w:pPr>
      <w:r w:rsidRPr="00DF5388">
        <w:t xml:space="preserve">• </w:t>
      </w:r>
      <w:r w:rsidRPr="00DF5388">
        <w:t>프로토타입</w:t>
      </w:r>
      <w:r w:rsidRPr="00DF5388">
        <w:t xml:space="preserve"> </w:t>
      </w:r>
      <w:r w:rsidRPr="00DF5388">
        <w:t>차량이</w:t>
      </w:r>
      <w:r w:rsidRPr="00DF5388">
        <w:t xml:space="preserve"> </w:t>
      </w:r>
      <w:r w:rsidRPr="00DF5388">
        <w:t>법</w:t>
      </w:r>
      <w:r w:rsidRPr="00DF5388">
        <w:t xml:space="preserve"> </w:t>
      </w:r>
      <w:r w:rsidRPr="00DF5388">
        <w:t>집행</w:t>
      </w:r>
      <w:r w:rsidRPr="00DF5388">
        <w:t xml:space="preserve"> </w:t>
      </w:r>
      <w:r w:rsidRPr="00DF5388">
        <w:t>기관에</w:t>
      </w:r>
      <w:r w:rsidRPr="00DF5388">
        <w:t xml:space="preserve"> </w:t>
      </w:r>
      <w:r w:rsidRPr="00DF5388">
        <w:t>의해</w:t>
      </w:r>
      <w:r w:rsidRPr="00DF5388">
        <w:t xml:space="preserve"> </w:t>
      </w:r>
      <w:r w:rsidRPr="00DF5388">
        <w:t>정지될</w:t>
      </w:r>
      <w:r w:rsidRPr="00DF5388">
        <w:t xml:space="preserve"> </w:t>
      </w:r>
      <w:r w:rsidRPr="00DF5388">
        <w:t>경우</w:t>
      </w:r>
      <w:r w:rsidRPr="00DF5388">
        <w:t xml:space="preserve"> </w:t>
      </w:r>
      <w:r w:rsidRPr="00DF5388">
        <w:t>대응</w:t>
      </w:r>
      <w:r w:rsidRPr="00DF5388">
        <w:t xml:space="preserve"> </w:t>
      </w:r>
      <w:r w:rsidRPr="00DF5388">
        <w:t>방법</w:t>
      </w:r>
      <w:r w:rsidRPr="00DF5388">
        <w:t xml:space="preserve"> </w:t>
      </w:r>
      <w:r w:rsidRPr="00DF5388">
        <w:t>교육</w:t>
      </w:r>
      <w:r w:rsidRPr="00DF5388">
        <w:t>.</w:t>
      </w:r>
    </w:p>
    <w:p w14:paraId="0297A823" w14:textId="77777777" w:rsidR="00074A5D" w:rsidRPr="00DF5388" w:rsidRDefault="00074A5D" w:rsidP="00074A5D"/>
    <w:p w14:paraId="0F19FC5E" w14:textId="77777777" w:rsidR="00074A5D" w:rsidRPr="00DF5388" w:rsidRDefault="00074A5D" w:rsidP="00074A5D">
      <w:pPr>
        <w:pStyle w:val="34"/>
        <w:numPr>
          <w:ilvl w:val="2"/>
          <w:numId w:val="8"/>
        </w:numPr>
        <w:rPr>
          <w:rFonts w:eastAsia="Yu Mincho"/>
        </w:rPr>
      </w:pPr>
      <w:r w:rsidRPr="00DF5388">
        <w:t>시뮬레이션</w:t>
      </w:r>
      <w:r w:rsidRPr="00DF5388">
        <w:t xml:space="preserve"> </w:t>
      </w:r>
      <w:r w:rsidRPr="00DF5388">
        <w:t>교육</w:t>
      </w:r>
    </w:p>
    <w:p w14:paraId="72F36338" w14:textId="77777777" w:rsidR="00074A5D" w:rsidRPr="00DF5388" w:rsidRDefault="00074A5D" w:rsidP="00074A5D">
      <w:pPr>
        <w:rPr>
          <w:rFonts w:eastAsia="Yu Mincho"/>
          <w:lang w:val="de-DE" w:eastAsia="ja-JP"/>
        </w:rPr>
      </w:pPr>
    </w:p>
    <w:p w14:paraId="7E324E51" w14:textId="67A475FE" w:rsidR="00074A5D" w:rsidRPr="00DF5388" w:rsidRDefault="00074A5D" w:rsidP="00074A5D">
      <w:pPr>
        <w:rPr>
          <w:b/>
        </w:rPr>
      </w:pPr>
      <w:r w:rsidRPr="00DF5388">
        <w:t>IFTD</w:t>
      </w:r>
      <w:r w:rsidRPr="00DF5388">
        <w:t>는</w:t>
      </w:r>
      <w:r w:rsidRPr="00DF5388">
        <w:t xml:space="preserve"> </w:t>
      </w:r>
      <w:r w:rsidRPr="00DF5388">
        <w:t>트랙</w:t>
      </w:r>
      <w:r w:rsidR="00345669" w:rsidRPr="00DF5388">
        <w:rPr>
          <w:rFonts w:hint="eastAsia"/>
        </w:rPr>
        <w:t>과</w:t>
      </w:r>
      <w:r w:rsidRPr="00DF5388">
        <w:t xml:space="preserve"> </w:t>
      </w:r>
      <w:r w:rsidRPr="00DF5388">
        <w:t>도로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중</w:t>
      </w:r>
      <w:r w:rsidRPr="00DF5388">
        <w:t xml:space="preserve"> </w:t>
      </w:r>
      <w:r w:rsidRPr="00DF5388">
        <w:t>직면할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있는</w:t>
      </w:r>
      <w:r w:rsidRPr="00DF5388">
        <w:t xml:space="preserve"> </w:t>
      </w:r>
      <w:r w:rsidRPr="00DF5388">
        <w:t>다양한</w:t>
      </w:r>
      <w:r w:rsidRPr="00DF5388">
        <w:t xml:space="preserve"> </w:t>
      </w:r>
      <w:r w:rsidRPr="00DF5388">
        <w:t>상황에</w:t>
      </w:r>
      <w:r w:rsidRPr="00DF5388">
        <w:t xml:space="preserve"> </w:t>
      </w:r>
      <w:r w:rsidRPr="00DF5388">
        <w:t>대비하기</w:t>
      </w:r>
      <w:r w:rsidRPr="00DF5388">
        <w:t xml:space="preserve"> </w:t>
      </w:r>
      <w:r w:rsidRPr="00DF5388">
        <w:t>위해</w:t>
      </w:r>
      <w:r w:rsidRPr="00DF5388">
        <w:t xml:space="preserve"> </w:t>
      </w:r>
      <w:r w:rsidRPr="00DF5388">
        <w:t>시뮬레이션</w:t>
      </w:r>
      <w:r w:rsidRPr="00DF5388">
        <w:t xml:space="preserve"> </w:t>
      </w:r>
      <w:r w:rsidRPr="00DF5388">
        <w:t>도구를</w:t>
      </w:r>
      <w:r w:rsidRPr="00DF5388">
        <w:t xml:space="preserve"> </w:t>
      </w:r>
      <w:r w:rsidRPr="00DF5388">
        <w:t>활용한</w:t>
      </w:r>
      <w:r w:rsidRPr="00DF5388">
        <w:t xml:space="preserve"> </w:t>
      </w:r>
      <w:r w:rsidRPr="00DF5388">
        <w:t>교육을</w:t>
      </w:r>
      <w:r w:rsidRPr="00DF5388">
        <w:t xml:space="preserve"> </w:t>
      </w:r>
      <w:r w:rsidRPr="00DF5388">
        <w:t>받</w:t>
      </w:r>
      <w:r w:rsidR="00537BCB" w:rsidRPr="00DF5388">
        <w:rPr>
          <w:rFonts w:hint="eastAsia"/>
        </w:rPr>
        <w:t>아도</w:t>
      </w:r>
      <w:r w:rsidR="00537BCB" w:rsidRPr="00DF5388">
        <w:rPr>
          <w:rFonts w:hint="eastAsia"/>
        </w:rPr>
        <w:t xml:space="preserve"> </w:t>
      </w:r>
      <w:r w:rsidR="00537BCB" w:rsidRPr="00DF5388">
        <w:rPr>
          <w:rFonts w:hint="eastAsia"/>
        </w:rPr>
        <w:t>된다</w:t>
      </w:r>
      <w:r w:rsidRPr="00DF5388">
        <w:t xml:space="preserve">. </w:t>
      </w:r>
      <w:r w:rsidRPr="00DF5388">
        <w:t>시뮬레이션</w:t>
      </w:r>
      <w:r w:rsidRPr="00DF5388">
        <w:t xml:space="preserve"> </w:t>
      </w:r>
      <w:r w:rsidRPr="00DF5388">
        <w:t>교육은</w:t>
      </w:r>
      <w:r w:rsidRPr="00DF5388">
        <w:t xml:space="preserve"> </w:t>
      </w:r>
      <w:r w:rsidRPr="00DF5388">
        <w:t>프로토타입</w:t>
      </w:r>
      <w:r w:rsidRPr="00DF5388">
        <w:t xml:space="preserve"> ADS </w:t>
      </w:r>
      <w:r w:rsidRPr="00DF5388">
        <w:t>운행</w:t>
      </w:r>
      <w:r w:rsidRPr="00DF5388">
        <w:t xml:space="preserve"> </w:t>
      </w:r>
      <w:r w:rsidRPr="00DF5388">
        <w:t>차량의</w:t>
      </w:r>
      <w:r w:rsidRPr="00DF5388">
        <w:t xml:space="preserve"> </w:t>
      </w:r>
      <w:r w:rsidRPr="00DF5388">
        <w:t>도로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이전에</w:t>
      </w:r>
      <w:r w:rsidRPr="00DF5388">
        <w:t xml:space="preserve"> </w:t>
      </w:r>
      <w:r w:rsidRPr="00DF5388">
        <w:t>제공되는</w:t>
      </w:r>
      <w:r w:rsidRPr="00DF5388">
        <w:t xml:space="preserve"> </w:t>
      </w:r>
      <w:r w:rsidRPr="00DF5388">
        <w:t>트랙</w:t>
      </w:r>
      <w:r w:rsidR="00345669" w:rsidRPr="00DF5388">
        <w:rPr>
          <w:rFonts w:hint="eastAsia"/>
        </w:rPr>
        <w:t>과</w:t>
      </w:r>
      <w:r w:rsidRPr="00DF5388">
        <w:t xml:space="preserve"> </w:t>
      </w:r>
      <w:r w:rsidRPr="00DF5388">
        <w:t>도로</w:t>
      </w:r>
      <w:r w:rsidRPr="00DF5388">
        <w:t xml:space="preserve"> </w:t>
      </w:r>
      <w:r w:rsidRPr="00DF5388">
        <w:t>교육을</w:t>
      </w:r>
      <w:r w:rsidRPr="00DF5388">
        <w:t xml:space="preserve"> </w:t>
      </w:r>
      <w:r w:rsidRPr="00DF5388">
        <w:t>대체하는</w:t>
      </w:r>
      <w:r w:rsidRPr="00DF5388">
        <w:t xml:space="preserve"> </w:t>
      </w:r>
      <w:r w:rsidRPr="00DF5388">
        <w:t>것이</w:t>
      </w:r>
      <w:r w:rsidRPr="00DF5388">
        <w:t xml:space="preserve"> </w:t>
      </w:r>
      <w:r w:rsidRPr="00DF5388">
        <w:t>아니라</w:t>
      </w:r>
      <w:r w:rsidRPr="00DF5388">
        <w:t xml:space="preserve"> </w:t>
      </w:r>
      <w:r w:rsidRPr="00DF5388">
        <w:t>보완하기</w:t>
      </w:r>
      <w:r w:rsidRPr="00DF5388">
        <w:t xml:space="preserve"> </w:t>
      </w:r>
      <w:r w:rsidRPr="00DF5388">
        <w:t>위한</w:t>
      </w:r>
      <w:r w:rsidRPr="00DF5388">
        <w:t xml:space="preserve"> </w:t>
      </w:r>
      <w:r w:rsidRPr="00DF5388">
        <w:t>것임</w:t>
      </w:r>
      <w:r w:rsidR="00537BCB" w:rsidRPr="00DF5388">
        <w:rPr>
          <w:rFonts w:hint="eastAsia"/>
        </w:rPr>
        <w:t>에</w:t>
      </w:r>
      <w:r w:rsidR="00537BCB" w:rsidRPr="00DF5388">
        <w:rPr>
          <w:rFonts w:hint="eastAsia"/>
        </w:rPr>
        <w:t xml:space="preserve"> </w:t>
      </w:r>
      <w:r w:rsidR="00537BCB" w:rsidRPr="00DF5388">
        <w:rPr>
          <w:rFonts w:hint="eastAsia"/>
        </w:rPr>
        <w:t>유의하는</w:t>
      </w:r>
      <w:r w:rsidR="00537BCB" w:rsidRPr="00DF5388">
        <w:rPr>
          <w:rFonts w:hint="eastAsia"/>
        </w:rPr>
        <w:t xml:space="preserve"> </w:t>
      </w:r>
      <w:r w:rsidR="00537BCB" w:rsidRPr="00DF5388">
        <w:rPr>
          <w:rFonts w:hint="eastAsia"/>
        </w:rPr>
        <w:t>것이</w:t>
      </w:r>
      <w:r w:rsidR="00537BCB" w:rsidRPr="00DF5388">
        <w:rPr>
          <w:rFonts w:hint="eastAsia"/>
        </w:rPr>
        <w:t xml:space="preserve"> </w:t>
      </w:r>
      <w:r w:rsidR="00537BCB" w:rsidRPr="00DF5388">
        <w:rPr>
          <w:rFonts w:hint="eastAsia"/>
        </w:rPr>
        <w:t>좋다</w:t>
      </w:r>
      <w:r w:rsidRPr="00DF5388">
        <w:rPr>
          <w:rFonts w:hint="eastAsia"/>
        </w:rPr>
        <w:t>.</w:t>
      </w:r>
    </w:p>
    <w:p w14:paraId="6AF38278" w14:textId="77777777" w:rsidR="00074A5D" w:rsidRPr="00DF5388" w:rsidRDefault="00074A5D" w:rsidP="00074A5D"/>
    <w:p w14:paraId="1AE117FA" w14:textId="132965C3" w:rsidR="00074A5D" w:rsidRPr="00DF5388" w:rsidRDefault="009048D5" w:rsidP="00074A5D">
      <w:pPr>
        <w:pStyle w:val="34"/>
        <w:numPr>
          <w:ilvl w:val="2"/>
          <w:numId w:val="8"/>
        </w:numPr>
        <w:rPr>
          <w:rFonts w:eastAsia="Yu Mincho"/>
        </w:rPr>
      </w:pPr>
      <w:r w:rsidRPr="00DF5388">
        <w:rPr>
          <w:rFonts w:hint="eastAsia"/>
          <w:lang w:eastAsia="ko-KR"/>
        </w:rPr>
        <w:t>시험</w:t>
      </w:r>
      <w:r w:rsidR="00074A5D" w:rsidRPr="00DF5388">
        <w:t xml:space="preserve"> </w:t>
      </w:r>
      <w:r w:rsidR="00074A5D" w:rsidRPr="00DF5388">
        <w:t>트랙</w:t>
      </w:r>
      <w:r w:rsidR="00074A5D" w:rsidRPr="00DF5388">
        <w:t xml:space="preserve"> </w:t>
      </w:r>
      <w:r w:rsidR="00074A5D" w:rsidRPr="00DF5388">
        <w:t>교육</w:t>
      </w:r>
    </w:p>
    <w:p w14:paraId="48619854" w14:textId="77777777" w:rsidR="00864D84" w:rsidRPr="00DF5388" w:rsidRDefault="00864D84" w:rsidP="00864D84">
      <w:pPr>
        <w:rPr>
          <w:rFonts w:eastAsia="Yu Mincho"/>
          <w:lang w:val="de-DE" w:eastAsia="ja-JP"/>
        </w:rPr>
      </w:pPr>
    </w:p>
    <w:p w14:paraId="631DA56E" w14:textId="6AF6553F" w:rsidR="00074A5D" w:rsidRPr="00DF5388" w:rsidRDefault="00074A5D" w:rsidP="00074A5D">
      <w:pPr>
        <w:rPr>
          <w:b/>
        </w:rPr>
      </w:pPr>
      <w:r w:rsidRPr="00DF5388">
        <w:t>IFTD</w:t>
      </w:r>
      <w:r w:rsidRPr="00DF5388">
        <w:t>는</w:t>
      </w:r>
      <w:r w:rsidRPr="00DF5388">
        <w:t xml:space="preserve"> </w:t>
      </w:r>
      <w:r w:rsidRPr="00DF5388">
        <w:t>초기</w:t>
      </w:r>
      <w:r w:rsidRPr="00DF5388">
        <w:t xml:space="preserve"> </w:t>
      </w:r>
      <w:r w:rsidRPr="00DF5388">
        <w:t>단계</w:t>
      </w:r>
      <w:r w:rsidRPr="00DF5388">
        <w:t xml:space="preserve"> </w:t>
      </w:r>
      <w:r w:rsidRPr="00DF5388">
        <w:t>프로토타입</w:t>
      </w:r>
      <w:r w:rsidRPr="00DF5388">
        <w:t xml:space="preserve"> ADS </w:t>
      </w:r>
      <w:r w:rsidRPr="00DF5388">
        <w:t>운행</w:t>
      </w:r>
      <w:r w:rsidRPr="00DF5388">
        <w:t xml:space="preserve"> </w:t>
      </w:r>
      <w:r w:rsidRPr="00DF5388">
        <w:t>차량을</w:t>
      </w:r>
      <w:r w:rsidRPr="00DF5388">
        <w:t xml:space="preserve"> </w:t>
      </w:r>
      <w:r w:rsidRPr="00DF5388">
        <w:t>공공</w:t>
      </w:r>
      <w:r w:rsidRPr="00DF5388">
        <w:t xml:space="preserve"> </w:t>
      </w:r>
      <w:r w:rsidRPr="00DF5388">
        <w:t>도로에서</w:t>
      </w:r>
      <w:r w:rsidRPr="00DF5388">
        <w:t xml:space="preserve"> </w:t>
      </w:r>
      <w:r w:rsidRPr="00DF5388">
        <w:t>시험하기</w:t>
      </w:r>
      <w:r w:rsidRPr="00DF5388">
        <w:t xml:space="preserve"> </w:t>
      </w:r>
      <w:r w:rsidRPr="00DF5388">
        <w:t>전에</w:t>
      </w:r>
      <w:r w:rsidRPr="00DF5388">
        <w:t>(</w:t>
      </w:r>
      <w:r w:rsidRPr="00DF5388">
        <w:rPr>
          <w:b/>
        </w:rPr>
        <w:t>4.1</w:t>
      </w:r>
      <w:r w:rsidRPr="00DF5388">
        <w:t xml:space="preserve"> </w:t>
      </w:r>
      <w:r w:rsidRPr="00DF5388">
        <w:t>참조</w:t>
      </w:r>
      <w:r w:rsidRPr="00DF5388">
        <w:t xml:space="preserve">), </w:t>
      </w:r>
      <w:r w:rsidRPr="00DF5388">
        <w:t>다양한</w:t>
      </w:r>
      <w:r w:rsidRPr="00DF5388">
        <w:t xml:space="preserve"> </w:t>
      </w:r>
      <w:r w:rsidRPr="00DF5388">
        <w:t>위험</w:t>
      </w:r>
      <w:r w:rsidRPr="00DF5388">
        <w:t xml:space="preserve"> </w:t>
      </w:r>
      <w:r w:rsidRPr="00DF5388">
        <w:t>회피</w:t>
      </w:r>
      <w:r w:rsidRPr="00DF5388">
        <w:t xml:space="preserve"> </w:t>
      </w:r>
      <w:r w:rsidRPr="00DF5388">
        <w:t>기동</w:t>
      </w:r>
      <w:r w:rsidRPr="00DF5388">
        <w:t xml:space="preserve">(hazard avoidance </w:t>
      </w:r>
      <w:proofErr w:type="spellStart"/>
      <w:r w:rsidRPr="00DF5388">
        <w:t>maneuvers</w:t>
      </w:r>
      <w:proofErr w:type="spellEnd"/>
      <w:r w:rsidRPr="00DF5388">
        <w:t>)</w:t>
      </w:r>
      <w:r w:rsidRPr="00DF5388">
        <w:t>을</w:t>
      </w:r>
      <w:r w:rsidRPr="00DF5388">
        <w:t xml:space="preserve"> </w:t>
      </w:r>
      <w:r w:rsidRPr="00DF5388">
        <w:t>수행할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있도록</w:t>
      </w:r>
      <w:r w:rsidRPr="00DF5388">
        <w:t xml:space="preserve"> </w:t>
      </w:r>
      <w:r w:rsidRPr="00DF5388">
        <w:t>폐쇄형</w:t>
      </w:r>
      <w:r w:rsidRPr="00DF5388">
        <w:t xml:space="preserve"> </w:t>
      </w:r>
      <w:r w:rsidR="009048D5" w:rsidRPr="00DF5388">
        <w:rPr>
          <w:rFonts w:hint="eastAsia"/>
        </w:rPr>
        <w:t>시험</w:t>
      </w:r>
      <w:r w:rsidRPr="00DF5388">
        <w:t xml:space="preserve"> </w:t>
      </w:r>
      <w:r w:rsidRPr="00DF5388">
        <w:t>트랙에서</w:t>
      </w:r>
      <w:r w:rsidRPr="00DF5388">
        <w:t xml:space="preserve"> </w:t>
      </w:r>
      <w:r w:rsidRPr="00DF5388">
        <w:t>교육</w:t>
      </w:r>
      <w:r w:rsidR="00345669" w:rsidRPr="00DF5388">
        <w:rPr>
          <w:rFonts w:hint="eastAsia"/>
        </w:rPr>
        <w:t>과</w:t>
      </w:r>
      <w:r w:rsidRPr="00DF5388">
        <w:t xml:space="preserve"> </w:t>
      </w:r>
      <w:r w:rsidRPr="00DF5388">
        <w:t>자격을</w:t>
      </w:r>
      <w:r w:rsidRPr="00DF5388">
        <w:t xml:space="preserve"> </w:t>
      </w:r>
      <w:r w:rsidRPr="00DF5388">
        <w:t>갖추</w:t>
      </w:r>
      <w:r w:rsidR="009048D5" w:rsidRPr="00DF5388">
        <w:rPr>
          <w:rFonts w:hint="eastAsia"/>
        </w:rPr>
        <w:t>는</w:t>
      </w:r>
      <w:r w:rsidR="009048D5" w:rsidRPr="00DF5388">
        <w:rPr>
          <w:rFonts w:hint="eastAsia"/>
        </w:rPr>
        <w:t xml:space="preserve"> </w:t>
      </w:r>
      <w:r w:rsidR="009048D5" w:rsidRPr="00DF5388">
        <w:rPr>
          <w:rFonts w:hint="eastAsia"/>
        </w:rPr>
        <w:t>것이</w:t>
      </w:r>
      <w:r w:rsidR="009048D5" w:rsidRPr="00DF5388">
        <w:rPr>
          <w:rFonts w:hint="eastAsia"/>
        </w:rPr>
        <w:t xml:space="preserve"> </w:t>
      </w:r>
      <w:r w:rsidR="009048D5" w:rsidRPr="00DF5388">
        <w:rPr>
          <w:rFonts w:hint="eastAsia"/>
        </w:rPr>
        <w:t>좋다</w:t>
      </w:r>
      <w:r w:rsidRPr="00DF5388">
        <w:rPr>
          <w:rFonts w:hint="eastAsia"/>
        </w:rPr>
        <w:t>.</w:t>
      </w:r>
    </w:p>
    <w:p w14:paraId="036061C7" w14:textId="77777777" w:rsidR="00074A5D" w:rsidRPr="00DF5388" w:rsidRDefault="00074A5D" w:rsidP="00074A5D"/>
    <w:p w14:paraId="2393C997" w14:textId="77777777" w:rsidR="00074A5D" w:rsidRPr="00DF5388" w:rsidRDefault="00074A5D" w:rsidP="00074A5D">
      <w:pPr>
        <w:pStyle w:val="34"/>
        <w:numPr>
          <w:ilvl w:val="2"/>
          <w:numId w:val="8"/>
        </w:numPr>
        <w:rPr>
          <w:rFonts w:eastAsia="Yu Mincho"/>
        </w:rPr>
      </w:pPr>
      <w:r w:rsidRPr="00DF5388">
        <w:t>도로</w:t>
      </w:r>
      <w:r w:rsidRPr="00DF5388">
        <w:t xml:space="preserve"> </w:t>
      </w:r>
      <w:r w:rsidRPr="00DF5388">
        <w:t>주행</w:t>
      </w:r>
      <w:r w:rsidRPr="00DF5388">
        <w:t xml:space="preserve"> </w:t>
      </w:r>
      <w:r w:rsidRPr="00DF5388">
        <w:t>교육</w:t>
      </w:r>
    </w:p>
    <w:p w14:paraId="77A96577" w14:textId="77777777" w:rsidR="00864D84" w:rsidRPr="00DF5388" w:rsidRDefault="00864D84" w:rsidP="00864D84">
      <w:pPr>
        <w:rPr>
          <w:rFonts w:eastAsia="Yu Mincho"/>
          <w:lang w:val="de-DE" w:eastAsia="ja-JP"/>
        </w:rPr>
      </w:pPr>
    </w:p>
    <w:p w14:paraId="38A68E9A" w14:textId="1D521888" w:rsidR="00074A5D" w:rsidRPr="00DF5388" w:rsidRDefault="00074A5D" w:rsidP="00074A5D">
      <w:pPr>
        <w:rPr>
          <w:b/>
        </w:rPr>
      </w:pPr>
      <w:r w:rsidRPr="00DF5388">
        <w:lastRenderedPageBreak/>
        <w:t>IFTD</w:t>
      </w:r>
      <w:r w:rsidRPr="00DF5388">
        <w:t>는</w:t>
      </w:r>
      <w:r w:rsidRPr="00DF5388">
        <w:t xml:space="preserve"> </w:t>
      </w:r>
      <w:r w:rsidRPr="00DF5388">
        <w:t>프로토타입</w:t>
      </w:r>
      <w:r w:rsidRPr="00DF5388">
        <w:t xml:space="preserve"> ADS </w:t>
      </w:r>
      <w:r w:rsidRPr="00DF5388">
        <w:t>운행</w:t>
      </w:r>
      <w:r w:rsidRPr="00DF5388">
        <w:t xml:space="preserve"> </w:t>
      </w:r>
      <w:r w:rsidRPr="00DF5388">
        <w:t>차량의</w:t>
      </w:r>
      <w:r w:rsidRPr="00DF5388">
        <w:t xml:space="preserve"> </w:t>
      </w:r>
      <w:r w:rsidRPr="00DF5388">
        <w:t>실시간</w:t>
      </w:r>
      <w:r w:rsidRPr="00DF5388">
        <w:t xml:space="preserve"> </w:t>
      </w:r>
      <w:r w:rsidRPr="00DF5388">
        <w:t>감독</w:t>
      </w:r>
      <w:r w:rsidRPr="00DF5388">
        <w:t xml:space="preserve"> </w:t>
      </w:r>
      <w:r w:rsidRPr="00DF5388">
        <w:t>방법에</w:t>
      </w:r>
      <w:r w:rsidRPr="00DF5388">
        <w:t xml:space="preserve"> </w:t>
      </w:r>
      <w:r w:rsidRPr="00DF5388">
        <w:t>대한</w:t>
      </w:r>
      <w:r w:rsidRPr="00DF5388">
        <w:t xml:space="preserve"> </w:t>
      </w:r>
      <w:r w:rsidRPr="00DF5388">
        <w:t>제품별</w:t>
      </w:r>
      <w:r w:rsidRPr="00DF5388">
        <w:t xml:space="preserve"> </w:t>
      </w:r>
      <w:r w:rsidRPr="00DF5388">
        <w:t>교육을</w:t>
      </w:r>
      <w:r w:rsidRPr="00DF5388">
        <w:t xml:space="preserve"> </w:t>
      </w:r>
      <w:r w:rsidRPr="00DF5388">
        <w:t>받</w:t>
      </w:r>
      <w:r w:rsidR="009048D5" w:rsidRPr="00DF5388">
        <w:rPr>
          <w:rFonts w:hint="eastAsia"/>
        </w:rPr>
        <w:t>는</w:t>
      </w:r>
      <w:r w:rsidR="009048D5" w:rsidRPr="00DF5388">
        <w:rPr>
          <w:rFonts w:hint="eastAsia"/>
        </w:rPr>
        <w:t xml:space="preserve"> </w:t>
      </w:r>
      <w:r w:rsidR="009048D5" w:rsidRPr="00DF5388">
        <w:rPr>
          <w:rFonts w:hint="eastAsia"/>
        </w:rPr>
        <w:t>것이</w:t>
      </w:r>
      <w:r w:rsidR="009048D5" w:rsidRPr="00DF5388">
        <w:rPr>
          <w:rFonts w:hint="eastAsia"/>
        </w:rPr>
        <w:t xml:space="preserve"> </w:t>
      </w:r>
      <w:r w:rsidR="009048D5" w:rsidRPr="00DF5388">
        <w:rPr>
          <w:rFonts w:hint="eastAsia"/>
        </w:rPr>
        <w:t>좋으며</w:t>
      </w:r>
      <w:r w:rsidRPr="00DF5388">
        <w:t xml:space="preserve">, </w:t>
      </w:r>
      <w:r w:rsidRPr="00DF5388">
        <w:t>여기에는</w:t>
      </w:r>
      <w:r w:rsidRPr="00DF5388">
        <w:t xml:space="preserve"> </w:t>
      </w:r>
      <w:r w:rsidRPr="00DF5388">
        <w:t>행동</w:t>
      </w:r>
      <w:r w:rsidRPr="00DF5388">
        <w:t xml:space="preserve"> </w:t>
      </w:r>
      <w:r w:rsidRPr="00DF5388">
        <w:t>규칙</w:t>
      </w:r>
      <w:r w:rsidRPr="00DF5388">
        <w:t>(</w:t>
      </w:r>
      <w:r w:rsidRPr="00DF5388">
        <w:t>예</w:t>
      </w:r>
      <w:r w:rsidRPr="00DF5388">
        <w:t xml:space="preserve">: </w:t>
      </w:r>
      <w:r w:rsidRPr="00DF5388">
        <w:t>테스트</w:t>
      </w:r>
      <w:r w:rsidRPr="00DF5388">
        <w:t xml:space="preserve"> </w:t>
      </w:r>
      <w:r w:rsidRPr="00DF5388">
        <w:t>중</w:t>
      </w:r>
      <w:r w:rsidRPr="00DF5388">
        <w:t xml:space="preserve"> </w:t>
      </w:r>
      <w:r w:rsidRPr="00DF5388">
        <w:t>손과</w:t>
      </w:r>
      <w:r w:rsidRPr="00DF5388">
        <w:t xml:space="preserve"> </w:t>
      </w:r>
      <w:r w:rsidRPr="00DF5388">
        <w:t>발의</w:t>
      </w:r>
      <w:r w:rsidRPr="00DF5388">
        <w:t xml:space="preserve"> </w:t>
      </w:r>
      <w:r w:rsidRPr="00DF5388">
        <w:t>올바른</w:t>
      </w:r>
      <w:r w:rsidRPr="00DF5388">
        <w:t xml:space="preserve"> </w:t>
      </w:r>
      <w:r w:rsidRPr="00DF5388">
        <w:t>위치</w:t>
      </w:r>
      <w:r w:rsidRPr="00DF5388">
        <w:t xml:space="preserve">, </w:t>
      </w:r>
      <w:r w:rsidRPr="00DF5388">
        <w:t>휴대용</w:t>
      </w:r>
      <w:r w:rsidRPr="00DF5388">
        <w:t xml:space="preserve"> </w:t>
      </w:r>
      <w:r w:rsidRPr="00DF5388">
        <w:t>기기</w:t>
      </w:r>
      <w:r w:rsidRPr="00DF5388">
        <w:t xml:space="preserve"> </w:t>
      </w:r>
      <w:r w:rsidRPr="00DF5388">
        <w:t>사용</w:t>
      </w:r>
      <w:r w:rsidRPr="00DF5388">
        <w:t xml:space="preserve"> </w:t>
      </w:r>
      <w:r w:rsidRPr="00DF5388">
        <w:t>금지</w:t>
      </w:r>
      <w:r w:rsidRPr="00DF5388">
        <w:t xml:space="preserve">, </w:t>
      </w:r>
      <w:r w:rsidR="008943D9" w:rsidRPr="00DF5388">
        <w:rPr>
          <w:rFonts w:hint="eastAsia"/>
        </w:rPr>
        <w:t>정해진</w:t>
      </w:r>
      <w:r w:rsidR="008943D9" w:rsidRPr="00DF5388">
        <w:rPr>
          <w:rFonts w:hint="eastAsia"/>
        </w:rPr>
        <w:t xml:space="preserve"> </w:t>
      </w:r>
      <w:r w:rsidR="008943D9" w:rsidRPr="00DF5388">
        <w:rPr>
          <w:rFonts w:hint="eastAsia"/>
        </w:rPr>
        <w:t>일정에</w:t>
      </w:r>
      <w:r w:rsidR="008943D9" w:rsidRPr="00DF5388">
        <w:rPr>
          <w:rFonts w:hint="eastAsia"/>
        </w:rPr>
        <w:t xml:space="preserve"> </w:t>
      </w:r>
      <w:r w:rsidR="008943D9" w:rsidRPr="00DF5388">
        <w:rPr>
          <w:rFonts w:hint="eastAsia"/>
        </w:rPr>
        <w:t>따라</w:t>
      </w:r>
      <w:r w:rsidR="008943D9" w:rsidRPr="00DF5388">
        <w:rPr>
          <w:rFonts w:hint="eastAsia"/>
        </w:rPr>
        <w:t xml:space="preserve"> </w:t>
      </w:r>
      <w:r w:rsidR="008943D9" w:rsidRPr="00DF5388">
        <w:rPr>
          <w:rFonts w:hint="eastAsia"/>
        </w:rPr>
        <w:t>반드시</w:t>
      </w:r>
      <w:r w:rsidR="008943D9" w:rsidRPr="00DF5388">
        <w:rPr>
          <w:rFonts w:hint="eastAsia"/>
        </w:rPr>
        <w:t xml:space="preserve"> </w:t>
      </w:r>
      <w:r w:rsidR="008943D9" w:rsidRPr="00DF5388">
        <w:rPr>
          <w:rFonts w:hint="eastAsia"/>
        </w:rPr>
        <w:t>휴식을</w:t>
      </w:r>
      <w:r w:rsidR="008943D9" w:rsidRPr="00DF5388">
        <w:rPr>
          <w:rFonts w:hint="eastAsia"/>
        </w:rPr>
        <w:t xml:space="preserve"> </w:t>
      </w:r>
      <w:r w:rsidR="008943D9" w:rsidRPr="00DF5388">
        <w:rPr>
          <w:rFonts w:hint="eastAsia"/>
        </w:rPr>
        <w:t>취하는</w:t>
      </w:r>
      <w:r w:rsidR="008943D9" w:rsidRPr="00DF5388">
        <w:rPr>
          <w:rFonts w:hint="eastAsia"/>
        </w:rPr>
        <w:t xml:space="preserve"> </w:t>
      </w:r>
      <w:r w:rsidR="008943D9" w:rsidRPr="00DF5388">
        <w:rPr>
          <w:rFonts w:hint="eastAsia"/>
        </w:rPr>
        <w:t>것</w:t>
      </w:r>
      <w:r w:rsidRPr="00DF5388">
        <w:t xml:space="preserve"> </w:t>
      </w:r>
      <w:r w:rsidRPr="00DF5388">
        <w:t>등</w:t>
      </w:r>
      <w:r w:rsidRPr="00DF5388">
        <w:t>)</w:t>
      </w:r>
      <w:r w:rsidRPr="00DF5388">
        <w:t>에</w:t>
      </w:r>
      <w:r w:rsidRPr="00DF5388">
        <w:t xml:space="preserve"> </w:t>
      </w:r>
      <w:r w:rsidRPr="00DF5388">
        <w:t>대한</w:t>
      </w:r>
      <w:r w:rsidRPr="00DF5388">
        <w:t xml:space="preserve"> </w:t>
      </w:r>
      <w:r w:rsidRPr="00DF5388">
        <w:t>자세한</w:t>
      </w:r>
      <w:r w:rsidRPr="00DF5388">
        <w:t xml:space="preserve"> </w:t>
      </w:r>
      <w:r w:rsidRPr="00DF5388">
        <w:t>지침이</w:t>
      </w:r>
      <w:r w:rsidRPr="00DF5388">
        <w:t xml:space="preserve"> </w:t>
      </w:r>
      <w:r w:rsidRPr="00DF5388">
        <w:t>포함</w:t>
      </w:r>
      <w:r w:rsidRPr="00DF5388">
        <w:rPr>
          <w:rFonts w:hint="eastAsia"/>
        </w:rPr>
        <w:t>된</w:t>
      </w:r>
      <w:r w:rsidRPr="00DF5388">
        <w:t>다</w:t>
      </w:r>
      <w:r w:rsidRPr="00DF5388">
        <w:t>. IFTD</w:t>
      </w:r>
      <w:r w:rsidRPr="00DF5388">
        <w:t>는</w:t>
      </w:r>
      <w:r w:rsidRPr="00DF5388">
        <w:t xml:space="preserve"> </w:t>
      </w:r>
      <w:r w:rsidRPr="00DF5388">
        <w:t>숙련된</w:t>
      </w:r>
      <w:r w:rsidRPr="00DF5388">
        <w:t xml:space="preserve"> </w:t>
      </w:r>
      <w:r w:rsidRPr="00DF5388">
        <w:t>수행</w:t>
      </w:r>
      <w:r w:rsidRPr="00DF5388">
        <w:t xml:space="preserve"> </w:t>
      </w:r>
      <w:r w:rsidRPr="00DF5388">
        <w:t>능력과</w:t>
      </w:r>
      <w:r w:rsidRPr="00DF5388">
        <w:t xml:space="preserve"> </w:t>
      </w:r>
      <w:r w:rsidRPr="00DF5388">
        <w:t>행동</w:t>
      </w:r>
      <w:r w:rsidRPr="00DF5388">
        <w:t xml:space="preserve"> </w:t>
      </w:r>
      <w:r w:rsidRPr="00DF5388">
        <w:t>규칙</w:t>
      </w:r>
      <w:r w:rsidRPr="00DF5388">
        <w:t xml:space="preserve"> </w:t>
      </w:r>
      <w:r w:rsidRPr="00DF5388">
        <w:t>준수를</w:t>
      </w:r>
      <w:r w:rsidRPr="00DF5388">
        <w:t xml:space="preserve"> </w:t>
      </w:r>
      <w:r w:rsidRPr="00DF5388">
        <w:t>지속적으로</w:t>
      </w:r>
      <w:r w:rsidRPr="00DF5388">
        <w:t xml:space="preserve"> </w:t>
      </w:r>
      <w:r w:rsidRPr="00DF5388">
        <w:t>보장할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있도록</w:t>
      </w:r>
      <w:r w:rsidRPr="00DF5388">
        <w:t xml:space="preserve"> </w:t>
      </w:r>
      <w:r w:rsidRPr="00DF5388">
        <w:t>충분한</w:t>
      </w:r>
      <w:r w:rsidRPr="00DF5388">
        <w:t xml:space="preserve"> </w:t>
      </w:r>
      <w:r w:rsidRPr="00DF5388">
        <w:t>도로</w:t>
      </w:r>
      <w:r w:rsidRPr="00DF5388">
        <w:t xml:space="preserve"> </w:t>
      </w:r>
      <w:r w:rsidRPr="00DF5388">
        <w:t>주행</w:t>
      </w:r>
      <w:r w:rsidRPr="00DF5388">
        <w:t xml:space="preserve"> </w:t>
      </w:r>
      <w:r w:rsidRPr="00DF5388">
        <w:t>교육을</w:t>
      </w:r>
      <w:r w:rsidRPr="00DF5388">
        <w:t xml:space="preserve"> </w:t>
      </w:r>
      <w:r w:rsidR="009048D5" w:rsidRPr="00DF5388">
        <w:rPr>
          <w:rFonts w:hint="eastAsia"/>
        </w:rPr>
        <w:t>받는</w:t>
      </w:r>
      <w:r w:rsidR="009048D5" w:rsidRPr="00DF5388">
        <w:rPr>
          <w:rFonts w:hint="eastAsia"/>
        </w:rPr>
        <w:t xml:space="preserve"> </w:t>
      </w:r>
      <w:r w:rsidR="009048D5" w:rsidRPr="00DF5388">
        <w:rPr>
          <w:rFonts w:hint="eastAsia"/>
        </w:rPr>
        <w:t>것이</w:t>
      </w:r>
      <w:r w:rsidR="009048D5" w:rsidRPr="00DF5388">
        <w:rPr>
          <w:rFonts w:hint="eastAsia"/>
        </w:rPr>
        <w:t xml:space="preserve"> </w:t>
      </w:r>
      <w:r w:rsidR="009048D5" w:rsidRPr="00DF5388">
        <w:rPr>
          <w:rFonts w:hint="eastAsia"/>
        </w:rPr>
        <w:t>좋다</w:t>
      </w:r>
      <w:r w:rsidRPr="00DF5388">
        <w:rPr>
          <w:rFonts w:hint="eastAsia"/>
        </w:rPr>
        <w:t>.</w:t>
      </w:r>
    </w:p>
    <w:p w14:paraId="68B973E6" w14:textId="77777777" w:rsidR="00074A5D" w:rsidRPr="00DF5388" w:rsidRDefault="00074A5D" w:rsidP="00074A5D"/>
    <w:p w14:paraId="2DA0231C" w14:textId="77777777" w:rsidR="00074A5D" w:rsidRPr="00DF5388" w:rsidRDefault="00074A5D" w:rsidP="00074A5D">
      <w:pPr>
        <w:pStyle w:val="34"/>
        <w:numPr>
          <w:ilvl w:val="2"/>
          <w:numId w:val="8"/>
        </w:numPr>
        <w:rPr>
          <w:rFonts w:eastAsia="Yu Mincho"/>
        </w:rPr>
      </w:pPr>
      <w:r w:rsidRPr="00DF5388">
        <w:t xml:space="preserve">IFTD </w:t>
      </w:r>
      <w:r w:rsidRPr="00DF5388">
        <w:t>작업</w:t>
      </w:r>
      <w:r w:rsidRPr="00DF5388">
        <w:t xml:space="preserve"> </w:t>
      </w:r>
      <w:r w:rsidRPr="00DF5388">
        <w:t>부담</w:t>
      </w:r>
      <w:r w:rsidRPr="00DF5388">
        <w:t xml:space="preserve"> </w:t>
      </w:r>
      <w:r w:rsidRPr="00DF5388">
        <w:t>관리</w:t>
      </w:r>
    </w:p>
    <w:p w14:paraId="736FB9DE" w14:textId="77777777" w:rsidR="00864D84" w:rsidRPr="00DF5388" w:rsidRDefault="00864D84" w:rsidP="00864D84">
      <w:pPr>
        <w:rPr>
          <w:rFonts w:eastAsia="Yu Mincho"/>
          <w:lang w:val="de-DE" w:eastAsia="ja-JP"/>
        </w:rPr>
      </w:pPr>
    </w:p>
    <w:p w14:paraId="34D129EC" w14:textId="299CA6DC" w:rsidR="00074A5D" w:rsidRPr="00DF5388" w:rsidRDefault="00074A5D" w:rsidP="00074A5D">
      <w:pPr>
        <w:rPr>
          <w:b/>
        </w:rPr>
      </w:pPr>
      <w:r w:rsidRPr="00DF5388">
        <w:t xml:space="preserve">ADS </w:t>
      </w:r>
      <w:r w:rsidRPr="00DF5388">
        <w:t>운행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차량은</w:t>
      </w:r>
      <w:r w:rsidRPr="00DF5388">
        <w:t xml:space="preserve"> ADS </w:t>
      </w:r>
      <w:r w:rsidRPr="00DF5388">
        <w:t>기능이</w:t>
      </w:r>
      <w:r w:rsidRPr="00DF5388">
        <w:t xml:space="preserve"> </w:t>
      </w:r>
      <w:r w:rsidRPr="00DF5388">
        <w:t>없는</w:t>
      </w:r>
      <w:r w:rsidRPr="00DF5388">
        <w:t xml:space="preserve"> </w:t>
      </w:r>
      <w:r w:rsidRPr="00DF5388">
        <w:t>기존</w:t>
      </w:r>
      <w:r w:rsidRPr="00DF5388">
        <w:t xml:space="preserve"> </w:t>
      </w:r>
      <w:r w:rsidRPr="00DF5388">
        <w:t>차량</w:t>
      </w:r>
      <w:r w:rsidRPr="00DF5388">
        <w:t xml:space="preserve"> </w:t>
      </w:r>
      <w:r w:rsidRPr="00DF5388">
        <w:t>프로토타입</w:t>
      </w:r>
      <w:r w:rsidRPr="00DF5388">
        <w:t xml:space="preserve"> </w:t>
      </w:r>
      <w:r w:rsidRPr="00DF5388">
        <w:t>시험과</w:t>
      </w:r>
      <w:r w:rsidRPr="00DF5388">
        <w:t xml:space="preserve"> </w:t>
      </w:r>
      <w:r w:rsidRPr="00DF5388">
        <w:t>비교하여</w:t>
      </w:r>
      <w:r w:rsidRPr="00DF5388">
        <w:t xml:space="preserve"> IFTD</w:t>
      </w:r>
      <w:r w:rsidRPr="00DF5388">
        <w:t>에게</w:t>
      </w:r>
      <w:r w:rsidRPr="00DF5388">
        <w:t xml:space="preserve"> </w:t>
      </w:r>
      <w:r w:rsidRPr="00DF5388">
        <w:t>고유한</w:t>
      </w:r>
      <w:r w:rsidRPr="00DF5388">
        <w:t xml:space="preserve"> </w:t>
      </w:r>
      <w:r w:rsidRPr="00DF5388">
        <w:t>도전을</w:t>
      </w:r>
      <w:r w:rsidRPr="00DF5388">
        <w:t xml:space="preserve"> </w:t>
      </w:r>
      <w:r w:rsidRPr="00DF5388">
        <w:t>제공</w:t>
      </w:r>
      <w:r w:rsidRPr="00DF5388">
        <w:rPr>
          <w:rFonts w:hint="eastAsia"/>
        </w:rPr>
        <w:t>한다</w:t>
      </w:r>
      <w:r w:rsidRPr="00DF5388">
        <w:t xml:space="preserve">. </w:t>
      </w:r>
      <w:r w:rsidRPr="00DF5388">
        <w:t>그</w:t>
      </w:r>
      <w:r w:rsidRPr="00DF5388">
        <w:t xml:space="preserve"> </w:t>
      </w:r>
      <w:r w:rsidRPr="00DF5388">
        <w:t>이유는</w:t>
      </w:r>
      <w:r w:rsidRPr="00DF5388">
        <w:t xml:space="preserve"> IFTD</w:t>
      </w:r>
      <w:r w:rsidRPr="00DF5388">
        <w:t>가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중</w:t>
      </w:r>
      <w:r w:rsidRPr="00DF5388">
        <w:t xml:space="preserve"> DDT </w:t>
      </w:r>
      <w:r w:rsidRPr="00DF5388">
        <w:t>또는</w:t>
      </w:r>
      <w:r w:rsidRPr="00DF5388">
        <w:t xml:space="preserve"> </w:t>
      </w:r>
      <w:proofErr w:type="spellStart"/>
      <w:r w:rsidR="008943D9" w:rsidRPr="00DF5388">
        <w:rPr>
          <w:rFonts w:hint="eastAsia"/>
        </w:rPr>
        <w:t>폴백</w:t>
      </w:r>
      <w:r w:rsidRPr="00DF5388">
        <w:t>의</w:t>
      </w:r>
      <w:proofErr w:type="spellEnd"/>
      <w:r w:rsidRPr="00DF5388">
        <w:t xml:space="preserve"> </w:t>
      </w:r>
      <w:r w:rsidRPr="00DF5388">
        <w:t>일부를</w:t>
      </w:r>
      <w:r w:rsidRPr="00DF5388">
        <w:t xml:space="preserve"> </w:t>
      </w:r>
      <w:r w:rsidRPr="00DF5388">
        <w:t>수행하는</w:t>
      </w:r>
      <w:r w:rsidRPr="00DF5388">
        <w:t xml:space="preserve"> </w:t>
      </w:r>
      <w:r w:rsidRPr="00DF5388">
        <w:t>경우가</w:t>
      </w:r>
      <w:r w:rsidRPr="00DF5388">
        <w:t xml:space="preserve"> </w:t>
      </w:r>
      <w:r w:rsidRPr="00DF5388">
        <w:t>드물거나</w:t>
      </w:r>
      <w:r w:rsidRPr="00DF5388">
        <w:t xml:space="preserve"> </w:t>
      </w:r>
      <w:r w:rsidRPr="00DF5388">
        <w:t>거의</w:t>
      </w:r>
      <w:r w:rsidRPr="00DF5388">
        <w:t xml:space="preserve"> </w:t>
      </w:r>
      <w:r w:rsidRPr="00DF5388">
        <w:t>없기</w:t>
      </w:r>
      <w:r w:rsidRPr="00DF5388">
        <w:t xml:space="preserve"> </w:t>
      </w:r>
      <w:r w:rsidRPr="00DF5388">
        <w:t>때문</w:t>
      </w:r>
      <w:r w:rsidRPr="00DF5388">
        <w:rPr>
          <w:rFonts w:hint="eastAsia"/>
        </w:rPr>
        <w:t>이다</w:t>
      </w:r>
      <w:r w:rsidRPr="00DF5388">
        <w:rPr>
          <w:rFonts w:hint="eastAsia"/>
        </w:rPr>
        <w:t>.</w:t>
      </w:r>
      <w:r w:rsidR="00EE0C37" w:rsidRPr="00DF5388">
        <w:rPr>
          <w:rFonts w:hint="eastAsia"/>
        </w:rPr>
        <w:t xml:space="preserve"> </w:t>
      </w:r>
      <w:r w:rsidRPr="00DF5388">
        <w:t>대신</w:t>
      </w:r>
      <w:r w:rsidRPr="00DF5388">
        <w:t>, IFTD</w:t>
      </w:r>
      <w:r w:rsidRPr="00DF5388">
        <w:t>는</w:t>
      </w:r>
      <w:r w:rsidRPr="00DF5388">
        <w:t xml:space="preserve"> </w:t>
      </w:r>
      <w:r w:rsidRPr="00DF5388">
        <w:t>항상</w:t>
      </w:r>
      <w:r w:rsidRPr="00DF5388">
        <w:t xml:space="preserve"> ADS</w:t>
      </w:r>
      <w:r w:rsidRPr="00DF5388">
        <w:t>의</w:t>
      </w:r>
      <w:r w:rsidRPr="00DF5388">
        <w:t xml:space="preserve"> DDT </w:t>
      </w:r>
      <w:r w:rsidRPr="00DF5388">
        <w:t>수행을</w:t>
      </w:r>
      <w:r w:rsidRPr="00DF5388">
        <w:t xml:space="preserve"> </w:t>
      </w:r>
      <w:r w:rsidRPr="00DF5388">
        <w:t>감독해야</w:t>
      </w:r>
      <w:r w:rsidRPr="00DF5388">
        <w:t xml:space="preserve"> </w:t>
      </w:r>
      <w:r w:rsidRPr="00DF5388">
        <w:t>하며</w:t>
      </w:r>
      <w:r w:rsidRPr="00DF5388">
        <w:t xml:space="preserve">, </w:t>
      </w:r>
      <w:r w:rsidRPr="00DF5388">
        <w:t>경고</w:t>
      </w:r>
      <w:r w:rsidRPr="00DF5388">
        <w:t xml:space="preserve"> </w:t>
      </w:r>
      <w:r w:rsidRPr="00DF5388">
        <w:t>유무와</w:t>
      </w:r>
      <w:r w:rsidRPr="00DF5388">
        <w:t xml:space="preserve"> </w:t>
      </w:r>
      <w:r w:rsidRPr="00DF5388">
        <w:t>상관없이</w:t>
      </w:r>
      <w:r w:rsidRPr="00DF5388">
        <w:t xml:space="preserve"> </w:t>
      </w:r>
      <w:r w:rsidRPr="00DF5388">
        <w:t>모든</w:t>
      </w:r>
      <w:r w:rsidRPr="00DF5388">
        <w:t xml:space="preserve"> </w:t>
      </w:r>
      <w:r w:rsidRPr="00DF5388">
        <w:t>위험</w:t>
      </w:r>
      <w:r w:rsidRPr="00DF5388">
        <w:t xml:space="preserve"> </w:t>
      </w:r>
      <w:r w:rsidRPr="00DF5388">
        <w:t>상황</w:t>
      </w:r>
      <w:r w:rsidRPr="00DF5388">
        <w:t>(</w:t>
      </w:r>
      <w:r w:rsidRPr="00DF5388">
        <w:t>예</w:t>
      </w:r>
      <w:r w:rsidRPr="00DF5388">
        <w:t xml:space="preserve">: </w:t>
      </w:r>
      <w:r w:rsidRPr="00DF5388">
        <w:t>다른</w:t>
      </w:r>
      <w:r w:rsidRPr="00DF5388">
        <w:t xml:space="preserve"> </w:t>
      </w:r>
      <w:r w:rsidRPr="00DF5388">
        <w:t>도로</w:t>
      </w:r>
      <w:r w:rsidRPr="00DF5388">
        <w:t xml:space="preserve"> </w:t>
      </w:r>
      <w:r w:rsidRPr="00DF5388">
        <w:t>이용자의</w:t>
      </w:r>
      <w:r w:rsidRPr="00DF5388">
        <w:t xml:space="preserve"> </w:t>
      </w:r>
      <w:r w:rsidRPr="00DF5388">
        <w:t>안전하지</w:t>
      </w:r>
      <w:r w:rsidRPr="00DF5388">
        <w:t xml:space="preserve"> </w:t>
      </w:r>
      <w:r w:rsidRPr="00DF5388">
        <w:t>않은</w:t>
      </w:r>
      <w:r w:rsidRPr="00DF5388">
        <w:t xml:space="preserve"> </w:t>
      </w:r>
      <w:r w:rsidRPr="00DF5388">
        <w:t>행동</w:t>
      </w:r>
      <w:r w:rsidRPr="00DF5388">
        <w:t xml:space="preserve">, </w:t>
      </w:r>
      <w:r w:rsidR="00431974" w:rsidRPr="00DF5388">
        <w:rPr>
          <w:rFonts w:hint="eastAsia"/>
        </w:rPr>
        <w:t>시험</w:t>
      </w:r>
      <w:r w:rsidRPr="00DF5388">
        <w:t xml:space="preserve"> </w:t>
      </w:r>
      <w:r w:rsidRPr="00DF5388">
        <w:t>중인</w:t>
      </w:r>
      <w:r w:rsidRPr="00DF5388">
        <w:t xml:space="preserve"> ADS </w:t>
      </w:r>
      <w:r w:rsidRPr="00DF5388">
        <w:t>기능의</w:t>
      </w:r>
      <w:r w:rsidRPr="00DF5388">
        <w:t xml:space="preserve"> </w:t>
      </w:r>
      <w:r w:rsidRPr="00DF5388">
        <w:t>위험한</w:t>
      </w:r>
      <w:r w:rsidRPr="00DF5388">
        <w:t xml:space="preserve"> </w:t>
      </w:r>
      <w:r w:rsidRPr="00DF5388">
        <w:t>행동</w:t>
      </w:r>
      <w:r w:rsidRPr="00DF5388">
        <w:t xml:space="preserve">, </w:t>
      </w:r>
      <w:r w:rsidRPr="00DF5388">
        <w:t>차량</w:t>
      </w:r>
      <w:r w:rsidRPr="00DF5388">
        <w:t xml:space="preserve">/ADS </w:t>
      </w:r>
      <w:r w:rsidRPr="00DF5388">
        <w:t>고장</w:t>
      </w:r>
      <w:r w:rsidRPr="00DF5388">
        <w:t xml:space="preserve">, </w:t>
      </w:r>
      <w:r w:rsidRPr="00DF5388">
        <w:t>악천후</w:t>
      </w:r>
      <w:r w:rsidRPr="00DF5388">
        <w:t xml:space="preserve"> </w:t>
      </w:r>
      <w:r w:rsidRPr="00DF5388">
        <w:t>등</w:t>
      </w:r>
      <w:r w:rsidRPr="00DF5388">
        <w:t>)</w:t>
      </w:r>
      <w:r w:rsidRPr="00DF5388">
        <w:t>에</w:t>
      </w:r>
      <w:r w:rsidRPr="00DF5388">
        <w:t xml:space="preserve"> </w:t>
      </w:r>
      <w:r w:rsidRPr="00DF5388">
        <w:t>대응해야</w:t>
      </w:r>
      <w:r w:rsidRPr="00DF5388">
        <w:t xml:space="preserve"> </w:t>
      </w:r>
      <w:r w:rsidRPr="00DF5388">
        <w:rPr>
          <w:rFonts w:hint="eastAsia"/>
        </w:rPr>
        <w:t>한다</w:t>
      </w:r>
      <w:r w:rsidR="00431974" w:rsidRPr="00DF5388">
        <w:rPr>
          <w:rFonts w:hint="eastAsia"/>
        </w:rPr>
        <w:t>.</w:t>
      </w:r>
    </w:p>
    <w:p w14:paraId="57421647" w14:textId="77777777" w:rsidR="00074A5D" w:rsidRPr="00DF5388" w:rsidRDefault="00074A5D" w:rsidP="00074A5D"/>
    <w:p w14:paraId="0CE95171" w14:textId="5C3DB2E0" w:rsidR="00074A5D" w:rsidRPr="00DF5388" w:rsidRDefault="00074A5D" w:rsidP="00074A5D">
      <w:r w:rsidRPr="00DF5388">
        <w:t>작업</w:t>
      </w:r>
      <w:r w:rsidRPr="00DF5388">
        <w:t xml:space="preserve"> </w:t>
      </w:r>
      <w:r w:rsidRPr="00DF5388">
        <w:t>부담이</w:t>
      </w:r>
      <w:r w:rsidRPr="00DF5388">
        <w:t xml:space="preserve"> </w:t>
      </w:r>
      <w:r w:rsidRPr="00DF5388">
        <w:t>낮은</w:t>
      </w:r>
      <w:r w:rsidRPr="00DF5388">
        <w:t xml:space="preserve"> </w:t>
      </w:r>
      <w:r w:rsidRPr="00DF5388">
        <w:t>과제에</w:t>
      </w:r>
      <w:r w:rsidRPr="00DF5388">
        <w:t xml:space="preserve"> </w:t>
      </w:r>
      <w:r w:rsidRPr="00DF5388">
        <w:t>인간이</w:t>
      </w:r>
      <w:r w:rsidRPr="00DF5388">
        <w:t xml:space="preserve"> </w:t>
      </w:r>
      <w:r w:rsidRPr="00DF5388">
        <w:t>장시간</w:t>
      </w:r>
      <w:r w:rsidRPr="00DF5388">
        <w:t xml:space="preserve"> </w:t>
      </w:r>
      <w:r w:rsidRPr="00DF5388">
        <w:t>집중하기</w:t>
      </w:r>
      <w:r w:rsidRPr="00DF5388">
        <w:t xml:space="preserve"> </w:t>
      </w:r>
      <w:r w:rsidRPr="00DF5388">
        <w:t>어렵기</w:t>
      </w:r>
      <w:r w:rsidRPr="00DF5388">
        <w:t xml:space="preserve"> </w:t>
      </w:r>
      <w:r w:rsidRPr="00DF5388">
        <w:t>때문에</w:t>
      </w:r>
      <w:r w:rsidRPr="00DF5388">
        <w:t>, IFTD</w:t>
      </w:r>
      <w:r w:rsidRPr="00DF5388">
        <w:t>가</w:t>
      </w:r>
      <w:r w:rsidRPr="00DF5388">
        <w:t xml:space="preserve"> </w:t>
      </w:r>
      <w:r w:rsidRPr="00DF5388">
        <w:t>공공</w:t>
      </w:r>
      <w:r w:rsidRPr="00DF5388">
        <w:t xml:space="preserve"> </w:t>
      </w:r>
      <w:r w:rsidRPr="00DF5388">
        <w:t>도로에서</w:t>
      </w:r>
      <w:r w:rsidRPr="00DF5388">
        <w:t xml:space="preserve"> </w:t>
      </w:r>
      <w:r w:rsidRPr="00DF5388">
        <w:t>시험을</w:t>
      </w:r>
      <w:r w:rsidRPr="00DF5388">
        <w:t xml:space="preserve"> </w:t>
      </w:r>
      <w:r w:rsidRPr="00DF5388">
        <w:t>수행할</w:t>
      </w:r>
      <w:r w:rsidRPr="00DF5388">
        <w:t xml:space="preserve"> </w:t>
      </w:r>
      <w:r w:rsidRPr="00DF5388">
        <w:t>때</w:t>
      </w:r>
      <w:r w:rsidRPr="00DF5388">
        <w:t xml:space="preserve"> </w:t>
      </w:r>
      <w:r w:rsidRPr="00DF5388">
        <w:t>휴식을</w:t>
      </w:r>
      <w:r w:rsidRPr="00DF5388">
        <w:t xml:space="preserve"> </w:t>
      </w:r>
      <w:r w:rsidRPr="00DF5388">
        <w:t>취하기</w:t>
      </w:r>
      <w:r w:rsidRPr="00DF5388">
        <w:t xml:space="preserve"> </w:t>
      </w:r>
      <w:r w:rsidRPr="00DF5388">
        <w:t>전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시간은</w:t>
      </w:r>
      <w:r w:rsidRPr="00DF5388">
        <w:t xml:space="preserve"> </w:t>
      </w:r>
      <w:r w:rsidRPr="00DF5388">
        <w:t>일반적으로</w:t>
      </w:r>
      <w:r w:rsidRPr="00DF5388">
        <w:t xml:space="preserve"> 2</w:t>
      </w:r>
      <w:r w:rsidRPr="00DF5388">
        <w:t>시간을</w:t>
      </w:r>
      <w:r w:rsidRPr="00DF5388">
        <w:t xml:space="preserve"> </w:t>
      </w:r>
      <w:r w:rsidRPr="00DF5388">
        <w:t>초과하지</w:t>
      </w:r>
      <w:r w:rsidRPr="00DF5388">
        <w:t xml:space="preserve"> </w:t>
      </w:r>
      <w:r w:rsidRPr="00DF5388">
        <w:t>않으며</w:t>
      </w:r>
      <w:r w:rsidRPr="00DF5388">
        <w:t xml:space="preserve"> </w:t>
      </w:r>
      <w:r w:rsidRPr="00DF5388">
        <w:t>최소</w:t>
      </w:r>
      <w:r w:rsidRPr="00DF5388">
        <w:t xml:space="preserve"> 15</w:t>
      </w:r>
      <w:r w:rsidRPr="00DF5388">
        <w:t>분</w:t>
      </w:r>
      <w:r w:rsidR="000E146A" w:rsidRPr="00DF5388">
        <w:rPr>
          <w:rFonts w:hint="eastAsia"/>
        </w:rPr>
        <w:t>간</w:t>
      </w:r>
      <w:r w:rsidRPr="00DF5388">
        <w:t xml:space="preserve"> </w:t>
      </w:r>
      <w:r w:rsidRPr="00DF5388">
        <w:t>휴식</w:t>
      </w:r>
      <w:r w:rsidR="000E146A" w:rsidRPr="00DF5388">
        <w:rPr>
          <w:rFonts w:hint="eastAsia"/>
        </w:rPr>
        <w:t>하는</w:t>
      </w:r>
      <w:r w:rsidR="000E146A" w:rsidRPr="00DF5388">
        <w:rPr>
          <w:rFonts w:hint="eastAsia"/>
        </w:rPr>
        <w:t xml:space="preserve"> </w:t>
      </w:r>
      <w:r w:rsidR="000E146A" w:rsidRPr="00DF5388">
        <w:rPr>
          <w:rFonts w:hint="eastAsia"/>
        </w:rPr>
        <w:t>것이</w:t>
      </w:r>
      <w:r w:rsidR="000E146A" w:rsidRPr="00DF5388">
        <w:rPr>
          <w:rFonts w:hint="eastAsia"/>
        </w:rPr>
        <w:t xml:space="preserve"> </w:t>
      </w:r>
      <w:r w:rsidR="000E146A" w:rsidRPr="00DF5388">
        <w:rPr>
          <w:rFonts w:hint="eastAsia"/>
        </w:rPr>
        <w:t>좋다</w:t>
      </w:r>
      <w:r w:rsidRPr="00DF5388">
        <w:t>.</w:t>
      </w:r>
      <w:r w:rsidR="0035412F" w:rsidRPr="00DF5388">
        <w:rPr>
          <w:rStyle w:val="af8"/>
        </w:rPr>
        <w:footnoteReference w:id="4"/>
      </w:r>
      <w:r w:rsidRPr="00DF5388">
        <w:t xml:space="preserve"> </w:t>
      </w:r>
      <w:r w:rsidRPr="00DF5388">
        <w:t>휴식의</w:t>
      </w:r>
      <w:r w:rsidRPr="00DF5388">
        <w:t xml:space="preserve"> </w:t>
      </w:r>
      <w:r w:rsidRPr="00DF5388">
        <w:t>빈도와</w:t>
      </w:r>
      <w:r w:rsidRPr="00DF5388">
        <w:t xml:space="preserve"> </w:t>
      </w:r>
      <w:r w:rsidRPr="00DF5388">
        <w:t>기간은</w:t>
      </w:r>
      <w:r w:rsidRPr="00DF5388">
        <w:t xml:space="preserve"> ADS</w:t>
      </w:r>
      <w:r w:rsidR="00345669" w:rsidRPr="00DF5388">
        <w:rPr>
          <w:rFonts w:hint="eastAsia"/>
        </w:rPr>
        <w:t>와</w:t>
      </w:r>
      <w:r w:rsidRPr="00DF5388">
        <w:t xml:space="preserve"> </w:t>
      </w:r>
      <w:r w:rsidRPr="00DF5388">
        <w:t>관련</w:t>
      </w:r>
      <w:r w:rsidRPr="00DF5388">
        <w:t xml:space="preserve"> </w:t>
      </w:r>
      <w:r w:rsidRPr="00DF5388">
        <w:t>시스템의</w:t>
      </w:r>
      <w:r w:rsidRPr="00DF5388">
        <w:t xml:space="preserve"> </w:t>
      </w:r>
      <w:r w:rsidRPr="00DF5388">
        <w:t>성숙도</w:t>
      </w:r>
      <w:r w:rsidRPr="00DF5388">
        <w:t xml:space="preserve">, ODD, </w:t>
      </w:r>
      <w:r w:rsidRPr="00DF5388">
        <w:t>사용</w:t>
      </w:r>
      <w:r w:rsidRPr="00DF5388">
        <w:t xml:space="preserve"> </w:t>
      </w:r>
      <w:r w:rsidRPr="00DF5388">
        <w:t>사례</w:t>
      </w:r>
      <w:r w:rsidR="00345669" w:rsidRPr="00DF5388">
        <w:t xml:space="preserve"> </w:t>
      </w:r>
      <w:r w:rsidR="00345669" w:rsidRPr="00DF5388">
        <w:rPr>
          <w:rFonts w:hint="eastAsia"/>
        </w:rPr>
        <w:t>및</w:t>
      </w:r>
      <w:r w:rsidRPr="00DF5388">
        <w:t xml:space="preserve"> </w:t>
      </w:r>
      <w:r w:rsidRPr="00DF5388">
        <w:t>전체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복잡도에</w:t>
      </w:r>
      <w:r w:rsidRPr="00DF5388">
        <w:t xml:space="preserve"> </w:t>
      </w:r>
      <w:r w:rsidRPr="00DF5388">
        <w:t>따라</w:t>
      </w:r>
      <w:r w:rsidRPr="00DF5388">
        <w:t xml:space="preserve"> </w:t>
      </w:r>
      <w:r w:rsidRPr="00DF5388">
        <w:t>조정</w:t>
      </w:r>
      <w:r w:rsidR="00431974" w:rsidRPr="00DF5388">
        <w:rPr>
          <w:rFonts w:hint="eastAsia"/>
        </w:rPr>
        <w:t>해도</w:t>
      </w:r>
      <w:r w:rsidR="00431974" w:rsidRPr="00DF5388">
        <w:rPr>
          <w:rFonts w:hint="eastAsia"/>
        </w:rPr>
        <w:t xml:space="preserve"> </w:t>
      </w:r>
      <w:r w:rsidR="00431974" w:rsidRPr="00DF5388">
        <w:rPr>
          <w:rFonts w:hint="eastAsia"/>
        </w:rPr>
        <w:t>된다</w:t>
      </w:r>
      <w:r w:rsidRPr="00DF5388">
        <w:rPr>
          <w:rFonts w:hint="eastAsia"/>
        </w:rPr>
        <w:t>.</w:t>
      </w:r>
      <w:r w:rsidR="00EE0C37" w:rsidRPr="00DF5388">
        <w:rPr>
          <w:rFonts w:hint="eastAsia"/>
        </w:rPr>
        <w:t xml:space="preserve"> </w:t>
      </w:r>
      <w:r w:rsidRPr="00DF5388">
        <w:t>예를</w:t>
      </w:r>
      <w:r w:rsidRPr="00DF5388">
        <w:t xml:space="preserve"> </w:t>
      </w:r>
      <w:r w:rsidRPr="00DF5388">
        <w:t>들어</w:t>
      </w:r>
      <w:r w:rsidRPr="00DF5388">
        <w:t xml:space="preserve">, </w:t>
      </w:r>
      <w:r w:rsidRPr="00DF5388">
        <w:t>시험</w:t>
      </w:r>
      <w:r w:rsidRPr="00DF5388">
        <w:t xml:space="preserve"> </w:t>
      </w:r>
      <w:r w:rsidRPr="00DF5388">
        <w:t>중인</w:t>
      </w:r>
      <w:r w:rsidRPr="00DF5388">
        <w:t xml:space="preserve"> ADS </w:t>
      </w:r>
      <w:r w:rsidRPr="00DF5388">
        <w:t>운행</w:t>
      </w:r>
      <w:r w:rsidRPr="00DF5388">
        <w:t xml:space="preserve"> </w:t>
      </w:r>
      <w:r w:rsidRPr="00DF5388">
        <w:t>중장비</w:t>
      </w:r>
      <w:r w:rsidRPr="00DF5388">
        <w:t xml:space="preserve"> </w:t>
      </w:r>
      <w:r w:rsidRPr="00DF5388">
        <w:t>화물차는</w:t>
      </w:r>
      <w:r w:rsidRPr="00DF5388">
        <w:t xml:space="preserve"> ODD</w:t>
      </w:r>
      <w:r w:rsidRPr="00DF5388">
        <w:t>와</w:t>
      </w:r>
      <w:r w:rsidRPr="00DF5388">
        <w:t xml:space="preserve"> </w:t>
      </w:r>
      <w:r w:rsidRPr="00DF5388">
        <w:t>해당</w:t>
      </w:r>
      <w:r w:rsidRPr="00DF5388">
        <w:t xml:space="preserve"> IFTD</w:t>
      </w:r>
      <w:r w:rsidRPr="00DF5388">
        <w:t>가</w:t>
      </w:r>
      <w:r w:rsidRPr="00DF5388">
        <w:t xml:space="preserve"> </w:t>
      </w:r>
      <w:r w:rsidRPr="00DF5388">
        <w:t>면허가</w:t>
      </w:r>
      <w:r w:rsidRPr="00DF5388">
        <w:t xml:space="preserve"> </w:t>
      </w:r>
      <w:r w:rsidRPr="00DF5388">
        <w:t>있는</w:t>
      </w:r>
      <w:r w:rsidRPr="00DF5388">
        <w:t xml:space="preserve"> </w:t>
      </w:r>
      <w:r w:rsidRPr="00DF5388">
        <w:t>전문</w:t>
      </w:r>
      <w:r w:rsidRPr="00DF5388">
        <w:t xml:space="preserve"> </w:t>
      </w:r>
      <w:r w:rsidRPr="00DF5388">
        <w:t>트럭</w:t>
      </w:r>
      <w:r w:rsidRPr="00DF5388">
        <w:t xml:space="preserve"> </w:t>
      </w:r>
      <w:r w:rsidRPr="00DF5388">
        <w:t>운전사라는</w:t>
      </w:r>
      <w:r w:rsidRPr="00DF5388">
        <w:t xml:space="preserve"> </w:t>
      </w:r>
      <w:r w:rsidRPr="00DF5388">
        <w:t>사실을</w:t>
      </w:r>
      <w:r w:rsidRPr="00DF5388">
        <w:t xml:space="preserve"> </w:t>
      </w:r>
      <w:r w:rsidRPr="00DF5388">
        <w:t>고려할</w:t>
      </w:r>
      <w:r w:rsidRPr="00DF5388">
        <w:t xml:space="preserve"> </w:t>
      </w:r>
      <w:r w:rsidRPr="00DF5388">
        <w:t>때</w:t>
      </w:r>
      <w:r w:rsidRPr="00DF5388">
        <w:t xml:space="preserve">, </w:t>
      </w:r>
      <w:r w:rsidRPr="00DF5388">
        <w:t>휴식</w:t>
      </w:r>
      <w:r w:rsidRPr="00DF5388">
        <w:t xml:space="preserve"> </w:t>
      </w:r>
      <w:r w:rsidRPr="00DF5388">
        <w:t>사이의</w:t>
      </w:r>
      <w:r w:rsidRPr="00DF5388">
        <w:t xml:space="preserve"> </w:t>
      </w:r>
      <w:r w:rsidRPr="00DF5388">
        <w:t>운행</w:t>
      </w:r>
      <w:r w:rsidRPr="00DF5388">
        <w:t xml:space="preserve"> </w:t>
      </w:r>
      <w:r w:rsidRPr="00DF5388">
        <w:t>시간이</w:t>
      </w:r>
      <w:r w:rsidRPr="00DF5388">
        <w:t xml:space="preserve"> </w:t>
      </w:r>
      <w:r w:rsidRPr="00DF5388">
        <w:t>다소</w:t>
      </w:r>
      <w:r w:rsidRPr="00DF5388">
        <w:t xml:space="preserve"> </w:t>
      </w:r>
      <w:r w:rsidRPr="00DF5388">
        <w:t>길어질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있다</w:t>
      </w:r>
      <w:r w:rsidRPr="00DF5388">
        <w:t xml:space="preserve">. </w:t>
      </w:r>
      <w:r w:rsidRPr="00DF5388">
        <w:t>또한</w:t>
      </w:r>
      <w:r w:rsidRPr="00DF5388">
        <w:t>, IFTD</w:t>
      </w:r>
      <w:r w:rsidR="00662E15" w:rsidRPr="00DF5388">
        <w:rPr>
          <w:rFonts w:hint="eastAsia"/>
        </w:rPr>
        <w:t>가</w:t>
      </w:r>
      <w:r w:rsidR="00662E15" w:rsidRPr="00DF5388">
        <w:rPr>
          <w:rFonts w:hint="eastAsia"/>
        </w:rPr>
        <w:t xml:space="preserve"> </w:t>
      </w:r>
      <w:r w:rsidRPr="00DF5388">
        <w:t>집중</w:t>
      </w:r>
      <w:r w:rsidR="00662E15" w:rsidRPr="00DF5388">
        <w:rPr>
          <w:rFonts w:hint="eastAsia"/>
        </w:rPr>
        <w:t>력</w:t>
      </w:r>
      <w:r w:rsidRPr="00DF5388">
        <w:t>을</w:t>
      </w:r>
      <w:r w:rsidRPr="00DF5388">
        <w:t xml:space="preserve"> </w:t>
      </w:r>
      <w:r w:rsidRPr="00DF5388">
        <w:t>유지</w:t>
      </w:r>
      <w:r w:rsidR="00662E15" w:rsidRPr="00DF5388">
        <w:rPr>
          <w:rFonts w:hint="eastAsia"/>
        </w:rPr>
        <w:t>할</w:t>
      </w:r>
      <w:r w:rsidR="00662E15" w:rsidRPr="00DF5388">
        <w:rPr>
          <w:rFonts w:hint="eastAsia"/>
        </w:rPr>
        <w:t xml:space="preserve"> </w:t>
      </w:r>
      <w:r w:rsidR="00662E15" w:rsidRPr="00DF5388">
        <w:rPr>
          <w:rFonts w:hint="eastAsia"/>
        </w:rPr>
        <w:t>수</w:t>
      </w:r>
      <w:r w:rsidR="00662E15" w:rsidRPr="00DF5388">
        <w:rPr>
          <w:rFonts w:hint="eastAsia"/>
        </w:rPr>
        <w:t xml:space="preserve"> </w:t>
      </w:r>
      <w:r w:rsidR="00662E15" w:rsidRPr="00DF5388">
        <w:rPr>
          <w:rFonts w:hint="eastAsia"/>
        </w:rPr>
        <w:t>있도록</w:t>
      </w:r>
      <w:r w:rsidRPr="00DF5388">
        <w:t xml:space="preserve"> </w:t>
      </w:r>
      <w:r w:rsidRPr="00DF5388">
        <w:t>필요</w:t>
      </w:r>
      <w:r w:rsidR="00662E15" w:rsidRPr="00DF5388">
        <w:rPr>
          <w:rFonts w:hint="eastAsia"/>
        </w:rPr>
        <w:t>에</w:t>
      </w:r>
      <w:r w:rsidR="00662E15" w:rsidRPr="00DF5388">
        <w:rPr>
          <w:rFonts w:hint="eastAsia"/>
        </w:rPr>
        <w:t xml:space="preserve"> </w:t>
      </w:r>
      <w:r w:rsidR="00662E15" w:rsidRPr="00DF5388">
        <w:rPr>
          <w:rFonts w:hint="eastAsia"/>
        </w:rPr>
        <w:t>따라</w:t>
      </w:r>
      <w:r w:rsidRPr="00DF5388">
        <w:t xml:space="preserve"> </w:t>
      </w:r>
      <w:r w:rsidRPr="00DF5388">
        <w:t>더</w:t>
      </w:r>
      <w:r w:rsidRPr="00DF5388">
        <w:t xml:space="preserve"> </w:t>
      </w:r>
      <w:r w:rsidRPr="00DF5388">
        <w:t>자주</w:t>
      </w:r>
      <w:r w:rsidRPr="00DF5388">
        <w:t xml:space="preserve"> </w:t>
      </w:r>
      <w:r w:rsidR="00662E15" w:rsidRPr="00DF5388">
        <w:rPr>
          <w:rFonts w:hint="eastAsia"/>
        </w:rPr>
        <w:t>및</w:t>
      </w:r>
      <w:r w:rsidR="00662E15" w:rsidRPr="00DF5388">
        <w:rPr>
          <w:rFonts w:hint="eastAsia"/>
        </w:rPr>
        <w:t>/</w:t>
      </w:r>
      <w:r w:rsidR="00662E15" w:rsidRPr="00DF5388">
        <w:rPr>
          <w:rFonts w:hint="eastAsia"/>
        </w:rPr>
        <w:t>또는</w:t>
      </w:r>
      <w:r w:rsidR="00662E15" w:rsidRPr="00DF5388">
        <w:rPr>
          <w:rFonts w:hint="eastAsia"/>
        </w:rPr>
        <w:t xml:space="preserve"> </w:t>
      </w:r>
      <w:r w:rsidRPr="00DF5388">
        <w:t>더</w:t>
      </w:r>
      <w:r w:rsidRPr="00DF5388">
        <w:t xml:space="preserve"> </w:t>
      </w:r>
      <w:r w:rsidRPr="00DF5388">
        <w:t>긴</w:t>
      </w:r>
      <w:r w:rsidRPr="00DF5388">
        <w:t xml:space="preserve"> </w:t>
      </w:r>
      <w:r w:rsidRPr="00DF5388">
        <w:t>휴식을</w:t>
      </w:r>
      <w:r w:rsidRPr="00DF5388">
        <w:t xml:space="preserve"> </w:t>
      </w:r>
      <w:r w:rsidRPr="00DF5388">
        <w:t>취할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="00662E15" w:rsidRPr="00DF5388">
        <w:rPr>
          <w:rFonts w:hint="eastAsia"/>
        </w:rPr>
        <w:t>있는</w:t>
      </w:r>
      <w:r w:rsidR="00662E15" w:rsidRPr="00DF5388">
        <w:rPr>
          <w:rFonts w:hint="eastAsia"/>
        </w:rPr>
        <w:t xml:space="preserve"> </w:t>
      </w:r>
      <w:r w:rsidR="00662E15" w:rsidRPr="00DF5388">
        <w:rPr>
          <w:rFonts w:hint="eastAsia"/>
        </w:rPr>
        <w:t>권한이</w:t>
      </w:r>
      <w:r w:rsidR="00662E15" w:rsidRPr="00DF5388">
        <w:rPr>
          <w:rFonts w:hint="eastAsia"/>
        </w:rPr>
        <w:t xml:space="preserve"> </w:t>
      </w:r>
      <w:r w:rsidR="00662E15" w:rsidRPr="00DF5388">
        <w:rPr>
          <w:rFonts w:hint="eastAsia"/>
        </w:rPr>
        <w:t>부여되면</w:t>
      </w:r>
      <w:r w:rsidR="00662E15" w:rsidRPr="00DF5388">
        <w:rPr>
          <w:rFonts w:hint="eastAsia"/>
        </w:rPr>
        <w:t xml:space="preserve"> </w:t>
      </w:r>
      <w:r w:rsidR="00662E15" w:rsidRPr="00DF5388">
        <w:rPr>
          <w:rFonts w:hint="eastAsia"/>
        </w:rPr>
        <w:t>좋다</w:t>
      </w:r>
      <w:r w:rsidRPr="00DF5388">
        <w:t>.</w:t>
      </w:r>
    </w:p>
    <w:p w14:paraId="6DE61CB6" w14:textId="77777777" w:rsidR="00864D84" w:rsidRPr="00DF5388" w:rsidRDefault="00864D84" w:rsidP="00074A5D">
      <w:pPr>
        <w:rPr>
          <w:b/>
        </w:rPr>
      </w:pPr>
    </w:p>
    <w:p w14:paraId="1C8EE4AB" w14:textId="26613858" w:rsidR="00074A5D" w:rsidRPr="00DF5388" w:rsidRDefault="00074A5D" w:rsidP="00EE0C37">
      <w:pPr>
        <w:pStyle w:val="24"/>
        <w:numPr>
          <w:ilvl w:val="0"/>
          <w:numId w:val="0"/>
        </w:numPr>
        <w:rPr>
          <w:rFonts w:eastAsia="바탕" w:cs="Arial"/>
          <w:b w:val="0"/>
          <w:bCs/>
          <w:lang w:val="en-GB" w:eastAsia="ko-KR"/>
        </w:rPr>
      </w:pPr>
      <w:bookmarkStart w:id="115" w:name="_Toc239427071"/>
      <w:r w:rsidRPr="00DF5388">
        <w:rPr>
          <w:rFonts w:eastAsia="바탕" w:cs="Arial"/>
          <w:b w:val="0"/>
          <w:lang w:val="en-GB" w:eastAsia="ko-KR"/>
        </w:rPr>
        <w:t>시험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차량에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="000E146A" w:rsidRPr="00DF5388">
        <w:rPr>
          <w:rFonts w:eastAsia="바탕" w:cs="Arial" w:hint="eastAsia"/>
          <w:b w:val="0"/>
          <w:lang w:val="en-GB" w:eastAsia="ko-KR"/>
        </w:rPr>
        <w:t>시험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승객을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포함시키는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것도</w:t>
      </w:r>
      <w:r w:rsidRPr="00DF5388">
        <w:rPr>
          <w:rFonts w:eastAsia="바탕" w:cs="Arial"/>
          <w:b w:val="0"/>
          <w:lang w:val="en-GB" w:eastAsia="ko-KR"/>
        </w:rPr>
        <w:t xml:space="preserve"> IFTD</w:t>
      </w:r>
      <w:r w:rsidRPr="00DF5388">
        <w:rPr>
          <w:rFonts w:eastAsia="바탕" w:cs="Arial"/>
          <w:b w:val="0"/>
          <w:lang w:val="en-GB" w:eastAsia="ko-KR"/>
        </w:rPr>
        <w:t>가</w:t>
      </w:r>
      <w:r w:rsidRPr="00DF5388">
        <w:rPr>
          <w:rFonts w:eastAsia="바탕" w:cs="Arial"/>
          <w:b w:val="0"/>
          <w:lang w:val="en-GB" w:eastAsia="ko-KR"/>
        </w:rPr>
        <w:t xml:space="preserve"> ADS</w:t>
      </w:r>
      <w:r w:rsidRPr="00DF5388">
        <w:rPr>
          <w:rFonts w:eastAsia="바탕" w:cs="Arial"/>
          <w:b w:val="0"/>
          <w:lang w:val="en-GB" w:eastAsia="ko-KR"/>
        </w:rPr>
        <w:t>의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차량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운행을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감독하는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데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집중하도록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돕고</w:t>
      </w:r>
      <w:r w:rsidRPr="00DF5388">
        <w:rPr>
          <w:rFonts w:eastAsia="바탕" w:cs="Arial"/>
          <w:b w:val="0"/>
          <w:lang w:val="en-GB" w:eastAsia="ko-KR"/>
        </w:rPr>
        <w:t>, IFTD</w:t>
      </w:r>
      <w:r w:rsidRPr="00DF5388">
        <w:rPr>
          <w:rFonts w:eastAsia="바탕" w:cs="Arial"/>
          <w:b w:val="0"/>
          <w:lang w:val="en-GB" w:eastAsia="ko-KR"/>
        </w:rPr>
        <w:t>의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상황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인식을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강화할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수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있다</w:t>
      </w:r>
      <w:r w:rsidRPr="00DF5388">
        <w:rPr>
          <w:rFonts w:eastAsia="바탕" w:cs="Arial" w:hint="eastAsia"/>
          <w:b w:val="0"/>
          <w:lang w:val="en-GB" w:eastAsia="ko-KR"/>
        </w:rPr>
        <w:t>.</w:t>
      </w:r>
      <w:r w:rsidR="0006670E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(</w:t>
      </w:r>
      <w:r w:rsidRPr="00DF5388">
        <w:rPr>
          <w:rFonts w:eastAsia="바탕" w:cs="Arial"/>
          <w:b w:val="0"/>
          <w:lang w:val="en-GB" w:eastAsia="ko-KR"/>
        </w:rPr>
        <w:t>예</w:t>
      </w:r>
      <w:r w:rsidRPr="00DF5388">
        <w:rPr>
          <w:rFonts w:eastAsia="바탕" w:cs="Arial"/>
          <w:b w:val="0"/>
          <w:lang w:val="en-GB" w:eastAsia="ko-KR"/>
        </w:rPr>
        <w:t xml:space="preserve">: </w:t>
      </w:r>
      <w:r w:rsidRPr="00DF5388">
        <w:rPr>
          <w:rFonts w:eastAsia="바탕" w:cs="Arial"/>
          <w:b w:val="0"/>
          <w:lang w:val="en-GB" w:eastAsia="ko-KR"/>
        </w:rPr>
        <w:t>곧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="007A744C" w:rsidRPr="00DF5388">
        <w:rPr>
          <w:rFonts w:eastAsia="바탕" w:cs="Arial" w:hint="eastAsia"/>
          <w:b w:val="0"/>
          <w:lang w:val="en-GB" w:eastAsia="ko-KR"/>
        </w:rPr>
        <w:t>없어지는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차</w:t>
      </w:r>
      <w:r w:rsidR="007A744C" w:rsidRPr="00DF5388">
        <w:rPr>
          <w:rFonts w:eastAsia="바탕" w:cs="Arial" w:hint="eastAsia"/>
          <w:b w:val="0"/>
          <w:lang w:val="en-GB" w:eastAsia="ko-KR"/>
        </w:rPr>
        <w:t>로나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뒤에서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접근하는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긴급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차량</w:t>
      </w:r>
      <w:r w:rsidR="007A744C" w:rsidRPr="00DF5388">
        <w:rPr>
          <w:rFonts w:eastAsia="바탕" w:cs="Arial" w:hint="eastAsia"/>
          <w:b w:val="0"/>
          <w:lang w:val="en-GB" w:eastAsia="ko-KR"/>
        </w:rPr>
        <w:t>과</w:t>
      </w:r>
      <w:r w:rsidR="007A744C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7A744C" w:rsidRPr="00DF5388">
        <w:rPr>
          <w:rFonts w:eastAsia="바탕" w:cs="Arial" w:hint="eastAsia"/>
          <w:b w:val="0"/>
          <w:lang w:val="en-GB" w:eastAsia="ko-KR"/>
        </w:rPr>
        <w:t>같이</w:t>
      </w:r>
      <w:r w:rsidR="007A744C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7A744C" w:rsidRPr="00DF5388">
        <w:rPr>
          <w:rFonts w:eastAsia="바탕" w:cs="Arial" w:hint="eastAsia"/>
          <w:b w:val="0"/>
          <w:lang w:val="en-GB" w:eastAsia="ko-KR"/>
        </w:rPr>
        <w:t>특히</w:t>
      </w:r>
      <w:r w:rsidR="007A744C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7A744C" w:rsidRPr="00DF5388">
        <w:rPr>
          <w:rFonts w:eastAsia="바탕" w:cs="Arial" w:hint="eastAsia"/>
          <w:b w:val="0"/>
          <w:lang w:val="en-GB" w:eastAsia="ko-KR"/>
        </w:rPr>
        <w:t>관련성이</w:t>
      </w:r>
      <w:r w:rsidR="007A744C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7A744C" w:rsidRPr="00DF5388">
        <w:rPr>
          <w:rFonts w:eastAsia="바탕" w:cs="Arial" w:hint="eastAsia"/>
          <w:b w:val="0"/>
          <w:lang w:val="en-GB" w:eastAsia="ko-KR"/>
        </w:rPr>
        <w:t>큰</w:t>
      </w:r>
      <w:r w:rsidR="007A744C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7A744C" w:rsidRPr="00DF5388">
        <w:rPr>
          <w:rFonts w:eastAsia="바탕" w:cs="Arial" w:hint="eastAsia"/>
          <w:b w:val="0"/>
          <w:lang w:val="en-GB" w:eastAsia="ko-KR"/>
        </w:rPr>
        <w:t>객체와</w:t>
      </w:r>
      <w:r w:rsidR="007A744C" w:rsidRPr="00DF5388">
        <w:rPr>
          <w:rFonts w:eastAsia="바탕" w:cs="Arial" w:hint="eastAsia"/>
          <w:b w:val="0"/>
          <w:lang w:val="en-GB" w:eastAsia="ko-KR"/>
        </w:rPr>
        <w:t xml:space="preserve"> </w:t>
      </w:r>
      <w:r w:rsidR="007A744C" w:rsidRPr="00DF5388">
        <w:rPr>
          <w:rFonts w:eastAsia="바탕" w:cs="Arial" w:hint="eastAsia"/>
          <w:b w:val="0"/>
          <w:lang w:val="en-GB" w:eastAsia="ko-KR"/>
        </w:rPr>
        <w:t>사건을</w:t>
      </w:r>
      <w:r w:rsidRPr="00DF5388">
        <w:rPr>
          <w:rFonts w:eastAsia="바탕" w:cs="Arial"/>
          <w:b w:val="0"/>
          <w:lang w:val="en-GB" w:eastAsia="ko-KR"/>
        </w:rPr>
        <w:t xml:space="preserve"> </w:t>
      </w:r>
      <w:r w:rsidRPr="00DF5388">
        <w:rPr>
          <w:rFonts w:eastAsia="바탕" w:cs="Arial"/>
          <w:b w:val="0"/>
          <w:lang w:val="en-GB" w:eastAsia="ko-KR"/>
        </w:rPr>
        <w:t>지적</w:t>
      </w:r>
      <w:r w:rsidRPr="00DF5388">
        <w:rPr>
          <w:rFonts w:eastAsia="바탕" w:cs="Arial"/>
          <w:b w:val="0"/>
          <w:lang w:val="en-GB" w:eastAsia="ko-KR"/>
        </w:rPr>
        <w:t>).</w:t>
      </w:r>
      <w:bookmarkEnd w:id="115"/>
      <w:r w:rsidRPr="00DF5388">
        <w:rPr>
          <w:rFonts w:eastAsia="바탕" w:cs="Arial"/>
          <w:b w:val="0"/>
          <w:lang w:val="en-GB" w:eastAsia="ko-KR"/>
        </w:rPr>
        <w:t xml:space="preserve"> </w:t>
      </w:r>
      <w:r w:rsidR="000E146A" w:rsidRPr="00DF5388">
        <w:rPr>
          <w:rFonts w:hint="eastAsia"/>
          <w:b w:val="0"/>
          <w:bCs/>
        </w:rPr>
        <w:t>시험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승객은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시험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중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발생한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관심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이벤트를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기록하고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주석을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다는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등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시험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관련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다른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작업에도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참여할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수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있다</w:t>
      </w:r>
      <w:r w:rsidRPr="00DF5388">
        <w:rPr>
          <w:b w:val="0"/>
          <w:bCs/>
        </w:rPr>
        <w:t>. (</w:t>
      </w:r>
      <w:r w:rsidR="000E146A" w:rsidRPr="00DF5388">
        <w:rPr>
          <w:rFonts w:hint="eastAsia"/>
          <w:b w:val="0"/>
          <w:bCs/>
        </w:rPr>
        <w:t>비</w:t>
      </w:r>
      <w:r w:rsidRPr="00DF5388">
        <w:rPr>
          <w:b w:val="0"/>
          <w:bCs/>
        </w:rPr>
        <w:t>고</w:t>
      </w:r>
      <w:r w:rsidRPr="00DF5388">
        <w:rPr>
          <w:b w:val="0"/>
          <w:bCs/>
        </w:rPr>
        <w:t xml:space="preserve">: </w:t>
      </w:r>
      <w:r w:rsidR="000E146A" w:rsidRPr="00DF5388">
        <w:rPr>
          <w:rFonts w:hint="eastAsia"/>
          <w:b w:val="0"/>
          <w:bCs/>
        </w:rPr>
        <w:t>시험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승객은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자격을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갖춘</w:t>
      </w:r>
      <w:r w:rsidRPr="00DF5388">
        <w:rPr>
          <w:b w:val="0"/>
          <w:bCs/>
        </w:rPr>
        <w:t xml:space="preserve"> IFTD</w:t>
      </w:r>
      <w:r w:rsidRPr="00DF5388">
        <w:rPr>
          <w:b w:val="0"/>
          <w:bCs/>
        </w:rPr>
        <w:t>일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필요는</w:t>
      </w:r>
      <w:r w:rsidRPr="00DF5388">
        <w:rPr>
          <w:b w:val="0"/>
          <w:bCs/>
        </w:rPr>
        <w:t xml:space="preserve"> </w:t>
      </w:r>
      <w:r w:rsidRPr="00DF5388">
        <w:rPr>
          <w:b w:val="0"/>
          <w:bCs/>
        </w:rPr>
        <w:t>없다</w:t>
      </w:r>
      <w:r w:rsidRPr="00DF5388">
        <w:rPr>
          <w:b w:val="0"/>
          <w:bCs/>
        </w:rPr>
        <w:t>.)</w:t>
      </w:r>
    </w:p>
    <w:p w14:paraId="30E731A4" w14:textId="77777777" w:rsidR="00074A5D" w:rsidRPr="00DF5388" w:rsidRDefault="00074A5D" w:rsidP="00074A5D"/>
    <w:p w14:paraId="30682FEE" w14:textId="5453B6C7" w:rsidR="00074A5D" w:rsidRPr="00DF5388" w:rsidRDefault="00074A5D" w:rsidP="00074A5D">
      <w:pPr>
        <w:rPr>
          <w:b/>
        </w:rPr>
      </w:pPr>
      <w:r w:rsidRPr="00DF5388">
        <w:t>비록</w:t>
      </w:r>
      <w:r w:rsidRPr="00DF5388">
        <w:t xml:space="preserve"> IFTD</w:t>
      </w:r>
      <w:r w:rsidRPr="00DF5388">
        <w:t>의</w:t>
      </w:r>
      <w:r w:rsidRPr="00DF5388">
        <w:t xml:space="preserve"> </w:t>
      </w:r>
      <w:r w:rsidRPr="00DF5388">
        <w:t>작업</w:t>
      </w:r>
      <w:r w:rsidRPr="00DF5388">
        <w:t xml:space="preserve"> </w:t>
      </w:r>
      <w:r w:rsidRPr="00DF5388">
        <w:t>부담이</w:t>
      </w:r>
      <w:r w:rsidRPr="00DF5388">
        <w:t xml:space="preserve"> </w:t>
      </w:r>
      <w:r w:rsidRPr="00DF5388">
        <w:t>낮더라도</w:t>
      </w:r>
      <w:r w:rsidRPr="00DF5388">
        <w:t xml:space="preserve">, </w:t>
      </w:r>
      <w:r w:rsidRPr="00DF5388">
        <w:t>프로토타입</w:t>
      </w:r>
      <w:r w:rsidRPr="00DF5388">
        <w:t xml:space="preserve"> ADS</w:t>
      </w:r>
      <w:r w:rsidRPr="00DF5388">
        <w:t>의</w:t>
      </w:r>
      <w:r w:rsidRPr="00DF5388">
        <w:t xml:space="preserve"> </w:t>
      </w:r>
      <w:r w:rsidRPr="00DF5388">
        <w:t>성능을</w:t>
      </w:r>
      <w:r w:rsidRPr="00DF5388">
        <w:t xml:space="preserve"> </w:t>
      </w:r>
      <w:r w:rsidRPr="00DF5388">
        <w:t>감독하는</w:t>
      </w:r>
      <w:r w:rsidRPr="00DF5388">
        <w:t xml:space="preserve"> </w:t>
      </w:r>
      <w:r w:rsidRPr="00DF5388">
        <w:t>동안에는</w:t>
      </w:r>
      <w:r w:rsidRPr="00DF5388">
        <w:t xml:space="preserve"> </w:t>
      </w:r>
      <w:r w:rsidRPr="00DF5388">
        <w:t>실시간</w:t>
      </w:r>
      <w:r w:rsidRPr="00DF5388">
        <w:t xml:space="preserve"> </w:t>
      </w:r>
      <w:r w:rsidRPr="00DF5388">
        <w:t>성능</w:t>
      </w:r>
      <w:r w:rsidRPr="00DF5388">
        <w:t xml:space="preserve"> </w:t>
      </w:r>
      <w:r w:rsidRPr="00DF5388">
        <w:t>데이터</w:t>
      </w:r>
      <w:r w:rsidR="007A744C" w:rsidRPr="00DF5388">
        <w:rPr>
          <w:rFonts w:hint="eastAsia"/>
        </w:rPr>
        <w:t>의</w:t>
      </w:r>
      <w:r w:rsidRPr="00DF5388">
        <w:t xml:space="preserve"> </w:t>
      </w:r>
      <w:r w:rsidRPr="00DF5388">
        <w:t>캡처</w:t>
      </w:r>
      <w:r w:rsidRPr="00DF5388">
        <w:t xml:space="preserve">, </w:t>
      </w:r>
      <w:r w:rsidRPr="00DF5388">
        <w:t>분석</w:t>
      </w:r>
      <w:r w:rsidRPr="00DF5388">
        <w:t xml:space="preserve">, </w:t>
      </w:r>
      <w:r w:rsidRPr="00DF5388">
        <w:t>주석</w:t>
      </w:r>
      <w:r w:rsidRPr="00DF5388">
        <w:t xml:space="preserve"> </w:t>
      </w:r>
      <w:r w:rsidRPr="00DF5388">
        <w:t>달기</w:t>
      </w:r>
      <w:r w:rsidRPr="00DF5388">
        <w:t xml:space="preserve"> </w:t>
      </w:r>
      <w:r w:rsidRPr="00DF5388">
        <w:t>등</w:t>
      </w:r>
      <w:r w:rsidRPr="00DF5388">
        <w:t xml:space="preserve"> </w:t>
      </w:r>
      <w:r w:rsidRPr="00DF5388">
        <w:t>다른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또는</w:t>
      </w:r>
      <w:r w:rsidRPr="00DF5388">
        <w:t xml:space="preserve"> </w:t>
      </w:r>
      <w:r w:rsidRPr="00DF5388">
        <w:t>엔지니어링</w:t>
      </w:r>
      <w:r w:rsidRPr="00DF5388">
        <w:t xml:space="preserve"> </w:t>
      </w:r>
      <w:r w:rsidRPr="00DF5388">
        <w:t>기능을</w:t>
      </w:r>
      <w:r w:rsidRPr="00DF5388">
        <w:t xml:space="preserve"> </w:t>
      </w:r>
      <w:r w:rsidRPr="00DF5388">
        <w:t>동시에</w:t>
      </w:r>
      <w:r w:rsidRPr="00DF5388">
        <w:t xml:space="preserve"> </w:t>
      </w:r>
      <w:r w:rsidRPr="00DF5388">
        <w:t>수행</w:t>
      </w:r>
      <w:r w:rsidR="00915B88" w:rsidRPr="00DF5388">
        <w:rPr>
          <w:rFonts w:hint="eastAsia"/>
        </w:rPr>
        <w:t>하지</w:t>
      </w:r>
      <w:r w:rsidR="00915B88" w:rsidRPr="00DF5388">
        <w:rPr>
          <w:rFonts w:hint="eastAsia"/>
        </w:rPr>
        <w:t xml:space="preserve"> </w:t>
      </w:r>
      <w:r w:rsidR="00915B88" w:rsidRPr="00DF5388">
        <w:rPr>
          <w:rFonts w:hint="eastAsia"/>
        </w:rPr>
        <w:t>않는</w:t>
      </w:r>
      <w:r w:rsidR="00915B88" w:rsidRPr="00DF5388">
        <w:rPr>
          <w:rFonts w:hint="eastAsia"/>
        </w:rPr>
        <w:t xml:space="preserve"> </w:t>
      </w:r>
      <w:r w:rsidR="00915B88" w:rsidRPr="00DF5388">
        <w:rPr>
          <w:rFonts w:hint="eastAsia"/>
        </w:rPr>
        <w:t>것이</w:t>
      </w:r>
      <w:r w:rsidR="00915B88" w:rsidRPr="00DF5388">
        <w:rPr>
          <w:rFonts w:hint="eastAsia"/>
        </w:rPr>
        <w:t xml:space="preserve"> </w:t>
      </w:r>
      <w:r w:rsidR="00915B88" w:rsidRPr="00DF5388">
        <w:rPr>
          <w:rFonts w:hint="eastAsia"/>
        </w:rPr>
        <w:t>좋다</w:t>
      </w:r>
      <w:r w:rsidRPr="00DF5388">
        <w:t xml:space="preserve">. </w:t>
      </w:r>
      <w:r w:rsidRPr="00DF5388">
        <w:t>버튼</w:t>
      </w:r>
      <w:r w:rsidRPr="00DF5388">
        <w:t xml:space="preserve"> </w:t>
      </w:r>
      <w:r w:rsidRPr="00DF5388">
        <w:t>누르기나</w:t>
      </w:r>
      <w:r w:rsidRPr="00DF5388">
        <w:t xml:space="preserve"> </w:t>
      </w:r>
      <w:r w:rsidRPr="00DF5388">
        <w:t>음성</w:t>
      </w:r>
      <w:r w:rsidRPr="00DF5388">
        <w:t xml:space="preserve"> </w:t>
      </w:r>
      <w:r w:rsidRPr="00DF5388">
        <w:t>명령처럼</w:t>
      </w:r>
      <w:r w:rsidRPr="00DF5388">
        <w:t xml:space="preserve"> </w:t>
      </w:r>
      <w:r w:rsidRPr="00DF5388">
        <w:t>단순한</w:t>
      </w:r>
      <w:r w:rsidRPr="00DF5388">
        <w:t xml:space="preserve"> </w:t>
      </w:r>
      <w:r w:rsidRPr="00DF5388">
        <w:t>단일</w:t>
      </w:r>
      <w:r w:rsidRPr="00DF5388">
        <w:t xml:space="preserve"> </w:t>
      </w:r>
      <w:r w:rsidRPr="00DF5388">
        <w:t>동작만</w:t>
      </w:r>
      <w:r w:rsidRPr="00DF5388">
        <w:t xml:space="preserve"> </w:t>
      </w:r>
      <w:r w:rsidRPr="00DF5388">
        <w:t>필요한</w:t>
      </w:r>
      <w:r w:rsidRPr="00DF5388">
        <w:t xml:space="preserve"> </w:t>
      </w:r>
      <w:r w:rsidRPr="00DF5388">
        <w:t>데이터</w:t>
      </w:r>
      <w:r w:rsidRPr="00DF5388">
        <w:t xml:space="preserve"> </w:t>
      </w:r>
      <w:r w:rsidRPr="00DF5388">
        <w:t>캡처는</w:t>
      </w:r>
      <w:r w:rsidRPr="00DF5388">
        <w:t xml:space="preserve"> ADS</w:t>
      </w:r>
      <w:r w:rsidRPr="00DF5388">
        <w:t>를</w:t>
      </w:r>
      <w:r w:rsidRPr="00DF5388">
        <w:t xml:space="preserve"> </w:t>
      </w:r>
      <w:r w:rsidRPr="00DF5388">
        <w:t>감독하는</w:t>
      </w:r>
      <w:r w:rsidRPr="00DF5388">
        <w:t xml:space="preserve"> </w:t>
      </w:r>
      <w:r w:rsidRPr="00DF5388">
        <w:t>동안</w:t>
      </w:r>
      <w:r w:rsidRPr="00DF5388">
        <w:t xml:space="preserve"> </w:t>
      </w:r>
      <w:r w:rsidRPr="00DF5388">
        <w:t>적합하지만</w:t>
      </w:r>
      <w:r w:rsidRPr="00DF5388">
        <w:t xml:space="preserve">, </w:t>
      </w:r>
      <w:r w:rsidRPr="00DF5388">
        <w:t>노트북이나</w:t>
      </w:r>
      <w:r w:rsidRPr="00DF5388">
        <w:t xml:space="preserve"> </w:t>
      </w:r>
      <w:r w:rsidRPr="00DF5388">
        <w:t>다른</w:t>
      </w:r>
      <w:r w:rsidRPr="00DF5388">
        <w:t xml:space="preserve"> </w:t>
      </w:r>
      <w:r w:rsidRPr="00DF5388">
        <w:t>복잡한</w:t>
      </w:r>
      <w:r w:rsidRPr="00DF5388">
        <w:t xml:space="preserve"> </w:t>
      </w:r>
      <w:r w:rsidRPr="00DF5388">
        <w:t>인터페이스와</w:t>
      </w:r>
      <w:r w:rsidRPr="00DF5388">
        <w:t xml:space="preserve"> </w:t>
      </w:r>
      <w:r w:rsidRPr="00DF5388">
        <w:t>상호작용</w:t>
      </w:r>
      <w:r w:rsidR="00915B88" w:rsidRPr="00DF5388">
        <w:rPr>
          <w:rFonts w:hint="eastAsia"/>
        </w:rPr>
        <w:t>하지</w:t>
      </w:r>
      <w:r w:rsidR="00915B88" w:rsidRPr="00DF5388">
        <w:rPr>
          <w:rFonts w:hint="eastAsia"/>
        </w:rPr>
        <w:t xml:space="preserve"> </w:t>
      </w:r>
      <w:r w:rsidR="00915B88" w:rsidRPr="00DF5388">
        <w:rPr>
          <w:rFonts w:hint="eastAsia"/>
        </w:rPr>
        <w:t>않는</w:t>
      </w:r>
      <w:r w:rsidR="00915B88" w:rsidRPr="00DF5388">
        <w:rPr>
          <w:rFonts w:hint="eastAsia"/>
        </w:rPr>
        <w:t xml:space="preserve"> </w:t>
      </w:r>
      <w:r w:rsidR="00915B88" w:rsidRPr="00DF5388">
        <w:rPr>
          <w:rFonts w:hint="eastAsia"/>
        </w:rPr>
        <w:t>것이</w:t>
      </w:r>
      <w:r w:rsidR="00915B88" w:rsidRPr="00DF5388">
        <w:rPr>
          <w:rFonts w:hint="eastAsia"/>
        </w:rPr>
        <w:t xml:space="preserve"> </w:t>
      </w:r>
      <w:r w:rsidR="00915B88" w:rsidRPr="00DF5388">
        <w:rPr>
          <w:rFonts w:hint="eastAsia"/>
        </w:rPr>
        <w:t>좋다</w:t>
      </w:r>
      <w:r w:rsidRPr="00DF5388">
        <w:t>.</w:t>
      </w:r>
    </w:p>
    <w:p w14:paraId="28037EA6" w14:textId="77777777" w:rsidR="00074A5D" w:rsidRPr="00DF5388" w:rsidRDefault="00074A5D" w:rsidP="00074A5D">
      <w:pPr>
        <w:pStyle w:val="new4"/>
        <w:numPr>
          <w:ilvl w:val="0"/>
          <w:numId w:val="0"/>
        </w:numPr>
        <w:rPr>
          <w:rFonts w:ascii="Arial" w:hAnsi="Arial"/>
          <w:lang w:val="en-US"/>
        </w:rPr>
      </w:pPr>
    </w:p>
    <w:p w14:paraId="291E8132" w14:textId="6E545CD8" w:rsidR="00074A5D" w:rsidRPr="00DF5388" w:rsidRDefault="00074A5D" w:rsidP="00074A5D">
      <w:pPr>
        <w:pStyle w:val="13"/>
        <w:numPr>
          <w:ilvl w:val="0"/>
          <w:numId w:val="8"/>
        </w:numPr>
        <w:tabs>
          <w:tab w:val="clear" w:pos="0"/>
        </w:tabs>
      </w:pPr>
      <w:bookmarkStart w:id="116" w:name="_Toc239427072"/>
      <w:r w:rsidRPr="00DF5388">
        <w:t>프로토타입</w:t>
      </w:r>
      <w:r w:rsidRPr="00DF5388">
        <w:t xml:space="preserve"> ADS </w:t>
      </w:r>
      <w:r w:rsidRPr="00DF5388">
        <w:t>운</w:t>
      </w:r>
      <w:r w:rsidR="00915B88" w:rsidRPr="00DF5388">
        <w:rPr>
          <w:rFonts w:hint="eastAsia"/>
          <w:lang w:eastAsia="ko-KR"/>
        </w:rPr>
        <w:t>행</w:t>
      </w:r>
      <w:r w:rsidRPr="00DF5388">
        <w:t xml:space="preserve"> </w:t>
      </w:r>
      <w:r w:rsidRPr="00DF5388">
        <w:t>차량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프로그램</w:t>
      </w:r>
      <w:r w:rsidRPr="00DF5388">
        <w:t xml:space="preserve"> </w:t>
      </w:r>
      <w:r w:rsidRPr="00DF5388">
        <w:t>지침</w:t>
      </w:r>
      <w:bookmarkEnd w:id="116"/>
    </w:p>
    <w:p w14:paraId="124F1B4E" w14:textId="77777777" w:rsidR="00074A5D" w:rsidRPr="00DF5388" w:rsidRDefault="00074A5D" w:rsidP="00074A5D">
      <w:pPr>
        <w:rPr>
          <w:rFonts w:eastAsia="Yu Mincho"/>
          <w:lang w:val="de-DE"/>
        </w:rPr>
      </w:pPr>
    </w:p>
    <w:p w14:paraId="7FD74564" w14:textId="77777777" w:rsidR="00074A5D" w:rsidRPr="00DF5388" w:rsidRDefault="00074A5D" w:rsidP="00074A5D">
      <w:pPr>
        <w:pStyle w:val="24"/>
        <w:numPr>
          <w:ilvl w:val="1"/>
          <w:numId w:val="8"/>
        </w:numPr>
        <w:rPr>
          <w:rFonts w:eastAsia="Yu Mincho"/>
        </w:rPr>
      </w:pPr>
      <w:bookmarkStart w:id="117" w:name="_Toc239427073"/>
      <w:r w:rsidRPr="00DF5388">
        <w:t>시험</w:t>
      </w:r>
      <w:r w:rsidRPr="00DF5388">
        <w:t xml:space="preserve"> </w:t>
      </w:r>
      <w:r w:rsidRPr="00DF5388">
        <w:t>경로</w:t>
      </w:r>
      <w:r w:rsidRPr="00DF5388">
        <w:t xml:space="preserve"> </w:t>
      </w:r>
      <w:r w:rsidRPr="00DF5388">
        <w:t>선정</w:t>
      </w:r>
      <w:bookmarkEnd w:id="117"/>
    </w:p>
    <w:p w14:paraId="008E072A" w14:textId="77777777" w:rsidR="00864D84" w:rsidRPr="00DF5388" w:rsidRDefault="00864D84" w:rsidP="00864D84">
      <w:pPr>
        <w:rPr>
          <w:rFonts w:eastAsia="Yu Mincho"/>
          <w:lang w:val="de-DE" w:eastAsia="ja-JP"/>
        </w:rPr>
      </w:pPr>
    </w:p>
    <w:p w14:paraId="58A11CDF" w14:textId="1A130541" w:rsidR="00E133A8" w:rsidRPr="00DF5388" w:rsidRDefault="000201FE" w:rsidP="00074A5D">
      <w:r w:rsidRPr="00DF5388">
        <w:t>레벨</w:t>
      </w:r>
      <w:r w:rsidR="00074A5D" w:rsidRPr="00DF5388">
        <w:t xml:space="preserve"> 3</w:t>
      </w:r>
      <w:r w:rsidR="0006670E" w:rsidRPr="00DF5388">
        <w:rPr>
          <w:rFonts w:hint="eastAsia"/>
        </w:rPr>
        <w:t>과</w:t>
      </w:r>
      <w:r w:rsidR="00074A5D" w:rsidRPr="00DF5388">
        <w:t xml:space="preserve"> 4 </w:t>
      </w:r>
      <w:r w:rsidR="00074A5D" w:rsidRPr="00DF5388">
        <w:t>프로토타입</w:t>
      </w:r>
      <w:r w:rsidR="00074A5D" w:rsidRPr="00DF5388">
        <w:t xml:space="preserve"> ADS </w:t>
      </w:r>
      <w:r w:rsidR="00074A5D" w:rsidRPr="00DF5388">
        <w:t>운</w:t>
      </w:r>
      <w:r w:rsidR="007A744C" w:rsidRPr="00DF5388">
        <w:rPr>
          <w:rFonts w:hint="eastAsia"/>
        </w:rPr>
        <w:t>행</w:t>
      </w:r>
      <w:r w:rsidR="00074A5D" w:rsidRPr="00DF5388">
        <w:t xml:space="preserve"> </w:t>
      </w:r>
      <w:r w:rsidR="00074A5D" w:rsidRPr="00DF5388">
        <w:t>차량의</w:t>
      </w:r>
      <w:r w:rsidR="00074A5D" w:rsidRPr="00DF5388">
        <w:t xml:space="preserve"> </w:t>
      </w:r>
      <w:r w:rsidR="00074A5D" w:rsidRPr="00DF5388">
        <w:t>시험</w:t>
      </w:r>
      <w:r w:rsidR="00074A5D" w:rsidRPr="00DF5388">
        <w:t xml:space="preserve"> </w:t>
      </w:r>
      <w:r w:rsidR="00074A5D" w:rsidRPr="00DF5388">
        <w:t>경로는</w:t>
      </w:r>
      <w:r w:rsidR="00074A5D" w:rsidRPr="00DF5388">
        <w:t xml:space="preserve"> </w:t>
      </w:r>
      <w:r w:rsidR="00074A5D" w:rsidRPr="00DF5388">
        <w:t>적용</w:t>
      </w:r>
      <w:r w:rsidR="00074A5D" w:rsidRPr="00DF5388">
        <w:t xml:space="preserve"> </w:t>
      </w:r>
      <w:r w:rsidR="00074A5D" w:rsidRPr="00DF5388">
        <w:t>가능한</w:t>
      </w:r>
      <w:r w:rsidR="00074A5D" w:rsidRPr="00DF5388">
        <w:t xml:space="preserve"> ODD </w:t>
      </w:r>
      <w:r w:rsidR="00074A5D" w:rsidRPr="00DF5388">
        <w:t>한계에</w:t>
      </w:r>
      <w:r w:rsidR="00074A5D" w:rsidRPr="00DF5388">
        <w:t xml:space="preserve"> </w:t>
      </w:r>
      <w:r w:rsidR="00074A5D" w:rsidRPr="00DF5388">
        <w:t>따라</w:t>
      </w:r>
      <w:r w:rsidR="00074A5D" w:rsidRPr="00DF5388">
        <w:t xml:space="preserve"> </w:t>
      </w:r>
      <w:r w:rsidR="00074A5D" w:rsidRPr="00DF5388">
        <w:t>선정되</w:t>
      </w:r>
      <w:r w:rsidR="00A800FE" w:rsidRPr="00DF5388">
        <w:rPr>
          <w:rFonts w:hint="eastAsia"/>
        </w:rPr>
        <w:t>는</w:t>
      </w:r>
      <w:r w:rsidR="00A800FE" w:rsidRPr="00DF5388">
        <w:rPr>
          <w:rFonts w:hint="eastAsia"/>
        </w:rPr>
        <w:t xml:space="preserve"> </w:t>
      </w:r>
      <w:r w:rsidR="00A800FE" w:rsidRPr="00DF5388">
        <w:rPr>
          <w:rFonts w:hint="eastAsia"/>
        </w:rPr>
        <w:t>것이</w:t>
      </w:r>
      <w:r w:rsidR="00A800FE" w:rsidRPr="00DF5388">
        <w:rPr>
          <w:rFonts w:hint="eastAsia"/>
        </w:rPr>
        <w:t xml:space="preserve"> </w:t>
      </w:r>
      <w:r w:rsidR="00A800FE" w:rsidRPr="00DF5388">
        <w:rPr>
          <w:rFonts w:hint="eastAsia"/>
        </w:rPr>
        <w:t>좋다</w:t>
      </w:r>
      <w:r w:rsidR="00074A5D" w:rsidRPr="00DF5388">
        <w:t xml:space="preserve">. </w:t>
      </w:r>
      <w:r w:rsidRPr="00DF5388">
        <w:t>레벨</w:t>
      </w:r>
      <w:r w:rsidR="00074A5D" w:rsidRPr="00DF5388">
        <w:t xml:space="preserve"> 5(</w:t>
      </w:r>
      <w:r w:rsidR="00074A5D" w:rsidRPr="00DF5388">
        <w:t>완전</w:t>
      </w:r>
      <w:r w:rsidR="00074A5D" w:rsidRPr="00DF5388">
        <w:t>) ADS</w:t>
      </w:r>
      <w:r w:rsidR="00074A5D" w:rsidRPr="00DF5388">
        <w:t>는</w:t>
      </w:r>
      <w:r w:rsidR="00074A5D" w:rsidRPr="00DF5388">
        <w:t xml:space="preserve"> </w:t>
      </w:r>
      <w:r w:rsidR="00074A5D" w:rsidRPr="00DF5388">
        <w:t>규정된</w:t>
      </w:r>
      <w:r w:rsidR="00074A5D" w:rsidRPr="00DF5388">
        <w:t xml:space="preserve"> ODD </w:t>
      </w:r>
      <w:r w:rsidR="00074A5D" w:rsidRPr="00DF5388">
        <w:t>제한을</w:t>
      </w:r>
      <w:r w:rsidR="00074A5D" w:rsidRPr="00DF5388">
        <w:t xml:space="preserve"> </w:t>
      </w:r>
      <w:r w:rsidR="00074A5D" w:rsidRPr="00DF5388">
        <w:t>적용</w:t>
      </w:r>
      <w:r w:rsidR="00345669" w:rsidRPr="00DF5388">
        <w:rPr>
          <w:rFonts w:hint="eastAsia"/>
        </w:rPr>
        <w:t xml:space="preserve"> </w:t>
      </w:r>
      <w:r w:rsidR="00074A5D" w:rsidRPr="00DF5388">
        <w:t>받지</w:t>
      </w:r>
      <w:r w:rsidR="00074A5D" w:rsidRPr="00DF5388">
        <w:t xml:space="preserve"> </w:t>
      </w:r>
      <w:r w:rsidR="00074A5D" w:rsidRPr="00DF5388">
        <w:t>않</w:t>
      </w:r>
      <w:r w:rsidR="00074A5D" w:rsidRPr="00DF5388">
        <w:rPr>
          <w:rFonts w:hint="eastAsia"/>
        </w:rPr>
        <w:t>는</w:t>
      </w:r>
      <w:r w:rsidR="00A800FE" w:rsidRPr="00DF5388">
        <w:rPr>
          <w:rFonts w:hint="eastAsia"/>
        </w:rPr>
        <w:t xml:space="preserve"> </w:t>
      </w:r>
      <w:r w:rsidR="00A800FE" w:rsidRPr="00DF5388">
        <w:rPr>
          <w:rFonts w:hint="eastAsia"/>
        </w:rPr>
        <w:t>것이</w:t>
      </w:r>
      <w:r w:rsidR="00A800FE" w:rsidRPr="00DF5388">
        <w:rPr>
          <w:rFonts w:hint="eastAsia"/>
        </w:rPr>
        <w:t xml:space="preserve"> </w:t>
      </w:r>
      <w:r w:rsidR="00A800FE" w:rsidRPr="00DF5388">
        <w:rPr>
          <w:rFonts w:hint="eastAsia"/>
        </w:rPr>
        <w:t>좋다</w:t>
      </w:r>
      <w:r w:rsidR="00074A5D" w:rsidRPr="00DF5388">
        <w:t xml:space="preserve">(SAE J3016 </w:t>
      </w:r>
      <w:r w:rsidR="00074A5D" w:rsidRPr="00DF5388">
        <w:t>참조</w:t>
      </w:r>
      <w:r w:rsidR="00074A5D" w:rsidRPr="00DF5388">
        <w:t>).</w:t>
      </w:r>
      <w:r w:rsidR="00692B4B" w:rsidRPr="00DF5388">
        <w:rPr>
          <w:rFonts w:hint="eastAsia"/>
        </w:rPr>
        <w:t xml:space="preserve"> </w:t>
      </w:r>
      <w:r w:rsidR="00074A5D" w:rsidRPr="00DF5388">
        <w:t>시험</w:t>
      </w:r>
      <w:r w:rsidR="00074A5D" w:rsidRPr="00DF5388">
        <w:t xml:space="preserve"> </w:t>
      </w:r>
      <w:r w:rsidR="00074A5D" w:rsidRPr="00DF5388">
        <w:t>중인</w:t>
      </w:r>
      <w:r w:rsidR="00074A5D" w:rsidRPr="00DF5388">
        <w:t xml:space="preserve"> ADS </w:t>
      </w:r>
      <w:r w:rsidR="00074A5D" w:rsidRPr="00DF5388">
        <w:t>기능</w:t>
      </w:r>
      <w:r w:rsidR="00074A5D" w:rsidRPr="00DF5388">
        <w:t xml:space="preserve">/ADS </w:t>
      </w:r>
      <w:r w:rsidR="00074A5D" w:rsidRPr="00DF5388">
        <w:t>전용</w:t>
      </w:r>
      <w:r w:rsidR="00074A5D" w:rsidRPr="00DF5388">
        <w:t xml:space="preserve"> </w:t>
      </w:r>
      <w:r w:rsidR="00074A5D" w:rsidRPr="00DF5388">
        <w:t>차량의</w:t>
      </w:r>
      <w:r w:rsidR="00074A5D" w:rsidRPr="00DF5388">
        <w:t xml:space="preserve"> ODD</w:t>
      </w:r>
      <w:r w:rsidR="00074A5D" w:rsidRPr="00DF5388">
        <w:t>는</w:t>
      </w:r>
      <w:r w:rsidR="00074A5D" w:rsidRPr="00DF5388">
        <w:t xml:space="preserve"> </w:t>
      </w:r>
      <w:r w:rsidR="00074A5D" w:rsidRPr="00DF5388">
        <w:t>시험</w:t>
      </w:r>
      <w:r w:rsidR="00074A5D" w:rsidRPr="00DF5388">
        <w:t xml:space="preserve"> </w:t>
      </w:r>
      <w:r w:rsidR="00074A5D" w:rsidRPr="00DF5388">
        <w:t>경로를</w:t>
      </w:r>
      <w:r w:rsidR="00074A5D" w:rsidRPr="00DF5388">
        <w:t xml:space="preserve"> </w:t>
      </w:r>
      <w:r w:rsidR="00074A5D" w:rsidRPr="00DF5388">
        <w:t>계획할</w:t>
      </w:r>
      <w:r w:rsidR="00074A5D" w:rsidRPr="00DF5388">
        <w:t xml:space="preserve"> </w:t>
      </w:r>
      <w:r w:rsidR="00074A5D" w:rsidRPr="00DF5388">
        <w:t>때</w:t>
      </w:r>
      <w:r w:rsidR="00074A5D" w:rsidRPr="00DF5388">
        <w:t xml:space="preserve"> </w:t>
      </w:r>
      <w:r w:rsidR="00074A5D" w:rsidRPr="00DF5388">
        <w:t>고려되</w:t>
      </w:r>
      <w:r w:rsidR="00A800FE" w:rsidRPr="00DF5388">
        <w:rPr>
          <w:rFonts w:hint="eastAsia"/>
        </w:rPr>
        <w:t>는</w:t>
      </w:r>
      <w:r w:rsidR="00A800FE" w:rsidRPr="00DF5388">
        <w:rPr>
          <w:rFonts w:hint="eastAsia"/>
        </w:rPr>
        <w:t xml:space="preserve"> </w:t>
      </w:r>
      <w:r w:rsidR="00A800FE" w:rsidRPr="00DF5388">
        <w:rPr>
          <w:rFonts w:hint="eastAsia"/>
        </w:rPr>
        <w:t>것이</w:t>
      </w:r>
      <w:r w:rsidR="00A800FE" w:rsidRPr="00DF5388">
        <w:rPr>
          <w:rFonts w:hint="eastAsia"/>
        </w:rPr>
        <w:t xml:space="preserve"> </w:t>
      </w:r>
      <w:r w:rsidR="00A800FE" w:rsidRPr="00DF5388">
        <w:rPr>
          <w:rFonts w:hint="eastAsia"/>
        </w:rPr>
        <w:t>좋다</w:t>
      </w:r>
      <w:r w:rsidR="00074A5D" w:rsidRPr="00DF5388">
        <w:t xml:space="preserve">. </w:t>
      </w:r>
      <w:r w:rsidR="00074A5D" w:rsidRPr="00DF5388">
        <w:t>도로</w:t>
      </w:r>
      <w:r w:rsidR="00074A5D" w:rsidRPr="00DF5388">
        <w:t xml:space="preserve"> </w:t>
      </w:r>
      <w:r w:rsidR="00074A5D" w:rsidRPr="00DF5388">
        <w:t>시험에서</w:t>
      </w:r>
      <w:r w:rsidR="00074A5D" w:rsidRPr="00DF5388">
        <w:t xml:space="preserve"> </w:t>
      </w:r>
      <w:r w:rsidR="00074A5D" w:rsidRPr="00DF5388">
        <w:t>많은</w:t>
      </w:r>
      <w:r w:rsidR="00074A5D" w:rsidRPr="00DF5388">
        <w:t xml:space="preserve"> </w:t>
      </w:r>
      <w:r w:rsidR="00074A5D" w:rsidRPr="00DF5388">
        <w:t>변수들은</w:t>
      </w:r>
      <w:r w:rsidR="00074A5D" w:rsidRPr="00DF5388">
        <w:t xml:space="preserve"> </w:t>
      </w:r>
      <w:r w:rsidR="00074A5D" w:rsidRPr="00DF5388">
        <w:t>상호</w:t>
      </w:r>
      <w:r w:rsidR="00074A5D" w:rsidRPr="00DF5388">
        <w:t xml:space="preserve"> </w:t>
      </w:r>
      <w:r w:rsidR="00074A5D" w:rsidRPr="00DF5388">
        <w:t>의존적</w:t>
      </w:r>
      <w:r w:rsidR="00074A5D" w:rsidRPr="00DF5388">
        <w:rPr>
          <w:rFonts w:hint="eastAsia"/>
        </w:rPr>
        <w:t>이다</w:t>
      </w:r>
      <w:r w:rsidR="00074A5D" w:rsidRPr="00DF5388">
        <w:t xml:space="preserve">. </w:t>
      </w:r>
      <w:r w:rsidR="00074A5D" w:rsidRPr="00DF5388">
        <w:t>예를</w:t>
      </w:r>
      <w:r w:rsidR="00074A5D" w:rsidRPr="00DF5388">
        <w:t xml:space="preserve"> </w:t>
      </w:r>
      <w:r w:rsidR="00074A5D" w:rsidRPr="00DF5388">
        <w:t>들어</w:t>
      </w:r>
      <w:r w:rsidR="00074A5D" w:rsidRPr="00DF5388">
        <w:t xml:space="preserve">, </w:t>
      </w:r>
      <w:r w:rsidR="00074A5D" w:rsidRPr="00DF5388">
        <w:t>특정</w:t>
      </w:r>
      <w:r w:rsidR="00074A5D" w:rsidRPr="00DF5388">
        <w:t xml:space="preserve"> </w:t>
      </w:r>
      <w:r w:rsidR="00074A5D" w:rsidRPr="00DF5388">
        <w:t>도로</w:t>
      </w:r>
      <w:r w:rsidR="00074A5D" w:rsidRPr="00DF5388">
        <w:t xml:space="preserve"> </w:t>
      </w:r>
      <w:r w:rsidR="00074A5D" w:rsidRPr="00DF5388">
        <w:t>구간에서</w:t>
      </w:r>
      <w:r w:rsidR="00074A5D" w:rsidRPr="00DF5388">
        <w:t xml:space="preserve"> </w:t>
      </w:r>
      <w:r w:rsidR="00074A5D" w:rsidRPr="00DF5388">
        <w:t>예상</w:t>
      </w:r>
      <w:r w:rsidR="00074A5D" w:rsidRPr="00DF5388">
        <w:t xml:space="preserve"> </w:t>
      </w:r>
      <w:r w:rsidR="00074A5D" w:rsidRPr="00DF5388">
        <w:t>속도는</w:t>
      </w:r>
      <w:r w:rsidR="00074A5D" w:rsidRPr="00DF5388">
        <w:t xml:space="preserve"> </w:t>
      </w:r>
      <w:r w:rsidR="00074A5D" w:rsidRPr="00DF5388">
        <w:t>교통</w:t>
      </w:r>
      <w:r w:rsidR="00074A5D" w:rsidRPr="00DF5388">
        <w:t xml:space="preserve"> </w:t>
      </w:r>
      <w:r w:rsidR="00074A5D" w:rsidRPr="00DF5388">
        <w:t>혼잡이나</w:t>
      </w:r>
      <w:r w:rsidR="00074A5D" w:rsidRPr="00DF5388">
        <w:t xml:space="preserve"> </w:t>
      </w:r>
      <w:r w:rsidR="00074A5D" w:rsidRPr="00DF5388">
        <w:t>조명</w:t>
      </w:r>
      <w:r w:rsidR="00074A5D" w:rsidRPr="00DF5388">
        <w:t xml:space="preserve"> </w:t>
      </w:r>
      <w:r w:rsidR="00074A5D" w:rsidRPr="00DF5388">
        <w:t>상태에</w:t>
      </w:r>
      <w:r w:rsidR="00074A5D" w:rsidRPr="00DF5388">
        <w:t xml:space="preserve"> </w:t>
      </w:r>
      <w:r w:rsidR="00074A5D" w:rsidRPr="00DF5388">
        <w:t>따라</w:t>
      </w:r>
      <w:r w:rsidR="00074A5D" w:rsidRPr="00DF5388">
        <w:t xml:space="preserve"> </w:t>
      </w:r>
      <w:r w:rsidR="00074A5D" w:rsidRPr="00DF5388">
        <w:t>시간대별로</w:t>
      </w:r>
      <w:r w:rsidR="00074A5D" w:rsidRPr="00DF5388">
        <w:t xml:space="preserve"> </w:t>
      </w:r>
      <w:r w:rsidR="00074A5D" w:rsidRPr="00DF5388">
        <w:t>달라질</w:t>
      </w:r>
      <w:r w:rsidR="00074A5D" w:rsidRPr="00DF5388">
        <w:t xml:space="preserve"> </w:t>
      </w:r>
      <w:r w:rsidR="00074A5D" w:rsidRPr="00DF5388">
        <w:t>수</w:t>
      </w:r>
      <w:r w:rsidR="00074A5D" w:rsidRPr="00DF5388">
        <w:t xml:space="preserve"> </w:t>
      </w:r>
      <w:r w:rsidR="00074A5D" w:rsidRPr="00DF5388">
        <w:t>있다</w:t>
      </w:r>
      <w:r w:rsidR="00074A5D" w:rsidRPr="00DF5388">
        <w:t>.</w:t>
      </w:r>
      <w:r w:rsidR="00692B4B" w:rsidRPr="00DF5388">
        <w:rPr>
          <w:rFonts w:hint="eastAsia"/>
        </w:rPr>
        <w:t xml:space="preserve"> </w:t>
      </w:r>
      <w:r w:rsidRPr="00DF5388">
        <w:t>레벨</w:t>
      </w:r>
      <w:r w:rsidR="00074A5D" w:rsidRPr="00DF5388">
        <w:t xml:space="preserve"> 3</w:t>
      </w:r>
      <w:r w:rsidR="00E133A8" w:rsidRPr="00DF5388">
        <w:rPr>
          <w:rFonts w:hint="eastAsia"/>
        </w:rPr>
        <w:t>와</w:t>
      </w:r>
      <w:r w:rsidR="00074A5D" w:rsidRPr="00DF5388">
        <w:t xml:space="preserve"> 4 ADS </w:t>
      </w:r>
      <w:r w:rsidR="00074A5D" w:rsidRPr="00DF5388">
        <w:t>기능을</w:t>
      </w:r>
      <w:r w:rsidR="00074A5D" w:rsidRPr="00DF5388">
        <w:t xml:space="preserve"> </w:t>
      </w:r>
      <w:r w:rsidR="00074A5D" w:rsidRPr="00DF5388">
        <w:t>시험할</w:t>
      </w:r>
      <w:r w:rsidR="00074A5D" w:rsidRPr="00DF5388">
        <w:t xml:space="preserve"> </w:t>
      </w:r>
      <w:r w:rsidR="00074A5D" w:rsidRPr="00DF5388">
        <w:t>때</w:t>
      </w:r>
      <w:r w:rsidR="00074A5D" w:rsidRPr="00DF5388">
        <w:t xml:space="preserve">, </w:t>
      </w:r>
      <w:r w:rsidR="00074A5D" w:rsidRPr="00DF5388">
        <w:t>시험</w:t>
      </w:r>
      <w:r w:rsidR="00074A5D" w:rsidRPr="00DF5388">
        <w:t xml:space="preserve"> </w:t>
      </w:r>
      <w:r w:rsidR="00074A5D" w:rsidRPr="00DF5388">
        <w:t>차량이</w:t>
      </w:r>
      <w:r w:rsidR="00074A5D" w:rsidRPr="00DF5388">
        <w:t xml:space="preserve"> ODD</w:t>
      </w:r>
      <w:r w:rsidR="00074A5D" w:rsidRPr="00DF5388">
        <w:t>에</w:t>
      </w:r>
      <w:r w:rsidR="00074A5D" w:rsidRPr="00DF5388">
        <w:t xml:space="preserve"> </w:t>
      </w:r>
      <w:r w:rsidR="00074A5D" w:rsidRPr="00DF5388">
        <w:t>진입하거나</w:t>
      </w:r>
      <w:r w:rsidR="00074A5D" w:rsidRPr="00DF5388">
        <w:t xml:space="preserve"> </w:t>
      </w:r>
      <w:r w:rsidR="00074A5D" w:rsidRPr="00DF5388">
        <w:t>이탈하거나</w:t>
      </w:r>
      <w:r w:rsidR="00074A5D" w:rsidRPr="00DF5388">
        <w:t xml:space="preserve">, </w:t>
      </w:r>
      <w:r w:rsidR="00074A5D" w:rsidRPr="00DF5388">
        <w:t>또는</w:t>
      </w:r>
      <w:r w:rsidR="00074A5D" w:rsidRPr="00DF5388">
        <w:t xml:space="preserve"> IFTD</w:t>
      </w:r>
      <w:r w:rsidR="00074A5D" w:rsidRPr="00DF5388">
        <w:t>가</w:t>
      </w:r>
      <w:r w:rsidR="00074A5D" w:rsidRPr="00DF5388">
        <w:t xml:space="preserve"> </w:t>
      </w:r>
      <w:r w:rsidR="00074A5D" w:rsidRPr="00DF5388">
        <w:t>개입해야</w:t>
      </w:r>
      <w:r w:rsidR="00074A5D" w:rsidRPr="00DF5388">
        <w:t xml:space="preserve"> </w:t>
      </w:r>
      <w:r w:rsidR="00074A5D" w:rsidRPr="00DF5388">
        <w:t>하는</w:t>
      </w:r>
      <w:r w:rsidR="00074A5D" w:rsidRPr="00DF5388">
        <w:t xml:space="preserve"> </w:t>
      </w:r>
      <w:r w:rsidR="00074A5D" w:rsidRPr="00DF5388">
        <w:t>상황이</w:t>
      </w:r>
      <w:r w:rsidR="00074A5D" w:rsidRPr="00DF5388">
        <w:t xml:space="preserve"> </w:t>
      </w:r>
      <w:r w:rsidR="00074A5D" w:rsidRPr="00DF5388">
        <w:t>발생할</w:t>
      </w:r>
      <w:r w:rsidR="00074A5D" w:rsidRPr="00DF5388">
        <w:t xml:space="preserve"> </w:t>
      </w:r>
      <w:r w:rsidR="00074A5D" w:rsidRPr="00DF5388">
        <w:t>경우</w:t>
      </w:r>
      <w:r w:rsidR="00074A5D" w:rsidRPr="00DF5388">
        <w:t>, DDT</w:t>
      </w:r>
      <w:r w:rsidR="00074A5D" w:rsidRPr="00DF5388">
        <w:t>의</w:t>
      </w:r>
      <w:r w:rsidR="00074A5D" w:rsidRPr="00DF5388">
        <w:t xml:space="preserve"> </w:t>
      </w:r>
      <w:r w:rsidR="00074A5D" w:rsidRPr="00DF5388">
        <w:t>제어가</w:t>
      </w:r>
      <w:r w:rsidR="00074A5D" w:rsidRPr="00DF5388">
        <w:t xml:space="preserve"> IFTD</w:t>
      </w:r>
      <w:r w:rsidR="00074A5D" w:rsidRPr="00DF5388">
        <w:t>와</w:t>
      </w:r>
      <w:r w:rsidR="00074A5D" w:rsidRPr="00DF5388">
        <w:t xml:space="preserve"> ADS </w:t>
      </w:r>
      <w:r w:rsidR="00074A5D" w:rsidRPr="00DF5388">
        <w:t>간</w:t>
      </w:r>
      <w:r w:rsidR="00074A5D" w:rsidRPr="00DF5388">
        <w:t xml:space="preserve"> </w:t>
      </w:r>
      <w:r w:rsidR="00074A5D" w:rsidRPr="00DF5388">
        <w:t>여러</w:t>
      </w:r>
      <w:r w:rsidR="00074A5D" w:rsidRPr="00DF5388">
        <w:t xml:space="preserve"> </w:t>
      </w:r>
      <w:r w:rsidR="00074A5D" w:rsidRPr="00DF5388">
        <w:t>차례</w:t>
      </w:r>
      <w:r w:rsidR="00074A5D" w:rsidRPr="00DF5388">
        <w:t xml:space="preserve"> </w:t>
      </w:r>
      <w:r w:rsidR="00074A5D" w:rsidRPr="00DF5388">
        <w:t>전환될</w:t>
      </w:r>
      <w:r w:rsidR="00074A5D" w:rsidRPr="00DF5388">
        <w:t xml:space="preserve"> </w:t>
      </w:r>
      <w:r w:rsidR="00074A5D" w:rsidRPr="00DF5388">
        <w:t>수</w:t>
      </w:r>
      <w:r w:rsidR="00074A5D" w:rsidRPr="00DF5388">
        <w:t xml:space="preserve"> </w:t>
      </w:r>
      <w:r w:rsidR="00074A5D" w:rsidRPr="00DF5388">
        <w:t>있다</w:t>
      </w:r>
      <w:r w:rsidR="00074A5D" w:rsidRPr="00DF5388">
        <w:t xml:space="preserve">. </w:t>
      </w:r>
      <w:r w:rsidR="00074A5D" w:rsidRPr="00DF5388">
        <w:t>시험</w:t>
      </w:r>
      <w:r w:rsidR="00074A5D" w:rsidRPr="00DF5388">
        <w:t xml:space="preserve"> </w:t>
      </w:r>
      <w:r w:rsidR="00074A5D" w:rsidRPr="00DF5388">
        <w:t>경로</w:t>
      </w:r>
      <w:r w:rsidR="00074A5D" w:rsidRPr="00DF5388">
        <w:t xml:space="preserve"> </w:t>
      </w:r>
      <w:r w:rsidR="00074A5D" w:rsidRPr="00DF5388">
        <w:t>변수로</w:t>
      </w:r>
      <w:r w:rsidR="00074A5D" w:rsidRPr="00DF5388">
        <w:t xml:space="preserve"> </w:t>
      </w:r>
      <w:r w:rsidR="00074A5D" w:rsidRPr="00DF5388">
        <w:t>고려해야</w:t>
      </w:r>
      <w:r w:rsidR="00074A5D" w:rsidRPr="00DF5388">
        <w:t xml:space="preserve"> </w:t>
      </w:r>
      <w:r w:rsidR="00074A5D" w:rsidRPr="00DF5388">
        <w:t>할</w:t>
      </w:r>
      <w:r w:rsidR="00074A5D" w:rsidRPr="00DF5388">
        <w:t xml:space="preserve"> </w:t>
      </w:r>
      <w:r w:rsidR="00074A5D" w:rsidRPr="00DF5388">
        <w:t>범주는</w:t>
      </w:r>
      <w:r w:rsidR="00074A5D" w:rsidRPr="00DF5388">
        <w:t xml:space="preserve"> </w:t>
      </w:r>
      <w:r w:rsidR="00074A5D" w:rsidRPr="00DF5388">
        <w:t>다음과</w:t>
      </w:r>
      <w:r w:rsidR="00074A5D" w:rsidRPr="00DF5388">
        <w:t xml:space="preserve"> </w:t>
      </w:r>
      <w:r w:rsidR="00074A5D" w:rsidRPr="00DF5388">
        <w:t>같으며</w:t>
      </w:r>
      <w:r w:rsidR="00074A5D" w:rsidRPr="00DF5388">
        <w:t xml:space="preserve">, </w:t>
      </w:r>
      <w:r w:rsidR="00074A5D" w:rsidRPr="00DF5388">
        <w:t>이에</w:t>
      </w:r>
      <w:r w:rsidR="00074A5D" w:rsidRPr="00DF5388">
        <w:t xml:space="preserve"> </w:t>
      </w:r>
      <w:r w:rsidR="00074A5D" w:rsidRPr="00DF5388">
        <w:t>국한되지</w:t>
      </w:r>
      <w:r w:rsidR="00074A5D" w:rsidRPr="00DF5388">
        <w:t xml:space="preserve"> </w:t>
      </w:r>
      <w:r w:rsidR="00074A5D" w:rsidRPr="00DF5388">
        <w:t>않</w:t>
      </w:r>
      <w:r w:rsidR="00074A5D" w:rsidRPr="00DF5388">
        <w:rPr>
          <w:rFonts w:hint="eastAsia"/>
        </w:rPr>
        <w:t>는</w:t>
      </w:r>
      <w:r w:rsidR="00074A5D" w:rsidRPr="00DF5388">
        <w:t>다</w:t>
      </w:r>
      <w:r w:rsidR="00DB03FA" w:rsidRPr="00DF5388">
        <w:rPr>
          <w:rFonts w:hint="eastAsia"/>
        </w:rPr>
        <w:t>.</w:t>
      </w:r>
    </w:p>
    <w:p w14:paraId="37DD823C" w14:textId="77777777" w:rsidR="00E133A8" w:rsidRPr="00DF5388" w:rsidRDefault="00E133A8" w:rsidP="00074A5D"/>
    <w:p w14:paraId="47DA0EDD" w14:textId="77777777" w:rsidR="00074A5D" w:rsidRPr="00DF5388" w:rsidRDefault="00074A5D" w:rsidP="008948E7">
      <w:pPr>
        <w:spacing w:after="80"/>
        <w:rPr>
          <w:b/>
        </w:rPr>
      </w:pPr>
      <w:r w:rsidRPr="00DF5388">
        <w:t xml:space="preserve">• </w:t>
      </w:r>
      <w:r w:rsidRPr="00DF5388">
        <w:t>도로</w:t>
      </w:r>
      <w:r w:rsidRPr="00DF5388">
        <w:t xml:space="preserve"> </w:t>
      </w:r>
      <w:r w:rsidRPr="00DF5388">
        <w:t>유형</w:t>
      </w:r>
      <w:r w:rsidRPr="00DF5388">
        <w:br/>
        <w:t xml:space="preserve">• </w:t>
      </w:r>
      <w:r w:rsidRPr="00DF5388">
        <w:t>인프라</w:t>
      </w:r>
      <w:r w:rsidRPr="00DF5388">
        <w:br/>
        <w:t xml:space="preserve">• </w:t>
      </w:r>
      <w:r w:rsidRPr="00DF5388">
        <w:t>교통</w:t>
      </w:r>
      <w:r w:rsidRPr="00DF5388">
        <w:t xml:space="preserve"> </w:t>
      </w:r>
      <w:r w:rsidRPr="00DF5388">
        <w:t>상황</w:t>
      </w:r>
      <w:r w:rsidRPr="00DF5388">
        <w:br/>
        <w:t xml:space="preserve">• </w:t>
      </w:r>
      <w:r w:rsidRPr="00DF5388">
        <w:t>시간대</w:t>
      </w:r>
      <w:r w:rsidRPr="00DF5388">
        <w:br/>
        <w:t xml:space="preserve">• </w:t>
      </w:r>
      <w:r w:rsidRPr="00DF5388">
        <w:t>계절</w:t>
      </w:r>
      <w:r w:rsidRPr="00DF5388">
        <w:br/>
        <w:t xml:space="preserve">• </w:t>
      </w:r>
      <w:r w:rsidRPr="00DF5388">
        <w:t>위치</w:t>
      </w:r>
    </w:p>
    <w:p w14:paraId="137910AD" w14:textId="77777777" w:rsidR="00074A5D" w:rsidRPr="00DF5388" w:rsidRDefault="00074A5D" w:rsidP="00074A5D"/>
    <w:p w14:paraId="272E628B" w14:textId="721CE322" w:rsidR="00074A5D" w:rsidRPr="00DF5388" w:rsidRDefault="00074A5D" w:rsidP="00074A5D">
      <w:r w:rsidRPr="00DF5388">
        <w:t>각</w:t>
      </w:r>
      <w:r w:rsidRPr="00DF5388">
        <w:t xml:space="preserve"> </w:t>
      </w:r>
      <w:r w:rsidRPr="00DF5388">
        <w:t>범주에</w:t>
      </w:r>
      <w:r w:rsidRPr="00DF5388">
        <w:t xml:space="preserve"> </w:t>
      </w:r>
      <w:r w:rsidRPr="00DF5388">
        <w:t>속하는</w:t>
      </w:r>
      <w:r w:rsidRPr="00DF5388">
        <w:t xml:space="preserve"> </w:t>
      </w:r>
      <w:r w:rsidRPr="00DF5388">
        <w:t>변수</w:t>
      </w:r>
      <w:r w:rsidRPr="00DF5388">
        <w:t xml:space="preserve"> </w:t>
      </w:r>
      <w:r w:rsidRPr="00DF5388">
        <w:t>예시는</w:t>
      </w:r>
      <w:r w:rsidRPr="00DF5388">
        <w:t xml:space="preserve"> </w:t>
      </w:r>
      <w:r w:rsidRPr="00DF5388">
        <w:rPr>
          <w:rFonts w:ascii="돋움" w:eastAsia="돋움" w:hAnsi="돋움"/>
          <w:b/>
        </w:rPr>
        <w:t>부</w:t>
      </w:r>
      <w:r w:rsidR="00E133A8" w:rsidRPr="00DF5388">
        <w:rPr>
          <w:rFonts w:ascii="돋움" w:eastAsia="돋움" w:hAnsi="돋움" w:hint="eastAsia"/>
          <w:b/>
        </w:rPr>
        <w:t>속서</w:t>
      </w:r>
      <w:r w:rsidR="00E133A8" w:rsidRPr="00DF5388">
        <w:rPr>
          <w:rFonts w:hint="eastAsia"/>
          <w:b/>
        </w:rPr>
        <w:t xml:space="preserve"> </w:t>
      </w:r>
      <w:r w:rsidRPr="00DF5388">
        <w:t>A</w:t>
      </w:r>
      <w:r w:rsidRPr="00DF5388">
        <w:t>를</w:t>
      </w:r>
      <w:r w:rsidRPr="00DF5388">
        <w:t xml:space="preserve"> </w:t>
      </w:r>
      <w:r w:rsidRPr="00DF5388">
        <w:t>참조</w:t>
      </w:r>
      <w:r w:rsidR="00864D84" w:rsidRPr="00DF5388">
        <w:rPr>
          <w:rFonts w:hint="eastAsia"/>
        </w:rPr>
        <w:t>한</w:t>
      </w:r>
      <w:r w:rsidRPr="00DF5388">
        <w:rPr>
          <w:rFonts w:hint="eastAsia"/>
        </w:rPr>
        <w:t>다</w:t>
      </w:r>
      <w:r w:rsidRPr="00DF5388">
        <w:rPr>
          <w:rFonts w:hint="eastAsia"/>
        </w:rPr>
        <w:t>.</w:t>
      </w:r>
      <w:r w:rsidR="00692B4B" w:rsidRPr="00DF5388">
        <w:rPr>
          <w:rFonts w:hint="eastAsia"/>
        </w:rPr>
        <w:t xml:space="preserve"> </w:t>
      </w:r>
      <w:r w:rsidRPr="00DF5388">
        <w:t>시험</w:t>
      </w:r>
      <w:r w:rsidRPr="00DF5388">
        <w:t xml:space="preserve"> </w:t>
      </w:r>
      <w:r w:rsidRPr="00DF5388">
        <w:t>지속</w:t>
      </w:r>
      <w:r w:rsidRPr="00DF5388">
        <w:t xml:space="preserve"> </w:t>
      </w:r>
      <w:r w:rsidRPr="00DF5388">
        <w:t>시간</w:t>
      </w:r>
      <w:r w:rsidRPr="00DF5388">
        <w:t>(</w:t>
      </w:r>
      <w:r w:rsidRPr="00DF5388">
        <w:t>예</w:t>
      </w:r>
      <w:r w:rsidRPr="00DF5388">
        <w:t xml:space="preserve">: </w:t>
      </w:r>
      <w:r w:rsidRPr="00DF5388">
        <w:t>장거리</w:t>
      </w:r>
      <w:r w:rsidRPr="00DF5388">
        <w:t xml:space="preserve"> </w:t>
      </w:r>
      <w:r w:rsidRPr="00DF5388">
        <w:t>고속도로</w:t>
      </w:r>
      <w:r w:rsidRPr="00DF5388">
        <w:t xml:space="preserve"> </w:t>
      </w:r>
      <w:r w:rsidRPr="00DF5388">
        <w:t>시험</w:t>
      </w:r>
      <w:r w:rsidRPr="00DF5388">
        <w:t xml:space="preserve">, </w:t>
      </w:r>
      <w:r w:rsidRPr="00DF5388">
        <w:t>중거리</w:t>
      </w:r>
      <w:r w:rsidRPr="00DF5388">
        <w:t xml:space="preserve"> </w:t>
      </w:r>
      <w:r w:rsidRPr="00DF5388">
        <w:t>도시</w:t>
      </w:r>
      <w:r w:rsidRPr="00DF5388">
        <w:t xml:space="preserve"> </w:t>
      </w:r>
      <w:r w:rsidRPr="00DF5388">
        <w:t>시험</w:t>
      </w:r>
      <w:r w:rsidRPr="00DF5388">
        <w:t xml:space="preserve">, </w:t>
      </w:r>
      <w:r w:rsidRPr="00DF5388">
        <w:t>단거리</w:t>
      </w:r>
      <w:r w:rsidRPr="00DF5388">
        <w:t xml:space="preserve"> </w:t>
      </w:r>
      <w:r w:rsidRPr="00DF5388">
        <w:t>주차</w:t>
      </w:r>
      <w:r w:rsidRPr="00DF5388">
        <w:t xml:space="preserve"> </w:t>
      </w:r>
      <w:r w:rsidRPr="00DF5388">
        <w:t>시험</w:t>
      </w:r>
      <w:r w:rsidRPr="00DF5388">
        <w:t>)</w:t>
      </w:r>
      <w:r w:rsidRPr="00DF5388">
        <w:t>은</w:t>
      </w:r>
      <w:r w:rsidRPr="00DF5388">
        <w:t xml:space="preserve"> </w:t>
      </w:r>
      <w:r w:rsidRPr="00DF5388">
        <w:t>지역</w:t>
      </w:r>
      <w:r w:rsidRPr="00DF5388">
        <w:t xml:space="preserve"> </w:t>
      </w:r>
      <w:r w:rsidRPr="00DF5388">
        <w:t>이벤트</w:t>
      </w:r>
      <w:r w:rsidR="00E133A8" w:rsidRPr="00DF5388">
        <w:rPr>
          <w:rFonts w:hint="eastAsia"/>
        </w:rPr>
        <w:t>와</w:t>
      </w:r>
      <w:r w:rsidRPr="00DF5388">
        <w:t xml:space="preserve"> </w:t>
      </w:r>
      <w:r w:rsidRPr="00DF5388">
        <w:t>임시</w:t>
      </w:r>
      <w:r w:rsidRPr="00DF5388">
        <w:t xml:space="preserve"> </w:t>
      </w:r>
      <w:r w:rsidRPr="00DF5388">
        <w:t>도로</w:t>
      </w:r>
      <w:r w:rsidRPr="00DF5388">
        <w:t xml:space="preserve"> </w:t>
      </w:r>
      <w:r w:rsidRPr="00DF5388">
        <w:t>비상</w:t>
      </w:r>
      <w:r w:rsidRPr="00DF5388">
        <w:t xml:space="preserve"> </w:t>
      </w:r>
      <w:r w:rsidRPr="00DF5388">
        <w:t>상황</w:t>
      </w:r>
      <w:r w:rsidRPr="00DF5388">
        <w:t>(</w:t>
      </w:r>
      <w:r w:rsidRPr="00DF5388">
        <w:t>사고</w:t>
      </w:r>
      <w:r w:rsidRPr="00DF5388">
        <w:t xml:space="preserve">, </w:t>
      </w:r>
      <w:r w:rsidRPr="00DF5388">
        <w:t>홍수</w:t>
      </w:r>
      <w:r w:rsidRPr="00DF5388">
        <w:t xml:space="preserve">, </w:t>
      </w:r>
      <w:r w:rsidRPr="00DF5388">
        <w:t>도로</w:t>
      </w:r>
      <w:r w:rsidRPr="00DF5388">
        <w:t xml:space="preserve"> </w:t>
      </w:r>
      <w:r w:rsidRPr="00DF5388">
        <w:t>파손</w:t>
      </w:r>
      <w:r w:rsidRPr="00DF5388">
        <w:t xml:space="preserve"> </w:t>
      </w:r>
      <w:r w:rsidRPr="00DF5388">
        <w:t>등</w:t>
      </w:r>
      <w:r w:rsidRPr="00DF5388">
        <w:t>)</w:t>
      </w:r>
      <w:r w:rsidRPr="00DF5388">
        <w:t>에</w:t>
      </w:r>
      <w:r w:rsidRPr="00DF5388">
        <w:t xml:space="preserve"> </w:t>
      </w:r>
      <w:r w:rsidRPr="00DF5388">
        <w:t>대한</w:t>
      </w:r>
      <w:r w:rsidRPr="00DF5388">
        <w:t xml:space="preserve"> </w:t>
      </w:r>
      <w:r w:rsidRPr="00DF5388">
        <w:t>최신</w:t>
      </w:r>
      <w:r w:rsidRPr="00DF5388">
        <w:t xml:space="preserve"> </w:t>
      </w:r>
      <w:r w:rsidRPr="00DF5388">
        <w:t>정보</w:t>
      </w:r>
      <w:r w:rsidRPr="00DF5388">
        <w:t xml:space="preserve"> </w:t>
      </w:r>
      <w:r w:rsidRPr="00DF5388">
        <w:t>필요</w:t>
      </w:r>
      <w:r w:rsidRPr="00DF5388">
        <w:t xml:space="preserve"> </w:t>
      </w:r>
      <w:r w:rsidRPr="00DF5388">
        <w:t>빈도에</w:t>
      </w:r>
      <w:r w:rsidRPr="00DF5388">
        <w:t xml:space="preserve"> </w:t>
      </w:r>
      <w:r w:rsidRPr="00DF5388">
        <w:t>영향을</w:t>
      </w:r>
      <w:r w:rsidRPr="00DF5388">
        <w:t xml:space="preserve"> </w:t>
      </w:r>
      <w:r w:rsidRPr="00DF5388">
        <w:t>미</w:t>
      </w:r>
      <w:r w:rsidR="00E133A8" w:rsidRPr="00DF5388">
        <w:rPr>
          <w:rFonts w:hint="eastAsia"/>
        </w:rPr>
        <w:t>친</w:t>
      </w:r>
      <w:r w:rsidRPr="00DF5388">
        <w:t>다</w:t>
      </w:r>
      <w:r w:rsidRPr="00DF5388">
        <w:t>.</w:t>
      </w:r>
      <w:r w:rsidR="00692B4B" w:rsidRPr="00DF5388">
        <w:rPr>
          <w:rFonts w:hint="eastAsia"/>
        </w:rPr>
        <w:t xml:space="preserve"> </w:t>
      </w:r>
      <w:r w:rsidRPr="00DF5388">
        <w:t>계절</w:t>
      </w:r>
      <w:r w:rsidRPr="00DF5388">
        <w:t xml:space="preserve"> </w:t>
      </w:r>
      <w:r w:rsidRPr="00DF5388">
        <w:t>변화는</w:t>
      </w:r>
      <w:r w:rsidRPr="00DF5388">
        <w:t xml:space="preserve"> </w:t>
      </w:r>
      <w:r w:rsidRPr="00DF5388">
        <w:t>날씨</w:t>
      </w:r>
      <w:r w:rsidR="00E133A8" w:rsidRPr="00DF5388">
        <w:rPr>
          <w:rFonts w:hint="eastAsia"/>
        </w:rPr>
        <w:t>와</w:t>
      </w:r>
      <w:r w:rsidRPr="00DF5388">
        <w:t xml:space="preserve"> </w:t>
      </w:r>
      <w:r w:rsidRPr="00DF5388">
        <w:t>조명</w:t>
      </w:r>
      <w:r w:rsidRPr="00DF5388">
        <w:t xml:space="preserve"> </w:t>
      </w:r>
      <w:r w:rsidRPr="00DF5388">
        <w:t>조건을</w:t>
      </w:r>
      <w:r w:rsidRPr="00DF5388">
        <w:t xml:space="preserve"> </w:t>
      </w:r>
      <w:r w:rsidRPr="00DF5388">
        <w:t>변화시키며</w:t>
      </w:r>
      <w:r w:rsidRPr="00DF5388">
        <w:t xml:space="preserve">, </w:t>
      </w:r>
      <w:r w:rsidRPr="00DF5388">
        <w:t>지속적인</w:t>
      </w:r>
      <w:r w:rsidRPr="00DF5388">
        <w:t xml:space="preserve"> </w:t>
      </w:r>
      <w:r w:rsidRPr="00DF5388">
        <w:t>악천후는</w:t>
      </w:r>
      <w:r w:rsidRPr="00DF5388">
        <w:t xml:space="preserve"> </w:t>
      </w:r>
      <w:r w:rsidRPr="00DF5388">
        <w:t>차선</w:t>
      </w:r>
      <w:r w:rsidRPr="00DF5388">
        <w:t xml:space="preserve"> </w:t>
      </w:r>
      <w:r w:rsidRPr="00DF5388">
        <w:t>표시</w:t>
      </w:r>
      <w:r w:rsidRPr="00DF5388">
        <w:t xml:space="preserve"> </w:t>
      </w:r>
      <w:r w:rsidRPr="00DF5388">
        <w:t>등</w:t>
      </w:r>
      <w:r w:rsidRPr="00DF5388">
        <w:t xml:space="preserve"> </w:t>
      </w:r>
      <w:r w:rsidRPr="00DF5388">
        <w:t>도로</w:t>
      </w:r>
      <w:r w:rsidRPr="00DF5388">
        <w:t xml:space="preserve"> </w:t>
      </w:r>
      <w:r w:rsidRPr="00DF5388">
        <w:t>시설의</w:t>
      </w:r>
      <w:r w:rsidRPr="00DF5388">
        <w:t xml:space="preserve"> </w:t>
      </w:r>
      <w:r w:rsidRPr="00DF5388">
        <w:t>마모를</w:t>
      </w:r>
      <w:r w:rsidRPr="00DF5388">
        <w:t xml:space="preserve"> </w:t>
      </w:r>
      <w:r w:rsidRPr="00DF5388">
        <w:t>가속시킬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rPr>
          <w:rFonts w:hint="eastAsia"/>
        </w:rPr>
        <w:t>있다</w:t>
      </w:r>
      <w:r w:rsidRPr="00DF5388">
        <w:rPr>
          <w:rFonts w:hint="eastAsia"/>
        </w:rPr>
        <w:t>.</w:t>
      </w:r>
      <w:r w:rsidR="00692B4B" w:rsidRPr="00DF5388">
        <w:rPr>
          <w:rFonts w:hint="eastAsia"/>
        </w:rPr>
        <w:t xml:space="preserve"> </w:t>
      </w:r>
      <w:r w:rsidRPr="00DF5388">
        <w:t>눈</w:t>
      </w:r>
      <w:r w:rsidRPr="00DF5388">
        <w:t xml:space="preserve">, </w:t>
      </w:r>
      <w:r w:rsidRPr="00DF5388">
        <w:t>얼음</w:t>
      </w:r>
      <w:r w:rsidRPr="00DF5388">
        <w:t xml:space="preserve">, </w:t>
      </w:r>
      <w:r w:rsidRPr="00DF5388">
        <w:t>비</w:t>
      </w:r>
      <w:r w:rsidRPr="00DF5388">
        <w:t xml:space="preserve">, </w:t>
      </w:r>
      <w:r w:rsidRPr="00DF5388">
        <w:t>우박</w:t>
      </w:r>
      <w:r w:rsidRPr="00DF5388">
        <w:t xml:space="preserve">, </w:t>
      </w:r>
      <w:r w:rsidRPr="00DF5388">
        <w:t>안개</w:t>
      </w:r>
      <w:r w:rsidRPr="00DF5388">
        <w:t xml:space="preserve">, </w:t>
      </w:r>
      <w:r w:rsidRPr="00DF5388">
        <w:t>강풍</w:t>
      </w:r>
      <w:r w:rsidRPr="00DF5388">
        <w:t xml:space="preserve">, </w:t>
      </w:r>
      <w:r w:rsidRPr="00DF5388">
        <w:t>먼지</w:t>
      </w:r>
      <w:r w:rsidR="00E133A8" w:rsidRPr="00DF5388">
        <w:t xml:space="preserve"> </w:t>
      </w:r>
      <w:r w:rsidR="00E133A8" w:rsidRPr="00DF5388">
        <w:rPr>
          <w:rFonts w:hint="eastAsia"/>
        </w:rPr>
        <w:t>및</w:t>
      </w:r>
      <w:r w:rsidRPr="00DF5388">
        <w:t xml:space="preserve"> </w:t>
      </w:r>
      <w:r w:rsidRPr="00DF5388">
        <w:t>연기</w:t>
      </w:r>
      <w:r w:rsidRPr="00DF5388">
        <w:t xml:space="preserve"> </w:t>
      </w:r>
      <w:r w:rsidRPr="00DF5388">
        <w:t>등으로</w:t>
      </w:r>
      <w:r w:rsidRPr="00DF5388">
        <w:t xml:space="preserve"> </w:t>
      </w:r>
      <w:r w:rsidRPr="00DF5388">
        <w:t>인해</w:t>
      </w:r>
      <w:r w:rsidRPr="00DF5388">
        <w:t xml:space="preserve"> </w:t>
      </w:r>
      <w:r w:rsidRPr="00DF5388">
        <w:t>발생하는</w:t>
      </w:r>
      <w:r w:rsidRPr="00DF5388">
        <w:t xml:space="preserve"> </w:t>
      </w:r>
      <w:r w:rsidRPr="00DF5388">
        <w:t>도로</w:t>
      </w:r>
      <w:r w:rsidRPr="00DF5388">
        <w:t xml:space="preserve"> </w:t>
      </w:r>
      <w:r w:rsidRPr="00DF5388">
        <w:t>표면</w:t>
      </w:r>
      <w:r w:rsidRPr="00DF5388">
        <w:t xml:space="preserve"> </w:t>
      </w:r>
      <w:r w:rsidRPr="00DF5388">
        <w:t>상태</w:t>
      </w:r>
      <w:r w:rsidRPr="00DF5388">
        <w:t xml:space="preserve">, </w:t>
      </w:r>
      <w:r w:rsidRPr="00DF5388">
        <w:t>온도</w:t>
      </w:r>
      <w:r w:rsidR="00E133A8" w:rsidRPr="00DF5388">
        <w:t xml:space="preserve"> </w:t>
      </w:r>
      <w:r w:rsidR="00E133A8" w:rsidRPr="00DF5388">
        <w:rPr>
          <w:rFonts w:hint="eastAsia"/>
        </w:rPr>
        <w:t>및</w:t>
      </w:r>
      <w:r w:rsidRPr="00DF5388">
        <w:t xml:space="preserve"> </w:t>
      </w:r>
      <w:r w:rsidRPr="00DF5388">
        <w:t>가시성</w:t>
      </w:r>
      <w:r w:rsidRPr="00DF5388">
        <w:t xml:space="preserve"> </w:t>
      </w:r>
      <w:r w:rsidRPr="00DF5388">
        <w:t>조건은</w:t>
      </w:r>
      <w:r w:rsidRPr="00DF5388">
        <w:t xml:space="preserve"> ADS </w:t>
      </w:r>
      <w:r w:rsidRPr="00DF5388">
        <w:t>기능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시</w:t>
      </w:r>
      <w:r w:rsidRPr="00DF5388">
        <w:t xml:space="preserve"> </w:t>
      </w:r>
      <w:r w:rsidRPr="00DF5388">
        <w:t>고려</w:t>
      </w:r>
      <w:r w:rsidR="003B4790" w:rsidRPr="00DF5388">
        <w:rPr>
          <w:rFonts w:hint="eastAsia"/>
        </w:rPr>
        <w:t>되는</w:t>
      </w:r>
      <w:r w:rsidR="003B4790" w:rsidRPr="00DF5388">
        <w:rPr>
          <w:rFonts w:hint="eastAsia"/>
        </w:rPr>
        <w:t xml:space="preserve"> </w:t>
      </w:r>
      <w:r w:rsidR="003B4790" w:rsidRPr="00DF5388">
        <w:rPr>
          <w:rFonts w:hint="eastAsia"/>
        </w:rPr>
        <w:t>것이</w:t>
      </w:r>
      <w:r w:rsidR="003B4790" w:rsidRPr="00DF5388">
        <w:rPr>
          <w:rFonts w:hint="eastAsia"/>
        </w:rPr>
        <w:t xml:space="preserve"> </w:t>
      </w:r>
      <w:r w:rsidR="003B4790" w:rsidRPr="00DF5388">
        <w:rPr>
          <w:rFonts w:hint="eastAsia"/>
        </w:rPr>
        <w:t>좋다</w:t>
      </w:r>
      <w:r w:rsidRPr="00DF5388">
        <w:rPr>
          <w:rFonts w:hint="eastAsia"/>
        </w:rPr>
        <w:t>.</w:t>
      </w:r>
      <w:r w:rsidR="00692B4B" w:rsidRPr="00DF5388">
        <w:rPr>
          <w:rFonts w:hint="eastAsia"/>
        </w:rPr>
        <w:t xml:space="preserve"> </w:t>
      </w:r>
      <w:r w:rsidRPr="00DF5388">
        <w:t>또한</w:t>
      </w:r>
      <w:r w:rsidRPr="00DF5388">
        <w:t xml:space="preserve">, </w:t>
      </w:r>
      <w:r w:rsidRPr="00DF5388">
        <w:t>공사</w:t>
      </w:r>
      <w:r w:rsidRPr="00DF5388">
        <w:t xml:space="preserve"> </w:t>
      </w:r>
      <w:r w:rsidRPr="00DF5388">
        <w:t>구간</w:t>
      </w:r>
      <w:r w:rsidRPr="00DF5388">
        <w:t xml:space="preserve">, </w:t>
      </w:r>
      <w:r w:rsidRPr="00DF5388">
        <w:t>우회</w:t>
      </w:r>
      <w:r w:rsidRPr="00DF5388">
        <w:t xml:space="preserve"> </w:t>
      </w:r>
      <w:r w:rsidRPr="00DF5388">
        <w:t>교통</w:t>
      </w:r>
      <w:r w:rsidRPr="00DF5388">
        <w:t xml:space="preserve">, </w:t>
      </w:r>
      <w:r w:rsidRPr="00DF5388">
        <w:t>대피</w:t>
      </w:r>
      <w:r w:rsidRPr="00DF5388">
        <w:t xml:space="preserve"> </w:t>
      </w:r>
      <w:r w:rsidRPr="00DF5388">
        <w:t>조치와</w:t>
      </w:r>
      <w:r w:rsidRPr="00DF5388">
        <w:t xml:space="preserve"> </w:t>
      </w:r>
      <w:r w:rsidRPr="00DF5388">
        <w:t>같이</w:t>
      </w:r>
      <w:r w:rsidRPr="00DF5388">
        <w:t xml:space="preserve"> </w:t>
      </w:r>
      <w:r w:rsidRPr="00DF5388">
        <w:t>복잡하거나</w:t>
      </w:r>
      <w:r w:rsidRPr="00DF5388">
        <w:t xml:space="preserve"> </w:t>
      </w:r>
      <w:r w:rsidRPr="00DF5388">
        <w:t>불규칙한</w:t>
      </w:r>
      <w:r w:rsidRPr="00DF5388">
        <w:t xml:space="preserve"> </w:t>
      </w:r>
      <w:r w:rsidRPr="00DF5388">
        <w:t>환경은</w:t>
      </w:r>
      <w:r w:rsidRPr="00DF5388">
        <w:t xml:space="preserve"> </w:t>
      </w:r>
      <w:r w:rsidRPr="00DF5388">
        <w:t>특별</w:t>
      </w:r>
      <w:r w:rsidRPr="00DF5388">
        <w:t xml:space="preserve"> </w:t>
      </w:r>
      <w:r w:rsidRPr="00DF5388">
        <w:t>시험이</w:t>
      </w:r>
      <w:r w:rsidRPr="00DF5388">
        <w:t xml:space="preserve"> </w:t>
      </w:r>
      <w:r w:rsidRPr="00DF5388">
        <w:t>필요할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있다</w:t>
      </w:r>
      <w:r w:rsidRPr="00DF5388">
        <w:t xml:space="preserve">. </w:t>
      </w:r>
      <w:r w:rsidRPr="00DF5388">
        <w:t>시험</w:t>
      </w:r>
      <w:r w:rsidRPr="00DF5388">
        <w:t xml:space="preserve"> </w:t>
      </w:r>
      <w:r w:rsidRPr="00DF5388">
        <w:t>프로그램은</w:t>
      </w:r>
      <w:r w:rsidRPr="00DF5388">
        <w:t xml:space="preserve"> </w:t>
      </w:r>
      <w:r w:rsidRPr="00DF5388">
        <w:t>이러한</w:t>
      </w:r>
      <w:r w:rsidRPr="00DF5388">
        <w:t xml:space="preserve"> </w:t>
      </w:r>
      <w:r w:rsidRPr="00DF5388">
        <w:t>모든</w:t>
      </w:r>
      <w:r w:rsidRPr="00DF5388">
        <w:t xml:space="preserve"> </w:t>
      </w:r>
      <w:r w:rsidRPr="00DF5388">
        <w:t>상황을</w:t>
      </w:r>
      <w:r w:rsidRPr="00DF5388">
        <w:t xml:space="preserve"> </w:t>
      </w:r>
      <w:r w:rsidRPr="00DF5388">
        <w:t>교육</w:t>
      </w:r>
      <w:r w:rsidRPr="00DF5388">
        <w:t xml:space="preserve"> </w:t>
      </w:r>
      <w:r w:rsidRPr="00DF5388">
        <w:t>및</w:t>
      </w:r>
      <w:r w:rsidRPr="00DF5388">
        <w:t xml:space="preserve"> </w:t>
      </w:r>
      <w:r w:rsidRPr="00DF5388">
        <w:t>문서화로</w:t>
      </w:r>
      <w:r w:rsidRPr="00DF5388">
        <w:t xml:space="preserve"> </w:t>
      </w:r>
      <w:r w:rsidRPr="00DF5388">
        <w:t>포괄적으로</w:t>
      </w:r>
      <w:r w:rsidRPr="00DF5388">
        <w:t xml:space="preserve"> </w:t>
      </w:r>
      <w:r w:rsidRPr="00DF5388">
        <w:t>다루어야</w:t>
      </w:r>
      <w:r w:rsidRPr="00DF5388">
        <w:t xml:space="preserve"> </w:t>
      </w:r>
      <w:r w:rsidRPr="00DF5388">
        <w:rPr>
          <w:rFonts w:hint="eastAsia"/>
        </w:rPr>
        <w:t>한다</w:t>
      </w:r>
      <w:r w:rsidRPr="00DF5388">
        <w:t>.</w:t>
      </w:r>
    </w:p>
    <w:p w14:paraId="3987280B" w14:textId="77777777" w:rsidR="00E133A8" w:rsidRPr="00DF5388" w:rsidRDefault="00E133A8" w:rsidP="00074A5D">
      <w:pPr>
        <w:rPr>
          <w:b/>
        </w:rPr>
      </w:pPr>
    </w:p>
    <w:p w14:paraId="1117F4A8" w14:textId="77777777" w:rsidR="00074A5D" w:rsidRPr="00DF5388" w:rsidRDefault="00074A5D" w:rsidP="00074A5D">
      <w:pPr>
        <w:pStyle w:val="24"/>
        <w:numPr>
          <w:ilvl w:val="1"/>
          <w:numId w:val="8"/>
        </w:numPr>
        <w:rPr>
          <w:rFonts w:eastAsia="Yu Mincho"/>
        </w:rPr>
      </w:pPr>
      <w:bookmarkStart w:id="118" w:name="_Toc239427074"/>
      <w:r w:rsidRPr="00DF5388">
        <w:t>사전</w:t>
      </w:r>
      <w:r w:rsidRPr="00DF5388">
        <w:t xml:space="preserve"> </w:t>
      </w:r>
      <w:r w:rsidRPr="00DF5388">
        <w:t>주행</w:t>
      </w:r>
      <w:r w:rsidRPr="00DF5388">
        <w:t xml:space="preserve"> </w:t>
      </w:r>
      <w:r w:rsidRPr="00DF5388">
        <w:t>프로토콜</w:t>
      </w:r>
      <w:bookmarkEnd w:id="118"/>
    </w:p>
    <w:p w14:paraId="5F118F85" w14:textId="77777777" w:rsidR="00074A5D" w:rsidRPr="00DF5388" w:rsidRDefault="00074A5D" w:rsidP="00074A5D">
      <w:pPr>
        <w:rPr>
          <w:lang w:val="de-DE" w:eastAsia="ja-JP"/>
        </w:rPr>
      </w:pPr>
    </w:p>
    <w:p w14:paraId="3FBBCDE3" w14:textId="353DD357" w:rsidR="00074A5D" w:rsidRPr="00DF5388" w:rsidRDefault="00074A5D" w:rsidP="00074A5D">
      <w:pPr>
        <w:rPr>
          <w:b/>
        </w:rPr>
      </w:pPr>
      <w:r w:rsidRPr="00DF5388">
        <w:t>매일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주행</w:t>
      </w:r>
      <w:r w:rsidRPr="00DF5388">
        <w:t xml:space="preserve"> </w:t>
      </w:r>
      <w:r w:rsidRPr="00DF5388">
        <w:t>전에</w:t>
      </w:r>
      <w:r w:rsidRPr="00DF5388">
        <w:t xml:space="preserve"> </w:t>
      </w:r>
      <w:r w:rsidRPr="00DF5388">
        <w:t>사전</w:t>
      </w:r>
      <w:r w:rsidRPr="00DF5388">
        <w:t xml:space="preserve"> </w:t>
      </w:r>
      <w:r w:rsidRPr="00DF5388">
        <w:t>주행</w:t>
      </w:r>
      <w:r w:rsidRPr="00DF5388">
        <w:t xml:space="preserve"> </w:t>
      </w:r>
      <w:r w:rsidRPr="00DF5388">
        <w:t>프로토콜을</w:t>
      </w:r>
      <w:r w:rsidRPr="00DF5388">
        <w:t xml:space="preserve"> </w:t>
      </w:r>
      <w:r w:rsidRPr="00DF5388">
        <w:t>수립하고</w:t>
      </w:r>
      <w:r w:rsidRPr="00DF5388">
        <w:t xml:space="preserve"> </w:t>
      </w:r>
      <w:r w:rsidRPr="00DF5388">
        <w:t>실행</w:t>
      </w:r>
      <w:r w:rsidR="00426D9B" w:rsidRPr="00DF5388">
        <w:rPr>
          <w:rFonts w:hint="eastAsia"/>
        </w:rPr>
        <w:t>하는</w:t>
      </w:r>
      <w:r w:rsidR="00426D9B" w:rsidRPr="00DF5388">
        <w:rPr>
          <w:rFonts w:hint="eastAsia"/>
        </w:rPr>
        <w:t xml:space="preserve"> </w:t>
      </w:r>
      <w:r w:rsidR="00426D9B" w:rsidRPr="00DF5388">
        <w:rPr>
          <w:rFonts w:hint="eastAsia"/>
        </w:rPr>
        <w:t>것이</w:t>
      </w:r>
      <w:r w:rsidR="00426D9B" w:rsidRPr="00DF5388">
        <w:rPr>
          <w:rFonts w:hint="eastAsia"/>
        </w:rPr>
        <w:t xml:space="preserve"> </w:t>
      </w:r>
      <w:r w:rsidR="00426D9B" w:rsidRPr="00DF5388">
        <w:rPr>
          <w:rFonts w:hint="eastAsia"/>
        </w:rPr>
        <w:t>좋다</w:t>
      </w:r>
      <w:r w:rsidRPr="00DF5388">
        <w:t xml:space="preserve">. </w:t>
      </w:r>
      <w:r w:rsidRPr="00DF5388">
        <w:t>사전</w:t>
      </w:r>
      <w:r w:rsidRPr="00DF5388">
        <w:t xml:space="preserve"> </w:t>
      </w:r>
      <w:r w:rsidRPr="00DF5388">
        <w:t>주행</w:t>
      </w:r>
      <w:r w:rsidRPr="00DF5388">
        <w:t xml:space="preserve"> </w:t>
      </w:r>
      <w:r w:rsidRPr="00DF5388">
        <w:t>프로토콜의</w:t>
      </w:r>
      <w:r w:rsidRPr="00DF5388">
        <w:t xml:space="preserve"> </w:t>
      </w:r>
      <w:r w:rsidRPr="00DF5388">
        <w:t>목적은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차량</w:t>
      </w:r>
      <w:r w:rsidRPr="00DF5388">
        <w:t xml:space="preserve">, </w:t>
      </w:r>
      <w:r w:rsidRPr="00DF5388">
        <w:t>시험</w:t>
      </w:r>
      <w:r w:rsidRPr="00DF5388">
        <w:t xml:space="preserve"> </w:t>
      </w:r>
      <w:r w:rsidRPr="00DF5388">
        <w:t>장비</w:t>
      </w:r>
      <w:r w:rsidRPr="00DF5388">
        <w:t xml:space="preserve">, IFTD </w:t>
      </w:r>
      <w:r w:rsidRPr="00DF5388">
        <w:t>소모품</w:t>
      </w:r>
      <w:r w:rsidRPr="00DF5388">
        <w:t xml:space="preserve"> </w:t>
      </w:r>
      <w:r w:rsidRPr="00DF5388">
        <w:t>등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관련</w:t>
      </w:r>
      <w:r w:rsidRPr="00DF5388">
        <w:t xml:space="preserve"> </w:t>
      </w:r>
      <w:r w:rsidRPr="00DF5388">
        <w:t>자산이</w:t>
      </w:r>
      <w:r w:rsidRPr="00DF5388">
        <w:t xml:space="preserve"> </w:t>
      </w:r>
      <w:r w:rsidRPr="00DF5388">
        <w:t>존재하고</w:t>
      </w:r>
      <w:r w:rsidRPr="00DF5388">
        <w:t xml:space="preserve"> </w:t>
      </w:r>
      <w:r w:rsidRPr="00DF5388">
        <w:t>정상</w:t>
      </w:r>
      <w:r w:rsidRPr="00DF5388">
        <w:t xml:space="preserve"> </w:t>
      </w:r>
      <w:r w:rsidRPr="00DF5388">
        <w:t>작동하며</w:t>
      </w:r>
      <w:r w:rsidRPr="00DF5388">
        <w:t xml:space="preserve">, </w:t>
      </w:r>
      <w:r w:rsidRPr="00DF5388">
        <w:t>시험</w:t>
      </w:r>
      <w:r w:rsidRPr="00DF5388">
        <w:t xml:space="preserve"> </w:t>
      </w:r>
      <w:r w:rsidRPr="00DF5388">
        <w:t>인력이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관련</w:t>
      </w:r>
      <w:r w:rsidRPr="00DF5388">
        <w:t xml:space="preserve"> </w:t>
      </w:r>
      <w:r w:rsidRPr="00DF5388">
        <w:t>정보를</w:t>
      </w:r>
      <w:r w:rsidRPr="00DF5388">
        <w:t xml:space="preserve"> </w:t>
      </w:r>
      <w:r w:rsidRPr="00DF5388">
        <w:t>숙지하도록</w:t>
      </w:r>
      <w:r w:rsidRPr="00DF5388">
        <w:t xml:space="preserve"> </w:t>
      </w:r>
      <w:r w:rsidRPr="00DF5388">
        <w:t>보장하는</w:t>
      </w:r>
      <w:r w:rsidRPr="00DF5388">
        <w:t xml:space="preserve"> </w:t>
      </w:r>
      <w:r w:rsidRPr="00DF5388">
        <w:t>것</w:t>
      </w:r>
      <w:r w:rsidRPr="00DF5388">
        <w:rPr>
          <w:rFonts w:hint="eastAsia"/>
        </w:rPr>
        <w:t>이다</w:t>
      </w:r>
      <w:r w:rsidRPr="00DF5388">
        <w:rPr>
          <w:rFonts w:hint="eastAsia"/>
        </w:rPr>
        <w:t>.</w:t>
      </w:r>
    </w:p>
    <w:p w14:paraId="22D65EE0" w14:textId="77777777" w:rsidR="00074A5D" w:rsidRPr="00DF5388" w:rsidRDefault="00074A5D" w:rsidP="00074A5D">
      <w:pPr>
        <w:pStyle w:val="24"/>
        <w:numPr>
          <w:ilvl w:val="0"/>
          <w:numId w:val="0"/>
        </w:numPr>
        <w:rPr>
          <w:rFonts w:eastAsia="바탕" w:cs="Arial"/>
          <w:b w:val="0"/>
          <w:lang w:val="en-GB" w:eastAsia="ko-KR"/>
        </w:rPr>
      </w:pPr>
    </w:p>
    <w:p w14:paraId="15026FF3" w14:textId="77777777" w:rsidR="00074A5D" w:rsidRPr="00DF5388" w:rsidRDefault="00074A5D" w:rsidP="00074A5D">
      <w:pPr>
        <w:pStyle w:val="34"/>
        <w:numPr>
          <w:ilvl w:val="2"/>
          <w:numId w:val="8"/>
        </w:numPr>
        <w:rPr>
          <w:rFonts w:eastAsia="Yu Mincho"/>
        </w:rPr>
      </w:pPr>
      <w:r w:rsidRPr="00DF5388">
        <w:t>사전</w:t>
      </w:r>
      <w:r w:rsidRPr="00DF5388">
        <w:t xml:space="preserve"> </w:t>
      </w:r>
      <w:r w:rsidRPr="00DF5388">
        <w:t>주행</w:t>
      </w:r>
      <w:r w:rsidRPr="00DF5388">
        <w:t xml:space="preserve"> </w:t>
      </w:r>
      <w:r w:rsidRPr="00DF5388">
        <w:t>체크리스트</w:t>
      </w:r>
    </w:p>
    <w:p w14:paraId="198D7613" w14:textId="77777777" w:rsidR="00074A5D" w:rsidRPr="00DF5388" w:rsidRDefault="00074A5D" w:rsidP="00074A5D">
      <w:pPr>
        <w:rPr>
          <w:lang w:val="de-DE" w:eastAsia="ja-JP"/>
        </w:rPr>
      </w:pPr>
    </w:p>
    <w:p w14:paraId="3B4475C4" w14:textId="025D20E2" w:rsidR="00074A5D" w:rsidRPr="00DF5388" w:rsidRDefault="00074A5D" w:rsidP="00074A5D">
      <w:pPr>
        <w:rPr>
          <w:b/>
        </w:rPr>
      </w:pPr>
      <w:r w:rsidRPr="00DF5388">
        <w:t>체크리스트를</w:t>
      </w:r>
      <w:r w:rsidRPr="00DF5388">
        <w:t xml:space="preserve"> </w:t>
      </w:r>
      <w:r w:rsidRPr="00DF5388">
        <w:t>활용한</w:t>
      </w:r>
      <w:r w:rsidRPr="00DF5388">
        <w:t xml:space="preserve"> </w:t>
      </w:r>
      <w:r w:rsidRPr="00DF5388">
        <w:t>사전</w:t>
      </w:r>
      <w:r w:rsidRPr="00DF5388">
        <w:t xml:space="preserve"> </w:t>
      </w:r>
      <w:r w:rsidRPr="00DF5388">
        <w:t>주행</w:t>
      </w:r>
      <w:r w:rsidRPr="00DF5388">
        <w:t xml:space="preserve"> </w:t>
      </w:r>
      <w:r w:rsidRPr="00DF5388">
        <w:t>프로토콜</w:t>
      </w:r>
      <w:r w:rsidRPr="00DF5388">
        <w:t xml:space="preserve"> </w:t>
      </w:r>
      <w:r w:rsidRPr="00DF5388">
        <w:t>수행은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규율을</w:t>
      </w:r>
      <w:r w:rsidRPr="00DF5388">
        <w:t xml:space="preserve"> </w:t>
      </w:r>
      <w:r w:rsidRPr="00DF5388">
        <w:t>강화하고</w:t>
      </w:r>
      <w:r w:rsidRPr="00DF5388">
        <w:t xml:space="preserve"> </w:t>
      </w:r>
      <w:r w:rsidRPr="00DF5388">
        <w:t>누락</w:t>
      </w:r>
      <w:r w:rsidRPr="00DF5388">
        <w:t xml:space="preserve"> </w:t>
      </w:r>
      <w:r w:rsidRPr="00DF5388">
        <w:t>방지</w:t>
      </w:r>
      <w:r w:rsidRPr="00DF5388">
        <w:t>(</w:t>
      </w:r>
      <w:r w:rsidRPr="00DF5388">
        <w:t>예</w:t>
      </w:r>
      <w:r w:rsidRPr="00DF5388">
        <w:t xml:space="preserve">: </w:t>
      </w:r>
      <w:r w:rsidRPr="00DF5388">
        <w:t>소프트웨어</w:t>
      </w:r>
      <w:r w:rsidRPr="00DF5388">
        <w:t xml:space="preserve"> </w:t>
      </w:r>
      <w:r w:rsidRPr="00DF5388">
        <w:t>업데이트</w:t>
      </w:r>
      <w:r w:rsidRPr="00DF5388">
        <w:t xml:space="preserve"> </w:t>
      </w:r>
      <w:proofErr w:type="spellStart"/>
      <w:r w:rsidRPr="00DF5388">
        <w:t>미설명</w:t>
      </w:r>
      <w:proofErr w:type="spellEnd"/>
      <w:r w:rsidRPr="00DF5388">
        <w:t xml:space="preserve"> </w:t>
      </w:r>
      <w:r w:rsidRPr="00DF5388">
        <w:t>방지</w:t>
      </w:r>
      <w:r w:rsidRPr="00DF5388">
        <w:t>)</w:t>
      </w:r>
      <w:r w:rsidRPr="00DF5388">
        <w:t>에</w:t>
      </w:r>
      <w:r w:rsidRPr="00DF5388">
        <w:t xml:space="preserve"> </w:t>
      </w:r>
      <w:r w:rsidRPr="00DF5388">
        <w:t>도움을</w:t>
      </w:r>
      <w:r w:rsidRPr="00DF5388">
        <w:t xml:space="preserve"> </w:t>
      </w:r>
      <w:r w:rsidRPr="00DF5388">
        <w:t>주며</w:t>
      </w:r>
      <w:r w:rsidRPr="00DF5388">
        <w:t xml:space="preserve">, </w:t>
      </w:r>
      <w:r w:rsidRPr="00DF5388">
        <w:t>추적</w:t>
      </w:r>
      <w:r w:rsidRPr="00DF5388">
        <w:t xml:space="preserve"> </w:t>
      </w:r>
      <w:r w:rsidRPr="00DF5388">
        <w:t>가능성과</w:t>
      </w:r>
      <w:r w:rsidRPr="00DF5388">
        <w:t xml:space="preserve"> </w:t>
      </w:r>
      <w:r w:rsidRPr="00DF5388">
        <w:t>책임성을</w:t>
      </w:r>
      <w:r w:rsidRPr="00DF5388">
        <w:t xml:space="preserve"> </w:t>
      </w:r>
      <w:r w:rsidRPr="00DF5388">
        <w:t>강화</w:t>
      </w:r>
      <w:r w:rsidRPr="00DF5388">
        <w:rPr>
          <w:rFonts w:hint="eastAsia"/>
        </w:rPr>
        <w:t>한다</w:t>
      </w:r>
      <w:r w:rsidRPr="00DF5388">
        <w:rPr>
          <w:rFonts w:hint="eastAsia"/>
        </w:rPr>
        <w:t>.</w:t>
      </w:r>
      <w:r w:rsidR="00692B4B" w:rsidRPr="00DF5388">
        <w:rPr>
          <w:rFonts w:hint="eastAsia"/>
        </w:rPr>
        <w:t xml:space="preserve"> </w:t>
      </w:r>
      <w:r w:rsidRPr="00DF5388">
        <w:t>체크리스트의</w:t>
      </w:r>
      <w:r w:rsidRPr="00DF5388">
        <w:t xml:space="preserve"> </w:t>
      </w:r>
      <w:r w:rsidRPr="00DF5388">
        <w:t>구체적</w:t>
      </w:r>
      <w:r w:rsidRPr="00DF5388">
        <w:t xml:space="preserve"> </w:t>
      </w:r>
      <w:r w:rsidRPr="00DF5388">
        <w:t>형태와</w:t>
      </w:r>
      <w:r w:rsidRPr="00DF5388">
        <w:t xml:space="preserve"> </w:t>
      </w:r>
      <w:r w:rsidRPr="00DF5388">
        <w:t>내용은</w:t>
      </w:r>
      <w:r w:rsidRPr="00DF5388">
        <w:t xml:space="preserve"> </w:t>
      </w:r>
      <w:r w:rsidRPr="00DF5388">
        <w:t>회사</w:t>
      </w:r>
      <w:r w:rsidRPr="00DF5388">
        <w:t xml:space="preserve">, </w:t>
      </w:r>
      <w:r w:rsidRPr="00DF5388">
        <w:t>시험</w:t>
      </w:r>
      <w:r w:rsidRPr="00DF5388">
        <w:t xml:space="preserve"> </w:t>
      </w:r>
      <w:r w:rsidRPr="00DF5388">
        <w:t>프로그램</w:t>
      </w:r>
      <w:r w:rsidRPr="00DF5388">
        <w:t xml:space="preserve">, </w:t>
      </w:r>
      <w:r w:rsidRPr="00DF5388">
        <w:t>시험</w:t>
      </w:r>
      <w:r w:rsidRPr="00DF5388">
        <w:t xml:space="preserve"> </w:t>
      </w:r>
      <w:r w:rsidRPr="00DF5388">
        <w:t>제품에</w:t>
      </w:r>
      <w:r w:rsidRPr="00DF5388">
        <w:t xml:space="preserve"> </w:t>
      </w:r>
      <w:r w:rsidRPr="00DF5388">
        <w:t>따라</w:t>
      </w:r>
      <w:r w:rsidRPr="00DF5388">
        <w:t xml:space="preserve"> </w:t>
      </w:r>
      <w:r w:rsidRPr="00DF5388">
        <w:t>다르지만</w:t>
      </w:r>
      <w:r w:rsidRPr="00DF5388">
        <w:t xml:space="preserve">, </w:t>
      </w:r>
      <w:r w:rsidRPr="00DF5388">
        <w:t>일반적으로</w:t>
      </w:r>
      <w:r w:rsidRPr="00DF5388">
        <w:t xml:space="preserve"> </w:t>
      </w:r>
      <w:r w:rsidRPr="00DF5388">
        <w:t>다음</w:t>
      </w:r>
      <w:r w:rsidRPr="00DF5388">
        <w:t xml:space="preserve"> </w:t>
      </w:r>
      <w:r w:rsidRPr="00DF5388">
        <w:t>범주를</w:t>
      </w:r>
      <w:r w:rsidRPr="00DF5388">
        <w:t xml:space="preserve"> </w:t>
      </w:r>
      <w:r w:rsidRPr="00DF5388">
        <w:t>포함</w:t>
      </w:r>
      <w:r w:rsidR="00426D9B" w:rsidRPr="00DF5388">
        <w:rPr>
          <w:rFonts w:hint="eastAsia"/>
        </w:rPr>
        <w:t>하는</w:t>
      </w:r>
      <w:r w:rsidR="00426D9B" w:rsidRPr="00DF5388">
        <w:rPr>
          <w:rFonts w:hint="eastAsia"/>
        </w:rPr>
        <w:t xml:space="preserve"> </w:t>
      </w:r>
      <w:r w:rsidR="00426D9B" w:rsidRPr="00DF5388">
        <w:rPr>
          <w:rFonts w:hint="eastAsia"/>
        </w:rPr>
        <w:t>것이</w:t>
      </w:r>
      <w:r w:rsidR="00426D9B" w:rsidRPr="00DF5388">
        <w:rPr>
          <w:rFonts w:hint="eastAsia"/>
        </w:rPr>
        <w:t xml:space="preserve"> </w:t>
      </w:r>
      <w:r w:rsidR="00426D9B" w:rsidRPr="00DF5388">
        <w:rPr>
          <w:rFonts w:hint="eastAsia"/>
        </w:rPr>
        <w:t>좋다</w:t>
      </w:r>
      <w:r w:rsidRPr="00DF5388">
        <w:rPr>
          <w:rFonts w:hint="eastAsia"/>
        </w:rPr>
        <w:t>.</w:t>
      </w:r>
    </w:p>
    <w:p w14:paraId="4C66BE76" w14:textId="77777777" w:rsidR="00074A5D" w:rsidRPr="00DF5388" w:rsidRDefault="00074A5D" w:rsidP="00074A5D"/>
    <w:p w14:paraId="1CA5A20A" w14:textId="77777777" w:rsidR="00074A5D" w:rsidRPr="00DF5388" w:rsidRDefault="00074A5D" w:rsidP="008948E7">
      <w:pPr>
        <w:spacing w:after="80"/>
        <w:ind w:left="150" w:hanging="150"/>
        <w:rPr>
          <w:b/>
        </w:rPr>
      </w:pPr>
      <w:r w:rsidRPr="00DF5388">
        <w:t xml:space="preserve">• </w:t>
      </w:r>
      <w:r w:rsidRPr="00DF5388">
        <w:t>시험할</w:t>
      </w:r>
      <w:r w:rsidRPr="00DF5388">
        <w:t xml:space="preserve"> </w:t>
      </w:r>
      <w:r w:rsidRPr="00DF5388">
        <w:t>프로토타입</w:t>
      </w:r>
      <w:r w:rsidRPr="00DF5388">
        <w:t xml:space="preserve"> </w:t>
      </w:r>
      <w:r w:rsidRPr="00DF5388">
        <w:t>차량</w:t>
      </w:r>
      <w:r w:rsidRPr="00DF5388">
        <w:t>(</w:t>
      </w:r>
      <w:r w:rsidRPr="00DF5388">
        <w:t>또는</w:t>
      </w:r>
      <w:r w:rsidRPr="00DF5388">
        <w:t xml:space="preserve"> ADS) </w:t>
      </w:r>
      <w:r w:rsidRPr="00DF5388">
        <w:t>업데이트</w:t>
      </w:r>
      <w:r w:rsidRPr="00DF5388">
        <w:t xml:space="preserve"> </w:t>
      </w:r>
      <w:r w:rsidRPr="00DF5388">
        <w:t>사항</w:t>
      </w:r>
      <w:r w:rsidRPr="00DF5388">
        <w:t xml:space="preserve"> </w:t>
      </w:r>
      <w:r w:rsidRPr="00DF5388">
        <w:t>설명</w:t>
      </w:r>
      <w:r w:rsidRPr="00DF5388">
        <w:t xml:space="preserve">, </w:t>
      </w:r>
      <w:r w:rsidR="00E133A8" w:rsidRPr="00DF5388">
        <w:rPr>
          <w:rFonts w:hint="eastAsia"/>
        </w:rPr>
        <w:t>알</w:t>
      </w:r>
      <w:r w:rsidRPr="00DF5388">
        <w:t>려진</w:t>
      </w:r>
      <w:r w:rsidRPr="00DF5388">
        <w:t xml:space="preserve"> </w:t>
      </w:r>
      <w:r w:rsidRPr="00DF5388">
        <w:t>제한</w:t>
      </w:r>
      <w:r w:rsidRPr="00DF5388">
        <w:t xml:space="preserve"> </w:t>
      </w:r>
      <w:r w:rsidRPr="00DF5388">
        <w:t>사항</w:t>
      </w:r>
      <w:r w:rsidRPr="00DF5388">
        <w:t>(</w:t>
      </w:r>
      <w:r w:rsidRPr="00DF5388">
        <w:t>예</w:t>
      </w:r>
      <w:r w:rsidRPr="00DF5388">
        <w:t xml:space="preserve">: </w:t>
      </w:r>
      <w:r w:rsidRPr="00DF5388">
        <w:t>기본</w:t>
      </w:r>
      <w:r w:rsidRPr="00DF5388">
        <w:t xml:space="preserve"> </w:t>
      </w:r>
      <w:r w:rsidRPr="00DF5388">
        <w:t>기능</w:t>
      </w:r>
      <w:r w:rsidRPr="00DF5388">
        <w:t xml:space="preserve"> </w:t>
      </w:r>
      <w:r w:rsidRPr="00DF5388">
        <w:t>비활성화</w:t>
      </w:r>
      <w:r w:rsidRPr="00DF5388">
        <w:t xml:space="preserve">) </w:t>
      </w:r>
      <w:r w:rsidRPr="00DF5388">
        <w:t>및</w:t>
      </w:r>
      <w:r w:rsidRPr="00DF5388">
        <w:t>/</w:t>
      </w:r>
      <w:r w:rsidRPr="00DF5388">
        <w:t>또는</w:t>
      </w:r>
      <w:r w:rsidRPr="00DF5388">
        <w:t xml:space="preserve"> IFTD </w:t>
      </w:r>
      <w:r w:rsidRPr="00DF5388">
        <w:t>및</w:t>
      </w:r>
      <w:r w:rsidRPr="00DF5388">
        <w:t>/</w:t>
      </w:r>
      <w:r w:rsidRPr="00DF5388">
        <w:t>또는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승객이</w:t>
      </w:r>
      <w:r w:rsidRPr="00DF5388">
        <w:t xml:space="preserve"> </w:t>
      </w:r>
      <w:r w:rsidRPr="00DF5388">
        <w:t>인지해야</w:t>
      </w:r>
      <w:r w:rsidRPr="00DF5388">
        <w:t xml:space="preserve"> </w:t>
      </w:r>
      <w:r w:rsidRPr="00DF5388">
        <w:t>할</w:t>
      </w:r>
      <w:r w:rsidRPr="00DF5388">
        <w:t xml:space="preserve"> </w:t>
      </w:r>
      <w:r w:rsidRPr="00DF5388">
        <w:t>특정</w:t>
      </w:r>
      <w:r w:rsidRPr="00DF5388">
        <w:t xml:space="preserve"> </w:t>
      </w:r>
      <w:r w:rsidRPr="00DF5388">
        <w:t>새로운</w:t>
      </w:r>
      <w:r w:rsidRPr="00DF5388">
        <w:t xml:space="preserve"> </w:t>
      </w:r>
      <w:r w:rsidRPr="00DF5388">
        <w:t>동작</w:t>
      </w:r>
      <w:r w:rsidRPr="00DF5388">
        <w:t xml:space="preserve"> </w:t>
      </w:r>
      <w:r w:rsidRPr="00DF5388">
        <w:t>포함</w:t>
      </w:r>
    </w:p>
    <w:p w14:paraId="19462610" w14:textId="109BCD78" w:rsidR="00074A5D" w:rsidRPr="00DF5388" w:rsidRDefault="00074A5D" w:rsidP="008948E7">
      <w:pPr>
        <w:spacing w:after="80"/>
        <w:rPr>
          <w:b/>
        </w:rPr>
      </w:pPr>
      <w:r w:rsidRPr="00DF5388">
        <w:t xml:space="preserve">• </w:t>
      </w:r>
      <w:r w:rsidRPr="00DF5388">
        <w:t>업데이트가</w:t>
      </w:r>
      <w:r w:rsidRPr="00DF5388">
        <w:t xml:space="preserve"> </w:t>
      </w:r>
      <w:r w:rsidRPr="00DF5388">
        <w:t>도로</w:t>
      </w:r>
      <w:r w:rsidRPr="00DF5388">
        <w:t xml:space="preserve"> </w:t>
      </w:r>
      <w:r w:rsidRPr="00DF5388">
        <w:t>시험용으로</w:t>
      </w:r>
      <w:r w:rsidRPr="00DF5388">
        <w:t xml:space="preserve"> </w:t>
      </w:r>
      <w:r w:rsidRPr="00DF5388">
        <w:t>승인되었</w:t>
      </w:r>
      <w:r w:rsidR="00426D9B" w:rsidRPr="00DF5388">
        <w:rPr>
          <w:rFonts w:hint="eastAsia"/>
        </w:rPr>
        <w:t>음을</w:t>
      </w:r>
      <w:r w:rsidR="00426D9B" w:rsidRPr="00DF5388">
        <w:rPr>
          <w:rFonts w:hint="eastAsia"/>
        </w:rPr>
        <w:t xml:space="preserve"> </w:t>
      </w:r>
      <w:r w:rsidR="00426D9B" w:rsidRPr="00DF5388">
        <w:rPr>
          <w:rFonts w:hint="eastAsia"/>
        </w:rPr>
        <w:t>확인</w:t>
      </w:r>
    </w:p>
    <w:p w14:paraId="332EF1C8" w14:textId="77777777" w:rsidR="00074A5D" w:rsidRPr="00DF5388" w:rsidRDefault="00074A5D" w:rsidP="008948E7">
      <w:pPr>
        <w:spacing w:after="80"/>
        <w:rPr>
          <w:b/>
        </w:rPr>
      </w:pPr>
      <w:r w:rsidRPr="00DF5388">
        <w:t xml:space="preserve">• </w:t>
      </w:r>
      <w:r w:rsidRPr="00DF5388">
        <w:t>이전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프로그램</w:t>
      </w:r>
      <w:r w:rsidRPr="00DF5388">
        <w:t xml:space="preserve"> </w:t>
      </w:r>
      <w:r w:rsidRPr="00DF5388">
        <w:t>기록을</w:t>
      </w:r>
      <w:r w:rsidRPr="00DF5388">
        <w:t xml:space="preserve"> </w:t>
      </w:r>
      <w:r w:rsidRPr="00DF5388">
        <w:t>요약하거나</w:t>
      </w:r>
      <w:r w:rsidRPr="00DF5388">
        <w:t xml:space="preserve"> </w:t>
      </w:r>
      <w:r w:rsidRPr="00DF5388">
        <w:t>검토하여</w:t>
      </w:r>
      <w:r w:rsidRPr="00DF5388">
        <w:t xml:space="preserve">, </w:t>
      </w:r>
      <w:r w:rsidRPr="00DF5388">
        <w:t>당일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전</w:t>
      </w:r>
      <w:r w:rsidRPr="00DF5388">
        <w:t xml:space="preserve"> IFTD</w:t>
      </w:r>
      <w:r w:rsidR="00E133A8" w:rsidRPr="00DF5388">
        <w:rPr>
          <w:rFonts w:hint="eastAsia"/>
        </w:rPr>
        <w:t>와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승객에게</w:t>
      </w:r>
      <w:r w:rsidRPr="00DF5388">
        <w:t xml:space="preserve"> </w:t>
      </w:r>
      <w:r w:rsidRPr="00DF5388">
        <w:t>브리핑</w:t>
      </w:r>
    </w:p>
    <w:p w14:paraId="2AFE4173" w14:textId="77777777" w:rsidR="00074A5D" w:rsidRPr="00DF5388" w:rsidRDefault="00074A5D" w:rsidP="008948E7">
      <w:pPr>
        <w:spacing w:after="80"/>
        <w:ind w:left="200" w:hanging="200"/>
        <w:rPr>
          <w:b/>
        </w:rPr>
      </w:pPr>
      <w:r w:rsidRPr="00DF5388">
        <w:t xml:space="preserve">• </w:t>
      </w:r>
      <w:r w:rsidRPr="00DF5388">
        <w:t>당일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주행에</w:t>
      </w:r>
      <w:r w:rsidRPr="00DF5388">
        <w:t xml:space="preserve"> </w:t>
      </w:r>
      <w:r w:rsidRPr="00DF5388">
        <w:t>참여하는</w:t>
      </w:r>
      <w:r w:rsidRPr="00DF5388">
        <w:t xml:space="preserve"> </w:t>
      </w:r>
      <w:r w:rsidRPr="00DF5388">
        <w:t>각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차량은</w:t>
      </w:r>
      <w:r w:rsidRPr="00DF5388">
        <w:t xml:space="preserve"> </w:t>
      </w:r>
      <w:r w:rsidRPr="00DF5388">
        <w:t>사전</w:t>
      </w:r>
      <w:r w:rsidRPr="00DF5388">
        <w:t xml:space="preserve"> </w:t>
      </w:r>
      <w:r w:rsidRPr="00DF5388">
        <w:t>주행</w:t>
      </w:r>
      <w:r w:rsidRPr="00DF5388">
        <w:t xml:space="preserve"> </w:t>
      </w:r>
      <w:r w:rsidRPr="00DF5388">
        <w:t>차량</w:t>
      </w:r>
      <w:r w:rsidRPr="00DF5388">
        <w:t xml:space="preserve"> </w:t>
      </w:r>
      <w:r w:rsidRPr="00DF5388">
        <w:t>점검을</w:t>
      </w:r>
      <w:r w:rsidRPr="00DF5388">
        <w:t xml:space="preserve"> </w:t>
      </w:r>
      <w:r w:rsidRPr="00DF5388">
        <w:t>완료해야</w:t>
      </w:r>
      <w:r w:rsidRPr="00DF5388">
        <w:t xml:space="preserve"> </w:t>
      </w:r>
      <w:r w:rsidRPr="00DF5388">
        <w:rPr>
          <w:rFonts w:hint="eastAsia"/>
        </w:rPr>
        <w:t>한다</w:t>
      </w:r>
      <w:r w:rsidR="00E133A8" w:rsidRPr="00DF5388">
        <w:rPr>
          <w:rFonts w:hint="eastAsia"/>
        </w:rPr>
        <w:t>(</w:t>
      </w:r>
      <w:r w:rsidR="00E133A8" w:rsidRPr="00DF5388">
        <w:rPr>
          <w:rFonts w:hint="eastAsia"/>
        </w:rPr>
        <w:t>자</w:t>
      </w:r>
      <w:r w:rsidRPr="00DF5388">
        <w:t>세한</w:t>
      </w:r>
      <w:r w:rsidRPr="00DF5388">
        <w:t xml:space="preserve"> </w:t>
      </w:r>
      <w:r w:rsidRPr="00DF5388">
        <w:t>내용은</w:t>
      </w:r>
      <w:r w:rsidRPr="00DF5388">
        <w:t xml:space="preserve"> </w:t>
      </w:r>
      <w:r w:rsidRPr="00DF5388">
        <w:rPr>
          <w:b/>
        </w:rPr>
        <w:t>6.2.2</w:t>
      </w:r>
      <w:r w:rsidRPr="00DF5388">
        <w:t xml:space="preserve"> </w:t>
      </w:r>
      <w:r w:rsidRPr="00DF5388">
        <w:t>참조</w:t>
      </w:r>
      <w:r w:rsidRPr="00DF5388">
        <w:t>).</w:t>
      </w:r>
    </w:p>
    <w:p w14:paraId="7721B0AA" w14:textId="77777777" w:rsidR="00074A5D" w:rsidRPr="00DF5388" w:rsidRDefault="00074A5D" w:rsidP="008948E7">
      <w:pPr>
        <w:spacing w:after="80"/>
        <w:ind w:left="150" w:hanging="150"/>
        <w:rPr>
          <w:b/>
        </w:rPr>
      </w:pPr>
      <w:r w:rsidRPr="00DF5388">
        <w:t xml:space="preserve">• </w:t>
      </w:r>
      <w:r w:rsidRPr="00DF5388">
        <w:t>시험</w:t>
      </w:r>
      <w:r w:rsidRPr="00DF5388">
        <w:t xml:space="preserve"> </w:t>
      </w:r>
      <w:r w:rsidRPr="00DF5388">
        <w:t>경로</w:t>
      </w:r>
      <w:r w:rsidRPr="00DF5388">
        <w:t xml:space="preserve"> </w:t>
      </w:r>
      <w:r w:rsidRPr="00DF5388">
        <w:t>또는</w:t>
      </w:r>
      <w:r w:rsidRPr="00DF5388">
        <w:t xml:space="preserve"> </w:t>
      </w:r>
      <w:r w:rsidRPr="00DF5388">
        <w:t>도로가</w:t>
      </w:r>
      <w:r w:rsidRPr="00DF5388">
        <w:t xml:space="preserve"> </w:t>
      </w:r>
      <w:r w:rsidRPr="00DF5388">
        <w:t>확인되고</w:t>
      </w:r>
      <w:r w:rsidRPr="00DF5388">
        <w:t xml:space="preserve">, </w:t>
      </w:r>
      <w:r w:rsidRPr="00DF5388">
        <w:t>알려진</w:t>
      </w:r>
      <w:r w:rsidRPr="00DF5388">
        <w:t xml:space="preserve"> </w:t>
      </w:r>
      <w:r w:rsidRPr="00DF5388">
        <w:t>이상</w:t>
      </w:r>
      <w:r w:rsidRPr="00DF5388">
        <w:t xml:space="preserve"> </w:t>
      </w:r>
      <w:r w:rsidRPr="00DF5388">
        <w:t>사항</w:t>
      </w:r>
      <w:r w:rsidRPr="00DF5388">
        <w:t>(</w:t>
      </w:r>
      <w:r w:rsidRPr="00DF5388">
        <w:t>예</w:t>
      </w:r>
      <w:r w:rsidRPr="00DF5388">
        <w:t xml:space="preserve">: </w:t>
      </w:r>
      <w:r w:rsidRPr="00DF5388">
        <w:t>공사</w:t>
      </w:r>
      <w:r w:rsidRPr="00DF5388">
        <w:t xml:space="preserve">, </w:t>
      </w:r>
      <w:r w:rsidRPr="00DF5388">
        <w:t>도로</w:t>
      </w:r>
      <w:r w:rsidRPr="00DF5388">
        <w:t xml:space="preserve"> </w:t>
      </w:r>
      <w:r w:rsidRPr="00DF5388">
        <w:t>폐쇄</w:t>
      </w:r>
      <w:r w:rsidRPr="00DF5388">
        <w:t xml:space="preserve">, </w:t>
      </w:r>
      <w:r w:rsidRPr="00DF5388">
        <w:t>주요</w:t>
      </w:r>
      <w:r w:rsidRPr="00DF5388">
        <w:t xml:space="preserve"> </w:t>
      </w:r>
      <w:r w:rsidRPr="00DF5388">
        <w:t>이벤트</w:t>
      </w:r>
      <w:r w:rsidRPr="00DF5388">
        <w:t>)</w:t>
      </w:r>
      <w:r w:rsidRPr="00DF5388">
        <w:t>에</w:t>
      </w:r>
      <w:r w:rsidRPr="00DF5388">
        <w:t xml:space="preserve"> </w:t>
      </w:r>
      <w:r w:rsidRPr="00DF5388">
        <w:t>대한</w:t>
      </w:r>
      <w:r w:rsidRPr="00DF5388">
        <w:t xml:space="preserve"> </w:t>
      </w:r>
      <w:r w:rsidRPr="00DF5388">
        <w:t>최신</w:t>
      </w:r>
      <w:r w:rsidRPr="00DF5388">
        <w:t xml:space="preserve"> </w:t>
      </w:r>
      <w:r w:rsidRPr="00DF5388">
        <w:t>정보가</w:t>
      </w:r>
      <w:r w:rsidRPr="00DF5388">
        <w:t xml:space="preserve"> </w:t>
      </w:r>
      <w:r w:rsidRPr="00DF5388">
        <w:t>기록되며</w:t>
      </w:r>
      <w:r w:rsidRPr="00DF5388">
        <w:t xml:space="preserve">, </w:t>
      </w:r>
      <w:r w:rsidRPr="00DF5388">
        <w:t>내비게이션</w:t>
      </w:r>
      <w:r w:rsidRPr="00DF5388">
        <w:t xml:space="preserve"> </w:t>
      </w:r>
      <w:r w:rsidRPr="00DF5388">
        <w:t>지시가</w:t>
      </w:r>
      <w:r w:rsidRPr="00DF5388">
        <w:t xml:space="preserve"> </w:t>
      </w:r>
      <w:r w:rsidRPr="00DF5388">
        <w:t>제공</w:t>
      </w:r>
      <w:r w:rsidRPr="00DF5388">
        <w:rPr>
          <w:rFonts w:hint="eastAsia"/>
        </w:rPr>
        <w:t>된다</w:t>
      </w:r>
      <w:r w:rsidRPr="00DF5388">
        <w:t>.</w:t>
      </w:r>
    </w:p>
    <w:p w14:paraId="62836C6E" w14:textId="77777777" w:rsidR="00074A5D" w:rsidRPr="00DF5388" w:rsidRDefault="00074A5D" w:rsidP="008948E7">
      <w:pPr>
        <w:spacing w:after="80"/>
        <w:rPr>
          <w:b/>
        </w:rPr>
      </w:pPr>
      <w:r w:rsidRPr="00DF5388">
        <w:t xml:space="preserve">• IFTD </w:t>
      </w:r>
      <w:r w:rsidRPr="00DF5388">
        <w:t>및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승객</w:t>
      </w:r>
      <w:r w:rsidRPr="00DF5388">
        <w:t>(</w:t>
      </w:r>
      <w:r w:rsidRPr="00DF5388">
        <w:t>해당되는</w:t>
      </w:r>
      <w:r w:rsidRPr="00DF5388">
        <w:t xml:space="preserve"> </w:t>
      </w:r>
      <w:r w:rsidRPr="00DF5388">
        <w:t>경우</w:t>
      </w:r>
      <w:r w:rsidRPr="00DF5388">
        <w:t>)</w:t>
      </w:r>
      <w:r w:rsidRPr="00DF5388">
        <w:t>은</w:t>
      </w:r>
      <w:r w:rsidRPr="00DF5388">
        <w:t xml:space="preserve"> </w:t>
      </w:r>
      <w:r w:rsidRPr="00DF5388">
        <w:t>자신의</w:t>
      </w:r>
      <w:r w:rsidRPr="00DF5388">
        <w:t xml:space="preserve"> </w:t>
      </w:r>
      <w:r w:rsidRPr="00DF5388">
        <w:t>역할을</w:t>
      </w:r>
      <w:r w:rsidRPr="00DF5388">
        <w:t xml:space="preserve"> </w:t>
      </w:r>
      <w:r w:rsidRPr="00DF5388">
        <w:t>수행할</w:t>
      </w:r>
      <w:r w:rsidRPr="00DF5388">
        <w:t xml:space="preserve"> </w:t>
      </w:r>
      <w:r w:rsidRPr="00DF5388">
        <w:t>준비가</w:t>
      </w:r>
      <w:r w:rsidRPr="00DF5388">
        <w:t xml:space="preserve"> </w:t>
      </w:r>
      <w:r w:rsidRPr="00DF5388">
        <w:t>되었음을</w:t>
      </w:r>
      <w:r w:rsidRPr="00DF5388">
        <w:t xml:space="preserve"> </w:t>
      </w:r>
      <w:r w:rsidRPr="00DF5388">
        <w:t>확인</w:t>
      </w:r>
      <w:r w:rsidRPr="00DF5388">
        <w:rPr>
          <w:rFonts w:hint="eastAsia"/>
        </w:rPr>
        <w:t>한</w:t>
      </w:r>
      <w:r w:rsidRPr="00DF5388">
        <w:t>다</w:t>
      </w:r>
      <w:r w:rsidRPr="00DF5388">
        <w:t>.</w:t>
      </w:r>
    </w:p>
    <w:p w14:paraId="66E3AFC5" w14:textId="77777777" w:rsidR="00074A5D" w:rsidRPr="00DF5388" w:rsidRDefault="00074A5D" w:rsidP="00074A5D"/>
    <w:p w14:paraId="47DB036A" w14:textId="77777777" w:rsidR="00074A5D" w:rsidRPr="00DF5388" w:rsidRDefault="00074A5D" w:rsidP="00074A5D">
      <w:pPr>
        <w:pStyle w:val="34"/>
        <w:numPr>
          <w:ilvl w:val="2"/>
          <w:numId w:val="8"/>
        </w:numPr>
        <w:rPr>
          <w:lang w:eastAsia="ko-KR"/>
        </w:rPr>
      </w:pPr>
      <w:r w:rsidRPr="00DF5388">
        <w:rPr>
          <w:lang w:eastAsia="ko-KR"/>
        </w:rPr>
        <w:t>사전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주행</w:t>
      </w:r>
      <w:r w:rsidRPr="00DF5388">
        <w:rPr>
          <w:lang w:eastAsia="ko-KR"/>
        </w:rPr>
        <w:t xml:space="preserve"> </w:t>
      </w:r>
      <w:r w:rsidRPr="00DF5388">
        <w:t>시험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차량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점검</w:t>
      </w:r>
    </w:p>
    <w:p w14:paraId="381ED419" w14:textId="77777777" w:rsidR="00074A5D" w:rsidRPr="00DF5388" w:rsidRDefault="00074A5D" w:rsidP="00074A5D"/>
    <w:p w14:paraId="11BB8DB7" w14:textId="77777777" w:rsidR="00074A5D" w:rsidRPr="00DF5388" w:rsidRDefault="00074A5D" w:rsidP="00074A5D">
      <w:r w:rsidRPr="00DF5388">
        <w:t>시험</w:t>
      </w:r>
      <w:r w:rsidRPr="00DF5388">
        <w:t xml:space="preserve"> </w:t>
      </w:r>
      <w:r w:rsidRPr="00DF5388">
        <w:t>주행에</w:t>
      </w:r>
      <w:r w:rsidRPr="00DF5388">
        <w:t xml:space="preserve"> </w:t>
      </w:r>
      <w:r w:rsidRPr="00DF5388">
        <w:t>적용되는</w:t>
      </w:r>
      <w:r w:rsidRPr="00DF5388">
        <w:t xml:space="preserve"> </w:t>
      </w:r>
      <w:r w:rsidRPr="00DF5388">
        <w:t>모든</w:t>
      </w:r>
      <w:r w:rsidRPr="00DF5388">
        <w:t xml:space="preserve"> </w:t>
      </w:r>
      <w:r w:rsidRPr="00DF5388">
        <w:t>차량</w:t>
      </w:r>
      <w:r w:rsidRPr="00DF5388">
        <w:t xml:space="preserve"> </w:t>
      </w:r>
      <w:r w:rsidRPr="00DF5388">
        <w:t>시스템은</w:t>
      </w:r>
      <w:r w:rsidRPr="00DF5388">
        <w:t xml:space="preserve"> </w:t>
      </w:r>
      <w:r w:rsidRPr="00DF5388">
        <w:t>정상</w:t>
      </w:r>
      <w:r w:rsidRPr="00DF5388">
        <w:t xml:space="preserve"> </w:t>
      </w:r>
      <w:r w:rsidRPr="00DF5388">
        <w:t>작동</w:t>
      </w:r>
      <w:r w:rsidRPr="00DF5388">
        <w:t xml:space="preserve"> </w:t>
      </w:r>
      <w:r w:rsidRPr="00DF5388">
        <w:t>상태여야</w:t>
      </w:r>
      <w:r w:rsidRPr="00DF5388">
        <w:t xml:space="preserve"> </w:t>
      </w:r>
      <w:r w:rsidRPr="00DF5388">
        <w:t>하며</w:t>
      </w:r>
      <w:r w:rsidRPr="00DF5388">
        <w:t xml:space="preserve">, </w:t>
      </w:r>
      <w:r w:rsidRPr="00DF5388">
        <w:t>다음</w:t>
      </w:r>
      <w:r w:rsidRPr="00DF5388">
        <w:t xml:space="preserve"> </w:t>
      </w:r>
      <w:r w:rsidRPr="00DF5388">
        <w:t>사항을</w:t>
      </w:r>
      <w:r w:rsidRPr="00DF5388">
        <w:t xml:space="preserve"> </w:t>
      </w:r>
      <w:r w:rsidRPr="00DF5388">
        <w:t>포함하되</w:t>
      </w:r>
      <w:r w:rsidRPr="00DF5388">
        <w:t xml:space="preserve"> </w:t>
      </w:r>
      <w:r w:rsidRPr="00DF5388">
        <w:t>이에</w:t>
      </w:r>
      <w:r w:rsidRPr="00DF5388">
        <w:t xml:space="preserve"> </w:t>
      </w:r>
      <w:r w:rsidRPr="00DF5388">
        <w:t>국한되지</w:t>
      </w:r>
      <w:r w:rsidRPr="00DF5388">
        <w:t xml:space="preserve"> </w:t>
      </w:r>
      <w:r w:rsidRPr="00DF5388">
        <w:t>않</w:t>
      </w:r>
      <w:r w:rsidRPr="00DF5388">
        <w:rPr>
          <w:rFonts w:hint="eastAsia"/>
        </w:rPr>
        <w:t>는다</w:t>
      </w:r>
      <w:r w:rsidRPr="00DF5388">
        <w:rPr>
          <w:rFonts w:hint="eastAsia"/>
        </w:rPr>
        <w:t>.</w:t>
      </w:r>
    </w:p>
    <w:p w14:paraId="37C3EF6A" w14:textId="77777777" w:rsidR="003C6872" w:rsidRPr="00DF5388" w:rsidRDefault="003C6872" w:rsidP="00074A5D">
      <w:pPr>
        <w:rPr>
          <w:b/>
        </w:rPr>
      </w:pPr>
    </w:p>
    <w:p w14:paraId="633855A8" w14:textId="77777777" w:rsidR="00074A5D" w:rsidRPr="00DF5388" w:rsidRDefault="00074A5D" w:rsidP="008948E7">
      <w:pPr>
        <w:spacing w:after="80"/>
        <w:rPr>
          <w:b/>
        </w:rPr>
      </w:pPr>
      <w:r w:rsidRPr="00DF5388">
        <w:t xml:space="preserve">• </w:t>
      </w:r>
      <w:r w:rsidRPr="00DF5388">
        <w:t>필요한</w:t>
      </w:r>
      <w:r w:rsidRPr="00DF5388">
        <w:t xml:space="preserve"> </w:t>
      </w:r>
      <w:r w:rsidRPr="00DF5388">
        <w:t>모든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장비</w:t>
      </w:r>
      <w:r w:rsidRPr="00DF5388">
        <w:t xml:space="preserve">, </w:t>
      </w:r>
      <w:r w:rsidRPr="00DF5388">
        <w:t>인터페이스</w:t>
      </w:r>
      <w:r w:rsidRPr="00DF5388">
        <w:t xml:space="preserve">, </w:t>
      </w:r>
      <w:r w:rsidRPr="00DF5388">
        <w:t>서류가</w:t>
      </w:r>
      <w:r w:rsidRPr="00DF5388">
        <w:t xml:space="preserve"> </w:t>
      </w:r>
      <w:r w:rsidRPr="00DF5388">
        <w:t>준비되고</w:t>
      </w:r>
      <w:r w:rsidRPr="00DF5388">
        <w:t xml:space="preserve"> </w:t>
      </w:r>
      <w:r w:rsidRPr="00DF5388">
        <w:t>확인되었는지</w:t>
      </w:r>
    </w:p>
    <w:p w14:paraId="033B065F" w14:textId="77777777" w:rsidR="00074A5D" w:rsidRPr="00DF5388" w:rsidRDefault="00074A5D" w:rsidP="008948E7">
      <w:pPr>
        <w:spacing w:after="80"/>
        <w:rPr>
          <w:b/>
        </w:rPr>
      </w:pPr>
      <w:r w:rsidRPr="00DF5388">
        <w:lastRenderedPageBreak/>
        <w:t xml:space="preserve">• </w:t>
      </w:r>
      <w:r w:rsidRPr="00DF5388">
        <w:t>타이어가</w:t>
      </w:r>
      <w:r w:rsidRPr="00DF5388">
        <w:t xml:space="preserve"> </w:t>
      </w:r>
      <w:r w:rsidRPr="00DF5388">
        <w:t>손상되지</w:t>
      </w:r>
      <w:r w:rsidRPr="00DF5388">
        <w:t xml:space="preserve"> </w:t>
      </w:r>
      <w:r w:rsidRPr="00DF5388">
        <w:t>않았고</w:t>
      </w:r>
      <w:r w:rsidRPr="00DF5388">
        <w:t xml:space="preserve"> </w:t>
      </w:r>
      <w:r w:rsidRPr="00DF5388">
        <w:t>과도하게</w:t>
      </w:r>
      <w:r w:rsidRPr="00DF5388">
        <w:t xml:space="preserve"> </w:t>
      </w:r>
      <w:r w:rsidRPr="00DF5388">
        <w:t>마모되지</w:t>
      </w:r>
      <w:r w:rsidRPr="00DF5388">
        <w:t xml:space="preserve"> </w:t>
      </w:r>
      <w:r w:rsidRPr="00DF5388">
        <w:t>않았는지</w:t>
      </w:r>
    </w:p>
    <w:p w14:paraId="0A70130D" w14:textId="77777777" w:rsidR="00074A5D" w:rsidRPr="00DF5388" w:rsidRDefault="00074A5D" w:rsidP="008948E7">
      <w:pPr>
        <w:spacing w:after="80"/>
        <w:rPr>
          <w:b/>
        </w:rPr>
      </w:pPr>
      <w:r w:rsidRPr="00DF5388">
        <w:t xml:space="preserve">• </w:t>
      </w:r>
      <w:r w:rsidRPr="00DF5388">
        <w:t>앞유리가</w:t>
      </w:r>
      <w:r w:rsidRPr="00DF5388">
        <w:t xml:space="preserve"> </w:t>
      </w:r>
      <w:r w:rsidRPr="00DF5388">
        <w:t>손상되지</w:t>
      </w:r>
      <w:r w:rsidRPr="00DF5388">
        <w:t xml:space="preserve"> </w:t>
      </w:r>
      <w:r w:rsidRPr="00DF5388">
        <w:t>않았는지</w:t>
      </w:r>
    </w:p>
    <w:p w14:paraId="08979778" w14:textId="77777777" w:rsidR="00074A5D" w:rsidRPr="00DF5388" w:rsidRDefault="00074A5D" w:rsidP="008948E7">
      <w:pPr>
        <w:spacing w:after="80"/>
        <w:rPr>
          <w:b/>
        </w:rPr>
      </w:pPr>
      <w:r w:rsidRPr="00DF5388">
        <w:t xml:space="preserve">• </w:t>
      </w:r>
      <w:r w:rsidRPr="00DF5388">
        <w:t>외부</w:t>
      </w:r>
      <w:r w:rsidRPr="00DF5388">
        <w:t xml:space="preserve"> </w:t>
      </w:r>
      <w:r w:rsidRPr="00DF5388">
        <w:t>조명이</w:t>
      </w:r>
      <w:r w:rsidRPr="00DF5388">
        <w:t xml:space="preserve"> </w:t>
      </w:r>
      <w:r w:rsidRPr="00DF5388">
        <w:t>정상</w:t>
      </w:r>
      <w:r w:rsidRPr="00DF5388">
        <w:t xml:space="preserve"> </w:t>
      </w:r>
      <w:r w:rsidRPr="00DF5388">
        <w:t>작동하는지</w:t>
      </w:r>
    </w:p>
    <w:p w14:paraId="3A9A947A" w14:textId="77777777" w:rsidR="00074A5D" w:rsidRPr="00DF5388" w:rsidRDefault="00074A5D" w:rsidP="008948E7">
      <w:pPr>
        <w:spacing w:after="80"/>
        <w:rPr>
          <w:b/>
        </w:rPr>
      </w:pPr>
      <w:r w:rsidRPr="00DF5388">
        <w:t xml:space="preserve">• </w:t>
      </w:r>
      <w:r w:rsidRPr="00DF5388">
        <w:t>배터리</w:t>
      </w:r>
      <w:r w:rsidRPr="00DF5388">
        <w:t xml:space="preserve"> </w:t>
      </w:r>
      <w:r w:rsidRPr="00DF5388">
        <w:t>충전</w:t>
      </w:r>
      <w:r w:rsidRPr="00DF5388">
        <w:t xml:space="preserve"> </w:t>
      </w:r>
      <w:r w:rsidRPr="00DF5388">
        <w:t>상태가</w:t>
      </w:r>
      <w:r w:rsidRPr="00DF5388">
        <w:t xml:space="preserve"> </w:t>
      </w:r>
      <w:r w:rsidRPr="00DF5388">
        <w:t>적절한지</w:t>
      </w:r>
      <w:r w:rsidRPr="00DF5388">
        <w:t>(</w:t>
      </w:r>
      <w:r w:rsidRPr="00DF5388">
        <w:t>해당되는</w:t>
      </w:r>
      <w:r w:rsidRPr="00DF5388">
        <w:t xml:space="preserve"> </w:t>
      </w:r>
      <w:r w:rsidRPr="00DF5388">
        <w:t>경우</w:t>
      </w:r>
      <w:r w:rsidRPr="00DF5388">
        <w:t>)</w:t>
      </w:r>
    </w:p>
    <w:p w14:paraId="573ED840" w14:textId="77777777" w:rsidR="00074A5D" w:rsidRPr="00DF5388" w:rsidRDefault="00074A5D" w:rsidP="008948E7">
      <w:pPr>
        <w:spacing w:after="80"/>
        <w:rPr>
          <w:b/>
        </w:rPr>
      </w:pPr>
      <w:r w:rsidRPr="00DF5388">
        <w:t xml:space="preserve">• </w:t>
      </w:r>
      <w:r w:rsidRPr="00DF5388">
        <w:t>센서</w:t>
      </w:r>
      <w:r w:rsidRPr="00DF5388">
        <w:t xml:space="preserve"> </w:t>
      </w:r>
      <w:r w:rsidRPr="00DF5388">
        <w:t>시스템이</w:t>
      </w:r>
      <w:r w:rsidRPr="00DF5388">
        <w:t xml:space="preserve"> </w:t>
      </w:r>
      <w:r w:rsidRPr="00DF5388">
        <w:t>눈으로</w:t>
      </w:r>
      <w:r w:rsidRPr="00DF5388">
        <w:t xml:space="preserve"> </w:t>
      </w:r>
      <w:r w:rsidRPr="00DF5388">
        <w:t>확인할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있으며</w:t>
      </w:r>
      <w:r w:rsidRPr="00DF5388">
        <w:t xml:space="preserve"> </w:t>
      </w:r>
      <w:r w:rsidRPr="00DF5388">
        <w:t>손상되지</w:t>
      </w:r>
      <w:r w:rsidRPr="00DF5388">
        <w:t xml:space="preserve"> </w:t>
      </w:r>
      <w:r w:rsidRPr="00DF5388">
        <w:t>않았는지</w:t>
      </w:r>
    </w:p>
    <w:p w14:paraId="20FAF096" w14:textId="77777777" w:rsidR="00074A5D" w:rsidRPr="00DF5388" w:rsidRDefault="00074A5D" w:rsidP="008948E7">
      <w:pPr>
        <w:spacing w:after="80"/>
        <w:rPr>
          <w:b/>
        </w:rPr>
      </w:pPr>
      <w:r w:rsidRPr="00DF5388">
        <w:t xml:space="preserve">• </w:t>
      </w:r>
      <w:r w:rsidRPr="00DF5388">
        <w:t>차량</w:t>
      </w:r>
      <w:r w:rsidRPr="00DF5388">
        <w:t xml:space="preserve"> </w:t>
      </w:r>
      <w:r w:rsidRPr="00DF5388">
        <w:t>내</w:t>
      </w:r>
      <w:r w:rsidRPr="00DF5388">
        <w:t xml:space="preserve"> </w:t>
      </w:r>
      <w:r w:rsidRPr="00DF5388">
        <w:t>올바른</w:t>
      </w:r>
      <w:r w:rsidRPr="00DF5388">
        <w:t xml:space="preserve"> </w:t>
      </w:r>
      <w:r w:rsidRPr="00DF5388">
        <w:t>문서</w:t>
      </w:r>
      <w:r w:rsidRPr="00DF5388">
        <w:t>(</w:t>
      </w:r>
      <w:r w:rsidRPr="00DF5388">
        <w:t>운전면허</w:t>
      </w:r>
      <w:r w:rsidRPr="00DF5388">
        <w:t xml:space="preserve">, </w:t>
      </w:r>
      <w:r w:rsidRPr="00DF5388">
        <w:t>등록증</w:t>
      </w:r>
      <w:r w:rsidRPr="00DF5388">
        <w:t xml:space="preserve">, </w:t>
      </w:r>
      <w:r w:rsidRPr="00DF5388">
        <w:t>보험</w:t>
      </w:r>
      <w:r w:rsidRPr="00DF5388">
        <w:t xml:space="preserve"> </w:t>
      </w:r>
      <w:r w:rsidRPr="00DF5388">
        <w:t>증명서</w:t>
      </w:r>
      <w:r w:rsidRPr="00DF5388">
        <w:t xml:space="preserve">, </w:t>
      </w:r>
      <w:r w:rsidRPr="00DF5388">
        <w:t>비상</w:t>
      </w:r>
      <w:r w:rsidRPr="00DF5388">
        <w:t xml:space="preserve"> </w:t>
      </w:r>
      <w:r w:rsidRPr="00DF5388">
        <w:t>프로토콜</w:t>
      </w:r>
      <w:r w:rsidRPr="00DF5388">
        <w:t xml:space="preserve"> </w:t>
      </w:r>
      <w:r w:rsidRPr="00DF5388">
        <w:t>및</w:t>
      </w:r>
      <w:r w:rsidRPr="00DF5388">
        <w:t xml:space="preserve"> </w:t>
      </w:r>
      <w:r w:rsidRPr="00DF5388">
        <w:t>연락처</w:t>
      </w:r>
      <w:r w:rsidRPr="00DF5388">
        <w:t xml:space="preserve"> </w:t>
      </w:r>
      <w:r w:rsidRPr="00DF5388">
        <w:t>정보</w:t>
      </w:r>
      <w:r w:rsidRPr="00DF5388">
        <w:t xml:space="preserve"> </w:t>
      </w:r>
      <w:r w:rsidRPr="00DF5388">
        <w:t>등</w:t>
      </w:r>
      <w:r w:rsidRPr="00DF5388">
        <w:t>)</w:t>
      </w:r>
      <w:r w:rsidRPr="00DF5388">
        <w:t>가</w:t>
      </w:r>
      <w:r w:rsidRPr="00DF5388">
        <w:t xml:space="preserve"> </w:t>
      </w:r>
      <w:r w:rsidRPr="00DF5388">
        <w:t>있는지</w:t>
      </w:r>
    </w:p>
    <w:p w14:paraId="55EC5C18" w14:textId="77777777" w:rsidR="00074A5D" w:rsidRPr="00DF5388" w:rsidRDefault="00074A5D" w:rsidP="00074A5D"/>
    <w:p w14:paraId="6795E7FF" w14:textId="048ABBE2" w:rsidR="00074A5D" w:rsidRPr="00DF5388" w:rsidRDefault="000B4F44" w:rsidP="00074A5D">
      <w:pPr>
        <w:pStyle w:val="24"/>
        <w:numPr>
          <w:ilvl w:val="1"/>
          <w:numId w:val="8"/>
        </w:numPr>
      </w:pPr>
      <w:bookmarkStart w:id="119" w:name="_Toc239427075"/>
      <w:r w:rsidRPr="00DF5388">
        <w:rPr>
          <w:rFonts w:hint="eastAsia"/>
          <w:lang w:eastAsia="ko-KR"/>
        </w:rPr>
        <w:t>I</w:t>
      </w:r>
      <w:r w:rsidR="00074A5D" w:rsidRPr="00DF5388">
        <w:t xml:space="preserve">FTD </w:t>
      </w:r>
      <w:r w:rsidR="00074A5D" w:rsidRPr="00DF5388">
        <w:t>상태</w:t>
      </w:r>
      <w:r w:rsidR="00074A5D" w:rsidRPr="00DF5388">
        <w:t xml:space="preserve"> </w:t>
      </w:r>
      <w:r w:rsidR="00074A5D" w:rsidRPr="00DF5388">
        <w:t>모니터링</w:t>
      </w:r>
      <w:bookmarkEnd w:id="119"/>
    </w:p>
    <w:p w14:paraId="7CF21553" w14:textId="77777777" w:rsidR="00074A5D" w:rsidRPr="00DF5388" w:rsidRDefault="00074A5D" w:rsidP="00074A5D"/>
    <w:p w14:paraId="42C76AE2" w14:textId="177B30B5" w:rsidR="00074A5D" w:rsidRPr="00DF5388" w:rsidRDefault="00074A5D" w:rsidP="00074A5D">
      <w:pPr>
        <w:rPr>
          <w:b/>
        </w:rPr>
      </w:pPr>
      <w:r w:rsidRPr="00DF5388">
        <w:t xml:space="preserve">ADS </w:t>
      </w:r>
      <w:r w:rsidRPr="00DF5388">
        <w:t>운행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차량의</w:t>
      </w:r>
      <w:r w:rsidRPr="00DF5388">
        <w:t xml:space="preserve"> </w:t>
      </w:r>
      <w:r w:rsidRPr="00DF5388">
        <w:t>도로</w:t>
      </w:r>
      <w:r w:rsidRPr="00DF5388">
        <w:t xml:space="preserve"> </w:t>
      </w:r>
      <w:r w:rsidRPr="00DF5388">
        <w:t>시험에</w:t>
      </w:r>
      <w:r w:rsidRPr="00DF5388">
        <w:t xml:space="preserve"> </w:t>
      </w:r>
      <w:r w:rsidRPr="00DF5388">
        <w:t>참여하는</w:t>
      </w:r>
      <w:r w:rsidRPr="00DF5388">
        <w:t xml:space="preserve"> </w:t>
      </w:r>
      <w:r w:rsidRPr="00DF5388">
        <w:t>회사는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차량</w:t>
      </w:r>
      <w:r w:rsidRPr="00DF5388">
        <w:t xml:space="preserve"> </w:t>
      </w:r>
      <w:r w:rsidRPr="00DF5388">
        <w:t>내에</w:t>
      </w:r>
      <w:r w:rsidRPr="00DF5388">
        <w:t xml:space="preserve"> IFTD </w:t>
      </w:r>
      <w:r w:rsidRPr="00DF5388">
        <w:t>모니터링</w:t>
      </w:r>
      <w:r w:rsidRPr="00DF5388">
        <w:t xml:space="preserve"> </w:t>
      </w:r>
      <w:r w:rsidRPr="00DF5388">
        <w:t>시스템을</w:t>
      </w:r>
      <w:r w:rsidRPr="00DF5388">
        <w:t xml:space="preserve"> </w:t>
      </w:r>
      <w:r w:rsidRPr="00DF5388">
        <w:t>설치하여</w:t>
      </w:r>
      <w:r w:rsidRPr="00DF5388">
        <w:t xml:space="preserve">, </w:t>
      </w:r>
      <w:r w:rsidRPr="00DF5388">
        <w:t>시험</w:t>
      </w:r>
      <w:r w:rsidRPr="00DF5388">
        <w:t xml:space="preserve"> </w:t>
      </w:r>
      <w:r w:rsidRPr="00DF5388">
        <w:t>주행</w:t>
      </w:r>
      <w:r w:rsidRPr="00DF5388">
        <w:t xml:space="preserve"> </w:t>
      </w:r>
      <w:r w:rsidRPr="00DF5388">
        <w:t>중</w:t>
      </w:r>
      <w:r w:rsidRPr="00DF5388">
        <w:t xml:space="preserve"> IFTD</w:t>
      </w:r>
      <w:r w:rsidRPr="00DF5388">
        <w:t>의</w:t>
      </w:r>
      <w:r w:rsidRPr="00DF5388">
        <w:t xml:space="preserve"> </w:t>
      </w:r>
      <w:r w:rsidRPr="00DF5388">
        <w:t>장기간</w:t>
      </w:r>
      <w:r w:rsidRPr="00DF5388">
        <w:t xml:space="preserve"> </w:t>
      </w:r>
      <w:r w:rsidRPr="00DF5388">
        <w:t>주의</w:t>
      </w:r>
      <w:r w:rsidRPr="00DF5388">
        <w:t xml:space="preserve"> </w:t>
      </w:r>
      <w:r w:rsidRPr="00DF5388">
        <w:t>부족</w:t>
      </w:r>
      <w:r w:rsidRPr="00DF5388">
        <w:t xml:space="preserve">, </w:t>
      </w:r>
      <w:r w:rsidRPr="00DF5388">
        <w:t>실수</w:t>
      </w:r>
      <w:r w:rsidRPr="00DF5388">
        <w:t xml:space="preserve"> </w:t>
      </w:r>
      <w:r w:rsidRPr="00DF5388">
        <w:t>및</w:t>
      </w:r>
      <w:r w:rsidRPr="00DF5388">
        <w:t>/</w:t>
      </w:r>
      <w:r w:rsidRPr="00DF5388">
        <w:t>또는</w:t>
      </w:r>
      <w:r w:rsidRPr="00DF5388">
        <w:t xml:space="preserve"> </w:t>
      </w:r>
      <w:r w:rsidRPr="00DF5388">
        <w:t>오용</w:t>
      </w:r>
      <w:r w:rsidRPr="00DF5388">
        <w:t xml:space="preserve"> </w:t>
      </w:r>
      <w:r w:rsidRPr="00DF5388">
        <w:t>사례를</w:t>
      </w:r>
      <w:r w:rsidRPr="00DF5388">
        <w:t xml:space="preserve"> </w:t>
      </w:r>
      <w:r w:rsidRPr="00DF5388">
        <w:t>탐지하고</w:t>
      </w:r>
      <w:r w:rsidRPr="00DF5388">
        <w:t xml:space="preserve"> </w:t>
      </w:r>
      <w:r w:rsidRPr="00DF5388">
        <w:t>기록할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있</w:t>
      </w:r>
      <w:r w:rsidR="000B4F44" w:rsidRPr="00DF5388">
        <w:rPr>
          <w:rFonts w:hint="eastAsia"/>
        </w:rPr>
        <w:t>도록</w:t>
      </w:r>
      <w:r w:rsidR="000B4F44" w:rsidRPr="00DF5388">
        <w:rPr>
          <w:rFonts w:hint="eastAsia"/>
        </w:rPr>
        <w:t xml:space="preserve"> </w:t>
      </w:r>
      <w:r w:rsidR="000B4F44" w:rsidRPr="00DF5388">
        <w:rPr>
          <w:rFonts w:hint="eastAsia"/>
        </w:rPr>
        <w:t>하는</w:t>
      </w:r>
      <w:r w:rsidR="000B4F44" w:rsidRPr="00DF5388">
        <w:rPr>
          <w:rFonts w:hint="eastAsia"/>
        </w:rPr>
        <w:t xml:space="preserve"> </w:t>
      </w:r>
      <w:r w:rsidR="000B4F44" w:rsidRPr="00DF5388">
        <w:rPr>
          <w:rFonts w:hint="eastAsia"/>
        </w:rPr>
        <w:t>것이</w:t>
      </w:r>
      <w:r w:rsidR="000B4F44" w:rsidRPr="00DF5388">
        <w:rPr>
          <w:rFonts w:hint="eastAsia"/>
        </w:rPr>
        <w:t xml:space="preserve"> </w:t>
      </w:r>
      <w:r w:rsidR="000B4F44" w:rsidRPr="00DF5388">
        <w:rPr>
          <w:rFonts w:hint="eastAsia"/>
        </w:rPr>
        <w:t>좋다</w:t>
      </w:r>
      <w:r w:rsidRPr="00DF5388">
        <w:rPr>
          <w:rFonts w:hint="eastAsia"/>
        </w:rPr>
        <w:t>.</w:t>
      </w:r>
      <w:r w:rsidR="00D11346" w:rsidRPr="00DF5388">
        <w:rPr>
          <w:rStyle w:val="af8"/>
        </w:rPr>
        <w:footnoteReference w:id="5"/>
      </w:r>
      <w:r w:rsidR="003C6872" w:rsidRPr="00DF5388">
        <w:rPr>
          <w:rFonts w:hint="eastAsia"/>
        </w:rPr>
        <w:t xml:space="preserve"> </w:t>
      </w:r>
      <w:r w:rsidRPr="00DF5388">
        <w:t>실시간</w:t>
      </w:r>
      <w:r w:rsidRPr="00DF5388">
        <w:t xml:space="preserve"> </w:t>
      </w:r>
      <w:r w:rsidRPr="00DF5388">
        <w:t>경고는</w:t>
      </w:r>
      <w:r w:rsidRPr="00DF5388">
        <w:t xml:space="preserve"> </w:t>
      </w:r>
      <w:r w:rsidRPr="00DF5388">
        <w:t>바람직하지</w:t>
      </w:r>
      <w:r w:rsidRPr="00DF5388">
        <w:t xml:space="preserve"> </w:t>
      </w:r>
      <w:r w:rsidRPr="00DF5388">
        <w:t>않은</w:t>
      </w:r>
      <w:r w:rsidRPr="00DF5388">
        <w:t xml:space="preserve"> </w:t>
      </w:r>
      <w:r w:rsidRPr="00DF5388">
        <w:t>행동을</w:t>
      </w:r>
      <w:r w:rsidRPr="00DF5388">
        <w:t xml:space="preserve"> </w:t>
      </w:r>
      <w:r w:rsidRPr="00DF5388">
        <w:t>수정하고</w:t>
      </w:r>
      <w:r w:rsidRPr="00DF5388">
        <w:t xml:space="preserve"> </w:t>
      </w:r>
      <w:r w:rsidRPr="00DF5388">
        <w:t>방지하기</w:t>
      </w:r>
      <w:r w:rsidRPr="00DF5388">
        <w:t xml:space="preserve"> </w:t>
      </w:r>
      <w:r w:rsidRPr="00DF5388">
        <w:t>위해</w:t>
      </w:r>
      <w:r w:rsidRPr="00DF5388">
        <w:t xml:space="preserve"> IFTD</w:t>
      </w:r>
      <w:r w:rsidRPr="00DF5388">
        <w:t>에게</w:t>
      </w:r>
      <w:r w:rsidRPr="00DF5388">
        <w:t xml:space="preserve"> </w:t>
      </w:r>
      <w:r w:rsidRPr="00DF5388">
        <w:t>제공될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있다</w:t>
      </w:r>
      <w:r w:rsidRPr="00DF5388">
        <w:t>.</w:t>
      </w:r>
      <w:r w:rsidRPr="00DF5388">
        <w:rPr>
          <w:rFonts w:hint="eastAsia"/>
        </w:rPr>
        <w:t xml:space="preserve"> </w:t>
      </w:r>
      <w:r w:rsidRPr="00DF5388">
        <w:t xml:space="preserve">IFTD </w:t>
      </w:r>
      <w:r w:rsidRPr="00DF5388">
        <w:t>모니터링</w:t>
      </w:r>
      <w:r w:rsidRPr="00DF5388">
        <w:t xml:space="preserve"> </w:t>
      </w:r>
      <w:r w:rsidRPr="00DF5388">
        <w:t>시스템에</w:t>
      </w:r>
      <w:r w:rsidRPr="00DF5388">
        <w:t xml:space="preserve"> </w:t>
      </w:r>
      <w:r w:rsidRPr="00DF5388">
        <w:t>의해</w:t>
      </w:r>
      <w:r w:rsidRPr="00DF5388">
        <w:t xml:space="preserve"> </w:t>
      </w:r>
      <w:r w:rsidRPr="00DF5388">
        <w:t>기록된</w:t>
      </w:r>
      <w:r w:rsidRPr="00DF5388">
        <w:t xml:space="preserve"> </w:t>
      </w:r>
      <w:r w:rsidRPr="00DF5388">
        <w:t>데이터는</w:t>
      </w:r>
      <w:r w:rsidRPr="00DF5388">
        <w:t xml:space="preserve"> </w:t>
      </w:r>
      <w:r w:rsidRPr="00DF5388">
        <w:t>시험</w:t>
      </w:r>
      <w:r w:rsidR="00A77118" w:rsidRPr="00DF5388">
        <w:rPr>
          <w:rFonts w:hint="eastAsia"/>
        </w:rPr>
        <w:t xml:space="preserve"> </w:t>
      </w:r>
      <w:r w:rsidR="00A77118" w:rsidRPr="00DF5388">
        <w:rPr>
          <w:rFonts w:hint="eastAsia"/>
        </w:rPr>
        <w:t>주행</w:t>
      </w:r>
      <w:r w:rsidRPr="00DF5388">
        <w:t xml:space="preserve"> </w:t>
      </w:r>
      <w:r w:rsidRPr="00DF5388">
        <w:t>후</w:t>
      </w:r>
      <w:r w:rsidR="00E133A8" w:rsidRPr="00DF5388">
        <w:rPr>
          <w:rFonts w:hint="eastAsia"/>
        </w:rPr>
        <w:t xml:space="preserve"> </w:t>
      </w:r>
      <w:r w:rsidR="00A77118" w:rsidRPr="00DF5388">
        <w:rPr>
          <w:rFonts w:hint="eastAsia"/>
        </w:rPr>
        <w:t>교육과</w:t>
      </w:r>
      <w:r w:rsidR="00A77118" w:rsidRPr="00DF5388">
        <w:rPr>
          <w:rFonts w:hint="eastAsia"/>
        </w:rPr>
        <w:t xml:space="preserve"> </w:t>
      </w:r>
      <w:r w:rsidRPr="00DF5388">
        <w:t>일반</w:t>
      </w:r>
      <w:r w:rsidRPr="00DF5388">
        <w:t xml:space="preserve"> IFTD </w:t>
      </w:r>
      <w:r w:rsidRPr="00DF5388">
        <w:t>교육</w:t>
      </w:r>
      <w:r w:rsidRPr="00DF5388">
        <w:t xml:space="preserve"> </w:t>
      </w:r>
      <w:r w:rsidRPr="00DF5388">
        <w:t>목적에도</w:t>
      </w:r>
      <w:r w:rsidRPr="00DF5388">
        <w:t xml:space="preserve"> </w:t>
      </w:r>
      <w:r w:rsidRPr="00DF5388">
        <w:t>활용</w:t>
      </w:r>
      <w:r w:rsidR="00A77118" w:rsidRPr="00DF5388">
        <w:rPr>
          <w:rFonts w:hint="eastAsia"/>
        </w:rPr>
        <w:t>하는</w:t>
      </w:r>
      <w:r w:rsidR="00A77118" w:rsidRPr="00DF5388">
        <w:rPr>
          <w:rFonts w:hint="eastAsia"/>
        </w:rPr>
        <w:t xml:space="preserve"> </w:t>
      </w:r>
      <w:r w:rsidR="00A77118" w:rsidRPr="00DF5388">
        <w:rPr>
          <w:rFonts w:hint="eastAsia"/>
        </w:rPr>
        <w:t>것이</w:t>
      </w:r>
      <w:r w:rsidR="00A77118" w:rsidRPr="00DF5388">
        <w:rPr>
          <w:rFonts w:hint="eastAsia"/>
        </w:rPr>
        <w:t xml:space="preserve"> </w:t>
      </w:r>
      <w:r w:rsidR="00A77118" w:rsidRPr="00DF5388">
        <w:rPr>
          <w:rFonts w:hint="eastAsia"/>
        </w:rPr>
        <w:t>좋다</w:t>
      </w:r>
      <w:r w:rsidRPr="00DF5388">
        <w:rPr>
          <w:rFonts w:hint="eastAsia"/>
        </w:rPr>
        <w:t>.</w:t>
      </w:r>
    </w:p>
    <w:p w14:paraId="775C3B5C" w14:textId="77777777" w:rsidR="00074A5D" w:rsidRPr="00DF5388" w:rsidRDefault="00074A5D" w:rsidP="00074A5D"/>
    <w:p w14:paraId="285E41C4" w14:textId="408B7F34" w:rsidR="00074A5D" w:rsidRPr="00DF5388" w:rsidRDefault="00074A5D" w:rsidP="00074A5D">
      <w:pPr>
        <w:pStyle w:val="24"/>
        <w:numPr>
          <w:ilvl w:val="1"/>
          <w:numId w:val="8"/>
        </w:numPr>
        <w:rPr>
          <w:rFonts w:eastAsia="Yu Mincho"/>
        </w:rPr>
      </w:pPr>
      <w:bookmarkStart w:id="120" w:name="_Toc239427076"/>
      <w:r w:rsidRPr="00DF5388">
        <w:t>시험</w:t>
      </w:r>
      <w:r w:rsidRPr="00DF5388">
        <w:t xml:space="preserve"> </w:t>
      </w:r>
      <w:r w:rsidRPr="00DF5388">
        <w:t>주행</w:t>
      </w:r>
      <w:r w:rsidRPr="00DF5388">
        <w:t xml:space="preserve"> </w:t>
      </w:r>
      <w:r w:rsidRPr="00DF5388">
        <w:t>후</w:t>
      </w:r>
      <w:r w:rsidRPr="00DF5388">
        <w:t xml:space="preserve"> </w:t>
      </w:r>
      <w:r w:rsidR="00A77118" w:rsidRPr="00DF5388">
        <w:rPr>
          <w:rFonts w:hint="eastAsia"/>
          <w:lang w:eastAsia="ko-KR"/>
        </w:rPr>
        <w:t>디</w:t>
      </w:r>
      <w:r w:rsidRPr="00DF5388">
        <w:t>브리핑</w:t>
      </w:r>
      <w:bookmarkEnd w:id="120"/>
    </w:p>
    <w:p w14:paraId="1AB5225B" w14:textId="77777777" w:rsidR="00A77118" w:rsidRPr="00DF5388" w:rsidRDefault="00A77118" w:rsidP="00074A5D"/>
    <w:p w14:paraId="68C5F95A" w14:textId="34B162ED" w:rsidR="00074A5D" w:rsidRPr="00DF5388" w:rsidRDefault="00074A5D" w:rsidP="00074A5D">
      <w:r w:rsidRPr="00DF5388">
        <w:t>각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주행</w:t>
      </w:r>
      <w:r w:rsidRPr="00DF5388">
        <w:t xml:space="preserve"> </w:t>
      </w:r>
      <w:r w:rsidRPr="00DF5388">
        <w:t>후</w:t>
      </w:r>
      <w:r w:rsidRPr="00DF5388">
        <w:t>(</w:t>
      </w:r>
      <w:r w:rsidRPr="00DF5388">
        <w:t>또는</w:t>
      </w:r>
      <w:r w:rsidRPr="00DF5388">
        <w:t xml:space="preserve"> </w:t>
      </w:r>
      <w:r w:rsidRPr="00DF5388">
        <w:t>적절한</w:t>
      </w:r>
      <w:r w:rsidRPr="00DF5388">
        <w:t xml:space="preserve"> </w:t>
      </w:r>
      <w:r w:rsidRPr="00DF5388">
        <w:t>간격마다</w:t>
      </w:r>
      <w:r w:rsidRPr="00DF5388">
        <w:t xml:space="preserve">), IFTD </w:t>
      </w:r>
      <w:r w:rsidRPr="00DF5388">
        <w:t>및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승객</w:t>
      </w:r>
      <w:r w:rsidRPr="00DF5388">
        <w:t>(</w:t>
      </w:r>
      <w:r w:rsidRPr="00DF5388">
        <w:t>해당되는</w:t>
      </w:r>
      <w:r w:rsidRPr="00DF5388">
        <w:t xml:space="preserve"> </w:t>
      </w:r>
      <w:r w:rsidRPr="00DF5388">
        <w:t>경우</w:t>
      </w:r>
      <w:r w:rsidRPr="00DF5388">
        <w:t>)</w:t>
      </w:r>
      <w:r w:rsidRPr="00DF5388">
        <w:t>은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차량을</w:t>
      </w:r>
      <w:r w:rsidRPr="00DF5388">
        <w:t xml:space="preserve"> </w:t>
      </w:r>
      <w:r w:rsidRPr="00DF5388">
        <w:t>담당하는</w:t>
      </w:r>
      <w:r w:rsidRPr="00DF5388">
        <w:t xml:space="preserve"> </w:t>
      </w:r>
      <w:r w:rsidRPr="00DF5388">
        <w:t>제품</w:t>
      </w:r>
      <w:r w:rsidRPr="00DF5388">
        <w:t xml:space="preserve"> </w:t>
      </w:r>
      <w:r w:rsidRPr="00DF5388">
        <w:t>및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개발</w:t>
      </w:r>
      <w:r w:rsidRPr="00DF5388">
        <w:t xml:space="preserve"> </w:t>
      </w:r>
      <w:r w:rsidRPr="00DF5388">
        <w:t>엔지니어에게</w:t>
      </w:r>
      <w:r w:rsidRPr="00DF5388">
        <w:t xml:space="preserve"> </w:t>
      </w:r>
      <w:r w:rsidRPr="00DF5388">
        <w:t>보고서를</w:t>
      </w:r>
      <w:r w:rsidRPr="00DF5388">
        <w:t xml:space="preserve"> </w:t>
      </w:r>
      <w:r w:rsidRPr="00DF5388">
        <w:t>제출</w:t>
      </w:r>
      <w:r w:rsidR="00A77118" w:rsidRPr="00DF5388">
        <w:rPr>
          <w:rFonts w:hint="eastAsia"/>
        </w:rPr>
        <w:t>하는</w:t>
      </w:r>
      <w:r w:rsidR="00A77118" w:rsidRPr="00DF5388">
        <w:rPr>
          <w:rFonts w:hint="eastAsia"/>
        </w:rPr>
        <w:t xml:space="preserve"> </w:t>
      </w:r>
      <w:r w:rsidR="00A77118" w:rsidRPr="00DF5388">
        <w:rPr>
          <w:rFonts w:hint="eastAsia"/>
        </w:rPr>
        <w:t>것이</w:t>
      </w:r>
      <w:r w:rsidR="00A77118" w:rsidRPr="00DF5388">
        <w:rPr>
          <w:rFonts w:hint="eastAsia"/>
        </w:rPr>
        <w:t xml:space="preserve"> </w:t>
      </w:r>
      <w:r w:rsidR="00A77118" w:rsidRPr="00DF5388">
        <w:rPr>
          <w:rFonts w:hint="eastAsia"/>
        </w:rPr>
        <w:t>좋다</w:t>
      </w:r>
      <w:r w:rsidRPr="00DF5388">
        <w:rPr>
          <w:rFonts w:hint="eastAsia"/>
        </w:rPr>
        <w:t>.</w:t>
      </w:r>
      <w:r w:rsidR="003C6872" w:rsidRPr="00DF5388">
        <w:rPr>
          <w:rFonts w:hint="eastAsia"/>
        </w:rPr>
        <w:t xml:space="preserve"> </w:t>
      </w:r>
      <w:r w:rsidRPr="00DF5388">
        <w:t>이</w:t>
      </w:r>
      <w:r w:rsidRPr="00DF5388">
        <w:t xml:space="preserve"> </w:t>
      </w:r>
      <w:r w:rsidRPr="00DF5388">
        <w:t>보고서에는</w:t>
      </w:r>
      <w:r w:rsidRPr="00DF5388">
        <w:t xml:space="preserve"> </w:t>
      </w:r>
      <w:r w:rsidRPr="00DF5388">
        <w:t>다음</w:t>
      </w:r>
      <w:r w:rsidRPr="00DF5388">
        <w:t xml:space="preserve"> </w:t>
      </w:r>
      <w:r w:rsidRPr="00DF5388">
        <w:t>사항이</w:t>
      </w:r>
      <w:r w:rsidRPr="00DF5388">
        <w:t xml:space="preserve"> </w:t>
      </w:r>
      <w:r w:rsidR="000121B8" w:rsidRPr="00DF5388">
        <w:rPr>
          <w:rFonts w:hint="eastAsia"/>
        </w:rPr>
        <w:t>포함되는</w:t>
      </w:r>
      <w:r w:rsidR="000121B8" w:rsidRPr="00DF5388">
        <w:rPr>
          <w:rFonts w:hint="eastAsia"/>
        </w:rPr>
        <w:t xml:space="preserve"> </w:t>
      </w:r>
      <w:r w:rsidR="000121B8" w:rsidRPr="00DF5388">
        <w:rPr>
          <w:rFonts w:hint="eastAsia"/>
        </w:rPr>
        <w:t>것이</w:t>
      </w:r>
      <w:r w:rsidR="000121B8" w:rsidRPr="00DF5388">
        <w:rPr>
          <w:rFonts w:hint="eastAsia"/>
        </w:rPr>
        <w:t xml:space="preserve"> </w:t>
      </w:r>
      <w:r w:rsidR="000121B8" w:rsidRPr="00DF5388">
        <w:rPr>
          <w:rFonts w:hint="eastAsia"/>
        </w:rPr>
        <w:t>좋다</w:t>
      </w:r>
      <w:r w:rsidR="00DB03FA" w:rsidRPr="00DF5388">
        <w:rPr>
          <w:rFonts w:hint="eastAsia"/>
        </w:rPr>
        <w:t>.</w:t>
      </w:r>
    </w:p>
    <w:p w14:paraId="0DFBDC8C" w14:textId="77777777" w:rsidR="00E133A8" w:rsidRPr="00DF5388" w:rsidRDefault="00E133A8" w:rsidP="00074A5D">
      <w:pPr>
        <w:rPr>
          <w:b/>
        </w:rPr>
      </w:pPr>
    </w:p>
    <w:p w14:paraId="12489B16" w14:textId="77777777" w:rsidR="00074A5D" w:rsidRPr="00DF5388" w:rsidRDefault="00074A5D" w:rsidP="008948E7">
      <w:pPr>
        <w:spacing w:after="80"/>
        <w:rPr>
          <w:b/>
        </w:rPr>
      </w:pPr>
      <w:r w:rsidRPr="00DF5388">
        <w:t xml:space="preserve">• </w:t>
      </w:r>
      <w:r w:rsidRPr="00DF5388">
        <w:t>시험</w:t>
      </w:r>
      <w:r w:rsidRPr="00DF5388">
        <w:t xml:space="preserve"> </w:t>
      </w:r>
      <w:r w:rsidRPr="00DF5388">
        <w:t>결과와</w:t>
      </w:r>
      <w:r w:rsidRPr="00DF5388">
        <w:t xml:space="preserve"> </w:t>
      </w:r>
      <w:r w:rsidRPr="00DF5388">
        <w:t>목표</w:t>
      </w:r>
      <w:r w:rsidRPr="00DF5388">
        <w:t xml:space="preserve"> </w:t>
      </w:r>
      <w:r w:rsidRPr="00DF5388">
        <w:t>대비</w:t>
      </w:r>
      <w:r w:rsidRPr="00DF5388">
        <w:t xml:space="preserve"> </w:t>
      </w:r>
      <w:r w:rsidRPr="00DF5388">
        <w:t>설명</w:t>
      </w:r>
    </w:p>
    <w:p w14:paraId="067265A0" w14:textId="77777777" w:rsidR="00074A5D" w:rsidRPr="00DF5388" w:rsidRDefault="00074A5D" w:rsidP="008948E7">
      <w:pPr>
        <w:spacing w:after="80"/>
        <w:rPr>
          <w:b/>
        </w:rPr>
      </w:pPr>
      <w:r w:rsidRPr="00DF5388">
        <w:t xml:space="preserve">• </w:t>
      </w:r>
      <w:r w:rsidRPr="00DF5388">
        <w:t>시험</w:t>
      </w:r>
      <w:r w:rsidRPr="00DF5388">
        <w:t xml:space="preserve"> </w:t>
      </w:r>
      <w:r w:rsidRPr="00DF5388">
        <w:t>주행</w:t>
      </w:r>
      <w:r w:rsidRPr="00DF5388">
        <w:t xml:space="preserve"> </w:t>
      </w:r>
      <w:r w:rsidRPr="00DF5388">
        <w:t>중</w:t>
      </w:r>
      <w:r w:rsidRPr="00DF5388">
        <w:t xml:space="preserve"> </w:t>
      </w:r>
      <w:r w:rsidRPr="00DF5388">
        <w:t>경험한</w:t>
      </w:r>
      <w:r w:rsidRPr="00DF5388">
        <w:t xml:space="preserve"> </w:t>
      </w:r>
      <w:r w:rsidRPr="00DF5388">
        <w:t>각</w:t>
      </w:r>
      <w:r w:rsidRPr="00DF5388">
        <w:t xml:space="preserve"> </w:t>
      </w:r>
      <w:r w:rsidRPr="00DF5388">
        <w:t>플래그</w:t>
      </w:r>
      <w:r w:rsidRPr="00DF5388">
        <w:t xml:space="preserve"> </w:t>
      </w:r>
      <w:r w:rsidRPr="00DF5388">
        <w:t>지정</w:t>
      </w:r>
      <w:r w:rsidRPr="00DF5388">
        <w:t xml:space="preserve"> </w:t>
      </w:r>
      <w:r w:rsidRPr="00DF5388">
        <w:t>사건</w:t>
      </w:r>
      <w:r w:rsidRPr="00DF5388">
        <w:t xml:space="preserve"> </w:t>
      </w:r>
      <w:r w:rsidRPr="00DF5388">
        <w:t>또는</w:t>
      </w:r>
      <w:r w:rsidRPr="00DF5388">
        <w:t xml:space="preserve"> </w:t>
      </w:r>
      <w:r w:rsidRPr="00DF5388">
        <w:t>이상</w:t>
      </w:r>
      <w:r w:rsidRPr="00DF5388">
        <w:t xml:space="preserve"> </w:t>
      </w:r>
      <w:r w:rsidRPr="00DF5388">
        <w:t>차량</w:t>
      </w:r>
      <w:r w:rsidRPr="00DF5388">
        <w:t xml:space="preserve"> </w:t>
      </w:r>
      <w:r w:rsidRPr="00DF5388">
        <w:t>동작과</w:t>
      </w:r>
      <w:r w:rsidRPr="00DF5388">
        <w:t xml:space="preserve"> </w:t>
      </w:r>
      <w:r w:rsidRPr="00DF5388">
        <w:t>관련된</w:t>
      </w:r>
      <w:r w:rsidRPr="00DF5388">
        <w:t xml:space="preserve"> </w:t>
      </w:r>
      <w:r w:rsidRPr="00DF5388">
        <w:t>차량</w:t>
      </w:r>
      <w:r w:rsidRPr="00DF5388">
        <w:t xml:space="preserve"> </w:t>
      </w:r>
      <w:r w:rsidRPr="00DF5388">
        <w:t>데이터</w:t>
      </w:r>
      <w:r w:rsidRPr="00DF5388">
        <w:t xml:space="preserve"> </w:t>
      </w:r>
      <w:r w:rsidRPr="00DF5388">
        <w:t>및</w:t>
      </w:r>
      <w:r w:rsidRPr="00DF5388">
        <w:t xml:space="preserve"> </w:t>
      </w:r>
      <w:r w:rsidRPr="00DF5388">
        <w:t>주석</w:t>
      </w:r>
    </w:p>
    <w:p w14:paraId="6DB15B4D" w14:textId="77777777" w:rsidR="00074A5D" w:rsidRPr="00DF5388" w:rsidRDefault="00074A5D" w:rsidP="008948E7">
      <w:pPr>
        <w:spacing w:after="80"/>
        <w:rPr>
          <w:b/>
        </w:rPr>
      </w:pPr>
      <w:r w:rsidRPr="00DF5388">
        <w:t xml:space="preserve">• </w:t>
      </w:r>
      <w:r w:rsidRPr="00DF5388">
        <w:t>상기</w:t>
      </w:r>
      <w:r w:rsidRPr="00DF5388">
        <w:t xml:space="preserve"> </w:t>
      </w:r>
      <w:r w:rsidRPr="00DF5388">
        <w:t>사건</w:t>
      </w:r>
      <w:r w:rsidRPr="00DF5388">
        <w:t xml:space="preserve"> </w:t>
      </w:r>
      <w:r w:rsidRPr="00DF5388">
        <w:t>및</w:t>
      </w:r>
      <w:r w:rsidRPr="00DF5388">
        <w:t xml:space="preserve"> </w:t>
      </w:r>
      <w:r w:rsidRPr="00DF5388">
        <w:t>이상</w:t>
      </w:r>
      <w:r w:rsidRPr="00DF5388">
        <w:t xml:space="preserve"> </w:t>
      </w:r>
      <w:r w:rsidRPr="00DF5388">
        <w:t>동작에</w:t>
      </w:r>
      <w:r w:rsidRPr="00DF5388">
        <w:t xml:space="preserve"> </w:t>
      </w:r>
      <w:r w:rsidRPr="00DF5388">
        <w:t>대한</w:t>
      </w:r>
      <w:r w:rsidRPr="00DF5388">
        <w:t xml:space="preserve"> </w:t>
      </w:r>
      <w:r w:rsidRPr="00DF5388">
        <w:t>구두</w:t>
      </w:r>
      <w:r w:rsidRPr="00DF5388">
        <w:t xml:space="preserve"> </w:t>
      </w:r>
      <w:r w:rsidRPr="00DF5388">
        <w:t>검토</w:t>
      </w:r>
    </w:p>
    <w:p w14:paraId="4808914F" w14:textId="77777777" w:rsidR="00074A5D" w:rsidRPr="00DF5388" w:rsidRDefault="00074A5D" w:rsidP="008948E7">
      <w:pPr>
        <w:spacing w:after="80"/>
        <w:ind w:left="150" w:hanging="150"/>
        <w:rPr>
          <w:b/>
        </w:rPr>
      </w:pPr>
      <w:r w:rsidRPr="00DF5388">
        <w:t xml:space="preserve">• </w:t>
      </w:r>
      <w:r w:rsidRPr="00DF5388">
        <w:t>시험</w:t>
      </w:r>
      <w:r w:rsidRPr="00DF5388">
        <w:t xml:space="preserve"> </w:t>
      </w:r>
      <w:r w:rsidRPr="00DF5388">
        <w:t>중</w:t>
      </w:r>
      <w:r w:rsidRPr="00DF5388">
        <w:t xml:space="preserve"> </w:t>
      </w:r>
      <w:r w:rsidRPr="00DF5388">
        <w:t>경험한</w:t>
      </w:r>
      <w:r w:rsidRPr="00DF5388">
        <w:t xml:space="preserve"> </w:t>
      </w:r>
      <w:r w:rsidRPr="00DF5388">
        <w:t>새로운</w:t>
      </w:r>
      <w:r w:rsidRPr="00DF5388">
        <w:t>/</w:t>
      </w:r>
      <w:r w:rsidRPr="00DF5388">
        <w:t>이상</w:t>
      </w:r>
      <w:r w:rsidRPr="00DF5388">
        <w:t xml:space="preserve"> </w:t>
      </w:r>
      <w:r w:rsidRPr="00DF5388">
        <w:t>시나리오</w:t>
      </w:r>
      <w:r w:rsidRPr="00DF5388">
        <w:t>(</w:t>
      </w:r>
      <w:proofErr w:type="spellStart"/>
      <w:r w:rsidRPr="00DF5388">
        <w:t>엣지</w:t>
      </w:r>
      <w:proofErr w:type="spellEnd"/>
      <w:r w:rsidRPr="00DF5388">
        <w:t xml:space="preserve"> </w:t>
      </w:r>
      <w:r w:rsidRPr="00DF5388">
        <w:t>케이스</w:t>
      </w:r>
      <w:r w:rsidRPr="00DF5388">
        <w:t xml:space="preserve"> </w:t>
      </w:r>
      <w:r w:rsidRPr="00DF5388">
        <w:t>또는</w:t>
      </w:r>
      <w:r w:rsidRPr="00DF5388">
        <w:t xml:space="preserve"> </w:t>
      </w:r>
      <w:r w:rsidRPr="00DF5388">
        <w:t>코너</w:t>
      </w:r>
      <w:r w:rsidRPr="00DF5388">
        <w:t xml:space="preserve"> </w:t>
      </w:r>
      <w:r w:rsidRPr="00DF5388">
        <w:t>케이스</w:t>
      </w:r>
      <w:r w:rsidRPr="00DF5388">
        <w:t>)</w:t>
      </w:r>
      <w:r w:rsidRPr="00DF5388">
        <w:t>에</w:t>
      </w:r>
      <w:r w:rsidRPr="00DF5388">
        <w:t xml:space="preserve"> </w:t>
      </w:r>
      <w:r w:rsidRPr="00DF5388">
        <w:t>대한</w:t>
      </w:r>
      <w:r w:rsidRPr="00DF5388">
        <w:t xml:space="preserve"> </w:t>
      </w:r>
      <w:r w:rsidRPr="00DF5388">
        <w:t>설명과</w:t>
      </w:r>
      <w:r w:rsidRPr="00DF5388">
        <w:t xml:space="preserve"> </w:t>
      </w:r>
      <w:r w:rsidRPr="00DF5388">
        <w:t>해당</w:t>
      </w:r>
      <w:r w:rsidRPr="00DF5388">
        <w:t xml:space="preserve"> </w:t>
      </w:r>
      <w:r w:rsidRPr="00DF5388">
        <w:t>시나리오에서</w:t>
      </w:r>
      <w:r w:rsidRPr="00DF5388">
        <w:t xml:space="preserve"> ADS/</w:t>
      </w:r>
      <w:r w:rsidRPr="00DF5388">
        <w:t>차량의</w:t>
      </w:r>
      <w:r w:rsidRPr="00DF5388">
        <w:t xml:space="preserve"> </w:t>
      </w:r>
      <w:r w:rsidRPr="00DF5388">
        <w:t>동작에</w:t>
      </w:r>
      <w:r w:rsidRPr="00DF5388">
        <w:t xml:space="preserve"> </w:t>
      </w:r>
      <w:r w:rsidRPr="00DF5388">
        <w:t>대한</w:t>
      </w:r>
      <w:r w:rsidRPr="00DF5388">
        <w:t xml:space="preserve"> </w:t>
      </w:r>
      <w:r w:rsidRPr="00DF5388">
        <w:t>상세</w:t>
      </w:r>
      <w:r w:rsidRPr="00DF5388">
        <w:t xml:space="preserve"> </w:t>
      </w:r>
      <w:r w:rsidRPr="00DF5388">
        <w:t>설명</w:t>
      </w:r>
    </w:p>
    <w:p w14:paraId="0BBB52C1" w14:textId="6A904790" w:rsidR="00074A5D" w:rsidRPr="00DF5388" w:rsidRDefault="00074A5D" w:rsidP="008948E7">
      <w:pPr>
        <w:spacing w:after="80"/>
        <w:ind w:left="150" w:hanging="150"/>
        <w:rPr>
          <w:b/>
        </w:rPr>
      </w:pPr>
      <w:r w:rsidRPr="00DF5388">
        <w:t xml:space="preserve">• </w:t>
      </w:r>
      <w:r w:rsidRPr="00DF5388">
        <w:t>시험</w:t>
      </w:r>
      <w:r w:rsidRPr="00DF5388">
        <w:t xml:space="preserve"> </w:t>
      </w:r>
      <w:r w:rsidRPr="00DF5388">
        <w:t>주행</w:t>
      </w:r>
      <w:r w:rsidRPr="00DF5388">
        <w:t xml:space="preserve"> </w:t>
      </w:r>
      <w:r w:rsidRPr="00DF5388">
        <w:t>중</w:t>
      </w:r>
      <w:r w:rsidRPr="00DF5388">
        <w:t xml:space="preserve"> IFTD</w:t>
      </w:r>
      <w:r w:rsidRPr="00DF5388">
        <w:t>가</w:t>
      </w:r>
      <w:r w:rsidRPr="00DF5388">
        <w:t xml:space="preserve"> </w:t>
      </w:r>
      <w:r w:rsidRPr="00DF5388">
        <w:t>수행한</w:t>
      </w:r>
      <w:r w:rsidRPr="00DF5388">
        <w:t xml:space="preserve"> </w:t>
      </w:r>
      <w:r w:rsidR="000121B8" w:rsidRPr="00DF5388">
        <w:rPr>
          <w:rFonts w:hint="eastAsia"/>
        </w:rPr>
        <w:t>계획되지</w:t>
      </w:r>
      <w:r w:rsidR="000121B8" w:rsidRPr="00DF5388">
        <w:rPr>
          <w:rFonts w:hint="eastAsia"/>
        </w:rPr>
        <w:t xml:space="preserve"> </w:t>
      </w:r>
      <w:r w:rsidR="000121B8" w:rsidRPr="00DF5388">
        <w:rPr>
          <w:rFonts w:hint="eastAsia"/>
        </w:rPr>
        <w:t>않은</w:t>
      </w:r>
      <w:r w:rsidR="000121B8" w:rsidRPr="00DF5388">
        <w:rPr>
          <w:rFonts w:hint="eastAsia"/>
        </w:rPr>
        <w:t xml:space="preserve"> </w:t>
      </w:r>
      <w:r w:rsidR="000121B8" w:rsidRPr="00DF5388">
        <w:rPr>
          <w:rFonts w:hint="eastAsia"/>
        </w:rPr>
        <w:t>안정</w:t>
      </w:r>
      <w:r w:rsidR="000121B8" w:rsidRPr="00DF5388">
        <w:rPr>
          <w:rFonts w:hint="eastAsia"/>
        </w:rPr>
        <w:t xml:space="preserve"> </w:t>
      </w:r>
      <w:r w:rsidR="000121B8" w:rsidRPr="00DF5388">
        <w:rPr>
          <w:rFonts w:hint="eastAsia"/>
        </w:rPr>
        <w:t>중요</w:t>
      </w:r>
      <w:r w:rsidRPr="00DF5388">
        <w:t xml:space="preserve"> </w:t>
      </w:r>
      <w:r w:rsidRPr="00DF5388">
        <w:t>개입과</w:t>
      </w:r>
      <w:r w:rsidRPr="00DF5388">
        <w:t xml:space="preserve">, </w:t>
      </w:r>
      <w:r w:rsidRPr="00DF5388">
        <w:t>개입과</w:t>
      </w:r>
      <w:r w:rsidRPr="00DF5388">
        <w:t xml:space="preserve"> </w:t>
      </w:r>
      <w:r w:rsidRPr="00DF5388">
        <w:t>관련하여</w:t>
      </w:r>
      <w:r w:rsidRPr="00DF5388">
        <w:t xml:space="preserve"> </w:t>
      </w:r>
      <w:r w:rsidRPr="00DF5388">
        <w:t>기록된</w:t>
      </w:r>
      <w:r w:rsidRPr="00DF5388">
        <w:t xml:space="preserve"> ADS/</w:t>
      </w:r>
      <w:r w:rsidRPr="00DF5388">
        <w:t>차량</w:t>
      </w:r>
      <w:r w:rsidRPr="00DF5388">
        <w:t xml:space="preserve"> </w:t>
      </w:r>
      <w:r w:rsidRPr="00DF5388">
        <w:t>데이터</w:t>
      </w:r>
      <w:r w:rsidRPr="00DF5388">
        <w:t xml:space="preserve"> </w:t>
      </w:r>
      <w:r w:rsidRPr="00DF5388">
        <w:t>설명</w:t>
      </w:r>
    </w:p>
    <w:p w14:paraId="2C625B6E" w14:textId="77777777" w:rsidR="00074A5D" w:rsidRPr="00DF5388" w:rsidRDefault="00074A5D" w:rsidP="00074A5D"/>
    <w:p w14:paraId="545A4FF8" w14:textId="77777777" w:rsidR="00074A5D" w:rsidRPr="00DF5388" w:rsidRDefault="000201FE" w:rsidP="00074A5D">
      <w:pPr>
        <w:pStyle w:val="24"/>
        <w:numPr>
          <w:ilvl w:val="1"/>
          <w:numId w:val="8"/>
        </w:numPr>
      </w:pPr>
      <w:bookmarkStart w:id="121" w:name="_Toc239427077"/>
      <w:r w:rsidRPr="00DF5388">
        <w:t>섀도우</w:t>
      </w:r>
      <w:r w:rsidR="00074A5D" w:rsidRPr="00DF5388">
        <w:t xml:space="preserve"> </w:t>
      </w:r>
      <w:r w:rsidR="00074A5D" w:rsidRPr="00DF5388">
        <w:t>모드</w:t>
      </w:r>
      <w:r w:rsidR="00074A5D" w:rsidRPr="00DF5388">
        <w:t xml:space="preserve"> </w:t>
      </w:r>
      <w:r w:rsidR="00074A5D" w:rsidRPr="00DF5388">
        <w:t>테스트</w:t>
      </w:r>
      <w:bookmarkEnd w:id="121"/>
    </w:p>
    <w:p w14:paraId="27BAC219" w14:textId="77777777" w:rsidR="00074A5D" w:rsidRPr="00DF5388" w:rsidRDefault="00074A5D" w:rsidP="00074A5D"/>
    <w:p w14:paraId="6C85C553" w14:textId="3F6F9E8C" w:rsidR="00074A5D" w:rsidRPr="00DF5388" w:rsidRDefault="00074A5D" w:rsidP="00074A5D">
      <w:pPr>
        <w:rPr>
          <w:b/>
        </w:rPr>
      </w:pPr>
      <w:r w:rsidRPr="00DF5388">
        <w:t xml:space="preserve">ADS </w:t>
      </w:r>
      <w:r w:rsidRPr="00DF5388">
        <w:t>장착</w:t>
      </w:r>
      <w:r w:rsidRPr="00DF5388">
        <w:t xml:space="preserve"> </w:t>
      </w:r>
      <w:r w:rsidRPr="00DF5388">
        <w:t>프로토타입</w:t>
      </w:r>
      <w:r w:rsidRPr="00DF5388">
        <w:t xml:space="preserve"> </w:t>
      </w:r>
      <w:r w:rsidRPr="00DF5388">
        <w:t>차량의</w:t>
      </w:r>
      <w:r w:rsidRPr="00DF5388">
        <w:t xml:space="preserve"> </w:t>
      </w:r>
      <w:r w:rsidR="000201FE" w:rsidRPr="00DF5388">
        <w:t>섀도우</w:t>
      </w:r>
      <w:r w:rsidRPr="00DF5388">
        <w:t xml:space="preserve"> </w:t>
      </w:r>
      <w:r w:rsidRPr="00DF5388">
        <w:t>모드</w:t>
      </w:r>
      <w:r w:rsidRPr="00DF5388">
        <w:t xml:space="preserve"> </w:t>
      </w:r>
      <w:r w:rsidRPr="00DF5388">
        <w:t>테스트를</w:t>
      </w:r>
      <w:r w:rsidRPr="00DF5388">
        <w:t xml:space="preserve"> </w:t>
      </w:r>
      <w:r w:rsidRPr="00DF5388">
        <w:t>통해</w:t>
      </w:r>
      <w:r w:rsidRPr="00DF5388">
        <w:t xml:space="preserve">, ADS </w:t>
      </w:r>
      <w:r w:rsidRPr="00DF5388">
        <w:t>개발자는</w:t>
      </w:r>
      <w:r w:rsidRPr="00DF5388">
        <w:t xml:space="preserve"> </w:t>
      </w:r>
      <w:r w:rsidRPr="00DF5388">
        <w:t>차량</w:t>
      </w:r>
      <w:r w:rsidRPr="00DF5388">
        <w:t xml:space="preserve"> </w:t>
      </w:r>
      <w:r w:rsidRPr="00DF5388">
        <w:t>제어를</w:t>
      </w:r>
      <w:r w:rsidRPr="00DF5388">
        <w:t xml:space="preserve"> </w:t>
      </w:r>
      <w:r w:rsidRPr="00DF5388">
        <w:t>수행했을</w:t>
      </w:r>
      <w:r w:rsidRPr="00DF5388">
        <w:t xml:space="preserve"> </w:t>
      </w:r>
      <w:r w:rsidRPr="00DF5388">
        <w:t>경우</w:t>
      </w:r>
      <w:r w:rsidRPr="00DF5388">
        <w:t xml:space="preserve"> ADS</w:t>
      </w:r>
      <w:r w:rsidRPr="00DF5388">
        <w:t>가</w:t>
      </w:r>
      <w:r w:rsidRPr="00DF5388">
        <w:t xml:space="preserve"> </w:t>
      </w:r>
      <w:r w:rsidRPr="00DF5388">
        <w:t>주행</w:t>
      </w:r>
      <w:r w:rsidRPr="00DF5388">
        <w:t xml:space="preserve"> </w:t>
      </w:r>
      <w:r w:rsidRPr="00DF5388">
        <w:t>중</w:t>
      </w:r>
      <w:r w:rsidRPr="00DF5388">
        <w:t xml:space="preserve"> </w:t>
      </w:r>
      <w:r w:rsidRPr="00DF5388">
        <w:t>어떤</w:t>
      </w:r>
      <w:r w:rsidRPr="00DF5388">
        <w:t xml:space="preserve"> </w:t>
      </w:r>
      <w:r w:rsidRPr="00DF5388">
        <w:t>행동을</w:t>
      </w:r>
      <w:r w:rsidRPr="00DF5388">
        <w:t xml:space="preserve"> </w:t>
      </w:r>
      <w:r w:rsidRPr="00DF5388">
        <w:t>했을지를</w:t>
      </w:r>
      <w:r w:rsidRPr="00DF5388">
        <w:t xml:space="preserve"> </w:t>
      </w:r>
      <w:r w:rsidRPr="00DF5388">
        <w:t>관찰할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rPr>
          <w:rFonts w:hint="eastAsia"/>
        </w:rPr>
        <w:t>있다</w:t>
      </w:r>
      <w:r w:rsidRPr="00DF5388">
        <w:rPr>
          <w:rFonts w:hint="eastAsia"/>
        </w:rPr>
        <w:t>.</w:t>
      </w:r>
      <w:r w:rsidR="003C6872" w:rsidRPr="00DF5388">
        <w:rPr>
          <w:rFonts w:hint="eastAsia"/>
        </w:rPr>
        <w:t xml:space="preserve"> </w:t>
      </w:r>
      <w:r w:rsidRPr="00DF5388">
        <w:t>이</w:t>
      </w:r>
      <w:r w:rsidRPr="00DF5388">
        <w:t xml:space="preserve"> </w:t>
      </w:r>
      <w:r w:rsidRPr="00DF5388">
        <w:t>접근법은</w:t>
      </w:r>
      <w:r w:rsidRPr="00DF5388">
        <w:t xml:space="preserve"> </w:t>
      </w:r>
      <w:r w:rsidRPr="00DF5388">
        <w:t>특히</w:t>
      </w:r>
      <w:r w:rsidRPr="00DF5388">
        <w:t xml:space="preserve"> </w:t>
      </w:r>
      <w:r w:rsidRPr="00DF5388">
        <w:t>초기</w:t>
      </w:r>
      <w:r w:rsidRPr="00DF5388">
        <w:t xml:space="preserve"> </w:t>
      </w:r>
      <w:r w:rsidRPr="00DF5388">
        <w:t>인식</w:t>
      </w:r>
      <w:r w:rsidRPr="00DF5388">
        <w:t xml:space="preserve"> </w:t>
      </w:r>
      <w:r w:rsidRPr="00DF5388">
        <w:t>소프트웨어</w:t>
      </w:r>
      <w:r w:rsidRPr="00DF5388">
        <w:t xml:space="preserve"> </w:t>
      </w:r>
      <w:r w:rsidRPr="00DF5388">
        <w:t>버전</w:t>
      </w:r>
      <w:r w:rsidRPr="00DF5388">
        <w:t xml:space="preserve"> </w:t>
      </w:r>
      <w:r w:rsidRPr="00DF5388">
        <w:t>또는</w:t>
      </w:r>
      <w:r w:rsidRPr="00DF5388">
        <w:t xml:space="preserve"> </w:t>
      </w:r>
      <w:r w:rsidRPr="00DF5388">
        <w:t>그</w:t>
      </w:r>
      <w:r w:rsidRPr="00DF5388">
        <w:t xml:space="preserve"> </w:t>
      </w:r>
      <w:r w:rsidRPr="00DF5388">
        <w:t>변경</w:t>
      </w:r>
      <w:r w:rsidRPr="00DF5388">
        <w:t xml:space="preserve"> </w:t>
      </w:r>
      <w:r w:rsidRPr="00DF5388">
        <w:t>사항을</w:t>
      </w:r>
      <w:r w:rsidRPr="00DF5388">
        <w:t xml:space="preserve"> </w:t>
      </w:r>
      <w:r w:rsidRPr="00DF5388">
        <w:t>시험할</w:t>
      </w:r>
      <w:r w:rsidRPr="00DF5388">
        <w:t xml:space="preserve"> </w:t>
      </w:r>
      <w:r w:rsidRPr="00DF5388">
        <w:t>때</w:t>
      </w:r>
      <w:r w:rsidRPr="00DF5388">
        <w:t xml:space="preserve">, </w:t>
      </w:r>
      <w:r w:rsidRPr="00DF5388">
        <w:t>또는</w:t>
      </w:r>
      <w:r w:rsidRPr="00DF5388">
        <w:t xml:space="preserve"> </w:t>
      </w:r>
      <w:r w:rsidRPr="00DF5388">
        <w:t>쉽게</w:t>
      </w:r>
      <w:r w:rsidRPr="00DF5388">
        <w:t xml:space="preserve"> </w:t>
      </w:r>
      <w:r w:rsidRPr="00DF5388">
        <w:t>또는</w:t>
      </w:r>
      <w:r w:rsidRPr="00DF5388">
        <w:t xml:space="preserve"> </w:t>
      </w:r>
      <w:r w:rsidRPr="00DF5388">
        <w:t>완전히</w:t>
      </w:r>
      <w:r w:rsidRPr="00DF5388">
        <w:t xml:space="preserve"> </w:t>
      </w:r>
      <w:proofErr w:type="spellStart"/>
      <w:r w:rsidRPr="00DF5388">
        <w:t>시뮬레이션할</w:t>
      </w:r>
      <w:proofErr w:type="spellEnd"/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없는</w:t>
      </w:r>
      <w:r w:rsidRPr="00DF5388">
        <w:t xml:space="preserve"> ADS </w:t>
      </w:r>
      <w:r w:rsidRPr="00DF5388">
        <w:t>아키텍처</w:t>
      </w:r>
      <w:r w:rsidRPr="00DF5388">
        <w:t xml:space="preserve"> </w:t>
      </w:r>
      <w:r w:rsidRPr="00DF5388">
        <w:t>요소를</w:t>
      </w:r>
      <w:r w:rsidRPr="00DF5388">
        <w:t xml:space="preserve"> </w:t>
      </w:r>
      <w:r w:rsidR="00010C0B" w:rsidRPr="00DF5388">
        <w:rPr>
          <w:rFonts w:hint="eastAsia"/>
        </w:rPr>
        <w:t>시험</w:t>
      </w:r>
      <w:r w:rsidRPr="00DF5388">
        <w:t>할</w:t>
      </w:r>
      <w:r w:rsidRPr="00DF5388">
        <w:t xml:space="preserve"> </w:t>
      </w:r>
      <w:r w:rsidRPr="00DF5388">
        <w:t>때</w:t>
      </w:r>
      <w:r w:rsidRPr="00DF5388">
        <w:t xml:space="preserve"> </w:t>
      </w:r>
      <w:r w:rsidRPr="00DF5388">
        <w:t>유용</w:t>
      </w:r>
      <w:r w:rsidRPr="00DF5388">
        <w:rPr>
          <w:rFonts w:hint="eastAsia"/>
        </w:rPr>
        <w:t>하다</w:t>
      </w:r>
      <w:r w:rsidRPr="00DF5388">
        <w:rPr>
          <w:rFonts w:hint="eastAsia"/>
        </w:rPr>
        <w:t>.</w:t>
      </w:r>
      <w:r w:rsidR="003C6872" w:rsidRPr="00DF5388">
        <w:rPr>
          <w:rFonts w:hint="eastAsia"/>
        </w:rPr>
        <w:t xml:space="preserve"> </w:t>
      </w:r>
      <w:r w:rsidR="000201FE" w:rsidRPr="00DF5388">
        <w:t>섀도우</w:t>
      </w:r>
      <w:r w:rsidRPr="00DF5388">
        <w:t xml:space="preserve"> </w:t>
      </w:r>
      <w:r w:rsidRPr="00DF5388">
        <w:t>모드</w:t>
      </w:r>
      <w:r w:rsidRPr="00DF5388">
        <w:t xml:space="preserve"> </w:t>
      </w:r>
      <w:r w:rsidR="00CC4868" w:rsidRPr="00DF5388">
        <w:rPr>
          <w:rFonts w:hint="eastAsia"/>
        </w:rPr>
        <w:t>시험을</w:t>
      </w:r>
      <w:r w:rsidRPr="00DF5388">
        <w:t xml:space="preserve"> </w:t>
      </w:r>
      <w:r w:rsidRPr="00DF5388">
        <w:t>사용하면</w:t>
      </w:r>
      <w:r w:rsidRPr="00DF5388">
        <w:t xml:space="preserve"> ADS </w:t>
      </w:r>
      <w:r w:rsidRPr="00DF5388">
        <w:t>개발자는</w:t>
      </w:r>
      <w:r w:rsidRPr="00DF5388">
        <w:t xml:space="preserve"> </w:t>
      </w:r>
      <w:r w:rsidRPr="00DF5388">
        <w:t>실제</w:t>
      </w:r>
      <w:r w:rsidRPr="00DF5388">
        <w:t xml:space="preserve"> </w:t>
      </w:r>
      <w:r w:rsidRPr="00DF5388">
        <w:t>도로</w:t>
      </w:r>
      <w:r w:rsidRPr="00DF5388">
        <w:t xml:space="preserve"> </w:t>
      </w:r>
      <w:r w:rsidRPr="00DF5388">
        <w:t>시험의</w:t>
      </w:r>
      <w:r w:rsidRPr="00DF5388">
        <w:t xml:space="preserve"> </w:t>
      </w:r>
      <w:r w:rsidRPr="00DF5388">
        <w:t>많은</w:t>
      </w:r>
      <w:r w:rsidRPr="00DF5388">
        <w:t xml:space="preserve"> </w:t>
      </w:r>
      <w:r w:rsidRPr="00DF5388">
        <w:t>이점을</w:t>
      </w:r>
      <w:r w:rsidRPr="00DF5388">
        <w:t xml:space="preserve"> </w:t>
      </w:r>
      <w:r w:rsidRPr="00DF5388">
        <w:t>누리면서도</w:t>
      </w:r>
      <w:r w:rsidRPr="00DF5388">
        <w:t xml:space="preserve"> </w:t>
      </w:r>
      <w:r w:rsidRPr="00DF5388">
        <w:t>위험</w:t>
      </w:r>
      <w:r w:rsidRPr="00DF5388">
        <w:t xml:space="preserve"> </w:t>
      </w:r>
      <w:r w:rsidRPr="00DF5388">
        <w:t>부담을</w:t>
      </w:r>
      <w:r w:rsidRPr="00DF5388">
        <w:t xml:space="preserve"> </w:t>
      </w:r>
      <w:r w:rsidRPr="00DF5388">
        <w:t>줄일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있다</w:t>
      </w:r>
      <w:r w:rsidRPr="00DF5388">
        <w:t>.</w:t>
      </w:r>
      <w:r w:rsidRPr="00DF5388">
        <w:rPr>
          <w:rFonts w:hint="eastAsia"/>
        </w:rPr>
        <w:t xml:space="preserve"> </w:t>
      </w:r>
      <w:r w:rsidRPr="00DF5388">
        <w:t>또한</w:t>
      </w:r>
      <w:r w:rsidRPr="00DF5388">
        <w:t>, ADS</w:t>
      </w:r>
      <w:r w:rsidRPr="00DF5388">
        <w:t>가</w:t>
      </w:r>
      <w:r w:rsidRPr="00DF5388">
        <w:t xml:space="preserve"> </w:t>
      </w:r>
      <w:r w:rsidRPr="00DF5388">
        <w:t>실제로</w:t>
      </w:r>
      <w:r w:rsidRPr="00DF5388">
        <w:t xml:space="preserve"> </w:t>
      </w:r>
      <w:r w:rsidRPr="00DF5388">
        <w:t>차량을</w:t>
      </w:r>
      <w:r w:rsidRPr="00DF5388">
        <w:t xml:space="preserve"> </w:t>
      </w:r>
      <w:r w:rsidRPr="00DF5388">
        <w:t>운행할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없기</w:t>
      </w:r>
      <w:r w:rsidRPr="00DF5388">
        <w:t xml:space="preserve"> </w:t>
      </w:r>
      <w:r w:rsidRPr="00DF5388">
        <w:t>때문에</w:t>
      </w:r>
      <w:r w:rsidRPr="00DF5388">
        <w:t xml:space="preserve">, </w:t>
      </w:r>
      <w:r w:rsidRPr="00DF5388">
        <w:t>시험</w:t>
      </w:r>
      <w:r w:rsidRPr="00DF5388">
        <w:t xml:space="preserve"> </w:t>
      </w:r>
      <w:r w:rsidRPr="00DF5388">
        <w:t>운전자는</w:t>
      </w:r>
      <w:r w:rsidRPr="00DF5388">
        <w:t xml:space="preserve"> </w:t>
      </w:r>
      <w:r w:rsidR="000201FE" w:rsidRPr="00DF5388">
        <w:t>섀도우</w:t>
      </w:r>
      <w:r w:rsidRPr="00DF5388">
        <w:t xml:space="preserve"> </w:t>
      </w:r>
      <w:r w:rsidRPr="00DF5388">
        <w:t>모드에서</w:t>
      </w:r>
      <w:r w:rsidRPr="00DF5388">
        <w:t xml:space="preserve"> </w:t>
      </w:r>
      <w:r w:rsidRPr="00DF5388">
        <w:t>운행하는</w:t>
      </w:r>
      <w:r w:rsidRPr="00DF5388">
        <w:t xml:space="preserve"> </w:t>
      </w:r>
      <w:r w:rsidRPr="00DF5388">
        <w:t>차량을</w:t>
      </w:r>
      <w:r w:rsidRPr="00DF5388">
        <w:t xml:space="preserve"> </w:t>
      </w:r>
      <w:r w:rsidRPr="00DF5388">
        <w:t>운전하기</w:t>
      </w:r>
      <w:r w:rsidRPr="00DF5388">
        <w:t xml:space="preserve"> </w:t>
      </w:r>
      <w:r w:rsidRPr="00DF5388">
        <w:t>위해</w:t>
      </w:r>
      <w:r w:rsidRPr="00DF5388">
        <w:t xml:space="preserve"> </w:t>
      </w:r>
      <w:r w:rsidRPr="00DF5388">
        <w:t>특별히</w:t>
      </w:r>
      <w:r w:rsidRPr="00DF5388">
        <w:t xml:space="preserve"> ADS </w:t>
      </w:r>
      <w:r w:rsidRPr="00DF5388">
        <w:t>운용</w:t>
      </w:r>
      <w:r w:rsidRPr="00DF5388">
        <w:t xml:space="preserve"> </w:t>
      </w:r>
      <w:r w:rsidRPr="00DF5388">
        <w:t>교육을</w:t>
      </w:r>
      <w:r w:rsidRPr="00DF5388">
        <w:t xml:space="preserve"> </w:t>
      </w:r>
      <w:r w:rsidRPr="00DF5388">
        <w:t>받을</w:t>
      </w:r>
      <w:r w:rsidRPr="00DF5388">
        <w:t xml:space="preserve"> </w:t>
      </w:r>
      <w:r w:rsidRPr="00DF5388">
        <w:t>필요가</w:t>
      </w:r>
      <w:r w:rsidRPr="00DF5388">
        <w:t xml:space="preserve"> </w:t>
      </w:r>
      <w:r w:rsidRPr="00DF5388">
        <w:t>없다</w:t>
      </w:r>
      <w:r w:rsidRPr="00DF5388">
        <w:t>.</w:t>
      </w:r>
    </w:p>
    <w:p w14:paraId="62EFEC99" w14:textId="77777777" w:rsidR="00074A5D" w:rsidRPr="00DF5388" w:rsidRDefault="00074A5D" w:rsidP="00074A5D"/>
    <w:p w14:paraId="740153E7" w14:textId="7D4743EA" w:rsidR="00074A5D" w:rsidRPr="00DF5388" w:rsidRDefault="000201FE" w:rsidP="00074A5D">
      <w:r w:rsidRPr="00DF5388">
        <w:t>섀도우</w:t>
      </w:r>
      <w:r w:rsidR="00074A5D" w:rsidRPr="00DF5388">
        <w:t xml:space="preserve"> </w:t>
      </w:r>
      <w:r w:rsidR="00074A5D" w:rsidRPr="00DF5388">
        <w:t>모드에서</w:t>
      </w:r>
      <w:r w:rsidR="00074A5D" w:rsidRPr="00DF5388">
        <w:t xml:space="preserve"> </w:t>
      </w:r>
      <w:r w:rsidR="00074A5D" w:rsidRPr="00DF5388">
        <w:t>운행되는</w:t>
      </w:r>
      <w:r w:rsidR="00074A5D" w:rsidRPr="00DF5388">
        <w:t xml:space="preserve"> </w:t>
      </w:r>
      <w:r w:rsidR="00074A5D" w:rsidRPr="00DF5388">
        <w:t>프로토타입</w:t>
      </w:r>
      <w:r w:rsidR="00074A5D" w:rsidRPr="00DF5388">
        <w:t xml:space="preserve"> ADS </w:t>
      </w:r>
      <w:r w:rsidR="00074A5D" w:rsidRPr="00DF5388">
        <w:t>장착</w:t>
      </w:r>
      <w:r w:rsidR="00074A5D" w:rsidRPr="00DF5388">
        <w:t xml:space="preserve"> </w:t>
      </w:r>
      <w:r w:rsidR="00074A5D" w:rsidRPr="00DF5388">
        <w:t>차량은</w:t>
      </w:r>
      <w:r w:rsidR="00074A5D" w:rsidRPr="00DF5388">
        <w:t xml:space="preserve"> </w:t>
      </w:r>
      <w:r w:rsidR="00074A5D" w:rsidRPr="00DF5388">
        <w:t>시험</w:t>
      </w:r>
      <w:r w:rsidR="00074A5D" w:rsidRPr="00DF5388">
        <w:t xml:space="preserve"> </w:t>
      </w:r>
      <w:r w:rsidR="00074A5D" w:rsidRPr="00DF5388">
        <w:t>운전자에게</w:t>
      </w:r>
      <w:r w:rsidR="00074A5D" w:rsidRPr="00DF5388">
        <w:t xml:space="preserve"> </w:t>
      </w:r>
      <w:r w:rsidR="00074A5D" w:rsidRPr="00DF5388">
        <w:t>이</w:t>
      </w:r>
      <w:r w:rsidR="00074A5D" w:rsidRPr="00DF5388">
        <w:t xml:space="preserve"> </w:t>
      </w:r>
      <w:r w:rsidR="00074A5D" w:rsidRPr="00DF5388">
        <w:t>상태임을</w:t>
      </w:r>
      <w:r w:rsidR="00074A5D" w:rsidRPr="00DF5388">
        <w:t xml:space="preserve"> </w:t>
      </w:r>
      <w:r w:rsidR="00074A5D" w:rsidRPr="00DF5388">
        <w:t>명확히</w:t>
      </w:r>
      <w:r w:rsidR="00074A5D" w:rsidRPr="00DF5388">
        <w:t xml:space="preserve"> </w:t>
      </w:r>
      <w:r w:rsidR="00074A5D" w:rsidRPr="00DF5388">
        <w:t>표시</w:t>
      </w:r>
      <w:r w:rsidR="00010C0B" w:rsidRPr="00DF5388">
        <w:rPr>
          <w:rFonts w:hint="eastAsia"/>
        </w:rPr>
        <w:t>하는</w:t>
      </w:r>
      <w:r w:rsidR="00010C0B" w:rsidRPr="00DF5388">
        <w:rPr>
          <w:rFonts w:hint="eastAsia"/>
        </w:rPr>
        <w:t xml:space="preserve"> </w:t>
      </w:r>
      <w:r w:rsidR="00010C0B" w:rsidRPr="00DF5388">
        <w:rPr>
          <w:rFonts w:hint="eastAsia"/>
        </w:rPr>
        <w:t>것이</w:t>
      </w:r>
      <w:r w:rsidR="00010C0B" w:rsidRPr="00DF5388">
        <w:rPr>
          <w:rFonts w:hint="eastAsia"/>
        </w:rPr>
        <w:t xml:space="preserve"> </w:t>
      </w:r>
      <w:r w:rsidR="00010C0B" w:rsidRPr="00DF5388">
        <w:rPr>
          <w:rFonts w:hint="eastAsia"/>
        </w:rPr>
        <w:t>좋다</w:t>
      </w:r>
      <w:r w:rsidR="00074A5D" w:rsidRPr="00DF5388">
        <w:t>.</w:t>
      </w:r>
      <w:r w:rsidR="003C6872" w:rsidRPr="00DF5388">
        <w:rPr>
          <w:rFonts w:hint="eastAsia"/>
        </w:rPr>
        <w:t xml:space="preserve"> </w:t>
      </w:r>
      <w:r w:rsidR="00074A5D" w:rsidRPr="00DF5388">
        <w:t>또한</w:t>
      </w:r>
      <w:r w:rsidR="00074A5D" w:rsidRPr="00DF5388">
        <w:t xml:space="preserve">, </w:t>
      </w:r>
      <w:r w:rsidRPr="00DF5388">
        <w:t>섀도우</w:t>
      </w:r>
      <w:r w:rsidR="00074A5D" w:rsidRPr="00DF5388">
        <w:t xml:space="preserve"> </w:t>
      </w:r>
      <w:r w:rsidR="00074A5D" w:rsidRPr="00DF5388">
        <w:t>모드에서는</w:t>
      </w:r>
      <w:r w:rsidR="00074A5D" w:rsidRPr="00DF5388">
        <w:t xml:space="preserve"> </w:t>
      </w:r>
      <w:r w:rsidR="00074A5D" w:rsidRPr="00DF5388">
        <w:t>지속적인</w:t>
      </w:r>
      <w:r w:rsidR="00074A5D" w:rsidRPr="00DF5388">
        <w:t xml:space="preserve"> </w:t>
      </w:r>
      <w:r w:rsidR="00074A5D" w:rsidRPr="00DF5388">
        <w:t>횡</w:t>
      </w:r>
      <w:r w:rsidR="00074A5D" w:rsidRPr="00DF5388">
        <w:t>·</w:t>
      </w:r>
      <w:proofErr w:type="spellStart"/>
      <w:r w:rsidR="00074A5D" w:rsidRPr="00DF5388">
        <w:t>종방향</w:t>
      </w:r>
      <w:proofErr w:type="spellEnd"/>
      <w:r w:rsidR="00074A5D" w:rsidRPr="00DF5388">
        <w:t xml:space="preserve"> </w:t>
      </w:r>
      <w:r w:rsidR="00074A5D" w:rsidRPr="00DF5388">
        <w:t>차량</w:t>
      </w:r>
      <w:r w:rsidR="00074A5D" w:rsidRPr="00DF5388">
        <w:t xml:space="preserve"> </w:t>
      </w:r>
      <w:r w:rsidR="00074A5D" w:rsidRPr="00DF5388">
        <w:t>제어</w:t>
      </w:r>
      <w:r w:rsidR="00074A5D" w:rsidRPr="00DF5388">
        <w:t xml:space="preserve"> </w:t>
      </w:r>
      <w:r w:rsidR="00074A5D" w:rsidRPr="00DF5388">
        <w:t>지원을</w:t>
      </w:r>
      <w:r w:rsidR="00074A5D" w:rsidRPr="00DF5388">
        <w:t xml:space="preserve"> </w:t>
      </w:r>
      <w:r w:rsidR="00074A5D" w:rsidRPr="00DF5388">
        <w:t>제공하는</w:t>
      </w:r>
      <w:r w:rsidR="00074A5D" w:rsidRPr="00DF5388">
        <w:t xml:space="preserve"> </w:t>
      </w:r>
      <w:r w:rsidRPr="00DF5388">
        <w:t>레벨</w:t>
      </w:r>
      <w:r w:rsidR="00074A5D" w:rsidRPr="00DF5388">
        <w:t xml:space="preserve"> 2 </w:t>
      </w:r>
      <w:r w:rsidR="00074A5D" w:rsidRPr="00DF5388">
        <w:t>주행</w:t>
      </w:r>
      <w:r w:rsidR="00074A5D" w:rsidRPr="00DF5388">
        <w:t xml:space="preserve"> </w:t>
      </w:r>
      <w:r w:rsidR="00074A5D" w:rsidRPr="00DF5388">
        <w:t>자동화</w:t>
      </w:r>
      <w:r w:rsidR="00074A5D" w:rsidRPr="00DF5388">
        <w:t xml:space="preserve"> </w:t>
      </w:r>
      <w:r w:rsidR="00074A5D" w:rsidRPr="00DF5388">
        <w:t>기능의</w:t>
      </w:r>
      <w:r w:rsidR="00074A5D" w:rsidRPr="00DF5388">
        <w:t xml:space="preserve"> </w:t>
      </w:r>
      <w:r w:rsidR="00074A5D" w:rsidRPr="00DF5388">
        <w:t>동시</w:t>
      </w:r>
      <w:r w:rsidR="00074A5D" w:rsidRPr="00DF5388">
        <w:t xml:space="preserve"> </w:t>
      </w:r>
      <w:r w:rsidR="00074A5D" w:rsidRPr="00DF5388">
        <w:t>활성화</w:t>
      </w:r>
      <w:r w:rsidR="00CC4868" w:rsidRPr="00DF5388">
        <w:rPr>
          <w:rFonts w:hint="eastAsia"/>
        </w:rPr>
        <w:t>되지</w:t>
      </w:r>
      <w:r w:rsidR="00CC4868" w:rsidRPr="00DF5388">
        <w:rPr>
          <w:rFonts w:hint="eastAsia"/>
        </w:rPr>
        <w:t xml:space="preserve"> </w:t>
      </w:r>
      <w:r w:rsidR="00CC4868" w:rsidRPr="00DF5388">
        <w:rPr>
          <w:rFonts w:hint="eastAsia"/>
        </w:rPr>
        <w:t>않도록</w:t>
      </w:r>
      <w:r w:rsidR="00CC4868" w:rsidRPr="00DF5388">
        <w:rPr>
          <w:rFonts w:hint="eastAsia"/>
        </w:rPr>
        <w:t xml:space="preserve"> </w:t>
      </w:r>
      <w:r w:rsidR="00CC4868" w:rsidRPr="00DF5388">
        <w:rPr>
          <w:rFonts w:hint="eastAsia"/>
        </w:rPr>
        <w:t>하는</w:t>
      </w:r>
      <w:r w:rsidR="00CC4868" w:rsidRPr="00DF5388">
        <w:rPr>
          <w:rFonts w:hint="eastAsia"/>
        </w:rPr>
        <w:t xml:space="preserve"> </w:t>
      </w:r>
      <w:r w:rsidR="00CC4868" w:rsidRPr="00DF5388">
        <w:rPr>
          <w:rFonts w:hint="eastAsia"/>
        </w:rPr>
        <w:t>것이</w:t>
      </w:r>
      <w:r w:rsidR="00CC4868" w:rsidRPr="00DF5388">
        <w:rPr>
          <w:rFonts w:hint="eastAsia"/>
        </w:rPr>
        <w:t xml:space="preserve"> </w:t>
      </w:r>
      <w:r w:rsidR="00CC4868" w:rsidRPr="00DF5388">
        <w:rPr>
          <w:rFonts w:hint="eastAsia"/>
        </w:rPr>
        <w:t>좋다</w:t>
      </w:r>
      <w:r w:rsidR="00074A5D" w:rsidRPr="00DF5388">
        <w:t>.</w:t>
      </w:r>
      <w:r w:rsidR="003C6872" w:rsidRPr="00DF5388">
        <w:rPr>
          <w:rFonts w:hint="eastAsia"/>
        </w:rPr>
        <w:t xml:space="preserve"> </w:t>
      </w:r>
      <w:r w:rsidR="00074A5D" w:rsidRPr="00DF5388">
        <w:t>이는</w:t>
      </w:r>
      <w:r w:rsidR="00074A5D" w:rsidRPr="00DF5388">
        <w:t xml:space="preserve"> </w:t>
      </w:r>
      <w:r w:rsidR="00074A5D" w:rsidRPr="00DF5388">
        <w:t>시험</w:t>
      </w:r>
      <w:r w:rsidR="00074A5D" w:rsidRPr="00DF5388">
        <w:t xml:space="preserve"> </w:t>
      </w:r>
      <w:r w:rsidR="00074A5D" w:rsidRPr="00DF5388">
        <w:t>운전자가</w:t>
      </w:r>
      <w:r w:rsidR="00074A5D" w:rsidRPr="00DF5388">
        <w:t xml:space="preserve"> </w:t>
      </w:r>
      <w:r w:rsidRPr="00DF5388">
        <w:t>섀도우</w:t>
      </w:r>
      <w:r w:rsidR="00074A5D" w:rsidRPr="00DF5388">
        <w:t xml:space="preserve"> </w:t>
      </w:r>
      <w:r w:rsidR="00074A5D" w:rsidRPr="00DF5388">
        <w:t>모드</w:t>
      </w:r>
      <w:r w:rsidR="00074A5D" w:rsidRPr="00DF5388">
        <w:t xml:space="preserve"> </w:t>
      </w:r>
      <w:r w:rsidR="00074A5D" w:rsidRPr="00DF5388">
        <w:t>테스트를</w:t>
      </w:r>
      <w:r w:rsidR="00074A5D" w:rsidRPr="00DF5388">
        <w:t xml:space="preserve"> ADS </w:t>
      </w:r>
      <w:r w:rsidR="00074A5D" w:rsidRPr="00DF5388">
        <w:t>운행으로</w:t>
      </w:r>
      <w:r w:rsidR="00074A5D" w:rsidRPr="00DF5388">
        <w:t xml:space="preserve"> </w:t>
      </w:r>
      <w:r w:rsidR="00074A5D" w:rsidRPr="00DF5388">
        <w:t>오인할</w:t>
      </w:r>
      <w:r w:rsidR="00074A5D" w:rsidRPr="00DF5388">
        <w:t xml:space="preserve"> </w:t>
      </w:r>
      <w:r w:rsidR="00074A5D" w:rsidRPr="00DF5388">
        <w:t>가능성을</w:t>
      </w:r>
      <w:r w:rsidR="00074A5D" w:rsidRPr="00DF5388">
        <w:t xml:space="preserve"> </w:t>
      </w:r>
      <w:r w:rsidR="00074A5D" w:rsidRPr="00DF5388">
        <w:t>줄이고</w:t>
      </w:r>
      <w:r w:rsidR="00074A5D" w:rsidRPr="00DF5388">
        <w:t xml:space="preserve">, </w:t>
      </w:r>
      <w:r w:rsidR="00074A5D" w:rsidRPr="00DF5388">
        <w:t>시험</w:t>
      </w:r>
      <w:r w:rsidR="00074A5D" w:rsidRPr="00DF5388">
        <w:t xml:space="preserve"> </w:t>
      </w:r>
      <w:r w:rsidR="00074A5D" w:rsidRPr="00DF5388">
        <w:t>중</w:t>
      </w:r>
      <w:r w:rsidR="00074A5D" w:rsidRPr="00DF5388">
        <w:t xml:space="preserve"> </w:t>
      </w:r>
      <w:r w:rsidR="00074A5D" w:rsidRPr="00DF5388">
        <w:t>안일함이나</w:t>
      </w:r>
      <w:r w:rsidR="00074A5D" w:rsidRPr="00DF5388">
        <w:t xml:space="preserve"> </w:t>
      </w:r>
      <w:r w:rsidR="00074A5D" w:rsidRPr="00DF5388">
        <w:t>다중작업</w:t>
      </w:r>
      <w:r w:rsidR="00074A5D" w:rsidRPr="00DF5388">
        <w:t xml:space="preserve"> </w:t>
      </w:r>
      <w:r w:rsidR="00074A5D" w:rsidRPr="00DF5388">
        <w:t>유혹을</w:t>
      </w:r>
      <w:r w:rsidR="00074A5D" w:rsidRPr="00DF5388">
        <w:t xml:space="preserve"> </w:t>
      </w:r>
      <w:r w:rsidR="00074A5D" w:rsidRPr="00DF5388">
        <w:t>방지</w:t>
      </w:r>
      <w:r w:rsidR="00074A5D" w:rsidRPr="00DF5388">
        <w:rPr>
          <w:rFonts w:hint="eastAsia"/>
        </w:rPr>
        <w:t>한</w:t>
      </w:r>
      <w:r w:rsidR="00074A5D" w:rsidRPr="00DF5388">
        <w:t>다</w:t>
      </w:r>
      <w:r w:rsidR="00074A5D" w:rsidRPr="00DF5388">
        <w:t>.</w:t>
      </w:r>
    </w:p>
    <w:p w14:paraId="56919C3F" w14:textId="77777777" w:rsidR="000121B8" w:rsidRPr="00DF5388" w:rsidRDefault="000121B8" w:rsidP="00074A5D">
      <w:pPr>
        <w:rPr>
          <w:b/>
        </w:rPr>
      </w:pPr>
    </w:p>
    <w:p w14:paraId="7BD275E2" w14:textId="7AEF4C95" w:rsidR="000121B8" w:rsidRPr="00DF5388" w:rsidRDefault="000121B8" w:rsidP="000121B8">
      <w:pPr>
        <w:pStyle w:val="15"/>
        <w:outlineLvl w:val="0"/>
      </w:pPr>
      <w:r w:rsidRPr="00DF5388">
        <w:t>초기</w:t>
      </w:r>
      <w:r w:rsidRPr="00DF5388">
        <w:t xml:space="preserve"> </w:t>
      </w:r>
      <w:r w:rsidRPr="00DF5388">
        <w:t>단계</w:t>
      </w:r>
      <w:r w:rsidRPr="00DF5388">
        <w:t xml:space="preserve"> </w:t>
      </w:r>
      <w:r w:rsidRPr="00DF5388">
        <w:t>및</w:t>
      </w:r>
      <w:r w:rsidRPr="00DF5388">
        <w:t xml:space="preserve"> </w:t>
      </w:r>
      <w:r w:rsidRPr="00DF5388">
        <w:t>후기</w:t>
      </w:r>
      <w:r w:rsidRPr="00DF5388">
        <w:t xml:space="preserve"> </w:t>
      </w:r>
      <w:r w:rsidRPr="00DF5388">
        <w:t>단계</w:t>
      </w:r>
      <w:r w:rsidRPr="00DF5388">
        <w:t xml:space="preserve"> </w:t>
      </w:r>
      <w:r w:rsidRPr="00DF5388">
        <w:t>프로토타입</w:t>
      </w:r>
      <w:r w:rsidRPr="00DF5388">
        <w:t xml:space="preserve"> </w:t>
      </w:r>
      <w:r w:rsidRPr="00DF5388">
        <w:t>차량에</w:t>
      </w:r>
      <w:r w:rsidRPr="00DF5388">
        <w:t xml:space="preserve"> </w:t>
      </w:r>
      <w:r w:rsidRPr="00DF5388">
        <w:t>관한</w:t>
      </w:r>
      <w:r w:rsidRPr="00DF5388">
        <w:t xml:space="preserve"> TRL </w:t>
      </w:r>
      <w:r w:rsidRPr="00DF5388">
        <w:t>정의는</w:t>
      </w:r>
      <w:r w:rsidRPr="00DF5388">
        <w:t xml:space="preserve"> </w:t>
      </w:r>
      <w:r w:rsidRPr="00DF5388">
        <w:t>섀도우</w:t>
      </w:r>
      <w:r w:rsidRPr="00DF5388">
        <w:t xml:space="preserve"> </w:t>
      </w:r>
      <w:r w:rsidRPr="00DF5388">
        <w:t>모드</w:t>
      </w:r>
      <w:r w:rsidRPr="00DF5388">
        <w:t xml:space="preserve"> </w:t>
      </w:r>
      <w:r w:rsidRPr="00DF5388">
        <w:t>시험에는</w:t>
      </w:r>
      <w:r w:rsidRPr="00DF5388">
        <w:t xml:space="preserve"> </w:t>
      </w:r>
      <w:r w:rsidRPr="00DF5388">
        <w:t>적용하지</w:t>
      </w:r>
      <w:r w:rsidRPr="00DF5388">
        <w:t xml:space="preserve"> </w:t>
      </w:r>
      <w:r w:rsidRPr="00DF5388">
        <w:t>않는다</w:t>
      </w:r>
      <w:r w:rsidRPr="00DF5388">
        <w:t>.</w:t>
      </w:r>
    </w:p>
    <w:p w14:paraId="71FCB528" w14:textId="77777777" w:rsidR="00074A5D" w:rsidRPr="00DF5388" w:rsidRDefault="00074A5D" w:rsidP="00074A5D"/>
    <w:p w14:paraId="06BEC3A2" w14:textId="47545D46" w:rsidR="00074A5D" w:rsidRPr="00DF5388" w:rsidRDefault="00074A5D" w:rsidP="00074A5D">
      <w:pPr>
        <w:pStyle w:val="24"/>
        <w:numPr>
          <w:ilvl w:val="1"/>
          <w:numId w:val="8"/>
        </w:numPr>
        <w:rPr>
          <w:rFonts w:eastAsia="Yu Mincho"/>
        </w:rPr>
      </w:pPr>
      <w:bookmarkStart w:id="122" w:name="_Toc239427078"/>
      <w:r w:rsidRPr="00DF5388">
        <w:t>사</w:t>
      </w:r>
      <w:r w:rsidR="00CC4868" w:rsidRPr="00DF5388">
        <w:rPr>
          <w:rFonts w:hint="eastAsia"/>
          <w:lang w:eastAsia="ko-KR"/>
        </w:rPr>
        <w:t>건</w:t>
      </w:r>
      <w:r w:rsidRPr="00DF5388">
        <w:t xml:space="preserve"> </w:t>
      </w:r>
      <w:r w:rsidRPr="00DF5388">
        <w:t>대응</w:t>
      </w:r>
      <w:r w:rsidRPr="00DF5388">
        <w:t xml:space="preserve"> </w:t>
      </w:r>
      <w:r w:rsidRPr="00DF5388">
        <w:t>프로토콜</w:t>
      </w:r>
      <w:bookmarkEnd w:id="122"/>
    </w:p>
    <w:p w14:paraId="5F63DA51" w14:textId="77777777" w:rsidR="00074A5D" w:rsidRPr="00DF5388" w:rsidRDefault="00074A5D" w:rsidP="00074A5D">
      <w:pPr>
        <w:rPr>
          <w:rFonts w:eastAsia="Yu Mincho"/>
          <w:lang w:val="de-DE" w:eastAsia="ja-JP"/>
        </w:rPr>
      </w:pPr>
    </w:p>
    <w:p w14:paraId="0585CC8C" w14:textId="1B3C88A4" w:rsidR="000201FE" w:rsidRPr="00DF5388" w:rsidRDefault="00074A5D" w:rsidP="00074A5D">
      <w:r w:rsidRPr="00DF5388">
        <w:t>시험</w:t>
      </w:r>
      <w:r w:rsidRPr="00DF5388">
        <w:t xml:space="preserve"> </w:t>
      </w:r>
      <w:r w:rsidRPr="00DF5388">
        <w:t>중</w:t>
      </w:r>
      <w:r w:rsidRPr="00DF5388">
        <w:t xml:space="preserve"> </w:t>
      </w:r>
      <w:r w:rsidRPr="00DF5388">
        <w:t>다른</w:t>
      </w:r>
      <w:r w:rsidRPr="00DF5388">
        <w:t xml:space="preserve"> </w:t>
      </w:r>
      <w:r w:rsidRPr="00DF5388">
        <w:t>도로</w:t>
      </w:r>
      <w:r w:rsidRPr="00DF5388">
        <w:t xml:space="preserve"> </w:t>
      </w:r>
      <w:r w:rsidRPr="00DF5388">
        <w:t>이용자</w:t>
      </w:r>
      <w:r w:rsidRPr="00DF5388">
        <w:t xml:space="preserve"> </w:t>
      </w:r>
      <w:r w:rsidRPr="00DF5388">
        <w:t>및</w:t>
      </w:r>
      <w:r w:rsidRPr="00DF5388">
        <w:t>/</w:t>
      </w:r>
      <w:r w:rsidRPr="00DF5388">
        <w:t>또는</w:t>
      </w:r>
      <w:r w:rsidRPr="00DF5388">
        <w:t xml:space="preserve"> </w:t>
      </w:r>
      <w:r w:rsidR="00DB03FA" w:rsidRPr="00DF5388">
        <w:rPr>
          <w:rFonts w:hint="eastAsia"/>
        </w:rPr>
        <w:t>긴급</w:t>
      </w:r>
      <w:r w:rsidR="00DB03FA" w:rsidRPr="00DF5388">
        <w:rPr>
          <w:rFonts w:hint="eastAsia"/>
        </w:rPr>
        <w:t xml:space="preserve"> </w:t>
      </w:r>
      <w:r w:rsidR="00DB03FA" w:rsidRPr="00DF5388">
        <w:rPr>
          <w:rFonts w:hint="eastAsia"/>
        </w:rPr>
        <w:t>대응</w:t>
      </w:r>
      <w:r w:rsidR="00DB03FA" w:rsidRPr="00DF5388">
        <w:rPr>
          <w:rFonts w:hint="eastAsia"/>
        </w:rPr>
        <w:t xml:space="preserve"> </w:t>
      </w:r>
      <w:r w:rsidR="00DB03FA" w:rsidRPr="00DF5388">
        <w:rPr>
          <w:rFonts w:hint="eastAsia"/>
        </w:rPr>
        <w:t>인력과</w:t>
      </w:r>
      <w:r w:rsidRPr="00DF5388">
        <w:t xml:space="preserve"> </w:t>
      </w:r>
      <w:r w:rsidRPr="00DF5388">
        <w:t>관련된</w:t>
      </w:r>
      <w:r w:rsidRPr="00DF5388">
        <w:t xml:space="preserve"> </w:t>
      </w:r>
      <w:r w:rsidRPr="00DF5388">
        <w:t>사고를</w:t>
      </w:r>
      <w:r w:rsidRPr="00DF5388">
        <w:t xml:space="preserve"> </w:t>
      </w:r>
      <w:r w:rsidRPr="00DF5388">
        <w:t>처리하는</w:t>
      </w:r>
      <w:r w:rsidRPr="00DF5388">
        <w:t xml:space="preserve"> </w:t>
      </w:r>
      <w:r w:rsidRPr="00DF5388">
        <w:t>방법에</w:t>
      </w:r>
      <w:r w:rsidRPr="00DF5388">
        <w:t xml:space="preserve"> </w:t>
      </w:r>
      <w:r w:rsidRPr="00DF5388">
        <w:t>대한</w:t>
      </w:r>
      <w:r w:rsidRPr="00DF5388">
        <w:t xml:space="preserve"> </w:t>
      </w:r>
      <w:r w:rsidRPr="00DF5388">
        <w:t>절차를</w:t>
      </w:r>
      <w:r w:rsidRPr="00DF5388">
        <w:t xml:space="preserve"> </w:t>
      </w:r>
      <w:r w:rsidRPr="00DF5388">
        <w:t>수립하고</w:t>
      </w:r>
      <w:r w:rsidRPr="00DF5388">
        <w:t xml:space="preserve"> </w:t>
      </w:r>
      <w:r w:rsidRPr="00DF5388">
        <w:t>문서화</w:t>
      </w:r>
      <w:r w:rsidR="00DB03FA" w:rsidRPr="00DF5388">
        <w:rPr>
          <w:rFonts w:hint="eastAsia"/>
        </w:rPr>
        <w:t>하는</w:t>
      </w:r>
      <w:r w:rsidR="00DB03FA" w:rsidRPr="00DF5388">
        <w:rPr>
          <w:rFonts w:hint="eastAsia"/>
        </w:rPr>
        <w:t xml:space="preserve"> </w:t>
      </w:r>
      <w:r w:rsidR="00DB03FA" w:rsidRPr="00DF5388">
        <w:rPr>
          <w:rFonts w:hint="eastAsia"/>
        </w:rPr>
        <w:t>것이</w:t>
      </w:r>
      <w:r w:rsidR="00DB03FA" w:rsidRPr="00DF5388">
        <w:rPr>
          <w:rFonts w:hint="eastAsia"/>
        </w:rPr>
        <w:t xml:space="preserve"> </w:t>
      </w:r>
      <w:r w:rsidR="00DB03FA" w:rsidRPr="00DF5388">
        <w:rPr>
          <w:rFonts w:hint="eastAsia"/>
        </w:rPr>
        <w:t>좋으며</w:t>
      </w:r>
      <w:r w:rsidRPr="00DF5388">
        <w:t xml:space="preserve">, </w:t>
      </w:r>
      <w:r w:rsidRPr="00DF5388">
        <w:t>시험</w:t>
      </w:r>
      <w:r w:rsidRPr="00DF5388">
        <w:t xml:space="preserve"> </w:t>
      </w:r>
      <w:r w:rsidRPr="00DF5388">
        <w:t>인력은</w:t>
      </w:r>
      <w:r w:rsidRPr="00DF5388">
        <w:t xml:space="preserve"> </w:t>
      </w:r>
      <w:r w:rsidRPr="00DF5388">
        <w:t>이</w:t>
      </w:r>
      <w:r w:rsidRPr="00DF5388">
        <w:t xml:space="preserve"> </w:t>
      </w:r>
      <w:r w:rsidRPr="00DF5388">
        <w:t>절차에</w:t>
      </w:r>
      <w:r w:rsidRPr="00DF5388">
        <w:t xml:space="preserve"> </w:t>
      </w:r>
      <w:r w:rsidRPr="00DF5388">
        <w:t>대해</w:t>
      </w:r>
      <w:r w:rsidRPr="00DF5388">
        <w:t xml:space="preserve"> </w:t>
      </w:r>
      <w:r w:rsidRPr="00DF5388">
        <w:t>교육을</w:t>
      </w:r>
      <w:r w:rsidRPr="00DF5388">
        <w:t xml:space="preserve"> </w:t>
      </w:r>
      <w:r w:rsidRPr="00DF5388">
        <w:t>받</w:t>
      </w:r>
      <w:r w:rsidR="00DB03FA" w:rsidRPr="00DF5388">
        <w:rPr>
          <w:rFonts w:hint="eastAsia"/>
        </w:rPr>
        <w:t>는</w:t>
      </w:r>
      <w:r w:rsidR="00DB03FA" w:rsidRPr="00DF5388">
        <w:rPr>
          <w:rFonts w:hint="eastAsia"/>
        </w:rPr>
        <w:t xml:space="preserve"> </w:t>
      </w:r>
      <w:r w:rsidR="00DB03FA" w:rsidRPr="00DF5388">
        <w:rPr>
          <w:rFonts w:hint="eastAsia"/>
        </w:rPr>
        <w:t>것이</w:t>
      </w:r>
      <w:r w:rsidR="00DB03FA" w:rsidRPr="00DF5388">
        <w:rPr>
          <w:rFonts w:hint="eastAsia"/>
        </w:rPr>
        <w:t xml:space="preserve"> </w:t>
      </w:r>
      <w:r w:rsidR="00DB03FA" w:rsidRPr="00DF5388">
        <w:rPr>
          <w:rFonts w:hint="eastAsia"/>
        </w:rPr>
        <w:t>좋다</w:t>
      </w:r>
      <w:r w:rsidRPr="00DF5388">
        <w:t>.</w:t>
      </w:r>
      <w:r w:rsidR="003C6872" w:rsidRPr="00DF5388">
        <w:rPr>
          <w:rFonts w:hint="eastAsia"/>
        </w:rPr>
        <w:t xml:space="preserve"> </w:t>
      </w:r>
      <w:r w:rsidRPr="00DF5388">
        <w:t>사고</w:t>
      </w:r>
      <w:r w:rsidRPr="00DF5388">
        <w:t xml:space="preserve"> </w:t>
      </w:r>
      <w:r w:rsidRPr="00DF5388">
        <w:t>대응</w:t>
      </w:r>
      <w:r w:rsidRPr="00DF5388">
        <w:t xml:space="preserve"> </w:t>
      </w:r>
      <w:r w:rsidRPr="00DF5388">
        <w:t>문서는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차량</w:t>
      </w:r>
      <w:r w:rsidRPr="00DF5388">
        <w:t xml:space="preserve"> </w:t>
      </w:r>
      <w:r w:rsidRPr="00DF5388">
        <w:t>내</w:t>
      </w:r>
      <w:r w:rsidR="00DB03FA" w:rsidRPr="00DF5388">
        <w:rPr>
          <w:rFonts w:hint="eastAsia"/>
        </w:rPr>
        <w:t xml:space="preserve"> </w:t>
      </w:r>
      <w:r w:rsidR="00DB03FA" w:rsidRPr="00DF5388">
        <w:rPr>
          <w:rFonts w:hint="eastAsia"/>
        </w:rPr>
        <w:t>비치하는</w:t>
      </w:r>
      <w:r w:rsidR="00DB03FA" w:rsidRPr="00DF5388">
        <w:rPr>
          <w:rFonts w:hint="eastAsia"/>
        </w:rPr>
        <w:t xml:space="preserve"> </w:t>
      </w:r>
      <w:r w:rsidR="00DB03FA" w:rsidRPr="00DF5388">
        <w:rPr>
          <w:rFonts w:hint="eastAsia"/>
        </w:rPr>
        <w:t>것이</w:t>
      </w:r>
      <w:r w:rsidR="00DB03FA" w:rsidRPr="00DF5388">
        <w:rPr>
          <w:rFonts w:hint="eastAsia"/>
        </w:rPr>
        <w:t xml:space="preserve"> </w:t>
      </w:r>
      <w:r w:rsidR="00DB03FA" w:rsidRPr="00DF5388">
        <w:rPr>
          <w:rFonts w:hint="eastAsia"/>
        </w:rPr>
        <w:t>좋다</w:t>
      </w:r>
      <w:r w:rsidRPr="00DF5388">
        <w:t>.</w:t>
      </w:r>
      <w:r w:rsidR="003C6872" w:rsidRPr="00DF5388">
        <w:rPr>
          <w:rFonts w:hint="eastAsia"/>
        </w:rPr>
        <w:t xml:space="preserve"> </w:t>
      </w:r>
      <w:r w:rsidRPr="00DF5388">
        <w:t>문서</w:t>
      </w:r>
      <w:r w:rsidRPr="00DF5388">
        <w:t xml:space="preserve"> </w:t>
      </w:r>
      <w:r w:rsidRPr="00DF5388">
        <w:t>예시는</w:t>
      </w:r>
      <w:r w:rsidRPr="00DF5388">
        <w:t xml:space="preserve"> </w:t>
      </w:r>
      <w:r w:rsidRPr="00DF5388">
        <w:t>다음과</w:t>
      </w:r>
      <w:r w:rsidRPr="00DF5388">
        <w:t xml:space="preserve"> </w:t>
      </w:r>
      <w:r w:rsidRPr="00DF5388">
        <w:t>같다</w:t>
      </w:r>
      <w:r w:rsidRPr="00DF5388">
        <w:t>.</w:t>
      </w:r>
    </w:p>
    <w:p w14:paraId="0F344E2B" w14:textId="77777777" w:rsidR="003C6872" w:rsidRPr="00DF5388" w:rsidRDefault="003C6872" w:rsidP="00074A5D">
      <w:pPr>
        <w:rPr>
          <w:b/>
        </w:rPr>
      </w:pPr>
    </w:p>
    <w:p w14:paraId="7904CC21" w14:textId="77777777" w:rsidR="00074A5D" w:rsidRPr="00DF5388" w:rsidRDefault="00074A5D" w:rsidP="008948E7">
      <w:pPr>
        <w:spacing w:after="80"/>
        <w:ind w:left="200" w:hanging="200"/>
        <w:rPr>
          <w:b/>
        </w:rPr>
      </w:pPr>
      <w:r w:rsidRPr="00DF5388">
        <w:t xml:space="preserve">• </w:t>
      </w:r>
      <w:r w:rsidRPr="00DF5388">
        <w:t>사고</w:t>
      </w:r>
      <w:r w:rsidRPr="00DF5388">
        <w:t xml:space="preserve"> </w:t>
      </w:r>
      <w:r w:rsidRPr="00DF5388">
        <w:t>현장을</w:t>
      </w:r>
      <w:r w:rsidRPr="00DF5388">
        <w:t xml:space="preserve"> </w:t>
      </w:r>
      <w:r w:rsidRPr="00DF5388">
        <w:t>확보하고</w:t>
      </w:r>
      <w:r w:rsidRPr="00DF5388">
        <w:t>(</w:t>
      </w:r>
      <w:r w:rsidRPr="00DF5388">
        <w:t>해당되는</w:t>
      </w:r>
      <w:r w:rsidRPr="00DF5388">
        <w:t xml:space="preserve"> </w:t>
      </w:r>
      <w:r w:rsidRPr="00DF5388">
        <w:t>경우</w:t>
      </w:r>
      <w:r w:rsidRPr="00DF5388">
        <w:t xml:space="preserve">), </w:t>
      </w:r>
      <w:r w:rsidRPr="00DF5388">
        <w:t>가능하다면</w:t>
      </w:r>
      <w:r w:rsidRPr="00DF5388">
        <w:t xml:space="preserve"> </w:t>
      </w:r>
      <w:r w:rsidRPr="00DF5388">
        <w:t>응급</w:t>
      </w:r>
      <w:r w:rsidRPr="00DF5388">
        <w:t xml:space="preserve"> </w:t>
      </w:r>
      <w:r w:rsidRPr="00DF5388">
        <w:t>조치를</w:t>
      </w:r>
      <w:r w:rsidRPr="00DF5388">
        <w:t xml:space="preserve"> </w:t>
      </w:r>
      <w:r w:rsidRPr="00DF5388">
        <w:t>제공하며</w:t>
      </w:r>
      <w:r w:rsidRPr="00DF5388">
        <w:t xml:space="preserve"> </w:t>
      </w:r>
      <w:r w:rsidRPr="00DF5388">
        <w:t>필요</w:t>
      </w:r>
      <w:r w:rsidRPr="00DF5388">
        <w:t xml:space="preserve"> </w:t>
      </w:r>
      <w:r w:rsidRPr="00DF5388">
        <w:t>시</w:t>
      </w:r>
      <w:r w:rsidRPr="00DF5388">
        <w:t xml:space="preserve"> </w:t>
      </w:r>
      <w:r w:rsidRPr="00DF5388">
        <w:t>지원을</w:t>
      </w:r>
      <w:r w:rsidRPr="00DF5388">
        <w:t xml:space="preserve"> </w:t>
      </w:r>
      <w:r w:rsidRPr="00DF5388">
        <w:t>요청하는</w:t>
      </w:r>
      <w:r w:rsidRPr="00DF5388">
        <w:t xml:space="preserve"> </w:t>
      </w:r>
      <w:r w:rsidRPr="00DF5388">
        <w:t>지침</w:t>
      </w:r>
    </w:p>
    <w:p w14:paraId="481813CF" w14:textId="77777777" w:rsidR="00074A5D" w:rsidRPr="00DF5388" w:rsidRDefault="00074A5D" w:rsidP="008948E7">
      <w:pPr>
        <w:spacing w:after="80"/>
        <w:rPr>
          <w:b/>
        </w:rPr>
      </w:pPr>
      <w:r w:rsidRPr="00DF5388">
        <w:t xml:space="preserve">• </w:t>
      </w:r>
      <w:r w:rsidRPr="00DF5388">
        <w:t>시험</w:t>
      </w:r>
      <w:r w:rsidRPr="00DF5388">
        <w:t xml:space="preserve"> </w:t>
      </w:r>
      <w:r w:rsidRPr="00DF5388">
        <w:t>장소에</w:t>
      </w:r>
      <w:r w:rsidRPr="00DF5388">
        <w:t xml:space="preserve"> </w:t>
      </w:r>
      <w:r w:rsidRPr="00DF5388">
        <w:t>적용되는</w:t>
      </w:r>
      <w:r w:rsidRPr="00DF5388">
        <w:t xml:space="preserve"> </w:t>
      </w:r>
      <w:r w:rsidRPr="00DF5388">
        <w:t>법률</w:t>
      </w:r>
      <w:r w:rsidRPr="00DF5388">
        <w:t xml:space="preserve"> </w:t>
      </w:r>
      <w:r w:rsidRPr="00DF5388">
        <w:t>준수를</w:t>
      </w:r>
      <w:r w:rsidRPr="00DF5388">
        <w:t xml:space="preserve"> </w:t>
      </w:r>
      <w:r w:rsidRPr="00DF5388">
        <w:t>보장하기</w:t>
      </w:r>
      <w:r w:rsidRPr="00DF5388">
        <w:t xml:space="preserve"> </w:t>
      </w:r>
      <w:r w:rsidRPr="00DF5388">
        <w:t>위해</w:t>
      </w:r>
      <w:r w:rsidRPr="00DF5388">
        <w:t xml:space="preserve"> </w:t>
      </w:r>
      <w:r w:rsidRPr="00DF5388">
        <w:t>필요한</w:t>
      </w:r>
      <w:r w:rsidRPr="00DF5388">
        <w:t xml:space="preserve"> </w:t>
      </w:r>
      <w:r w:rsidRPr="00DF5388">
        <w:t>정보</w:t>
      </w:r>
    </w:p>
    <w:p w14:paraId="5EBCD5EC" w14:textId="77777777" w:rsidR="00074A5D" w:rsidRPr="00DF5388" w:rsidRDefault="00074A5D" w:rsidP="008948E7">
      <w:pPr>
        <w:spacing w:after="80"/>
        <w:rPr>
          <w:b/>
        </w:rPr>
      </w:pPr>
      <w:r w:rsidRPr="00DF5388">
        <w:t xml:space="preserve">• </w:t>
      </w:r>
      <w:r w:rsidRPr="00DF5388">
        <w:t>법</w:t>
      </w:r>
      <w:r w:rsidRPr="00DF5388">
        <w:t xml:space="preserve"> </w:t>
      </w:r>
      <w:r w:rsidRPr="00DF5388">
        <w:t>집행기관</w:t>
      </w:r>
      <w:r w:rsidRPr="00DF5388">
        <w:t xml:space="preserve"> </w:t>
      </w:r>
      <w:r w:rsidRPr="00DF5388">
        <w:t>및</w:t>
      </w:r>
      <w:r w:rsidRPr="00DF5388">
        <w:t xml:space="preserve"> </w:t>
      </w:r>
      <w:r w:rsidRPr="00DF5388">
        <w:t>기타</w:t>
      </w:r>
      <w:r w:rsidRPr="00DF5388">
        <w:t xml:space="preserve"> </w:t>
      </w:r>
      <w:r w:rsidRPr="00DF5388">
        <w:t>응급</w:t>
      </w:r>
      <w:r w:rsidRPr="00DF5388">
        <w:t xml:space="preserve"> </w:t>
      </w:r>
      <w:r w:rsidRPr="00DF5388">
        <w:t>구조대</w:t>
      </w:r>
      <w:r w:rsidRPr="00DF5388">
        <w:t>(</w:t>
      </w:r>
      <w:r w:rsidRPr="00DF5388">
        <w:t>예</w:t>
      </w:r>
      <w:r w:rsidRPr="00DF5388">
        <w:t xml:space="preserve">: </w:t>
      </w:r>
      <w:r w:rsidRPr="00DF5388">
        <w:t>소방서</w:t>
      </w:r>
      <w:r w:rsidRPr="00DF5388">
        <w:t>)</w:t>
      </w:r>
      <w:r w:rsidRPr="00DF5388">
        <w:t>와</w:t>
      </w:r>
      <w:r w:rsidRPr="00DF5388">
        <w:t xml:space="preserve"> </w:t>
      </w:r>
      <w:r w:rsidRPr="00DF5388">
        <w:t>상호작용하는</w:t>
      </w:r>
      <w:r w:rsidRPr="00DF5388">
        <w:t xml:space="preserve"> </w:t>
      </w:r>
      <w:r w:rsidRPr="00DF5388">
        <w:t>절차</w:t>
      </w:r>
    </w:p>
    <w:p w14:paraId="0D67A3E4" w14:textId="77777777" w:rsidR="00074A5D" w:rsidRPr="00DF5388" w:rsidRDefault="00074A5D" w:rsidP="008948E7">
      <w:pPr>
        <w:spacing w:after="80"/>
        <w:rPr>
          <w:b/>
        </w:rPr>
      </w:pPr>
      <w:r w:rsidRPr="00DF5388">
        <w:t xml:space="preserve">• </w:t>
      </w:r>
      <w:r w:rsidRPr="00DF5388">
        <w:t>시험</w:t>
      </w:r>
      <w:r w:rsidRPr="00DF5388">
        <w:t xml:space="preserve"> </w:t>
      </w:r>
      <w:r w:rsidRPr="00DF5388">
        <w:t>프로그램</w:t>
      </w:r>
      <w:r w:rsidRPr="00DF5388">
        <w:t xml:space="preserve"> </w:t>
      </w:r>
      <w:r w:rsidRPr="00DF5388">
        <w:t>관리팀과</w:t>
      </w:r>
      <w:r w:rsidRPr="00DF5388">
        <w:t xml:space="preserve"> </w:t>
      </w:r>
      <w:r w:rsidRPr="00DF5388">
        <w:t>소통하는</w:t>
      </w:r>
      <w:r w:rsidRPr="00DF5388">
        <w:t xml:space="preserve"> </w:t>
      </w:r>
      <w:r w:rsidRPr="00DF5388">
        <w:t>절차</w:t>
      </w:r>
    </w:p>
    <w:p w14:paraId="5C071D8B" w14:textId="77777777" w:rsidR="00074A5D" w:rsidRPr="00DF5388" w:rsidRDefault="00074A5D" w:rsidP="00074A5D">
      <w:pPr>
        <w:rPr>
          <w:lang w:val="en-US"/>
        </w:rPr>
      </w:pPr>
    </w:p>
    <w:p w14:paraId="180554C9" w14:textId="77777777" w:rsidR="00074A5D" w:rsidRPr="00DF5388" w:rsidRDefault="00074A5D" w:rsidP="00074A5D">
      <w:pPr>
        <w:pStyle w:val="13"/>
        <w:numPr>
          <w:ilvl w:val="0"/>
          <w:numId w:val="8"/>
        </w:numPr>
        <w:tabs>
          <w:tab w:val="clear" w:pos="0"/>
        </w:tabs>
        <w:rPr>
          <w:rFonts w:eastAsia="Yu Mincho"/>
        </w:rPr>
      </w:pPr>
      <w:bookmarkStart w:id="123" w:name="_Toc239427079"/>
      <w:r w:rsidRPr="00DF5388">
        <w:t>프로토타입</w:t>
      </w:r>
      <w:r w:rsidRPr="00DF5388">
        <w:t xml:space="preserve"> ADS </w:t>
      </w:r>
      <w:r w:rsidRPr="00DF5388">
        <w:t>레벨</w:t>
      </w:r>
      <w:r w:rsidRPr="00DF5388">
        <w:t xml:space="preserve"> </w:t>
      </w:r>
      <w:r w:rsidRPr="00DF5388">
        <w:t>배정</w:t>
      </w:r>
      <w:bookmarkEnd w:id="123"/>
    </w:p>
    <w:p w14:paraId="5E5FF7CD" w14:textId="77777777" w:rsidR="00DB03FA" w:rsidRPr="00DF5388" w:rsidRDefault="00DB03FA" w:rsidP="00074A5D"/>
    <w:p w14:paraId="1F925D17" w14:textId="63FF90B9" w:rsidR="00074A5D" w:rsidRPr="00DF5388" w:rsidRDefault="00074A5D" w:rsidP="00074A5D">
      <w:pPr>
        <w:rPr>
          <w:b/>
        </w:rPr>
      </w:pPr>
      <w:r w:rsidRPr="00DF5388">
        <w:t>SAE J3016</w:t>
      </w:r>
      <w:r w:rsidRPr="00DF5388">
        <w:t>의</w:t>
      </w:r>
      <w:r w:rsidRPr="00DF5388">
        <w:t xml:space="preserve"> </w:t>
      </w:r>
      <w:r w:rsidRPr="00DF5388">
        <w:rPr>
          <w:b/>
        </w:rPr>
        <w:t>8.2</w:t>
      </w:r>
      <w:r w:rsidR="000201FE" w:rsidRPr="00DF5388">
        <w:rPr>
          <w:rFonts w:hint="eastAsia"/>
        </w:rPr>
        <w:t>절</w:t>
      </w:r>
      <w:r w:rsidRPr="00DF5388">
        <w:t>에</w:t>
      </w:r>
      <w:r w:rsidRPr="00DF5388">
        <w:t xml:space="preserve"> </w:t>
      </w:r>
      <w:r w:rsidRPr="00DF5388">
        <w:t>명시된</w:t>
      </w:r>
      <w:r w:rsidRPr="00DF5388">
        <w:t xml:space="preserve"> </w:t>
      </w:r>
      <w:r w:rsidRPr="00DF5388">
        <w:t>바와</w:t>
      </w:r>
      <w:r w:rsidRPr="00DF5388">
        <w:t xml:space="preserve"> </w:t>
      </w:r>
      <w:r w:rsidRPr="00DF5388">
        <w:t>같이</w:t>
      </w:r>
      <w:r w:rsidRPr="00DF5388">
        <w:t xml:space="preserve">, </w:t>
      </w:r>
      <w:r w:rsidRPr="00DF5388">
        <w:t>특정</w:t>
      </w:r>
      <w:r w:rsidRPr="00DF5388">
        <w:t xml:space="preserve"> </w:t>
      </w:r>
      <w:r w:rsidRPr="00DF5388">
        <w:t>프로토타입</w:t>
      </w:r>
      <w:r w:rsidRPr="00DF5388">
        <w:t xml:space="preserve"> ADS</w:t>
      </w:r>
      <w:r w:rsidRPr="00DF5388">
        <w:t>의</w:t>
      </w:r>
      <w:r w:rsidRPr="00DF5388">
        <w:t xml:space="preserve"> </w:t>
      </w:r>
      <w:r w:rsidRPr="00DF5388">
        <w:t>레벨</w:t>
      </w:r>
      <w:r w:rsidRPr="00DF5388">
        <w:t xml:space="preserve"> </w:t>
      </w:r>
      <w:r w:rsidRPr="00DF5388">
        <w:t>배정은</w:t>
      </w:r>
      <w:r w:rsidRPr="00DF5388">
        <w:t xml:space="preserve"> </w:t>
      </w:r>
      <w:r w:rsidRPr="00DF5388">
        <w:t>차량</w:t>
      </w:r>
      <w:r w:rsidRPr="00DF5388">
        <w:t xml:space="preserve"> </w:t>
      </w:r>
      <w:r w:rsidRPr="00DF5388">
        <w:t>제조업체가</w:t>
      </w:r>
      <w:r w:rsidRPr="00DF5388">
        <w:t xml:space="preserve"> </w:t>
      </w:r>
      <w:r w:rsidRPr="00DF5388">
        <w:t>배치</w:t>
      </w:r>
      <w:r w:rsidRPr="00DF5388">
        <w:t xml:space="preserve"> </w:t>
      </w:r>
      <w:r w:rsidRPr="00DF5388">
        <w:t>시</w:t>
      </w:r>
      <w:r w:rsidRPr="00DF5388">
        <w:t xml:space="preserve"> </w:t>
      </w:r>
      <w:r w:rsidRPr="00DF5388">
        <w:t>의도된</w:t>
      </w:r>
      <w:r w:rsidRPr="00DF5388">
        <w:t xml:space="preserve"> </w:t>
      </w:r>
      <w:r w:rsidRPr="00DF5388">
        <w:t>기능에</w:t>
      </w:r>
      <w:r w:rsidRPr="00DF5388">
        <w:t xml:space="preserve"> </w:t>
      </w:r>
      <w:r w:rsidRPr="00DF5388">
        <w:t>따라</w:t>
      </w:r>
      <w:r w:rsidRPr="00DF5388">
        <w:t xml:space="preserve"> </w:t>
      </w:r>
      <w:r w:rsidRPr="00DF5388">
        <w:t>결정</w:t>
      </w:r>
      <w:r w:rsidRPr="00DF5388">
        <w:rPr>
          <w:rFonts w:hint="eastAsia"/>
        </w:rPr>
        <w:t>한다</w:t>
      </w:r>
      <w:r w:rsidRPr="00DF5388">
        <w:rPr>
          <w:rFonts w:hint="eastAsia"/>
        </w:rPr>
        <w:t>.</w:t>
      </w:r>
    </w:p>
    <w:p w14:paraId="4D0A0C6D" w14:textId="77777777" w:rsidR="00074A5D" w:rsidRPr="00DF5388" w:rsidRDefault="00074A5D" w:rsidP="00074A5D"/>
    <w:p w14:paraId="06440DDB" w14:textId="00C646B4" w:rsidR="00074A5D" w:rsidRPr="00DF5388" w:rsidRDefault="00074A5D" w:rsidP="00074A5D">
      <w:pPr>
        <w:rPr>
          <w:b/>
        </w:rPr>
      </w:pPr>
      <w:r w:rsidRPr="00DF5388">
        <w:t>주행</w:t>
      </w:r>
      <w:r w:rsidRPr="00DF5388">
        <w:t xml:space="preserve"> </w:t>
      </w:r>
      <w:r w:rsidRPr="00DF5388">
        <w:t>자동화</w:t>
      </w:r>
      <w:r w:rsidRPr="00DF5388">
        <w:t xml:space="preserve"> </w:t>
      </w:r>
      <w:r w:rsidRPr="00DF5388">
        <w:t>시스템</w:t>
      </w:r>
      <w:r w:rsidRPr="00DF5388">
        <w:t xml:space="preserve"> </w:t>
      </w:r>
      <w:r w:rsidRPr="00DF5388">
        <w:t>기능의</w:t>
      </w:r>
      <w:r w:rsidRPr="00DF5388">
        <w:t xml:space="preserve"> </w:t>
      </w:r>
      <w:r w:rsidRPr="00DF5388">
        <w:t>레벨은</w:t>
      </w:r>
      <w:r w:rsidRPr="00DF5388">
        <w:t xml:space="preserve"> </w:t>
      </w:r>
      <w:r w:rsidRPr="00DF5388">
        <w:t>해당</w:t>
      </w:r>
      <w:r w:rsidRPr="00DF5388">
        <w:t xml:space="preserve"> </w:t>
      </w:r>
      <w:r w:rsidRPr="00DF5388">
        <w:t>기능의</w:t>
      </w:r>
      <w:r w:rsidRPr="00DF5388">
        <w:t xml:space="preserve"> </w:t>
      </w:r>
      <w:r w:rsidR="00DB03FA" w:rsidRPr="00DF5388">
        <w:rPr>
          <w:rFonts w:hint="eastAsia"/>
        </w:rPr>
        <w:t>양</w:t>
      </w:r>
      <w:r w:rsidRPr="00DF5388">
        <w:t>산</w:t>
      </w:r>
      <w:r w:rsidRPr="00DF5388">
        <w:t xml:space="preserve"> </w:t>
      </w:r>
      <w:r w:rsidRPr="00DF5388">
        <w:t>설계</w:t>
      </w:r>
      <w:r w:rsidRPr="00DF5388">
        <w:t xml:space="preserve"> </w:t>
      </w:r>
      <w:r w:rsidRPr="00DF5388">
        <w:t>의도에</w:t>
      </w:r>
      <w:r w:rsidRPr="00DF5388">
        <w:t xml:space="preserve"> </w:t>
      </w:r>
      <w:r w:rsidRPr="00DF5388">
        <w:t>대응</w:t>
      </w:r>
      <w:r w:rsidRPr="00DF5388">
        <w:rPr>
          <w:rFonts w:hint="eastAsia"/>
        </w:rPr>
        <w:t>한다</w:t>
      </w:r>
      <w:r w:rsidRPr="00DF5388">
        <w:rPr>
          <w:rFonts w:hint="eastAsia"/>
        </w:rPr>
        <w:t>.</w:t>
      </w:r>
      <w:r w:rsidR="00864D84" w:rsidRPr="00DF5388">
        <w:t xml:space="preserve"> </w:t>
      </w:r>
      <w:r w:rsidRPr="00DF5388">
        <w:t>이는</w:t>
      </w:r>
      <w:r w:rsidRPr="00DF5388">
        <w:t xml:space="preserve"> </w:t>
      </w:r>
      <w:r w:rsidRPr="00DF5388">
        <w:t>장착된</w:t>
      </w:r>
      <w:r w:rsidRPr="00DF5388">
        <w:t xml:space="preserve"> </w:t>
      </w:r>
      <w:r w:rsidRPr="00DF5388">
        <w:t>차량이</w:t>
      </w:r>
      <w:r w:rsidRPr="00DF5388">
        <w:t xml:space="preserve"> </w:t>
      </w:r>
      <w:r w:rsidRPr="00DF5388">
        <w:t>이미</w:t>
      </w:r>
      <w:r w:rsidRPr="00DF5388">
        <w:t xml:space="preserve"> </w:t>
      </w:r>
      <w:r w:rsidRPr="00DF5388">
        <w:t>상용화된</w:t>
      </w:r>
      <w:r w:rsidRPr="00DF5388">
        <w:t xml:space="preserve"> </w:t>
      </w:r>
      <w:r w:rsidRPr="00DF5388">
        <w:t>생산</w:t>
      </w:r>
      <w:r w:rsidRPr="00DF5388">
        <w:t xml:space="preserve"> </w:t>
      </w:r>
      <w:r w:rsidRPr="00DF5388">
        <w:t>차량이든</w:t>
      </w:r>
      <w:r w:rsidRPr="00DF5388">
        <w:t xml:space="preserve">, </w:t>
      </w:r>
      <w:r w:rsidRPr="00DF5388">
        <w:t>아직</w:t>
      </w:r>
      <w:r w:rsidRPr="00DF5388">
        <w:t xml:space="preserve"> </w:t>
      </w:r>
      <w:r w:rsidRPr="00DF5388">
        <w:t>배치되지</w:t>
      </w:r>
      <w:r w:rsidRPr="00DF5388">
        <w:t xml:space="preserve"> </w:t>
      </w:r>
      <w:r w:rsidRPr="00DF5388">
        <w:t>않은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차량이든</w:t>
      </w:r>
      <w:r w:rsidRPr="00DF5388">
        <w:t xml:space="preserve"> </w:t>
      </w:r>
      <w:r w:rsidRPr="00DF5388">
        <w:t>관계없이</w:t>
      </w:r>
      <w:r w:rsidRPr="00DF5388">
        <w:t xml:space="preserve"> </w:t>
      </w:r>
      <w:r w:rsidRPr="00DF5388">
        <w:t>적용</w:t>
      </w:r>
      <w:r w:rsidRPr="00DF5388">
        <w:rPr>
          <w:rFonts w:hint="eastAsia"/>
        </w:rPr>
        <w:t>된다</w:t>
      </w:r>
      <w:r w:rsidRPr="00DF5388">
        <w:rPr>
          <w:rFonts w:hint="eastAsia"/>
        </w:rPr>
        <w:t>.</w:t>
      </w:r>
      <w:r w:rsidR="003C6872" w:rsidRPr="00DF5388">
        <w:rPr>
          <w:rFonts w:hint="eastAsia"/>
        </w:rPr>
        <w:t xml:space="preserve"> </w:t>
      </w:r>
      <w:r w:rsidRPr="00DF5388">
        <w:t>따라서</w:t>
      </w:r>
      <w:r w:rsidRPr="00DF5388">
        <w:t xml:space="preserve">, </w:t>
      </w:r>
      <w:r w:rsidRPr="00DF5388">
        <w:t>시험</w:t>
      </w:r>
      <w:r w:rsidRPr="00DF5388">
        <w:t xml:space="preserve"> </w:t>
      </w:r>
      <w:r w:rsidRPr="00DF5388">
        <w:t>주행</w:t>
      </w:r>
      <w:r w:rsidRPr="00DF5388">
        <w:t xml:space="preserve"> </w:t>
      </w:r>
      <w:r w:rsidRPr="00DF5388">
        <w:t>중</w:t>
      </w:r>
      <w:r w:rsidRPr="00DF5388">
        <w:t xml:space="preserve"> </w:t>
      </w:r>
      <w:r w:rsidRPr="00DF5388">
        <w:t>기능이</w:t>
      </w:r>
      <w:r w:rsidRPr="00DF5388">
        <w:t xml:space="preserve"> </w:t>
      </w:r>
      <w:r w:rsidRPr="00DF5388">
        <w:t>활성화될</w:t>
      </w:r>
      <w:r w:rsidRPr="00DF5388">
        <w:t xml:space="preserve"> </w:t>
      </w:r>
      <w:r w:rsidRPr="00DF5388">
        <w:t>때</w:t>
      </w:r>
      <w:r w:rsidRPr="00DF5388">
        <w:t xml:space="preserve"> </w:t>
      </w:r>
      <w:r w:rsidRPr="00DF5388">
        <w:t>시험</w:t>
      </w:r>
      <w:r w:rsidRPr="00DF5388">
        <w:t xml:space="preserve"> </w:t>
      </w:r>
      <w:r w:rsidRPr="00DF5388">
        <w:t>운전자가</w:t>
      </w:r>
      <w:r w:rsidRPr="00DF5388">
        <w:t xml:space="preserve"> </w:t>
      </w:r>
      <w:r w:rsidRPr="00DF5388">
        <w:t>감독하고</w:t>
      </w:r>
      <w:r w:rsidRPr="00DF5388">
        <w:t xml:space="preserve"> </w:t>
      </w:r>
      <w:r w:rsidRPr="00DF5388">
        <w:t>필요</w:t>
      </w:r>
      <w:r w:rsidRPr="00DF5388">
        <w:t xml:space="preserve"> </w:t>
      </w:r>
      <w:r w:rsidRPr="00DF5388">
        <w:t>시</w:t>
      </w:r>
      <w:r w:rsidRPr="00DF5388">
        <w:t xml:space="preserve"> </w:t>
      </w:r>
      <w:r w:rsidRPr="00DF5388">
        <w:t>안전</w:t>
      </w:r>
      <w:r w:rsidRPr="00DF5388">
        <w:t xml:space="preserve"> </w:t>
      </w:r>
      <w:r w:rsidRPr="00DF5388">
        <w:t>운행</w:t>
      </w:r>
      <w:r w:rsidRPr="00DF5388">
        <w:t xml:space="preserve"> </w:t>
      </w:r>
      <w:r w:rsidRPr="00DF5388">
        <w:t>유지를</w:t>
      </w:r>
      <w:r w:rsidRPr="00DF5388">
        <w:t xml:space="preserve"> </w:t>
      </w:r>
      <w:r w:rsidRPr="00DF5388">
        <w:t>위해</w:t>
      </w:r>
      <w:r w:rsidRPr="00DF5388">
        <w:t xml:space="preserve"> </w:t>
      </w:r>
      <w:r w:rsidRPr="00DF5388">
        <w:t>개입해야</w:t>
      </w:r>
      <w:r w:rsidRPr="00DF5388">
        <w:t xml:space="preserve"> </w:t>
      </w:r>
      <w:r w:rsidRPr="00DF5388">
        <w:t>한다고</w:t>
      </w:r>
      <w:r w:rsidRPr="00DF5388">
        <w:t xml:space="preserve"> </w:t>
      </w:r>
      <w:r w:rsidRPr="00DF5388">
        <w:t>해서</w:t>
      </w:r>
      <w:r w:rsidRPr="00DF5388">
        <w:t xml:space="preserve">, </w:t>
      </w:r>
      <w:r w:rsidRPr="00DF5388">
        <w:t>시험</w:t>
      </w:r>
      <w:r w:rsidRPr="00DF5388">
        <w:t xml:space="preserve"> </w:t>
      </w:r>
      <w:r w:rsidRPr="00DF5388">
        <w:t>차량에</w:t>
      </w:r>
      <w:r w:rsidRPr="00DF5388">
        <w:t xml:space="preserve"> </w:t>
      </w:r>
      <w:r w:rsidRPr="00DF5388">
        <w:t>장착된</w:t>
      </w:r>
      <w:r w:rsidRPr="00DF5388">
        <w:t xml:space="preserve"> </w:t>
      </w:r>
      <w:r w:rsidR="000201FE" w:rsidRPr="00DF5388">
        <w:t>레벨</w:t>
      </w:r>
      <w:r w:rsidRPr="00DF5388">
        <w:t xml:space="preserve"> 4 </w:t>
      </w:r>
      <w:r w:rsidRPr="00DF5388">
        <w:t>설계</w:t>
      </w:r>
      <w:r w:rsidRPr="00DF5388">
        <w:t xml:space="preserve"> </w:t>
      </w:r>
      <w:r w:rsidRPr="00DF5388">
        <w:t>의도</w:t>
      </w:r>
      <w:r w:rsidRPr="00DF5388">
        <w:t xml:space="preserve"> ADS </w:t>
      </w:r>
      <w:r w:rsidRPr="00DF5388">
        <w:t>기능을</w:t>
      </w:r>
      <w:r w:rsidRPr="00DF5388">
        <w:t xml:space="preserve"> </w:t>
      </w:r>
      <w:r w:rsidRPr="00DF5388">
        <w:t>단순히</w:t>
      </w:r>
      <w:r w:rsidRPr="00DF5388">
        <w:t xml:space="preserve"> </w:t>
      </w:r>
      <w:r w:rsidR="000201FE" w:rsidRPr="00DF5388">
        <w:t>레벨</w:t>
      </w:r>
      <w:r w:rsidRPr="00DF5388">
        <w:t xml:space="preserve"> 2</w:t>
      </w:r>
      <w:r w:rsidRPr="00DF5388">
        <w:t>로</w:t>
      </w:r>
      <w:r w:rsidRPr="00DF5388">
        <w:t xml:space="preserve"> </w:t>
      </w:r>
      <w:r w:rsidRPr="00DF5388">
        <w:t>분류하는</w:t>
      </w:r>
      <w:r w:rsidRPr="00DF5388">
        <w:t xml:space="preserve"> </w:t>
      </w:r>
      <w:r w:rsidRPr="00DF5388">
        <w:t>것은</w:t>
      </w:r>
      <w:r w:rsidRPr="00DF5388">
        <w:t xml:space="preserve"> </w:t>
      </w:r>
      <w:r w:rsidRPr="00DF5388">
        <w:t>잘못</w:t>
      </w:r>
      <w:r w:rsidRPr="00DF5388">
        <w:rPr>
          <w:rFonts w:hint="eastAsia"/>
        </w:rPr>
        <w:t>이</w:t>
      </w:r>
      <w:r w:rsidRPr="00DF5388">
        <w:t>다</w:t>
      </w:r>
      <w:r w:rsidRPr="00DF5388">
        <w:t>(SAE J3016).</w:t>
      </w:r>
    </w:p>
    <w:p w14:paraId="7BD44C58" w14:textId="77777777" w:rsidR="00074A5D" w:rsidRPr="00DF5388" w:rsidRDefault="00074A5D" w:rsidP="00074A5D"/>
    <w:p w14:paraId="1A81B83E" w14:textId="03E371F6" w:rsidR="00074A5D" w:rsidRPr="00DF5388" w:rsidRDefault="008948E7" w:rsidP="00074A5D">
      <w:pPr>
        <w:pStyle w:val="13"/>
        <w:numPr>
          <w:ilvl w:val="0"/>
          <w:numId w:val="8"/>
        </w:numPr>
        <w:tabs>
          <w:tab w:val="clear" w:pos="0"/>
        </w:tabs>
        <w:rPr>
          <w:rFonts w:eastAsia="Yu Mincho"/>
        </w:rPr>
      </w:pPr>
      <w:r w:rsidRPr="00DF5388">
        <w:rPr>
          <w:rFonts w:ascii="맑은 고딕" w:eastAsia="맑은 고딕" w:hAnsi="맑은 고딕" w:cs="맑은 고딕" w:hint="eastAsia"/>
          <w:lang w:eastAsia="ko-KR"/>
        </w:rPr>
        <w:t>주석</w:t>
      </w:r>
    </w:p>
    <w:p w14:paraId="7D85E821" w14:textId="77777777" w:rsidR="00074A5D" w:rsidRPr="00DF5388" w:rsidRDefault="00074A5D" w:rsidP="00074A5D">
      <w:pPr>
        <w:rPr>
          <w:rFonts w:eastAsia="Yu Mincho"/>
          <w:lang w:val="de-DE" w:eastAsia="ja-JP"/>
        </w:rPr>
      </w:pPr>
    </w:p>
    <w:p w14:paraId="15273061" w14:textId="28E167D8" w:rsidR="00074A5D" w:rsidRPr="00DF5388" w:rsidRDefault="008948E7" w:rsidP="00074A5D">
      <w:pPr>
        <w:pStyle w:val="24"/>
        <w:numPr>
          <w:ilvl w:val="1"/>
          <w:numId w:val="8"/>
        </w:numPr>
        <w:rPr>
          <w:rFonts w:eastAsia="Yu Mincho"/>
        </w:rPr>
      </w:pPr>
      <w:bookmarkStart w:id="124" w:name="_Toc239424644"/>
      <w:bookmarkStart w:id="125" w:name="_Toc239427081"/>
      <w:r w:rsidRPr="00DF5388">
        <w:rPr>
          <w:rFonts w:hint="eastAsia"/>
          <w:lang w:eastAsia="ko-KR"/>
        </w:rPr>
        <w:t>수정</w:t>
      </w:r>
      <w:r w:rsidR="00074A5D" w:rsidRPr="00DF5388">
        <w:t xml:space="preserve"> </w:t>
      </w:r>
      <w:r w:rsidR="00074A5D" w:rsidRPr="00DF5388">
        <w:t>표시</w:t>
      </w:r>
      <w:bookmarkEnd w:id="124"/>
      <w:bookmarkEnd w:id="125"/>
    </w:p>
    <w:p w14:paraId="1B77AC6B" w14:textId="77777777" w:rsidR="00864D84" w:rsidRPr="00DF5388" w:rsidRDefault="00864D84" w:rsidP="00074A5D"/>
    <w:p w14:paraId="074F1DBB" w14:textId="2CBE7191" w:rsidR="00013D2B" w:rsidRPr="00DF5388" w:rsidRDefault="00074A5D" w:rsidP="00FB022F">
      <w:pPr>
        <w:rPr>
          <w:b/>
        </w:rPr>
      </w:pPr>
      <w:bookmarkStart w:id="126" w:name="_Hlk241006027"/>
      <w:r w:rsidRPr="00DF5388">
        <w:t>왼쪽</w:t>
      </w:r>
      <w:r w:rsidRPr="00DF5388">
        <w:t xml:space="preserve"> </w:t>
      </w:r>
      <w:r w:rsidRPr="00DF5388">
        <w:t>여백에</w:t>
      </w:r>
      <w:r w:rsidRPr="00DF5388">
        <w:t xml:space="preserve"> </w:t>
      </w:r>
      <w:r w:rsidRPr="00DF5388">
        <w:t>위치한</w:t>
      </w:r>
      <w:r w:rsidRPr="00DF5388">
        <w:t xml:space="preserve"> </w:t>
      </w:r>
      <w:r w:rsidRPr="00DF5388">
        <w:t>변경</w:t>
      </w:r>
      <w:r w:rsidRPr="00DF5388">
        <w:t xml:space="preserve"> </w:t>
      </w:r>
      <w:r w:rsidRPr="00DF5388">
        <w:t>표시</w:t>
      </w:r>
      <w:r w:rsidR="000201FE" w:rsidRPr="00DF5388">
        <w:rPr>
          <w:rFonts w:hint="eastAsia"/>
        </w:rPr>
        <w:t xml:space="preserve"> </w:t>
      </w:r>
      <w:r w:rsidRPr="00DF5388">
        <w:t>(I)</w:t>
      </w:r>
      <w:r w:rsidRPr="00DF5388">
        <w:t>는</w:t>
      </w:r>
      <w:r w:rsidRPr="00DF5388">
        <w:t xml:space="preserve"> </w:t>
      </w:r>
      <w:r w:rsidRPr="00DF5388">
        <w:t>이전</w:t>
      </w:r>
      <w:r w:rsidRPr="00DF5388">
        <w:t xml:space="preserve"> </w:t>
      </w:r>
      <w:r w:rsidRPr="00DF5388">
        <w:t>판에서</w:t>
      </w:r>
      <w:r w:rsidR="00DB03FA" w:rsidRPr="00DF5388">
        <w:rPr>
          <w:rFonts w:hint="eastAsia"/>
        </w:rPr>
        <w:t xml:space="preserve"> </w:t>
      </w:r>
      <w:r w:rsidR="00DB03FA" w:rsidRPr="00DF5388">
        <w:rPr>
          <w:rFonts w:hint="eastAsia"/>
        </w:rPr>
        <w:t>편집상</w:t>
      </w:r>
      <w:r w:rsidR="00DB03FA" w:rsidRPr="00DF5388">
        <w:rPr>
          <w:rFonts w:hint="eastAsia"/>
        </w:rPr>
        <w:t xml:space="preserve"> </w:t>
      </w:r>
      <w:r w:rsidR="00DB03FA" w:rsidRPr="00DF5388">
        <w:rPr>
          <w:rFonts w:hint="eastAsia"/>
        </w:rPr>
        <w:t>변경이</w:t>
      </w:r>
      <w:r w:rsidR="00DB03FA" w:rsidRPr="00DF5388">
        <w:rPr>
          <w:rFonts w:hint="eastAsia"/>
        </w:rPr>
        <w:t xml:space="preserve"> </w:t>
      </w:r>
      <w:r w:rsidR="00DB03FA" w:rsidRPr="00DF5388">
        <w:rPr>
          <w:rFonts w:hint="eastAsia"/>
        </w:rPr>
        <w:t>아닌</w:t>
      </w:r>
      <w:r w:rsidRPr="00DF5388">
        <w:t xml:space="preserve"> </w:t>
      </w:r>
      <w:r w:rsidRPr="00DF5388">
        <w:t>기술적</w:t>
      </w:r>
      <w:r w:rsidRPr="00DF5388">
        <w:t xml:space="preserve"> </w:t>
      </w:r>
      <w:r w:rsidRPr="00DF5388">
        <w:t>수정이</w:t>
      </w:r>
      <w:r w:rsidRPr="00DF5388">
        <w:t xml:space="preserve"> </w:t>
      </w:r>
      <w:r w:rsidRPr="00DF5388">
        <w:t>이루어진</w:t>
      </w:r>
      <w:r w:rsidRPr="00DF5388">
        <w:t xml:space="preserve"> </w:t>
      </w:r>
      <w:r w:rsidRPr="00DF5388">
        <w:t>부분을</w:t>
      </w:r>
      <w:r w:rsidRPr="00DF5388">
        <w:t xml:space="preserve"> </w:t>
      </w:r>
      <w:r w:rsidRPr="00DF5388">
        <w:t>사용자가</w:t>
      </w:r>
      <w:r w:rsidRPr="00DF5388">
        <w:t xml:space="preserve"> </w:t>
      </w:r>
      <w:r w:rsidRPr="00DF5388">
        <w:t>쉽게</w:t>
      </w:r>
      <w:r w:rsidRPr="00DF5388">
        <w:t xml:space="preserve"> </w:t>
      </w:r>
      <w:r w:rsidRPr="00DF5388">
        <w:t>찾을</w:t>
      </w:r>
      <w:r w:rsidRPr="00DF5388">
        <w:t xml:space="preserve"> </w:t>
      </w:r>
      <w:r w:rsidRPr="00DF5388">
        <w:t>수</w:t>
      </w:r>
      <w:r w:rsidRPr="00DF5388">
        <w:t xml:space="preserve"> </w:t>
      </w:r>
      <w:r w:rsidRPr="00DF5388">
        <w:t>있도록</w:t>
      </w:r>
      <w:r w:rsidRPr="00DF5388">
        <w:t xml:space="preserve"> </w:t>
      </w:r>
      <w:r w:rsidRPr="00DF5388">
        <w:t>편의를</w:t>
      </w:r>
      <w:r w:rsidRPr="00DF5388">
        <w:t xml:space="preserve"> </w:t>
      </w:r>
      <w:r w:rsidRPr="00DF5388">
        <w:t>제공하기</w:t>
      </w:r>
      <w:r w:rsidRPr="00DF5388">
        <w:t xml:space="preserve"> </w:t>
      </w:r>
      <w:r w:rsidRPr="00DF5388">
        <w:t>위한</w:t>
      </w:r>
      <w:r w:rsidRPr="00DF5388">
        <w:t xml:space="preserve"> </w:t>
      </w:r>
      <w:r w:rsidRPr="00DF5388">
        <w:t>것</w:t>
      </w:r>
      <w:r w:rsidRPr="00DF5388">
        <w:rPr>
          <w:rFonts w:hint="eastAsia"/>
        </w:rPr>
        <w:t>이다</w:t>
      </w:r>
      <w:r w:rsidRPr="00DF5388">
        <w:t>.</w:t>
      </w:r>
      <w:r w:rsidR="003C6872" w:rsidRPr="00DF5388">
        <w:rPr>
          <w:rFonts w:hint="eastAsia"/>
        </w:rPr>
        <w:t xml:space="preserve"> </w:t>
      </w:r>
      <w:r w:rsidRPr="00DF5388">
        <w:t>문서</w:t>
      </w:r>
      <w:r w:rsidRPr="00DF5388">
        <w:t xml:space="preserve"> </w:t>
      </w:r>
      <w:r w:rsidRPr="00DF5388">
        <w:t>제목</w:t>
      </w:r>
      <w:r w:rsidRPr="00DF5388">
        <w:t xml:space="preserve"> </w:t>
      </w:r>
      <w:r w:rsidRPr="00DF5388">
        <w:t>왼쪽의</w:t>
      </w:r>
      <w:r w:rsidRPr="00DF5388">
        <w:t xml:space="preserve"> </w:t>
      </w:r>
      <w:r w:rsidR="000201FE" w:rsidRPr="00DF5388">
        <w:rPr>
          <w:rFonts w:hint="eastAsia"/>
        </w:rPr>
        <w:t>표시</w:t>
      </w:r>
      <w:r w:rsidR="000201FE" w:rsidRPr="00DF5388">
        <w:rPr>
          <w:rFonts w:hint="eastAsia"/>
        </w:rPr>
        <w:t xml:space="preserve"> </w:t>
      </w:r>
      <w:r w:rsidRPr="00DF5388">
        <w:t>(R)</w:t>
      </w:r>
      <w:r w:rsidRPr="00DF5388">
        <w:t>는</w:t>
      </w:r>
      <w:r w:rsidRPr="00DF5388">
        <w:t xml:space="preserve"> </w:t>
      </w:r>
      <w:r w:rsidRPr="00DF5388">
        <w:t>기술적</w:t>
      </w:r>
      <w:r w:rsidRPr="00DF5388">
        <w:t xml:space="preserve"> </w:t>
      </w:r>
      <w:r w:rsidRPr="00DF5388">
        <w:t>수정을</w:t>
      </w:r>
      <w:r w:rsidRPr="00DF5388">
        <w:t xml:space="preserve"> </w:t>
      </w:r>
      <w:r w:rsidRPr="00DF5388">
        <w:t>포함하여</w:t>
      </w:r>
      <w:r w:rsidRPr="00DF5388">
        <w:t xml:space="preserve"> </w:t>
      </w:r>
      <w:r w:rsidRPr="00DF5388">
        <w:t>문서</w:t>
      </w:r>
      <w:r w:rsidRPr="00DF5388">
        <w:t xml:space="preserve"> </w:t>
      </w:r>
      <w:r w:rsidRPr="00DF5388">
        <w:t>전체가</w:t>
      </w:r>
      <w:r w:rsidRPr="00DF5388">
        <w:t xml:space="preserve"> </w:t>
      </w:r>
      <w:r w:rsidRPr="00DF5388">
        <w:t>완전히</w:t>
      </w:r>
      <w:r w:rsidRPr="00DF5388">
        <w:t xml:space="preserve"> </w:t>
      </w:r>
      <w:r w:rsidRPr="00DF5388">
        <w:t>개정되었음을</w:t>
      </w:r>
      <w:r w:rsidRPr="00DF5388">
        <w:t xml:space="preserve"> </w:t>
      </w:r>
      <w:r w:rsidRPr="00DF5388">
        <w:t>나타</w:t>
      </w:r>
      <w:r w:rsidRPr="00DF5388">
        <w:rPr>
          <w:rFonts w:hint="eastAsia"/>
        </w:rPr>
        <w:t>낸다</w:t>
      </w:r>
      <w:r w:rsidRPr="00DF5388">
        <w:rPr>
          <w:rFonts w:hint="eastAsia"/>
        </w:rPr>
        <w:t>.</w:t>
      </w:r>
      <w:r w:rsidR="003C6872" w:rsidRPr="00DF5388">
        <w:rPr>
          <w:rFonts w:hint="eastAsia"/>
        </w:rPr>
        <w:t xml:space="preserve"> </w:t>
      </w:r>
      <w:r w:rsidRPr="00DF5388">
        <w:t>변경</w:t>
      </w:r>
      <w:r w:rsidRPr="00DF5388">
        <w:t xml:space="preserve"> </w:t>
      </w:r>
      <w:r w:rsidRPr="00DF5388">
        <w:t>표시와</w:t>
      </w:r>
      <w:r w:rsidRPr="00DF5388">
        <w:t xml:space="preserve"> (R)</w:t>
      </w:r>
      <w:r w:rsidRPr="00DF5388">
        <w:t>은</w:t>
      </w:r>
      <w:r w:rsidRPr="00DF5388">
        <w:t xml:space="preserve"> </w:t>
      </w:r>
      <w:r w:rsidRPr="00DF5388">
        <w:t>원본</w:t>
      </w:r>
      <w:r w:rsidRPr="00DF5388">
        <w:t xml:space="preserve"> </w:t>
      </w:r>
      <w:r w:rsidRPr="00DF5388">
        <w:t>출판물이나</w:t>
      </w:r>
      <w:r w:rsidRPr="00DF5388">
        <w:t xml:space="preserve"> </w:t>
      </w:r>
      <w:r w:rsidRPr="00DF5388">
        <w:t>편집</w:t>
      </w:r>
      <w:r w:rsidRPr="00DF5388">
        <w:t xml:space="preserve"> </w:t>
      </w:r>
      <w:r w:rsidRPr="00DF5388">
        <w:t>수정만</w:t>
      </w:r>
      <w:r w:rsidRPr="00DF5388">
        <w:t xml:space="preserve"> </w:t>
      </w:r>
      <w:r w:rsidRPr="00DF5388">
        <w:t>포함된</w:t>
      </w:r>
      <w:r w:rsidRPr="00DF5388">
        <w:t xml:space="preserve"> </w:t>
      </w:r>
      <w:r w:rsidRPr="00DF5388">
        <w:t>문서에는</w:t>
      </w:r>
      <w:r w:rsidRPr="00DF5388">
        <w:t xml:space="preserve"> </w:t>
      </w:r>
      <w:r w:rsidRPr="00DF5388">
        <w:t>사용되지</w:t>
      </w:r>
      <w:r w:rsidRPr="00DF5388">
        <w:t xml:space="preserve"> </w:t>
      </w:r>
      <w:r w:rsidRPr="00DF5388">
        <w:t>않</w:t>
      </w:r>
      <w:r w:rsidRPr="00DF5388">
        <w:rPr>
          <w:rFonts w:hint="eastAsia"/>
        </w:rPr>
        <w:t>는다</w:t>
      </w:r>
      <w:r w:rsidRPr="00DF5388">
        <w:rPr>
          <w:rFonts w:hint="eastAsia"/>
        </w:rPr>
        <w:t>.</w:t>
      </w:r>
    </w:p>
    <w:bookmarkEnd w:id="126"/>
    <w:p w14:paraId="01343454" w14:textId="77777777" w:rsidR="00426BAB" w:rsidRPr="00DF5388" w:rsidRDefault="00426BAB" w:rsidP="00426BAB">
      <w:pPr>
        <w:pStyle w:val="KSDTA"/>
        <w:spacing w:line="240" w:lineRule="auto"/>
        <w:rPr>
          <w:rFonts w:ascii="바탕" w:hAnsi="바탕"/>
          <w:szCs w:val="22"/>
        </w:rPr>
      </w:pPr>
      <w:r w:rsidRPr="00DF5388">
        <w:rPr>
          <w:rFonts w:hint="eastAsia"/>
          <w:lang w:eastAsia="ko-KR"/>
        </w:rPr>
        <w:lastRenderedPageBreak/>
        <w:br/>
      </w:r>
      <w:bookmarkStart w:id="127" w:name="_Toc68081559"/>
      <w:bookmarkStart w:id="128" w:name="_Toc68108262"/>
      <w:bookmarkStart w:id="129" w:name="_Toc68114522"/>
      <w:bookmarkStart w:id="130" w:name="_Toc239427082"/>
      <w:r w:rsidR="00522E6E" w:rsidRPr="00DF5388">
        <w:rPr>
          <w:rFonts w:eastAsia="맑은 고딕" w:cs="맑은 고딕" w:hint="eastAsia"/>
          <w:b w:val="0"/>
          <w:bCs/>
          <w:lang w:eastAsia="ko-KR"/>
        </w:rPr>
        <w:t>(</w:t>
      </w:r>
      <w:r w:rsidR="00864D84" w:rsidRPr="00DF5388">
        <w:rPr>
          <w:rFonts w:ascii="돋움" w:hAnsi="돋움" w:cs="맑은 고딕" w:hint="eastAsia"/>
          <w:bCs/>
          <w:lang w:eastAsia="ko-KR"/>
        </w:rPr>
        <w:t>참고</w:t>
      </w:r>
      <w:r w:rsidR="00522E6E" w:rsidRPr="00DF5388">
        <w:rPr>
          <w:b w:val="0"/>
          <w:bCs/>
        </w:rPr>
        <w:t>)</w:t>
      </w:r>
      <w:r w:rsidR="00522E6E" w:rsidRPr="00DF5388">
        <w:rPr>
          <w:rFonts w:hint="eastAsia"/>
          <w:lang w:eastAsia="ko-KR"/>
        </w:rPr>
        <w:br/>
      </w:r>
      <w:r w:rsidR="00522E6E" w:rsidRPr="00DF5388">
        <w:rPr>
          <w:rFonts w:hint="eastAsia"/>
          <w:lang w:eastAsia="ko-KR"/>
        </w:rPr>
        <w:br/>
      </w:r>
      <w:bookmarkEnd w:id="127"/>
      <w:bookmarkEnd w:id="128"/>
      <w:bookmarkEnd w:id="129"/>
      <w:r w:rsidR="00864D84" w:rsidRPr="00DF5388">
        <w:rPr>
          <w:rFonts w:hint="eastAsia"/>
          <w:lang w:eastAsia="ko-KR"/>
        </w:rPr>
        <w:t>비규범적</w:t>
      </w:r>
      <w:r w:rsidR="00864D84" w:rsidRPr="00DF5388">
        <w:rPr>
          <w:rFonts w:hint="eastAsia"/>
          <w:lang w:eastAsia="ko-KR"/>
        </w:rPr>
        <w:t xml:space="preserve"> </w:t>
      </w:r>
      <w:r w:rsidR="00864D84" w:rsidRPr="00DF5388">
        <w:rPr>
          <w:rFonts w:hint="eastAsia"/>
          <w:lang w:eastAsia="ko-KR"/>
        </w:rPr>
        <w:t>–</w:t>
      </w:r>
      <w:r w:rsidR="00864D84" w:rsidRPr="00DF5388">
        <w:rPr>
          <w:rFonts w:hint="eastAsia"/>
          <w:lang w:eastAsia="ko-KR"/>
        </w:rPr>
        <w:t xml:space="preserve"> </w:t>
      </w:r>
      <w:r w:rsidR="00864D84" w:rsidRPr="00DF5388">
        <w:rPr>
          <w:rFonts w:hint="eastAsia"/>
          <w:lang w:eastAsia="ko-KR"/>
        </w:rPr>
        <w:t>시험</w:t>
      </w:r>
      <w:r w:rsidR="00864D84" w:rsidRPr="00DF5388">
        <w:rPr>
          <w:rFonts w:hint="eastAsia"/>
          <w:lang w:eastAsia="ko-KR"/>
        </w:rPr>
        <w:t xml:space="preserve"> </w:t>
      </w:r>
      <w:r w:rsidR="00864D84" w:rsidRPr="00DF5388">
        <w:rPr>
          <w:rFonts w:hint="eastAsia"/>
          <w:lang w:eastAsia="ko-KR"/>
        </w:rPr>
        <w:t>경로</w:t>
      </w:r>
      <w:r w:rsidR="00864D84" w:rsidRPr="00DF5388">
        <w:rPr>
          <w:rFonts w:hint="eastAsia"/>
          <w:lang w:eastAsia="ko-KR"/>
        </w:rPr>
        <w:t xml:space="preserve"> </w:t>
      </w:r>
      <w:r w:rsidR="00864D84" w:rsidRPr="00DF5388">
        <w:rPr>
          <w:rFonts w:hint="eastAsia"/>
          <w:lang w:eastAsia="ko-KR"/>
        </w:rPr>
        <w:t>선택</w:t>
      </w:r>
      <w:r w:rsidR="00864D84" w:rsidRPr="00DF5388">
        <w:rPr>
          <w:rFonts w:hint="eastAsia"/>
          <w:lang w:eastAsia="ko-KR"/>
        </w:rPr>
        <w:t xml:space="preserve"> </w:t>
      </w:r>
      <w:r w:rsidR="00864D84" w:rsidRPr="00DF5388">
        <w:rPr>
          <w:rFonts w:hint="eastAsia"/>
          <w:lang w:eastAsia="ko-KR"/>
        </w:rPr>
        <w:t>매개변수</w:t>
      </w:r>
      <w:r w:rsidR="00864D84" w:rsidRPr="00DF5388">
        <w:rPr>
          <w:rFonts w:hint="eastAsia"/>
          <w:lang w:eastAsia="ko-KR"/>
        </w:rPr>
        <w:t xml:space="preserve"> </w:t>
      </w:r>
      <w:r w:rsidR="00864D84" w:rsidRPr="00DF5388">
        <w:rPr>
          <w:rFonts w:hint="eastAsia"/>
          <w:lang w:eastAsia="ko-KR"/>
        </w:rPr>
        <w:t>예시</w:t>
      </w:r>
      <w:bookmarkEnd w:id="130"/>
    </w:p>
    <w:p w14:paraId="4AC82021" w14:textId="77777777" w:rsidR="00B76623" w:rsidRPr="00DF5388" w:rsidRDefault="00B76623" w:rsidP="00FB022F">
      <w:pPr>
        <w:rPr>
          <w:rFonts w:ascii="바탕" w:hAnsi="바탕"/>
          <w:sz w:val="22"/>
          <w:szCs w:val="22"/>
          <w:lang w:val="de-DE"/>
        </w:rPr>
      </w:pPr>
      <w:bookmarkStart w:id="131" w:name="_Toc68114523"/>
      <w:bookmarkEnd w:id="131"/>
    </w:p>
    <w:p w14:paraId="7A8572DE" w14:textId="77777777" w:rsidR="008E0216" w:rsidRPr="00DF5388" w:rsidRDefault="008E0216" w:rsidP="00FB022F">
      <w:pPr>
        <w:rPr>
          <w:rFonts w:ascii="바탕" w:hAnsi="바탕"/>
          <w:sz w:val="22"/>
          <w:szCs w:val="22"/>
          <w:lang w:val="de-DE"/>
        </w:rPr>
      </w:pPr>
    </w:p>
    <w:p w14:paraId="6C94B4FE" w14:textId="77777777" w:rsidR="00DC6C01" w:rsidRPr="00DF5388" w:rsidRDefault="00233BCC" w:rsidP="00701E26">
      <w:pPr>
        <w:pStyle w:val="KSDTA1"/>
      </w:pPr>
      <w:bookmarkStart w:id="132" w:name="_Toc239424646"/>
      <w:bookmarkStart w:id="133" w:name="_Toc239427083"/>
      <w:r w:rsidRPr="00DF5388">
        <w:rPr>
          <w:rFonts w:hint="eastAsia"/>
        </w:rPr>
        <w:t>도로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유형</w:t>
      </w:r>
      <w:r w:rsidRPr="00DF5388">
        <w:rPr>
          <w:rFonts w:hint="eastAsia"/>
        </w:rPr>
        <w:t xml:space="preserve">, </w:t>
      </w:r>
      <w:r w:rsidRPr="00DF5388">
        <w:rPr>
          <w:rFonts w:hint="eastAsia"/>
        </w:rPr>
        <w:t>다음을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포함하되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이에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국한되지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않음</w:t>
      </w:r>
      <w:bookmarkEnd w:id="132"/>
      <w:bookmarkEnd w:id="133"/>
    </w:p>
    <w:p w14:paraId="1FF06857" w14:textId="77777777" w:rsidR="00701E26" w:rsidRPr="00DF5388" w:rsidRDefault="00701E26" w:rsidP="00DC6C01">
      <w:pPr>
        <w:rPr>
          <w:b/>
          <w:bCs/>
          <w:sz w:val="24"/>
          <w:szCs w:val="24"/>
        </w:rPr>
      </w:pPr>
    </w:p>
    <w:p w14:paraId="58D7ACBA" w14:textId="77777777" w:rsidR="00845587" w:rsidRPr="00DF5388" w:rsidRDefault="00233BCC" w:rsidP="00845587">
      <w:pPr>
        <w:spacing w:after="80"/>
      </w:pPr>
      <w:r w:rsidRPr="00DF5388">
        <w:t xml:space="preserve">• </w:t>
      </w:r>
      <w:r w:rsidRPr="00DF5388">
        <w:t>출입</w:t>
      </w:r>
      <w:r w:rsidRPr="00DF5388">
        <w:t xml:space="preserve"> </w:t>
      </w:r>
      <w:r w:rsidRPr="00DF5388">
        <w:t>통제</w:t>
      </w:r>
      <w:r w:rsidRPr="00DF5388">
        <w:t xml:space="preserve"> </w:t>
      </w:r>
      <w:r w:rsidRPr="00DF5388">
        <w:t>고속도로</w:t>
      </w:r>
      <w:r w:rsidRPr="00DF5388">
        <w:t>/</w:t>
      </w:r>
      <w:proofErr w:type="spellStart"/>
      <w:r w:rsidRPr="00DF5388">
        <w:t>프리웨이</w:t>
      </w:r>
      <w:proofErr w:type="spellEnd"/>
      <w:r w:rsidRPr="00DF5388">
        <w:t>(</w:t>
      </w:r>
      <w:r w:rsidRPr="00DF5388">
        <w:t>전면</w:t>
      </w:r>
      <w:r w:rsidRPr="00DF5388">
        <w:t xml:space="preserve"> </w:t>
      </w:r>
      <w:r w:rsidRPr="00DF5388">
        <w:t>또는</w:t>
      </w:r>
      <w:r w:rsidRPr="00DF5388">
        <w:t xml:space="preserve"> </w:t>
      </w:r>
      <w:r w:rsidRPr="00DF5388">
        <w:t>제한</w:t>
      </w:r>
      <w:r w:rsidR="00DB03FA" w:rsidRPr="00DF5388">
        <w:rPr>
          <w:rFonts w:hint="eastAsia"/>
        </w:rPr>
        <w:t xml:space="preserve"> </w:t>
      </w:r>
      <w:r w:rsidR="00DB03FA" w:rsidRPr="00DF5388">
        <w:rPr>
          <w:rFonts w:hint="eastAsia"/>
        </w:rPr>
        <w:t>출입통제</w:t>
      </w:r>
      <w:r w:rsidRPr="00DF5388">
        <w:t>)</w:t>
      </w:r>
    </w:p>
    <w:p w14:paraId="30255F8E" w14:textId="77777777" w:rsidR="00845587" w:rsidRPr="00DF5388" w:rsidRDefault="00233BCC" w:rsidP="00845587">
      <w:pPr>
        <w:spacing w:after="80"/>
      </w:pPr>
      <w:r w:rsidRPr="00DF5388">
        <w:t xml:space="preserve">• </w:t>
      </w:r>
      <w:r w:rsidRPr="00DF5388">
        <w:t>진입</w:t>
      </w:r>
      <w:r w:rsidRPr="00DF5388">
        <w:t>/</w:t>
      </w:r>
      <w:r w:rsidRPr="00DF5388">
        <w:t>진출</w:t>
      </w:r>
      <w:r w:rsidRPr="00DF5388">
        <w:t xml:space="preserve"> </w:t>
      </w:r>
      <w:r w:rsidRPr="00DF5388">
        <w:t>램프</w:t>
      </w:r>
      <w:r w:rsidRPr="00DF5388">
        <w:t xml:space="preserve">, </w:t>
      </w:r>
      <w:r w:rsidRPr="00DF5388">
        <w:t>고속도로</w:t>
      </w:r>
      <w:r w:rsidRPr="00DF5388">
        <w:t xml:space="preserve"> </w:t>
      </w:r>
      <w:r w:rsidRPr="00DF5388">
        <w:t>교차로</w:t>
      </w:r>
    </w:p>
    <w:p w14:paraId="71C31191" w14:textId="77777777" w:rsidR="00845587" w:rsidRPr="00DF5388" w:rsidRDefault="00233BCC" w:rsidP="00845587">
      <w:pPr>
        <w:spacing w:after="80"/>
      </w:pPr>
      <w:r w:rsidRPr="00DF5388">
        <w:t xml:space="preserve">• </w:t>
      </w:r>
      <w:r w:rsidRPr="00DF5388">
        <w:t>고속도로</w:t>
      </w:r>
      <w:r w:rsidRPr="00DF5388">
        <w:t>(</w:t>
      </w:r>
      <w:r w:rsidRPr="00DF5388">
        <w:t>단일</w:t>
      </w:r>
      <w:r w:rsidRPr="00DF5388">
        <w:t xml:space="preserve"> </w:t>
      </w:r>
      <w:r w:rsidRPr="00DF5388">
        <w:t>또는</w:t>
      </w:r>
      <w:r w:rsidRPr="00DF5388">
        <w:t xml:space="preserve"> </w:t>
      </w:r>
      <w:proofErr w:type="spellStart"/>
      <w:r w:rsidRPr="00DF5388">
        <w:t>다차선</w:t>
      </w:r>
      <w:proofErr w:type="spellEnd"/>
      <w:r w:rsidRPr="00DF5388">
        <w:t>)</w:t>
      </w:r>
    </w:p>
    <w:p w14:paraId="20CBAF1C" w14:textId="77777777" w:rsidR="00845587" w:rsidRPr="00DF5388" w:rsidRDefault="00233BCC" w:rsidP="00845587">
      <w:pPr>
        <w:spacing w:after="80"/>
      </w:pPr>
      <w:r w:rsidRPr="00DF5388">
        <w:t xml:space="preserve">• </w:t>
      </w:r>
      <w:r w:rsidRPr="00DF5388">
        <w:t>간선도로</w:t>
      </w:r>
    </w:p>
    <w:p w14:paraId="730A140D" w14:textId="77777777" w:rsidR="00845587" w:rsidRPr="00DF5388" w:rsidRDefault="00233BCC" w:rsidP="00845587">
      <w:pPr>
        <w:spacing w:after="80"/>
      </w:pPr>
      <w:r w:rsidRPr="00DF5388">
        <w:t xml:space="preserve">• </w:t>
      </w:r>
      <w:r w:rsidRPr="00DF5388">
        <w:t>주거</w:t>
      </w:r>
      <w:r w:rsidRPr="00DF5388">
        <w:t xml:space="preserve"> </w:t>
      </w:r>
      <w:r w:rsidRPr="00DF5388">
        <w:t>지역</w:t>
      </w:r>
      <w:r w:rsidRPr="00DF5388">
        <w:t xml:space="preserve"> </w:t>
      </w:r>
      <w:r w:rsidRPr="00DF5388">
        <w:t>도로</w:t>
      </w:r>
    </w:p>
    <w:p w14:paraId="543182DB" w14:textId="77777777" w:rsidR="00845587" w:rsidRPr="00DF5388" w:rsidRDefault="00233BCC" w:rsidP="00845587">
      <w:pPr>
        <w:spacing w:after="80"/>
      </w:pPr>
      <w:r w:rsidRPr="00DF5388">
        <w:t xml:space="preserve">• </w:t>
      </w:r>
      <w:r w:rsidRPr="00DF5388">
        <w:t>진입로</w:t>
      </w:r>
      <w:r w:rsidRPr="00DF5388">
        <w:t xml:space="preserve">, </w:t>
      </w:r>
      <w:r w:rsidRPr="00DF5388">
        <w:t>주차장</w:t>
      </w:r>
      <w:r w:rsidRPr="00DF5388">
        <w:t xml:space="preserve">, </w:t>
      </w:r>
      <w:r w:rsidRPr="00DF5388">
        <w:t>또는</w:t>
      </w:r>
      <w:r w:rsidRPr="00DF5388">
        <w:t xml:space="preserve"> </w:t>
      </w:r>
      <w:r w:rsidRPr="00DF5388">
        <w:t>구조물</w:t>
      </w:r>
    </w:p>
    <w:p w14:paraId="72540CD0" w14:textId="77777777" w:rsidR="00845587" w:rsidRPr="00DF5388" w:rsidRDefault="00233BCC" w:rsidP="00845587">
      <w:pPr>
        <w:spacing w:after="80"/>
      </w:pPr>
      <w:r w:rsidRPr="00DF5388">
        <w:t xml:space="preserve">• </w:t>
      </w:r>
      <w:r w:rsidRPr="00DF5388">
        <w:t>도로</w:t>
      </w:r>
      <w:r w:rsidRPr="00DF5388">
        <w:t xml:space="preserve"> </w:t>
      </w:r>
      <w:r w:rsidRPr="00DF5388">
        <w:t>포장</w:t>
      </w:r>
      <w:r w:rsidRPr="00DF5388">
        <w:t xml:space="preserve"> </w:t>
      </w:r>
      <w:r w:rsidRPr="00DF5388">
        <w:t>유형</w:t>
      </w:r>
      <w:r w:rsidRPr="00DF5388">
        <w:t>(</w:t>
      </w:r>
      <w:r w:rsidRPr="00DF5388">
        <w:t>아스팔트</w:t>
      </w:r>
      <w:r w:rsidRPr="00DF5388">
        <w:t xml:space="preserve">, </w:t>
      </w:r>
      <w:r w:rsidRPr="00DF5388">
        <w:t>자갈</w:t>
      </w:r>
      <w:r w:rsidRPr="00DF5388">
        <w:t xml:space="preserve">, </w:t>
      </w:r>
      <w:r w:rsidRPr="00DF5388">
        <w:t>콘크리트</w:t>
      </w:r>
      <w:r w:rsidRPr="00DF5388">
        <w:t xml:space="preserve"> </w:t>
      </w:r>
      <w:r w:rsidRPr="00DF5388">
        <w:t>등</w:t>
      </w:r>
      <w:r w:rsidRPr="00DF5388">
        <w:t>)</w:t>
      </w:r>
    </w:p>
    <w:p w14:paraId="223F72D1" w14:textId="77777777" w:rsidR="00845587" w:rsidRPr="00DF5388" w:rsidRDefault="00233BCC" w:rsidP="00845587">
      <w:pPr>
        <w:spacing w:after="80"/>
      </w:pPr>
      <w:r w:rsidRPr="00DF5388">
        <w:t xml:space="preserve">• </w:t>
      </w:r>
      <w:r w:rsidRPr="00DF5388">
        <w:t>철도</w:t>
      </w:r>
      <w:r w:rsidRPr="00DF5388">
        <w:t xml:space="preserve"> </w:t>
      </w:r>
      <w:r w:rsidRPr="00DF5388">
        <w:t>건널목</w:t>
      </w:r>
    </w:p>
    <w:p w14:paraId="4DF85CDB" w14:textId="77777777" w:rsidR="00845587" w:rsidRPr="00DF5388" w:rsidRDefault="00233BCC" w:rsidP="00845587">
      <w:pPr>
        <w:spacing w:after="80"/>
      </w:pPr>
      <w:r w:rsidRPr="00DF5388">
        <w:t xml:space="preserve">• </w:t>
      </w:r>
      <w:r w:rsidRPr="00DF5388">
        <w:t>전차</w:t>
      </w:r>
      <w:r w:rsidRPr="00DF5388">
        <w:t xml:space="preserve"> </w:t>
      </w:r>
      <w:r w:rsidRPr="00DF5388">
        <w:t>선로</w:t>
      </w:r>
    </w:p>
    <w:p w14:paraId="64DF9304" w14:textId="4C0F2DCD" w:rsidR="00233BCC" w:rsidRPr="00DF5388" w:rsidRDefault="00233BCC" w:rsidP="00845587">
      <w:pPr>
        <w:spacing w:after="80"/>
        <w:rPr>
          <w:b/>
        </w:rPr>
      </w:pPr>
      <w:r w:rsidRPr="00DF5388">
        <w:t xml:space="preserve">• </w:t>
      </w:r>
      <w:r w:rsidRPr="00DF5388">
        <w:t>표시가</w:t>
      </w:r>
      <w:r w:rsidRPr="00DF5388">
        <w:t xml:space="preserve"> </w:t>
      </w:r>
      <w:r w:rsidRPr="00DF5388">
        <w:t>없는</w:t>
      </w:r>
      <w:r w:rsidRPr="00DF5388">
        <w:t xml:space="preserve"> </w:t>
      </w:r>
      <w:r w:rsidRPr="00DF5388">
        <w:t>도로</w:t>
      </w:r>
    </w:p>
    <w:p w14:paraId="7017F03E" w14:textId="77777777" w:rsidR="00DC6C01" w:rsidRPr="00DF5388" w:rsidRDefault="00DC6C01" w:rsidP="00DC6C01">
      <w:pPr>
        <w:rPr>
          <w:rFonts w:cs="맑은 고딕"/>
        </w:rPr>
      </w:pPr>
    </w:p>
    <w:p w14:paraId="61687B06" w14:textId="77777777" w:rsidR="00DC6C01" w:rsidRPr="00DF5388" w:rsidRDefault="00233BCC" w:rsidP="00701E26">
      <w:pPr>
        <w:pStyle w:val="KSDTA1"/>
      </w:pPr>
      <w:bookmarkStart w:id="134" w:name="_Toc239424647"/>
      <w:bookmarkStart w:id="135" w:name="_Toc239427084"/>
      <w:r w:rsidRPr="00DF5388">
        <w:rPr>
          <w:rFonts w:hint="eastAsia"/>
          <w:lang w:eastAsia="ko-KR"/>
        </w:rPr>
        <w:t>인프라</w:t>
      </w:r>
      <w:r w:rsidRPr="00DF5388">
        <w:rPr>
          <w:rFonts w:hint="eastAsia"/>
          <w:lang w:eastAsia="ko-KR"/>
        </w:rPr>
        <w:t xml:space="preserve"> </w:t>
      </w:r>
      <w:r w:rsidRPr="00DF5388">
        <w:rPr>
          <w:rFonts w:hint="eastAsia"/>
          <w:lang w:eastAsia="ko-KR"/>
        </w:rPr>
        <w:t>속성</w:t>
      </w:r>
      <w:r w:rsidRPr="00DF5388">
        <w:rPr>
          <w:rFonts w:hint="eastAsia"/>
          <w:lang w:eastAsia="ko-KR"/>
        </w:rPr>
        <w:t xml:space="preserve">, </w:t>
      </w:r>
      <w:r w:rsidRPr="00DF5388">
        <w:rPr>
          <w:rFonts w:hint="eastAsia"/>
          <w:lang w:eastAsia="ko-KR"/>
        </w:rPr>
        <w:t>다음을</w:t>
      </w:r>
      <w:r w:rsidRPr="00DF5388">
        <w:rPr>
          <w:rFonts w:hint="eastAsia"/>
          <w:lang w:eastAsia="ko-KR"/>
        </w:rPr>
        <w:t xml:space="preserve"> </w:t>
      </w:r>
      <w:r w:rsidRPr="00DF5388">
        <w:rPr>
          <w:rFonts w:hint="eastAsia"/>
          <w:lang w:eastAsia="ko-KR"/>
        </w:rPr>
        <w:t>포함하되</w:t>
      </w:r>
      <w:r w:rsidRPr="00DF5388">
        <w:rPr>
          <w:rFonts w:hint="eastAsia"/>
          <w:lang w:eastAsia="ko-KR"/>
        </w:rPr>
        <w:t xml:space="preserve"> </w:t>
      </w:r>
      <w:r w:rsidRPr="00DF5388">
        <w:rPr>
          <w:rFonts w:hint="eastAsia"/>
          <w:lang w:eastAsia="ko-KR"/>
        </w:rPr>
        <w:t>이에</w:t>
      </w:r>
      <w:r w:rsidRPr="00DF5388">
        <w:rPr>
          <w:rFonts w:hint="eastAsia"/>
          <w:lang w:eastAsia="ko-KR"/>
        </w:rPr>
        <w:t xml:space="preserve"> </w:t>
      </w:r>
      <w:r w:rsidRPr="00DF5388">
        <w:rPr>
          <w:rFonts w:hint="eastAsia"/>
          <w:lang w:eastAsia="ko-KR"/>
        </w:rPr>
        <w:t>국한되지</w:t>
      </w:r>
      <w:r w:rsidRPr="00DF5388">
        <w:rPr>
          <w:rFonts w:hint="eastAsia"/>
          <w:lang w:eastAsia="ko-KR"/>
        </w:rPr>
        <w:t xml:space="preserve"> </w:t>
      </w:r>
      <w:r w:rsidRPr="00DF5388">
        <w:rPr>
          <w:rFonts w:hint="eastAsia"/>
          <w:lang w:eastAsia="ko-KR"/>
        </w:rPr>
        <w:t>않음</w:t>
      </w:r>
      <w:bookmarkEnd w:id="134"/>
      <w:bookmarkEnd w:id="135"/>
    </w:p>
    <w:p w14:paraId="004482CE" w14:textId="77777777" w:rsidR="00795C66" w:rsidRPr="00DF5388" w:rsidRDefault="00795C66" w:rsidP="00795C66"/>
    <w:p w14:paraId="714BE744" w14:textId="77777777" w:rsidR="00845587" w:rsidRPr="00DF5388" w:rsidRDefault="00233BCC" w:rsidP="00845587">
      <w:pPr>
        <w:spacing w:after="80"/>
      </w:pPr>
      <w:r w:rsidRPr="00DF5388">
        <w:t xml:space="preserve">• </w:t>
      </w:r>
      <w:r w:rsidRPr="00DF5388">
        <w:t>도로</w:t>
      </w:r>
      <w:r w:rsidRPr="00DF5388">
        <w:t xml:space="preserve"> </w:t>
      </w:r>
      <w:r w:rsidRPr="00DF5388">
        <w:t>상태</w:t>
      </w:r>
      <w:r w:rsidRPr="00DF5388">
        <w:t>(</w:t>
      </w:r>
      <w:r w:rsidRPr="00DF5388">
        <w:t>보수</w:t>
      </w:r>
      <w:r w:rsidRPr="00DF5388">
        <w:t xml:space="preserve"> </w:t>
      </w:r>
      <w:r w:rsidRPr="00DF5388">
        <w:t>상태</w:t>
      </w:r>
      <w:r w:rsidRPr="00DF5388">
        <w:t xml:space="preserve">, </w:t>
      </w:r>
      <w:r w:rsidRPr="00DF5388">
        <w:t>눈</w:t>
      </w:r>
      <w:r w:rsidRPr="00DF5388">
        <w:t>/</w:t>
      </w:r>
      <w:r w:rsidRPr="00DF5388">
        <w:t>빙판</w:t>
      </w:r>
      <w:r w:rsidRPr="00DF5388">
        <w:t xml:space="preserve">, </w:t>
      </w:r>
      <w:r w:rsidR="00DB03FA" w:rsidRPr="00DF5388">
        <w:rPr>
          <w:rFonts w:hint="eastAsia"/>
        </w:rPr>
        <w:t>노면</w:t>
      </w:r>
      <w:r w:rsidRPr="00DF5388">
        <w:t>표시</w:t>
      </w:r>
      <w:r w:rsidRPr="00DF5388">
        <w:t xml:space="preserve"> </w:t>
      </w:r>
      <w:r w:rsidRPr="00DF5388">
        <w:t>가시성</w:t>
      </w:r>
      <w:r w:rsidRPr="00DF5388">
        <w:t xml:space="preserve"> </w:t>
      </w:r>
      <w:r w:rsidRPr="00DF5388">
        <w:t>등</w:t>
      </w:r>
      <w:r w:rsidRPr="00DF5388">
        <w:t>)</w:t>
      </w:r>
    </w:p>
    <w:p w14:paraId="394A8B55" w14:textId="77777777" w:rsidR="00845587" w:rsidRPr="00DF5388" w:rsidRDefault="00233BCC" w:rsidP="00845587">
      <w:pPr>
        <w:spacing w:after="80"/>
      </w:pPr>
      <w:r w:rsidRPr="00DF5388">
        <w:t xml:space="preserve">• </w:t>
      </w:r>
      <w:r w:rsidRPr="00DF5388">
        <w:t>특정</w:t>
      </w:r>
      <w:r w:rsidRPr="00DF5388">
        <w:t xml:space="preserve"> </w:t>
      </w:r>
      <w:r w:rsidRPr="00DF5388">
        <w:t>교통</w:t>
      </w:r>
      <w:r w:rsidRPr="00DF5388">
        <w:t xml:space="preserve"> </w:t>
      </w:r>
      <w:r w:rsidRPr="00DF5388">
        <w:t>통제</w:t>
      </w:r>
      <w:r w:rsidRPr="00DF5388">
        <w:t xml:space="preserve"> </w:t>
      </w:r>
      <w:r w:rsidRPr="00DF5388">
        <w:t>장치의</w:t>
      </w:r>
      <w:r w:rsidRPr="00DF5388">
        <w:t xml:space="preserve"> </w:t>
      </w:r>
      <w:r w:rsidRPr="00DF5388">
        <w:t>존재</w:t>
      </w:r>
      <w:r w:rsidRPr="00DF5388">
        <w:t>/</w:t>
      </w:r>
      <w:r w:rsidRPr="00DF5388">
        <w:t>부재</w:t>
      </w:r>
      <w:r w:rsidRPr="00DF5388">
        <w:t>(</w:t>
      </w:r>
      <w:r w:rsidRPr="00DF5388">
        <w:t>교통</w:t>
      </w:r>
      <w:r w:rsidRPr="00DF5388">
        <w:t xml:space="preserve"> </w:t>
      </w:r>
      <w:r w:rsidRPr="00DF5388">
        <w:t>표지판</w:t>
      </w:r>
      <w:r w:rsidRPr="00DF5388">
        <w:t>/</w:t>
      </w:r>
      <w:r w:rsidRPr="00DF5388">
        <w:t>신호</w:t>
      </w:r>
      <w:r w:rsidRPr="00DF5388">
        <w:t xml:space="preserve">, </w:t>
      </w:r>
      <w:r w:rsidRPr="00DF5388">
        <w:t>로터리</w:t>
      </w:r>
      <w:r w:rsidRPr="00DF5388">
        <w:t xml:space="preserve"> </w:t>
      </w:r>
      <w:r w:rsidRPr="00DF5388">
        <w:t>등</w:t>
      </w:r>
      <w:r w:rsidRPr="00DF5388">
        <w:t>)</w:t>
      </w:r>
    </w:p>
    <w:p w14:paraId="74AA4A9B" w14:textId="77777777" w:rsidR="00845587" w:rsidRPr="00DF5388" w:rsidRDefault="00233BCC" w:rsidP="00845587">
      <w:pPr>
        <w:spacing w:after="80"/>
      </w:pPr>
      <w:r w:rsidRPr="00DF5388">
        <w:t xml:space="preserve">• </w:t>
      </w:r>
      <w:r w:rsidRPr="00DF5388">
        <w:t>맞은편</w:t>
      </w:r>
      <w:r w:rsidRPr="00DF5388">
        <w:t xml:space="preserve"> </w:t>
      </w:r>
      <w:r w:rsidRPr="00DF5388">
        <w:t>차량을</w:t>
      </w:r>
      <w:r w:rsidRPr="00DF5388">
        <w:t xml:space="preserve"> </w:t>
      </w:r>
      <w:r w:rsidRPr="00DF5388">
        <w:t>분리하는</w:t>
      </w:r>
      <w:r w:rsidRPr="00DF5388">
        <w:t xml:space="preserve"> </w:t>
      </w:r>
      <w:r w:rsidRPr="00DF5388">
        <w:t>도로</w:t>
      </w:r>
      <w:r w:rsidRPr="00DF5388">
        <w:t xml:space="preserve"> </w:t>
      </w:r>
      <w:r w:rsidRPr="00DF5388">
        <w:t>중앙분리대</w:t>
      </w:r>
      <w:r w:rsidRPr="00DF5388">
        <w:t xml:space="preserve"> </w:t>
      </w:r>
      <w:r w:rsidRPr="00DF5388">
        <w:t>및</w:t>
      </w:r>
      <w:r w:rsidRPr="00DF5388">
        <w:t>/</w:t>
      </w:r>
      <w:r w:rsidRPr="00DF5388">
        <w:t>또는</w:t>
      </w:r>
      <w:r w:rsidRPr="00DF5388">
        <w:t xml:space="preserve"> </w:t>
      </w:r>
      <w:r w:rsidRPr="00DF5388">
        <w:t>방호벽의</w:t>
      </w:r>
      <w:r w:rsidRPr="00DF5388">
        <w:t xml:space="preserve"> </w:t>
      </w:r>
      <w:r w:rsidRPr="00DF5388">
        <w:t>존재</w:t>
      </w:r>
      <w:r w:rsidRPr="00DF5388">
        <w:t>/</w:t>
      </w:r>
      <w:r w:rsidRPr="00DF5388">
        <w:t>부재</w:t>
      </w:r>
    </w:p>
    <w:p w14:paraId="5F5AC258" w14:textId="43FD17A4" w:rsidR="00233BCC" w:rsidRPr="00DF5388" w:rsidRDefault="00233BCC" w:rsidP="00845587">
      <w:pPr>
        <w:spacing w:after="80"/>
      </w:pPr>
      <w:r w:rsidRPr="00DF5388">
        <w:t xml:space="preserve">• </w:t>
      </w:r>
      <w:r w:rsidRPr="00DF5388">
        <w:t>특수</w:t>
      </w:r>
      <w:r w:rsidRPr="00DF5388">
        <w:t xml:space="preserve"> </w:t>
      </w:r>
      <w:r w:rsidRPr="00DF5388">
        <w:t>시설</w:t>
      </w:r>
      <w:r w:rsidRPr="00DF5388">
        <w:t xml:space="preserve"> </w:t>
      </w:r>
      <w:r w:rsidRPr="00DF5388">
        <w:t>존재</w:t>
      </w:r>
      <w:r w:rsidRPr="00DF5388">
        <w:t xml:space="preserve"> </w:t>
      </w:r>
      <w:r w:rsidRPr="00DF5388">
        <w:t>여부</w:t>
      </w:r>
      <w:r w:rsidRPr="00DF5388">
        <w:t>(</w:t>
      </w:r>
      <w:r w:rsidRPr="00DF5388">
        <w:t>예</w:t>
      </w:r>
      <w:r w:rsidRPr="00DF5388">
        <w:t xml:space="preserve">: </w:t>
      </w:r>
      <w:r w:rsidRPr="00DF5388">
        <w:t>편도</w:t>
      </w:r>
      <w:r w:rsidRPr="00DF5388">
        <w:t xml:space="preserve"> </w:t>
      </w:r>
      <w:r w:rsidRPr="00DF5388">
        <w:t>교량</w:t>
      </w:r>
      <w:r w:rsidRPr="00DF5388">
        <w:t xml:space="preserve">, </w:t>
      </w:r>
      <w:r w:rsidRPr="00DF5388">
        <w:t>보호되지</w:t>
      </w:r>
      <w:r w:rsidRPr="00DF5388">
        <w:t xml:space="preserve"> </w:t>
      </w:r>
      <w:r w:rsidRPr="00DF5388">
        <w:t>않은</w:t>
      </w:r>
      <w:r w:rsidRPr="00DF5388">
        <w:t xml:space="preserve"> </w:t>
      </w:r>
      <w:r w:rsidRPr="00DF5388">
        <w:t>철도</w:t>
      </w:r>
      <w:r w:rsidRPr="00DF5388">
        <w:t xml:space="preserve"> </w:t>
      </w:r>
      <w:r w:rsidRPr="00DF5388">
        <w:t>건널목</w:t>
      </w:r>
      <w:r w:rsidRPr="00DF5388">
        <w:t xml:space="preserve"> </w:t>
      </w:r>
      <w:r w:rsidRPr="00DF5388">
        <w:t>등</w:t>
      </w:r>
      <w:r w:rsidRPr="00DF5388">
        <w:t>)</w:t>
      </w:r>
    </w:p>
    <w:p w14:paraId="37DE9BF0" w14:textId="77777777" w:rsidR="00233BCC" w:rsidRPr="00DF5388" w:rsidRDefault="00233BCC" w:rsidP="00795C66"/>
    <w:p w14:paraId="7211129D" w14:textId="77777777" w:rsidR="00233BCC" w:rsidRPr="00DF5388" w:rsidRDefault="00233BCC" w:rsidP="00233BCC">
      <w:pPr>
        <w:pStyle w:val="KSDTA1"/>
        <w:rPr>
          <w:lang w:eastAsia="ko-KR"/>
        </w:rPr>
      </w:pPr>
      <w:bookmarkStart w:id="136" w:name="_Toc239424648"/>
      <w:bookmarkStart w:id="137" w:name="_Toc239427085"/>
      <w:r w:rsidRPr="00DF5388">
        <w:rPr>
          <w:rFonts w:hint="eastAsia"/>
          <w:lang w:eastAsia="ko-KR"/>
        </w:rPr>
        <w:t>교통</w:t>
      </w:r>
      <w:r w:rsidRPr="00DF5388">
        <w:rPr>
          <w:rFonts w:hint="eastAsia"/>
          <w:lang w:eastAsia="ko-KR"/>
        </w:rPr>
        <w:t xml:space="preserve"> </w:t>
      </w:r>
      <w:r w:rsidRPr="00DF5388">
        <w:rPr>
          <w:rFonts w:hint="eastAsia"/>
          <w:lang w:eastAsia="ko-KR"/>
        </w:rPr>
        <w:t>상</w:t>
      </w:r>
      <w:r w:rsidRPr="00DF5388">
        <w:rPr>
          <w:lang w:eastAsia="ko-KR"/>
        </w:rPr>
        <w:t>황</w:t>
      </w:r>
      <w:r w:rsidRPr="00DF5388">
        <w:rPr>
          <w:lang w:eastAsia="ko-KR"/>
        </w:rPr>
        <w:t xml:space="preserve">, </w:t>
      </w:r>
      <w:r w:rsidRPr="00DF5388">
        <w:rPr>
          <w:lang w:eastAsia="ko-KR"/>
        </w:rPr>
        <w:t>다음을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포함하되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이에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국한되지</w:t>
      </w:r>
      <w:r w:rsidRPr="00DF5388">
        <w:rPr>
          <w:lang w:eastAsia="ko-KR"/>
        </w:rPr>
        <w:t xml:space="preserve"> </w:t>
      </w:r>
      <w:r w:rsidRPr="00DF5388">
        <w:rPr>
          <w:lang w:eastAsia="ko-KR"/>
        </w:rPr>
        <w:t>않음</w:t>
      </w:r>
      <w:bookmarkEnd w:id="136"/>
      <w:bookmarkEnd w:id="137"/>
    </w:p>
    <w:p w14:paraId="1403F55E" w14:textId="77777777" w:rsidR="00233BCC" w:rsidRPr="00DF5388" w:rsidRDefault="00233BCC" w:rsidP="00233BCC">
      <w:pPr>
        <w:rPr>
          <w:lang w:val="de-DE"/>
        </w:rPr>
      </w:pPr>
    </w:p>
    <w:p w14:paraId="6A7E8393" w14:textId="77777777" w:rsidR="00845587" w:rsidRPr="00DF5388" w:rsidRDefault="00233BCC" w:rsidP="00845587">
      <w:pPr>
        <w:spacing w:after="80"/>
        <w:rPr>
          <w:lang w:val="de-DE"/>
        </w:rPr>
      </w:pPr>
      <w:r w:rsidRPr="00DF5388">
        <w:rPr>
          <w:rFonts w:hint="eastAsia"/>
          <w:lang w:val="de-DE"/>
        </w:rPr>
        <w:t>•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특정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도로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이용자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존재</w:t>
      </w:r>
      <w:r w:rsidRPr="00DF5388">
        <w:rPr>
          <w:rFonts w:hint="eastAsia"/>
          <w:lang w:val="de-DE"/>
        </w:rPr>
        <w:t>/</w:t>
      </w:r>
      <w:r w:rsidRPr="00DF5388">
        <w:rPr>
          <w:rFonts w:hint="eastAsia"/>
          <w:lang w:val="de-DE"/>
        </w:rPr>
        <w:t>부재</w:t>
      </w:r>
      <w:r w:rsidRPr="00DF5388">
        <w:rPr>
          <w:rFonts w:hint="eastAsia"/>
          <w:lang w:val="de-DE"/>
        </w:rPr>
        <w:t>(</w:t>
      </w:r>
      <w:r w:rsidRPr="00DF5388">
        <w:rPr>
          <w:rFonts w:hint="eastAsia"/>
          <w:lang w:val="de-DE"/>
        </w:rPr>
        <w:t>예</w:t>
      </w:r>
      <w:r w:rsidRPr="00DF5388">
        <w:rPr>
          <w:rFonts w:hint="eastAsia"/>
          <w:lang w:val="de-DE"/>
        </w:rPr>
        <w:t xml:space="preserve">: </w:t>
      </w:r>
      <w:r w:rsidRPr="00DF5388">
        <w:rPr>
          <w:rFonts w:hint="eastAsia"/>
          <w:lang w:val="de-DE"/>
        </w:rPr>
        <w:t>저속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차량</w:t>
      </w:r>
      <w:r w:rsidRPr="00DF5388">
        <w:rPr>
          <w:rFonts w:hint="eastAsia"/>
          <w:lang w:val="de-DE"/>
        </w:rPr>
        <w:t xml:space="preserve">, </w:t>
      </w:r>
      <w:r w:rsidRPr="00DF5388">
        <w:rPr>
          <w:rFonts w:hint="eastAsia"/>
          <w:lang w:val="de-DE"/>
        </w:rPr>
        <w:t>보행자</w:t>
      </w:r>
      <w:r w:rsidRPr="00DF5388">
        <w:rPr>
          <w:rFonts w:hint="eastAsia"/>
          <w:lang w:val="de-DE"/>
        </w:rPr>
        <w:t xml:space="preserve">, </w:t>
      </w:r>
      <w:r w:rsidRPr="00DF5388">
        <w:rPr>
          <w:rFonts w:hint="eastAsia"/>
          <w:lang w:val="de-DE"/>
        </w:rPr>
        <w:t>자전거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이용자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등</w:t>
      </w:r>
      <w:r w:rsidRPr="00DF5388">
        <w:rPr>
          <w:rFonts w:hint="eastAsia"/>
          <w:lang w:val="de-DE"/>
        </w:rPr>
        <w:t>)</w:t>
      </w:r>
    </w:p>
    <w:p w14:paraId="7EF44019" w14:textId="77777777" w:rsidR="00845587" w:rsidRPr="00DF5388" w:rsidRDefault="00233BCC" w:rsidP="00845587">
      <w:pPr>
        <w:spacing w:after="80"/>
        <w:rPr>
          <w:lang w:val="de-DE"/>
        </w:rPr>
      </w:pPr>
      <w:r w:rsidRPr="00DF5388">
        <w:rPr>
          <w:rFonts w:hint="eastAsia"/>
          <w:lang w:val="de-DE"/>
        </w:rPr>
        <w:t>•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인근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교통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존재</w:t>
      </w:r>
      <w:r w:rsidRPr="00DF5388">
        <w:rPr>
          <w:rFonts w:hint="eastAsia"/>
          <w:lang w:val="de-DE"/>
        </w:rPr>
        <w:t>/</w:t>
      </w:r>
      <w:r w:rsidRPr="00DF5388">
        <w:rPr>
          <w:rFonts w:hint="eastAsia"/>
          <w:lang w:val="de-DE"/>
        </w:rPr>
        <w:t>부재</w:t>
      </w:r>
      <w:r w:rsidRPr="00DF5388">
        <w:rPr>
          <w:rFonts w:hint="eastAsia"/>
          <w:lang w:val="de-DE"/>
        </w:rPr>
        <w:t>(</w:t>
      </w:r>
      <w:r w:rsidRPr="00DF5388">
        <w:rPr>
          <w:rFonts w:hint="eastAsia"/>
          <w:lang w:val="de-DE"/>
        </w:rPr>
        <w:t>상대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속도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차이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포함</w:t>
      </w:r>
      <w:r w:rsidRPr="00DF5388">
        <w:rPr>
          <w:rFonts w:hint="eastAsia"/>
          <w:lang w:val="de-DE"/>
        </w:rPr>
        <w:t>)</w:t>
      </w:r>
    </w:p>
    <w:p w14:paraId="6D61FB9D" w14:textId="77777777" w:rsidR="00845587" w:rsidRPr="00DF5388" w:rsidRDefault="00233BCC" w:rsidP="00845587">
      <w:pPr>
        <w:spacing w:after="80"/>
        <w:rPr>
          <w:lang w:val="de-DE"/>
        </w:rPr>
      </w:pPr>
      <w:r w:rsidRPr="00DF5388">
        <w:rPr>
          <w:rFonts w:hint="eastAsia"/>
          <w:lang w:val="de-DE"/>
        </w:rPr>
        <w:t>•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교통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통제</w:t>
      </w:r>
      <w:r w:rsidRPr="00DF5388">
        <w:rPr>
          <w:rFonts w:hint="eastAsia"/>
          <w:lang w:val="de-DE"/>
        </w:rPr>
        <w:t>/</w:t>
      </w:r>
      <w:proofErr w:type="spellStart"/>
      <w:r w:rsidR="00706228" w:rsidRPr="00DF5388">
        <w:rPr>
          <w:rFonts w:hint="eastAsia"/>
          <w:lang w:val="de-DE"/>
        </w:rPr>
        <w:t>교통정온화</w:t>
      </w:r>
      <w:proofErr w:type="spellEnd"/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시설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존재</w:t>
      </w:r>
      <w:r w:rsidRPr="00DF5388">
        <w:rPr>
          <w:rFonts w:hint="eastAsia"/>
          <w:lang w:val="de-DE"/>
        </w:rPr>
        <w:t>/</w:t>
      </w:r>
      <w:r w:rsidRPr="00DF5388">
        <w:rPr>
          <w:rFonts w:hint="eastAsia"/>
          <w:lang w:val="de-DE"/>
        </w:rPr>
        <w:t>부재</w:t>
      </w:r>
      <w:r w:rsidRPr="00DF5388">
        <w:rPr>
          <w:rFonts w:hint="eastAsia"/>
          <w:lang w:val="de-DE"/>
        </w:rPr>
        <w:t>(</w:t>
      </w:r>
      <w:proofErr w:type="spellStart"/>
      <w:r w:rsidR="00756C5A" w:rsidRPr="00DF5388">
        <w:rPr>
          <w:rFonts w:hint="eastAsia"/>
          <w:lang w:val="de-DE"/>
        </w:rPr>
        <w:t>다인승</w:t>
      </w:r>
      <w:proofErr w:type="spellEnd"/>
      <w:r w:rsidR="00756C5A"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차량</w:t>
      </w:r>
      <w:r w:rsidRPr="00DF5388">
        <w:rPr>
          <w:rFonts w:hint="eastAsia"/>
          <w:lang w:val="de-DE"/>
        </w:rPr>
        <w:t xml:space="preserve">(HOV) </w:t>
      </w:r>
      <w:r w:rsidR="00706228" w:rsidRPr="00DF5388">
        <w:rPr>
          <w:rFonts w:hint="eastAsia"/>
          <w:lang w:val="de-DE"/>
        </w:rPr>
        <w:t>전용차로</w:t>
      </w:r>
      <w:r w:rsidRPr="00DF5388">
        <w:rPr>
          <w:rFonts w:hint="eastAsia"/>
          <w:lang w:val="de-DE"/>
        </w:rPr>
        <w:t xml:space="preserve">, </w:t>
      </w:r>
      <w:r w:rsidRPr="00DF5388">
        <w:rPr>
          <w:rFonts w:hint="eastAsia"/>
          <w:lang w:val="de-DE"/>
        </w:rPr>
        <w:t>가</w:t>
      </w:r>
      <w:r w:rsidR="00706228" w:rsidRPr="00DF5388">
        <w:rPr>
          <w:rFonts w:hint="eastAsia"/>
          <w:lang w:val="de-DE"/>
        </w:rPr>
        <w:t>역</w:t>
      </w:r>
      <w:r w:rsidRPr="00DF5388">
        <w:rPr>
          <w:rFonts w:hint="eastAsia"/>
          <w:lang w:val="de-DE"/>
        </w:rPr>
        <w:t>차</w:t>
      </w:r>
      <w:r w:rsidR="001366BE" w:rsidRPr="00DF5388">
        <w:rPr>
          <w:rFonts w:hint="eastAsia"/>
          <w:lang w:val="de-DE"/>
        </w:rPr>
        <w:t>로</w:t>
      </w:r>
      <w:r w:rsidRPr="00DF5388">
        <w:rPr>
          <w:rFonts w:hint="eastAsia"/>
          <w:lang w:val="de-DE"/>
        </w:rPr>
        <w:t xml:space="preserve">, </w:t>
      </w:r>
      <w:r w:rsidRPr="00DF5388">
        <w:rPr>
          <w:rFonts w:hint="eastAsia"/>
          <w:lang w:val="de-DE"/>
        </w:rPr>
        <w:t>시간대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제한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차선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등</w:t>
      </w:r>
      <w:r w:rsidRPr="00DF5388">
        <w:rPr>
          <w:rFonts w:hint="eastAsia"/>
          <w:lang w:val="de-DE"/>
        </w:rPr>
        <w:t>)</w:t>
      </w:r>
    </w:p>
    <w:p w14:paraId="1A34065C" w14:textId="77777777" w:rsidR="00845587" w:rsidRPr="00DF5388" w:rsidRDefault="00233BCC" w:rsidP="00845587">
      <w:pPr>
        <w:spacing w:after="80"/>
        <w:rPr>
          <w:lang w:val="de-DE"/>
        </w:rPr>
      </w:pPr>
      <w:r w:rsidRPr="00DF5388">
        <w:rPr>
          <w:rFonts w:hint="eastAsia"/>
          <w:lang w:val="de-DE"/>
        </w:rPr>
        <w:t>•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불규칙한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조건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존재</w:t>
      </w:r>
      <w:r w:rsidRPr="00DF5388">
        <w:rPr>
          <w:rFonts w:hint="eastAsia"/>
          <w:lang w:val="de-DE"/>
        </w:rPr>
        <w:t>/</w:t>
      </w:r>
      <w:r w:rsidRPr="00DF5388">
        <w:rPr>
          <w:rFonts w:hint="eastAsia"/>
          <w:lang w:val="de-DE"/>
        </w:rPr>
        <w:t>부재</w:t>
      </w:r>
      <w:r w:rsidRPr="00DF5388">
        <w:rPr>
          <w:rFonts w:hint="eastAsia"/>
          <w:lang w:val="de-DE"/>
        </w:rPr>
        <w:t>(</w:t>
      </w:r>
      <w:r w:rsidRPr="00DF5388">
        <w:rPr>
          <w:rFonts w:hint="eastAsia"/>
          <w:lang w:val="de-DE"/>
        </w:rPr>
        <w:t>공사</w:t>
      </w:r>
      <w:r w:rsidRPr="00DF5388">
        <w:rPr>
          <w:rFonts w:hint="eastAsia"/>
          <w:lang w:val="de-DE"/>
        </w:rPr>
        <w:t xml:space="preserve">, </w:t>
      </w:r>
      <w:r w:rsidRPr="00DF5388">
        <w:rPr>
          <w:rFonts w:hint="eastAsia"/>
          <w:lang w:val="de-DE"/>
        </w:rPr>
        <w:t>사고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현장</w:t>
      </w:r>
      <w:r w:rsidRPr="00DF5388">
        <w:rPr>
          <w:rFonts w:hint="eastAsia"/>
          <w:lang w:val="de-DE"/>
        </w:rPr>
        <w:t xml:space="preserve">, </w:t>
      </w:r>
      <w:r w:rsidRPr="00DF5388">
        <w:rPr>
          <w:rFonts w:hint="eastAsia"/>
          <w:lang w:val="de-DE"/>
        </w:rPr>
        <w:t>우회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도로</w:t>
      </w:r>
      <w:r w:rsidRPr="00DF5388">
        <w:rPr>
          <w:rFonts w:hint="eastAsia"/>
          <w:lang w:val="de-DE"/>
        </w:rPr>
        <w:t xml:space="preserve">, </w:t>
      </w:r>
      <w:r w:rsidRPr="00DF5388">
        <w:rPr>
          <w:rFonts w:hint="eastAsia"/>
          <w:lang w:val="de-DE"/>
        </w:rPr>
        <w:t>홍수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등</w:t>
      </w:r>
      <w:r w:rsidRPr="00DF5388">
        <w:rPr>
          <w:rFonts w:hint="eastAsia"/>
          <w:lang w:val="de-DE"/>
        </w:rPr>
        <w:t>)</w:t>
      </w:r>
    </w:p>
    <w:p w14:paraId="2A1912BF" w14:textId="77777777" w:rsidR="00845587" w:rsidRPr="00DF5388" w:rsidRDefault="00233BCC" w:rsidP="00845587">
      <w:pPr>
        <w:spacing w:after="80"/>
        <w:rPr>
          <w:lang w:val="de-DE"/>
        </w:rPr>
      </w:pPr>
      <w:r w:rsidRPr="00DF5388">
        <w:rPr>
          <w:rFonts w:hint="eastAsia"/>
          <w:lang w:val="de-DE"/>
        </w:rPr>
        <w:t>•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복잡한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교차로</w:t>
      </w:r>
      <w:r w:rsidRPr="00DF5388">
        <w:rPr>
          <w:rFonts w:hint="eastAsia"/>
          <w:lang w:val="de-DE"/>
        </w:rPr>
        <w:t xml:space="preserve">, </w:t>
      </w:r>
      <w:r w:rsidRPr="00DF5388">
        <w:rPr>
          <w:rFonts w:hint="eastAsia"/>
          <w:lang w:val="de-DE"/>
        </w:rPr>
        <w:t>합류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구간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존재</w:t>
      </w:r>
      <w:r w:rsidRPr="00DF5388">
        <w:rPr>
          <w:rFonts w:hint="eastAsia"/>
          <w:lang w:val="de-DE"/>
        </w:rPr>
        <w:t>/</w:t>
      </w:r>
      <w:r w:rsidRPr="00DF5388">
        <w:rPr>
          <w:rFonts w:hint="eastAsia"/>
          <w:lang w:val="de-DE"/>
        </w:rPr>
        <w:t>부재</w:t>
      </w:r>
    </w:p>
    <w:p w14:paraId="76E8D303" w14:textId="1EF0F5F7" w:rsidR="00233BCC" w:rsidRPr="00DF5388" w:rsidRDefault="00233BCC" w:rsidP="00845587">
      <w:pPr>
        <w:spacing w:after="80"/>
        <w:rPr>
          <w:lang w:val="de-DE"/>
        </w:rPr>
      </w:pPr>
      <w:r w:rsidRPr="00DF5388">
        <w:rPr>
          <w:rFonts w:hint="eastAsia"/>
          <w:lang w:val="de-DE"/>
        </w:rPr>
        <w:t>•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도로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설계</w:t>
      </w:r>
      <w:r w:rsidRPr="00DF5388">
        <w:rPr>
          <w:rFonts w:hint="eastAsia"/>
          <w:lang w:val="de-DE"/>
        </w:rPr>
        <w:t>/</w:t>
      </w:r>
      <w:r w:rsidRPr="00DF5388">
        <w:rPr>
          <w:rFonts w:hint="eastAsia"/>
          <w:lang w:val="de-DE"/>
        </w:rPr>
        <w:t>교통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규범의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지역별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차이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존재</w:t>
      </w:r>
      <w:r w:rsidRPr="00DF5388">
        <w:rPr>
          <w:rFonts w:hint="eastAsia"/>
          <w:lang w:val="de-DE"/>
        </w:rPr>
        <w:t>/</w:t>
      </w:r>
      <w:r w:rsidRPr="00DF5388">
        <w:rPr>
          <w:rFonts w:hint="eastAsia"/>
          <w:lang w:val="de-DE"/>
        </w:rPr>
        <w:t>부재</w:t>
      </w:r>
      <w:r w:rsidRPr="00DF5388">
        <w:rPr>
          <w:rFonts w:hint="eastAsia"/>
          <w:lang w:val="de-DE"/>
        </w:rPr>
        <w:t>(</w:t>
      </w:r>
      <w:r w:rsidRPr="00DF5388">
        <w:rPr>
          <w:rFonts w:hint="eastAsia"/>
          <w:lang w:val="de-DE"/>
        </w:rPr>
        <w:t>예</w:t>
      </w:r>
      <w:r w:rsidRPr="00DF5388">
        <w:rPr>
          <w:rFonts w:hint="eastAsia"/>
          <w:lang w:val="de-DE"/>
        </w:rPr>
        <w:t xml:space="preserve">: </w:t>
      </w:r>
      <w:r w:rsidRPr="00DF5388">
        <w:rPr>
          <w:rFonts w:hint="eastAsia"/>
          <w:lang w:val="de-DE"/>
        </w:rPr>
        <w:t>“미시간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좌회전”</w:t>
      </w:r>
      <w:r w:rsidRPr="00DF5388">
        <w:rPr>
          <w:rFonts w:hint="eastAsia"/>
          <w:lang w:val="de-DE"/>
        </w:rPr>
        <w:t xml:space="preserve">, </w:t>
      </w:r>
      <w:r w:rsidRPr="00DF5388">
        <w:rPr>
          <w:rFonts w:hint="eastAsia"/>
          <w:lang w:val="de-DE"/>
        </w:rPr>
        <w:t>“피츠버그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좌회전”</w:t>
      </w:r>
      <w:r w:rsidRPr="00DF5388">
        <w:rPr>
          <w:rFonts w:hint="eastAsia"/>
          <w:lang w:val="de-DE"/>
        </w:rPr>
        <w:t xml:space="preserve"> </w:t>
      </w:r>
      <w:r w:rsidRPr="00DF5388">
        <w:rPr>
          <w:rFonts w:hint="eastAsia"/>
          <w:lang w:val="de-DE"/>
        </w:rPr>
        <w:t>등</w:t>
      </w:r>
      <w:r w:rsidRPr="00DF5388">
        <w:rPr>
          <w:rFonts w:hint="eastAsia"/>
          <w:lang w:val="de-DE"/>
        </w:rPr>
        <w:t>)</w:t>
      </w:r>
    </w:p>
    <w:p w14:paraId="5CF41F50" w14:textId="77777777" w:rsidR="00233BCC" w:rsidRPr="00DF5388" w:rsidRDefault="00233BCC" w:rsidP="00233BCC">
      <w:pPr>
        <w:rPr>
          <w:lang w:val="de-DE"/>
        </w:rPr>
      </w:pPr>
    </w:p>
    <w:p w14:paraId="1C621868" w14:textId="77777777" w:rsidR="00233BCC" w:rsidRPr="00DF5388" w:rsidRDefault="00233BCC" w:rsidP="00233BCC">
      <w:pPr>
        <w:pStyle w:val="KSDTA1"/>
      </w:pPr>
      <w:bookmarkStart w:id="138" w:name="_Toc239424649"/>
      <w:bookmarkStart w:id="139" w:name="_Toc239427086"/>
      <w:r w:rsidRPr="00DF5388">
        <w:rPr>
          <w:rFonts w:hint="eastAsia"/>
          <w:lang w:eastAsia="ko-KR"/>
        </w:rPr>
        <w:t>시간대</w:t>
      </w:r>
      <w:r w:rsidRPr="00DF5388">
        <w:rPr>
          <w:rFonts w:hint="eastAsia"/>
          <w:lang w:eastAsia="ko-KR"/>
        </w:rPr>
        <w:t xml:space="preserve">, </w:t>
      </w:r>
      <w:r w:rsidRPr="00DF5388">
        <w:rPr>
          <w:rFonts w:hint="eastAsia"/>
          <w:lang w:eastAsia="ko-KR"/>
        </w:rPr>
        <w:t>다음을</w:t>
      </w:r>
      <w:r w:rsidRPr="00DF5388">
        <w:rPr>
          <w:rFonts w:hint="eastAsia"/>
          <w:lang w:eastAsia="ko-KR"/>
        </w:rPr>
        <w:t xml:space="preserve"> </w:t>
      </w:r>
      <w:r w:rsidRPr="00DF5388">
        <w:rPr>
          <w:rFonts w:hint="eastAsia"/>
          <w:lang w:eastAsia="ko-KR"/>
        </w:rPr>
        <w:t>포함하되</w:t>
      </w:r>
      <w:r w:rsidRPr="00DF5388">
        <w:rPr>
          <w:rFonts w:hint="eastAsia"/>
          <w:lang w:eastAsia="ko-KR"/>
        </w:rPr>
        <w:t xml:space="preserve"> </w:t>
      </w:r>
      <w:r w:rsidRPr="00DF5388">
        <w:rPr>
          <w:rFonts w:hint="eastAsia"/>
          <w:lang w:eastAsia="ko-KR"/>
        </w:rPr>
        <w:t>이에</w:t>
      </w:r>
      <w:r w:rsidRPr="00DF5388">
        <w:rPr>
          <w:rFonts w:hint="eastAsia"/>
          <w:lang w:eastAsia="ko-KR"/>
        </w:rPr>
        <w:t xml:space="preserve"> </w:t>
      </w:r>
      <w:r w:rsidRPr="00DF5388">
        <w:rPr>
          <w:rFonts w:hint="eastAsia"/>
          <w:lang w:eastAsia="ko-KR"/>
        </w:rPr>
        <w:t>국한되지</w:t>
      </w:r>
      <w:r w:rsidRPr="00DF5388">
        <w:rPr>
          <w:rFonts w:hint="eastAsia"/>
          <w:lang w:eastAsia="ko-KR"/>
        </w:rPr>
        <w:t xml:space="preserve"> </w:t>
      </w:r>
      <w:r w:rsidRPr="00DF5388">
        <w:rPr>
          <w:rFonts w:hint="eastAsia"/>
          <w:lang w:eastAsia="ko-KR"/>
        </w:rPr>
        <w:t>않음</w:t>
      </w:r>
      <w:bookmarkEnd w:id="138"/>
      <w:bookmarkEnd w:id="139"/>
    </w:p>
    <w:p w14:paraId="7A4F072C" w14:textId="77777777" w:rsidR="00233BCC" w:rsidRPr="00DF5388" w:rsidRDefault="00233BCC" w:rsidP="00233BCC"/>
    <w:p w14:paraId="5B1DDC07" w14:textId="77777777" w:rsidR="00845587" w:rsidRPr="00DF5388" w:rsidRDefault="00233BCC" w:rsidP="00233BCC">
      <w:r w:rsidRPr="00DF5388">
        <w:t xml:space="preserve">• </w:t>
      </w:r>
      <w:r w:rsidRPr="00DF5388">
        <w:t>교통</w:t>
      </w:r>
      <w:r w:rsidRPr="00DF5388">
        <w:t xml:space="preserve"> </w:t>
      </w:r>
      <w:r w:rsidRPr="00DF5388">
        <w:t>혼잡</w:t>
      </w:r>
    </w:p>
    <w:p w14:paraId="0F9A4DB2" w14:textId="77777777" w:rsidR="00845587" w:rsidRPr="00DF5388" w:rsidRDefault="00233BCC" w:rsidP="00233BCC">
      <w:r w:rsidRPr="00DF5388">
        <w:t xml:space="preserve">• </w:t>
      </w:r>
      <w:r w:rsidRPr="00DF5388">
        <w:t>조명</w:t>
      </w:r>
      <w:r w:rsidRPr="00DF5388">
        <w:t xml:space="preserve"> </w:t>
      </w:r>
      <w:r w:rsidRPr="00DF5388">
        <w:t>조건</w:t>
      </w:r>
      <w:r w:rsidRPr="00DF5388">
        <w:t>(</w:t>
      </w:r>
      <w:r w:rsidRPr="00DF5388">
        <w:t>주간</w:t>
      </w:r>
      <w:r w:rsidRPr="00DF5388">
        <w:t>/</w:t>
      </w:r>
      <w:r w:rsidRPr="00DF5388">
        <w:t>야간</w:t>
      </w:r>
      <w:r w:rsidRPr="00DF5388">
        <w:t xml:space="preserve">, </w:t>
      </w:r>
      <w:r w:rsidRPr="00DF5388">
        <w:t>흐림</w:t>
      </w:r>
      <w:r w:rsidRPr="00DF5388">
        <w:t>/</w:t>
      </w:r>
      <w:r w:rsidRPr="00DF5388">
        <w:t>맑음</w:t>
      </w:r>
      <w:r w:rsidRPr="00DF5388">
        <w:t xml:space="preserve">, </w:t>
      </w:r>
      <w:r w:rsidRPr="00DF5388">
        <w:t>가로등</w:t>
      </w:r>
      <w:r w:rsidRPr="00DF5388">
        <w:t xml:space="preserve"> </w:t>
      </w:r>
      <w:r w:rsidRPr="00DF5388">
        <w:t>유무</w:t>
      </w:r>
      <w:r w:rsidRPr="00DF5388">
        <w:t>)</w:t>
      </w:r>
    </w:p>
    <w:p w14:paraId="44D3286F" w14:textId="2DA358EB" w:rsidR="00233BCC" w:rsidRPr="00DF5388" w:rsidRDefault="00233BCC" w:rsidP="00233BCC">
      <w:r w:rsidRPr="00DF5388">
        <w:t xml:space="preserve">• </w:t>
      </w:r>
      <w:r w:rsidRPr="00DF5388">
        <w:t>눈부심</w:t>
      </w:r>
      <w:r w:rsidRPr="00DF5388">
        <w:t>/</w:t>
      </w:r>
      <w:r w:rsidRPr="00DF5388">
        <w:t>낮은</w:t>
      </w:r>
      <w:r w:rsidRPr="00DF5388">
        <w:t xml:space="preserve"> </w:t>
      </w:r>
      <w:r w:rsidRPr="00DF5388">
        <w:t>태양</w:t>
      </w:r>
      <w:r w:rsidRPr="00DF5388">
        <w:t xml:space="preserve"> </w:t>
      </w:r>
      <w:r w:rsidRPr="00DF5388">
        <w:t>각도</w:t>
      </w:r>
    </w:p>
    <w:p w14:paraId="73C2F121" w14:textId="77777777" w:rsidR="00233BCC" w:rsidRPr="00DF5388" w:rsidRDefault="00233BCC" w:rsidP="00795C66"/>
    <w:p w14:paraId="18A971C8" w14:textId="03C2E1F2" w:rsidR="00233BCC" w:rsidRPr="00DF5388" w:rsidRDefault="00233BCC" w:rsidP="00233BCC">
      <w:pPr>
        <w:pStyle w:val="KSDTA1"/>
      </w:pPr>
      <w:bookmarkStart w:id="140" w:name="_Toc239424650"/>
      <w:bookmarkStart w:id="141" w:name="_Toc239427087"/>
      <w:r w:rsidRPr="00DF5388">
        <w:rPr>
          <w:rFonts w:hint="eastAsia"/>
          <w:lang w:eastAsia="ko-KR"/>
        </w:rPr>
        <w:t>계절</w:t>
      </w:r>
      <w:r w:rsidRPr="00DF5388">
        <w:rPr>
          <w:rFonts w:hint="eastAsia"/>
          <w:lang w:eastAsia="ko-KR"/>
        </w:rPr>
        <w:t xml:space="preserve">, </w:t>
      </w:r>
      <w:r w:rsidRPr="00DF5388">
        <w:rPr>
          <w:rFonts w:hint="eastAsia"/>
          <w:lang w:eastAsia="ko-KR"/>
        </w:rPr>
        <w:t>다음을</w:t>
      </w:r>
      <w:r w:rsidRPr="00DF5388">
        <w:rPr>
          <w:rFonts w:hint="eastAsia"/>
          <w:lang w:eastAsia="ko-KR"/>
        </w:rPr>
        <w:t xml:space="preserve"> </w:t>
      </w:r>
      <w:r w:rsidRPr="00DF5388">
        <w:rPr>
          <w:rFonts w:hint="eastAsia"/>
          <w:lang w:eastAsia="ko-KR"/>
        </w:rPr>
        <w:t>포함하되</w:t>
      </w:r>
      <w:r w:rsidRPr="00DF5388">
        <w:rPr>
          <w:rFonts w:hint="eastAsia"/>
          <w:lang w:eastAsia="ko-KR"/>
        </w:rPr>
        <w:t xml:space="preserve"> </w:t>
      </w:r>
      <w:r w:rsidRPr="00DF5388">
        <w:rPr>
          <w:rFonts w:hint="eastAsia"/>
          <w:lang w:eastAsia="ko-KR"/>
        </w:rPr>
        <w:t>이에</w:t>
      </w:r>
      <w:r w:rsidRPr="00DF5388">
        <w:rPr>
          <w:rFonts w:hint="eastAsia"/>
          <w:lang w:eastAsia="ko-KR"/>
        </w:rPr>
        <w:t xml:space="preserve"> </w:t>
      </w:r>
      <w:r w:rsidRPr="00DF5388">
        <w:rPr>
          <w:rFonts w:hint="eastAsia"/>
          <w:lang w:eastAsia="ko-KR"/>
        </w:rPr>
        <w:t>국한되지</w:t>
      </w:r>
      <w:r w:rsidRPr="00DF5388">
        <w:rPr>
          <w:rFonts w:hint="eastAsia"/>
          <w:lang w:eastAsia="ko-KR"/>
        </w:rPr>
        <w:t xml:space="preserve"> </w:t>
      </w:r>
      <w:r w:rsidRPr="00DF5388">
        <w:rPr>
          <w:rFonts w:hint="eastAsia"/>
          <w:lang w:eastAsia="ko-KR"/>
        </w:rPr>
        <w:t>않음</w:t>
      </w:r>
      <w:bookmarkEnd w:id="140"/>
      <w:bookmarkEnd w:id="141"/>
    </w:p>
    <w:p w14:paraId="377EC39F" w14:textId="77777777" w:rsidR="00233BCC" w:rsidRPr="00DF5388" w:rsidRDefault="00233BCC" w:rsidP="00233BCC">
      <w:pPr>
        <w:rPr>
          <w:lang w:val="de-DE"/>
        </w:rPr>
      </w:pPr>
    </w:p>
    <w:p w14:paraId="1E30CABA" w14:textId="77777777" w:rsidR="00845587" w:rsidRPr="00DF5388" w:rsidRDefault="00233BCC" w:rsidP="00845587">
      <w:pPr>
        <w:spacing w:after="80"/>
      </w:pPr>
      <w:r w:rsidRPr="00DF5388">
        <w:t xml:space="preserve">• </w:t>
      </w:r>
      <w:r w:rsidRPr="00DF5388">
        <w:t>기상</w:t>
      </w:r>
      <w:r w:rsidRPr="00DF5388">
        <w:t xml:space="preserve"> </w:t>
      </w:r>
      <w:r w:rsidRPr="00DF5388">
        <w:t>조건</w:t>
      </w:r>
    </w:p>
    <w:p w14:paraId="5F78151B" w14:textId="77777777" w:rsidR="00845587" w:rsidRPr="00DF5388" w:rsidRDefault="00233BCC" w:rsidP="00845587">
      <w:pPr>
        <w:spacing w:after="80"/>
      </w:pPr>
      <w:r w:rsidRPr="00DF5388">
        <w:t xml:space="preserve">• </w:t>
      </w:r>
      <w:r w:rsidRPr="00DF5388">
        <w:t>시야</w:t>
      </w:r>
      <w:r w:rsidRPr="00DF5388">
        <w:t xml:space="preserve"> </w:t>
      </w:r>
      <w:r w:rsidRPr="00DF5388">
        <w:t>방해물</w:t>
      </w:r>
      <w:r w:rsidRPr="00DF5388">
        <w:t>(</w:t>
      </w:r>
      <w:r w:rsidRPr="00DF5388">
        <w:t>안개</w:t>
      </w:r>
      <w:r w:rsidRPr="00DF5388">
        <w:t xml:space="preserve">, </w:t>
      </w:r>
      <w:r w:rsidRPr="00DF5388">
        <w:t>먼지</w:t>
      </w:r>
      <w:r w:rsidRPr="00DF5388">
        <w:t xml:space="preserve">, </w:t>
      </w:r>
      <w:r w:rsidRPr="00DF5388">
        <w:t>연기</w:t>
      </w:r>
      <w:r w:rsidRPr="00DF5388">
        <w:t xml:space="preserve"> </w:t>
      </w:r>
      <w:r w:rsidRPr="00DF5388">
        <w:t>등</w:t>
      </w:r>
      <w:r w:rsidRPr="00DF5388">
        <w:t>)</w:t>
      </w:r>
    </w:p>
    <w:p w14:paraId="6B384522" w14:textId="77777777" w:rsidR="00845587" w:rsidRPr="00DF5388" w:rsidRDefault="00233BCC" w:rsidP="00845587">
      <w:pPr>
        <w:spacing w:after="80"/>
      </w:pPr>
      <w:r w:rsidRPr="00DF5388">
        <w:t xml:space="preserve">• </w:t>
      </w:r>
      <w:r w:rsidRPr="00DF5388">
        <w:t>온도</w:t>
      </w:r>
    </w:p>
    <w:p w14:paraId="15238CEC" w14:textId="68C109B5" w:rsidR="00233BCC" w:rsidRPr="00DF5388" w:rsidRDefault="00233BCC" w:rsidP="00845587">
      <w:pPr>
        <w:spacing w:after="80"/>
      </w:pPr>
      <w:r w:rsidRPr="00DF5388">
        <w:t xml:space="preserve">• </w:t>
      </w:r>
      <w:r w:rsidRPr="00DF5388">
        <w:t>계절적</w:t>
      </w:r>
      <w:r w:rsidRPr="00DF5388">
        <w:t xml:space="preserve"> </w:t>
      </w:r>
      <w:r w:rsidRPr="00DF5388">
        <w:t>잔해</w:t>
      </w:r>
      <w:r w:rsidRPr="00DF5388">
        <w:t>(</w:t>
      </w:r>
      <w:r w:rsidRPr="00DF5388">
        <w:t>떨어진</w:t>
      </w:r>
      <w:r w:rsidRPr="00DF5388">
        <w:t xml:space="preserve"> </w:t>
      </w:r>
      <w:r w:rsidRPr="00DF5388">
        <w:t>낙엽</w:t>
      </w:r>
      <w:r w:rsidRPr="00DF5388">
        <w:t xml:space="preserve">, </w:t>
      </w:r>
      <w:proofErr w:type="spellStart"/>
      <w:r w:rsidRPr="00DF5388">
        <w:t>눈더미</w:t>
      </w:r>
      <w:proofErr w:type="spellEnd"/>
      <w:r w:rsidRPr="00DF5388">
        <w:t xml:space="preserve"> </w:t>
      </w:r>
      <w:r w:rsidRPr="00DF5388">
        <w:t>등</w:t>
      </w:r>
      <w:r w:rsidRPr="00DF5388">
        <w:t>)</w:t>
      </w:r>
    </w:p>
    <w:p w14:paraId="0FE1EB44" w14:textId="77777777" w:rsidR="008E0216" w:rsidRPr="00DF5388" w:rsidRDefault="008E0216" w:rsidP="00233BCC">
      <w:pPr>
        <w:rPr>
          <w:b/>
        </w:rPr>
      </w:pPr>
    </w:p>
    <w:p w14:paraId="690B45A6" w14:textId="77777777" w:rsidR="00233BCC" w:rsidRPr="00DF5388" w:rsidRDefault="00BD7E9E" w:rsidP="00233BCC">
      <w:pPr>
        <w:pStyle w:val="KSDTA1"/>
      </w:pPr>
      <w:bookmarkStart w:id="142" w:name="_Toc239424651"/>
      <w:bookmarkStart w:id="143" w:name="_Toc239427088"/>
      <w:r w:rsidRPr="00DF5388">
        <w:rPr>
          <w:rFonts w:hint="eastAsia"/>
          <w:lang w:eastAsia="ko-KR"/>
        </w:rPr>
        <w:t>위치</w:t>
      </w:r>
      <w:r w:rsidR="00233BCC" w:rsidRPr="00DF5388">
        <w:rPr>
          <w:rFonts w:hint="eastAsia"/>
          <w:lang w:eastAsia="ko-KR"/>
        </w:rPr>
        <w:t xml:space="preserve">, </w:t>
      </w:r>
      <w:r w:rsidR="00233BCC" w:rsidRPr="00DF5388">
        <w:rPr>
          <w:rFonts w:hint="eastAsia"/>
          <w:lang w:eastAsia="ko-KR"/>
        </w:rPr>
        <w:t>다음을</w:t>
      </w:r>
      <w:r w:rsidR="00233BCC" w:rsidRPr="00DF5388">
        <w:rPr>
          <w:rFonts w:hint="eastAsia"/>
          <w:lang w:eastAsia="ko-KR"/>
        </w:rPr>
        <w:t xml:space="preserve"> </w:t>
      </w:r>
      <w:r w:rsidR="00233BCC" w:rsidRPr="00DF5388">
        <w:rPr>
          <w:rFonts w:hint="eastAsia"/>
          <w:lang w:eastAsia="ko-KR"/>
        </w:rPr>
        <w:t>포함하되</w:t>
      </w:r>
      <w:r w:rsidR="00233BCC" w:rsidRPr="00DF5388">
        <w:rPr>
          <w:rFonts w:hint="eastAsia"/>
          <w:lang w:eastAsia="ko-KR"/>
        </w:rPr>
        <w:t xml:space="preserve"> </w:t>
      </w:r>
      <w:r w:rsidR="00233BCC" w:rsidRPr="00DF5388">
        <w:rPr>
          <w:rFonts w:hint="eastAsia"/>
          <w:lang w:eastAsia="ko-KR"/>
        </w:rPr>
        <w:t>이에</w:t>
      </w:r>
      <w:r w:rsidR="00233BCC" w:rsidRPr="00DF5388">
        <w:rPr>
          <w:rFonts w:hint="eastAsia"/>
          <w:lang w:eastAsia="ko-KR"/>
        </w:rPr>
        <w:t xml:space="preserve"> </w:t>
      </w:r>
      <w:r w:rsidR="00233BCC" w:rsidRPr="00DF5388">
        <w:rPr>
          <w:rFonts w:hint="eastAsia"/>
          <w:lang w:eastAsia="ko-KR"/>
        </w:rPr>
        <w:t>국한되지</w:t>
      </w:r>
      <w:r w:rsidR="00233BCC" w:rsidRPr="00DF5388">
        <w:rPr>
          <w:rFonts w:hint="eastAsia"/>
          <w:lang w:eastAsia="ko-KR"/>
        </w:rPr>
        <w:t xml:space="preserve"> </w:t>
      </w:r>
      <w:r w:rsidR="00233BCC" w:rsidRPr="00DF5388">
        <w:rPr>
          <w:rFonts w:hint="eastAsia"/>
          <w:lang w:eastAsia="ko-KR"/>
        </w:rPr>
        <w:t>않음</w:t>
      </w:r>
      <w:bookmarkEnd w:id="142"/>
      <w:bookmarkEnd w:id="143"/>
    </w:p>
    <w:p w14:paraId="707BE91D" w14:textId="77777777" w:rsidR="00233BCC" w:rsidRPr="00DF5388" w:rsidRDefault="00233BCC" w:rsidP="00233BCC"/>
    <w:p w14:paraId="653DF793" w14:textId="77777777" w:rsidR="00845587" w:rsidRPr="00DF5388" w:rsidRDefault="00233BCC" w:rsidP="00845587">
      <w:pPr>
        <w:spacing w:after="80"/>
      </w:pPr>
      <w:r w:rsidRPr="00DF5388">
        <w:t xml:space="preserve">• </w:t>
      </w:r>
      <w:r w:rsidRPr="00DF5388">
        <w:t>특정</w:t>
      </w:r>
      <w:r w:rsidRPr="00DF5388">
        <w:t xml:space="preserve"> </w:t>
      </w:r>
      <w:r w:rsidRPr="00DF5388">
        <w:t>경로</w:t>
      </w:r>
    </w:p>
    <w:p w14:paraId="5AB450F7" w14:textId="77777777" w:rsidR="00845587" w:rsidRPr="00DF5388" w:rsidRDefault="00233BCC" w:rsidP="00845587">
      <w:pPr>
        <w:spacing w:after="80"/>
      </w:pPr>
      <w:r w:rsidRPr="00DF5388">
        <w:t xml:space="preserve">• </w:t>
      </w:r>
      <w:r w:rsidRPr="00DF5388">
        <w:t>특정</w:t>
      </w:r>
      <w:r w:rsidRPr="00DF5388">
        <w:t xml:space="preserve"> </w:t>
      </w:r>
      <w:r w:rsidRPr="00DF5388">
        <w:t>도로</w:t>
      </w:r>
    </w:p>
    <w:p w14:paraId="5CAAE862" w14:textId="5292FB48" w:rsidR="00233BCC" w:rsidRPr="00DF5388" w:rsidRDefault="00233BCC" w:rsidP="00845587">
      <w:pPr>
        <w:spacing w:after="80"/>
      </w:pPr>
      <w:r w:rsidRPr="00DF5388">
        <w:t xml:space="preserve">• </w:t>
      </w:r>
      <w:r w:rsidRPr="00DF5388">
        <w:t>폐쇄</w:t>
      </w:r>
      <w:r w:rsidR="008F35EA" w:rsidRPr="00DF5388">
        <w:rPr>
          <w:rFonts w:hint="eastAsia"/>
        </w:rPr>
        <w:t>형</w:t>
      </w:r>
      <w:r w:rsidRPr="00DF5388">
        <w:t xml:space="preserve"> </w:t>
      </w:r>
      <w:r w:rsidR="00706228" w:rsidRPr="00DF5388">
        <w:rPr>
          <w:rFonts w:hint="eastAsia"/>
        </w:rPr>
        <w:t>구내</w:t>
      </w:r>
      <w:r w:rsidR="00706228" w:rsidRPr="00DF5388">
        <w:rPr>
          <w:rFonts w:hint="eastAsia"/>
        </w:rPr>
        <w:t xml:space="preserve"> </w:t>
      </w:r>
      <w:r w:rsidR="00706228" w:rsidRPr="00DF5388">
        <w:rPr>
          <w:rFonts w:hint="eastAsia"/>
        </w:rPr>
        <w:t>운행</w:t>
      </w:r>
      <w:r w:rsidRPr="00DF5388">
        <w:t>(</w:t>
      </w:r>
      <w:r w:rsidRPr="00DF5388">
        <w:t>예</w:t>
      </w:r>
      <w:r w:rsidRPr="00DF5388">
        <w:t xml:space="preserve">: </w:t>
      </w:r>
      <w:r w:rsidRPr="00DF5388">
        <w:t>군사</w:t>
      </w:r>
      <w:r w:rsidRPr="00DF5388">
        <w:t xml:space="preserve"> </w:t>
      </w:r>
      <w:r w:rsidRPr="00DF5388">
        <w:t>기지</w:t>
      </w:r>
      <w:r w:rsidRPr="00DF5388">
        <w:t xml:space="preserve">, </w:t>
      </w:r>
      <w:r w:rsidRPr="00DF5388">
        <w:t>기업</w:t>
      </w:r>
      <w:r w:rsidRPr="00DF5388">
        <w:t xml:space="preserve"> </w:t>
      </w:r>
      <w:r w:rsidRPr="00DF5388">
        <w:t>또는</w:t>
      </w:r>
      <w:r w:rsidRPr="00DF5388">
        <w:t xml:space="preserve"> </w:t>
      </w:r>
      <w:r w:rsidRPr="00DF5388">
        <w:t>대학</w:t>
      </w:r>
      <w:r w:rsidRPr="00DF5388">
        <w:t xml:space="preserve"> </w:t>
      </w:r>
      <w:r w:rsidRPr="00DF5388">
        <w:t>캠퍼스</w:t>
      </w:r>
      <w:r w:rsidR="008F35EA" w:rsidRPr="00DF5388">
        <w:rPr>
          <w:rFonts w:hint="eastAsia"/>
        </w:rPr>
        <w:t>)</w:t>
      </w:r>
    </w:p>
    <w:p w14:paraId="6B1E6248" w14:textId="77777777" w:rsidR="00795C66" w:rsidRPr="00DF5388" w:rsidRDefault="00795C66" w:rsidP="00DC6C01">
      <w:pPr>
        <w:pStyle w:val="15"/>
        <w:numPr>
          <w:ilvl w:val="0"/>
          <w:numId w:val="0"/>
        </w:numPr>
        <w:tabs>
          <w:tab w:val="left" w:pos="560"/>
        </w:tabs>
        <w:ind w:left="560" w:hanging="560"/>
        <w:outlineLvl w:val="0"/>
        <w:rPr>
          <w:lang w:val="de-DE"/>
        </w:rPr>
      </w:pPr>
    </w:p>
    <w:p w14:paraId="07AD5D3E" w14:textId="77777777" w:rsidR="00E2226E" w:rsidRPr="00DF5388" w:rsidRDefault="001E0AAC" w:rsidP="00795C66">
      <w:bookmarkStart w:id="144" w:name="_Toc68081561"/>
      <w:bookmarkStart w:id="145" w:name="_Toc68108264"/>
      <w:bookmarkStart w:id="146" w:name="_Toc68114551"/>
      <w:r w:rsidRPr="00DF5388">
        <w:rPr>
          <w:rFonts w:eastAsia="Yu Mincho"/>
          <w:lang w:val="de-DE" w:eastAsia="ja-JP"/>
        </w:rPr>
        <w:br w:type="page"/>
      </w:r>
      <w:bookmarkEnd w:id="144"/>
      <w:bookmarkEnd w:id="145"/>
      <w:bookmarkEnd w:id="146"/>
    </w:p>
    <w:bookmarkStart w:id="147" w:name="_Toc68081562"/>
    <w:bookmarkStart w:id="148" w:name="_Toc68108265"/>
    <w:bookmarkStart w:id="149" w:name="_Toc68114552"/>
    <w:bookmarkStart w:id="150" w:name="_Toc239427089"/>
    <w:p w14:paraId="20DEDB62" w14:textId="77777777" w:rsidR="00E72815" w:rsidRPr="00DF5388" w:rsidRDefault="00020B18" w:rsidP="00E87E0C">
      <w:pPr>
        <w:pStyle w:val="KSDT6"/>
      </w:pPr>
      <w:sdt>
        <w:sdtPr>
          <w:alias w:val="표준번호5"/>
          <w:tag w:val="표준번호5"/>
          <w:id w:val="623659521"/>
          <w:placeholder>
            <w:docPart w:val="3ABAAE78E8DE450AA39592DB1F1AD5DE"/>
          </w:placeholder>
        </w:sdtPr>
        <w:sdtEndPr/>
        <w:sdtContent>
          <w:r w:rsidR="00C51EC2" w:rsidRPr="00DF5388">
            <w:rPr>
              <w:rFonts w:cs="Arial"/>
              <w:b w:val="0"/>
            </w:rPr>
            <w:t>KSA</w:t>
          </w:r>
          <w:r w:rsidR="00A70530" w:rsidRPr="00DF5388">
            <w:rPr>
              <w:rFonts w:cs="Arial"/>
              <w:b w:val="0"/>
            </w:rPr>
            <w:t>E_NEW_</w:t>
          </w:r>
          <w:r w:rsidR="00C51EC2" w:rsidRPr="00DF5388">
            <w:rPr>
              <w:rFonts w:cs="Arial"/>
              <w:b w:val="0"/>
            </w:rPr>
            <w:t>202</w:t>
          </w:r>
          <w:r w:rsidR="00CD37F3" w:rsidRPr="00DF5388">
            <w:rPr>
              <w:rFonts w:cs="Arial"/>
              <w:b w:val="0"/>
            </w:rPr>
            <w:t>5</w:t>
          </w:r>
          <w:r w:rsidR="00C51EC2" w:rsidRPr="00DF5388">
            <w:rPr>
              <w:rFonts w:cs="Arial"/>
              <w:b w:val="0"/>
            </w:rPr>
            <w:t>_</w:t>
          </w:r>
          <w:r w:rsidR="00CD37F3" w:rsidRPr="00DF5388">
            <w:rPr>
              <w:rFonts w:cs="Arial"/>
              <w:b w:val="0"/>
            </w:rPr>
            <w:t>10</w:t>
          </w:r>
        </w:sdtContent>
      </w:sdt>
      <w:r w:rsidR="00EF5F51" w:rsidRPr="00DF5388">
        <w:br/>
      </w:r>
      <w:proofErr w:type="gramStart"/>
      <w:r w:rsidR="00E72815" w:rsidRPr="00DF5388">
        <w:rPr>
          <w:rStyle w:val="KSDTnewChar"/>
          <w:rFonts w:hint="eastAsia"/>
        </w:rPr>
        <w:t>해</w:t>
      </w:r>
      <w:r w:rsidR="00E72815" w:rsidRPr="00DF5388">
        <w:rPr>
          <w:rStyle w:val="KSDTnewChar"/>
          <w:rFonts w:hint="eastAsia"/>
        </w:rPr>
        <w:t xml:space="preserve">  </w:t>
      </w:r>
      <w:r w:rsidR="00E72815" w:rsidRPr="00DF5388">
        <w:rPr>
          <w:rStyle w:val="KSDTnewChar"/>
          <w:rFonts w:hint="eastAsia"/>
        </w:rPr>
        <w:t>설</w:t>
      </w:r>
      <w:bookmarkEnd w:id="147"/>
      <w:bookmarkEnd w:id="148"/>
      <w:bookmarkEnd w:id="149"/>
      <w:bookmarkEnd w:id="150"/>
      <w:proofErr w:type="gramEnd"/>
    </w:p>
    <w:p w14:paraId="2092F97F" w14:textId="77777777" w:rsidR="00E2226E" w:rsidRPr="00DF5388" w:rsidRDefault="00E2226E" w:rsidP="00D06495"/>
    <w:p w14:paraId="417A4E22" w14:textId="77777777" w:rsidR="00E72815" w:rsidRPr="00DF5388" w:rsidRDefault="00E72815" w:rsidP="00D06495">
      <w:pPr>
        <w:rPr>
          <w:rFonts w:ascii="Times New Roman" w:hAnsi="Times New Roman"/>
          <w:kern w:val="2"/>
          <w:sz w:val="19"/>
          <w:lang w:val="en-US"/>
        </w:rPr>
      </w:pPr>
    </w:p>
    <w:p w14:paraId="0C1455C2" w14:textId="77777777" w:rsidR="00E72815" w:rsidRPr="00DF5388" w:rsidRDefault="00E72815" w:rsidP="008F4C3C">
      <w:r w:rsidRPr="00DF5388">
        <w:rPr>
          <w:rFonts w:hint="eastAsia"/>
        </w:rPr>
        <w:t>이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해설은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이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표준과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관련된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사항을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설명하는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것으로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표준의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일부는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아니다</w:t>
      </w:r>
      <w:r w:rsidRPr="00DF5388">
        <w:rPr>
          <w:rFonts w:hint="eastAsia"/>
        </w:rPr>
        <w:t>.</w:t>
      </w:r>
    </w:p>
    <w:p w14:paraId="032A9A12" w14:textId="77777777" w:rsidR="00E72815" w:rsidRPr="00DF5388" w:rsidRDefault="00E72815" w:rsidP="00E72815">
      <w:pPr>
        <w:spacing w:line="240" w:lineRule="auto"/>
        <w:rPr>
          <w:rFonts w:ascii="바탕" w:hAnsi="바탕"/>
          <w:szCs w:val="22"/>
        </w:rPr>
      </w:pPr>
    </w:p>
    <w:p w14:paraId="1465468F" w14:textId="77777777" w:rsidR="00C16269" w:rsidRPr="00DF5388" w:rsidRDefault="00C16269" w:rsidP="00C16269">
      <w:pPr>
        <w:rPr>
          <w:rFonts w:eastAsia="돋움"/>
          <w:b/>
          <w:bCs/>
          <w:sz w:val="24"/>
          <w:szCs w:val="24"/>
          <w:lang w:val="de-DE"/>
        </w:rPr>
      </w:pPr>
      <w:r w:rsidRPr="00DF5388">
        <w:rPr>
          <w:rFonts w:eastAsia="돋움" w:hint="eastAsia"/>
          <w:b/>
          <w:bCs/>
          <w:sz w:val="24"/>
          <w:szCs w:val="24"/>
          <w:lang w:val="de-DE"/>
        </w:rPr>
        <w:t>1</w:t>
      </w:r>
      <w:r w:rsidRPr="00DF5388">
        <w:rPr>
          <w:rFonts w:eastAsia="돋움"/>
          <w:b/>
          <w:bCs/>
          <w:sz w:val="24"/>
          <w:szCs w:val="24"/>
          <w:lang w:val="de-DE"/>
        </w:rPr>
        <w:tab/>
      </w:r>
      <w:r w:rsidRPr="00DF5388">
        <w:rPr>
          <w:rFonts w:eastAsia="돋움" w:hint="eastAsia"/>
          <w:b/>
          <w:bCs/>
          <w:sz w:val="24"/>
          <w:szCs w:val="24"/>
          <w:lang w:val="de-DE"/>
        </w:rPr>
        <w:t>제정의</w:t>
      </w:r>
      <w:r w:rsidRPr="00DF5388">
        <w:rPr>
          <w:rFonts w:eastAsia="돋움" w:hint="eastAsia"/>
          <w:b/>
          <w:bCs/>
          <w:sz w:val="24"/>
          <w:szCs w:val="24"/>
          <w:lang w:val="de-DE"/>
        </w:rPr>
        <w:t xml:space="preserve"> </w:t>
      </w:r>
      <w:r w:rsidRPr="00DF5388">
        <w:rPr>
          <w:rFonts w:eastAsia="돋움" w:hint="eastAsia"/>
          <w:b/>
          <w:bCs/>
          <w:sz w:val="24"/>
          <w:szCs w:val="24"/>
          <w:lang w:val="de-DE"/>
        </w:rPr>
        <w:t>취지</w:t>
      </w:r>
    </w:p>
    <w:p w14:paraId="0C50A144" w14:textId="77777777" w:rsidR="00C16269" w:rsidRPr="00DF5388" w:rsidRDefault="00C16269" w:rsidP="00C16269">
      <w:pPr>
        <w:rPr>
          <w:lang w:val="de-DE"/>
        </w:rPr>
      </w:pPr>
    </w:p>
    <w:p w14:paraId="0C47527F" w14:textId="77777777" w:rsidR="000F335F" w:rsidRPr="00DF5388" w:rsidRDefault="000F335F" w:rsidP="000F335F">
      <w:bookmarkStart w:id="151" w:name="_Hlk239427409"/>
      <w:r w:rsidRPr="00DF5388">
        <w:rPr>
          <w:rFonts w:hint="eastAsia"/>
        </w:rPr>
        <w:t>이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표준은</w:t>
      </w:r>
      <w:r w:rsidRPr="00DF5388">
        <w:rPr>
          <w:rFonts w:hint="eastAsia"/>
        </w:rPr>
        <w:t xml:space="preserve"> </w:t>
      </w:r>
      <w:bookmarkStart w:id="152" w:name="_Hlk239427169"/>
      <w:r w:rsidRPr="00DF5388">
        <w:rPr>
          <w:rFonts w:hint="eastAsia"/>
        </w:rPr>
        <w:t>202</w:t>
      </w:r>
      <w:r w:rsidRPr="00DF5388">
        <w:t>0</w:t>
      </w:r>
      <w:r w:rsidRPr="00DF5388">
        <w:rPr>
          <w:rFonts w:hint="eastAsia"/>
        </w:rPr>
        <w:t>년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제</w:t>
      </w:r>
      <w:r w:rsidRPr="00DF5388">
        <w:t>3</w:t>
      </w:r>
      <w:r w:rsidRPr="00DF5388">
        <w:rPr>
          <w:rFonts w:hint="eastAsia"/>
        </w:rPr>
        <w:t>판으로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발행된</w:t>
      </w:r>
      <w:r w:rsidRPr="00DF5388">
        <w:rPr>
          <w:rFonts w:hint="eastAsia"/>
        </w:rPr>
        <w:t xml:space="preserve"> SAE J3018</w:t>
      </w:r>
      <w:bookmarkEnd w:id="152"/>
      <w:r w:rsidRPr="00DF5388">
        <w:rPr>
          <w:rFonts w:hint="eastAsia"/>
        </w:rPr>
        <w:t>를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기초로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기술적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내용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및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대응국제표준의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구성을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변경하지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않고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작성한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한국자동차공학회</w:t>
      </w:r>
      <w:r w:rsidRPr="00DF5388">
        <w:rPr>
          <w:rFonts w:hint="eastAsia"/>
        </w:rPr>
        <w:t xml:space="preserve"> </w:t>
      </w:r>
      <w:r w:rsidRPr="00DF5388">
        <w:rPr>
          <w:rFonts w:hint="eastAsia"/>
        </w:rPr>
        <w:t>단체표준이다</w:t>
      </w:r>
      <w:r w:rsidRPr="00DF5388">
        <w:rPr>
          <w:rFonts w:hint="eastAsia"/>
        </w:rPr>
        <w:t>.</w:t>
      </w:r>
    </w:p>
    <w:bookmarkEnd w:id="151"/>
    <w:p w14:paraId="27348CBC" w14:textId="77777777" w:rsidR="00426BAB" w:rsidRPr="00DF5388" w:rsidRDefault="00426BAB" w:rsidP="00FB022F">
      <w:pPr>
        <w:rPr>
          <w:rFonts w:ascii="바탕" w:hAnsi="바탕"/>
          <w:sz w:val="22"/>
          <w:szCs w:val="22"/>
        </w:rPr>
      </w:pPr>
    </w:p>
    <w:p w14:paraId="2607BD6C" w14:textId="77777777" w:rsidR="00426BAB" w:rsidRPr="00DF5388" w:rsidRDefault="00426BAB" w:rsidP="00FB022F">
      <w:pPr>
        <w:rPr>
          <w:rFonts w:ascii="바탕" w:hAnsi="바탕"/>
          <w:sz w:val="22"/>
          <w:szCs w:val="22"/>
        </w:rPr>
      </w:pPr>
    </w:p>
    <w:p w14:paraId="11FAA9C2" w14:textId="77777777" w:rsidR="00426BAB" w:rsidRPr="00DF5388" w:rsidRDefault="00426BAB" w:rsidP="00FB022F">
      <w:pPr>
        <w:rPr>
          <w:rFonts w:ascii="바탕" w:hAnsi="바탕"/>
          <w:sz w:val="22"/>
          <w:szCs w:val="22"/>
        </w:rPr>
      </w:pPr>
    </w:p>
    <w:p w14:paraId="584F42EE" w14:textId="77777777" w:rsidR="00426BAB" w:rsidRPr="00DF5388" w:rsidRDefault="00426BAB" w:rsidP="00FB022F">
      <w:pPr>
        <w:rPr>
          <w:rFonts w:ascii="바탕" w:hAnsi="바탕"/>
          <w:sz w:val="22"/>
          <w:szCs w:val="22"/>
        </w:rPr>
      </w:pPr>
    </w:p>
    <w:p w14:paraId="73C77AED" w14:textId="77777777" w:rsidR="003F5428" w:rsidRPr="00DF5388" w:rsidRDefault="003F5428" w:rsidP="00FB022F">
      <w:pPr>
        <w:rPr>
          <w:rFonts w:ascii="바탕" w:hAnsi="바탕"/>
          <w:sz w:val="22"/>
          <w:szCs w:val="22"/>
        </w:rPr>
      </w:pPr>
    </w:p>
    <w:p w14:paraId="46C3C777" w14:textId="77777777" w:rsidR="003F5428" w:rsidRPr="00DF5388" w:rsidRDefault="003F5428" w:rsidP="00FB022F">
      <w:pPr>
        <w:rPr>
          <w:rFonts w:ascii="바탕" w:hAnsi="바탕"/>
          <w:sz w:val="22"/>
          <w:szCs w:val="22"/>
        </w:rPr>
      </w:pPr>
    </w:p>
    <w:p w14:paraId="5FC7F353" w14:textId="77777777" w:rsidR="003F5428" w:rsidRPr="00DF5388" w:rsidRDefault="003F5428" w:rsidP="00FB022F">
      <w:pPr>
        <w:rPr>
          <w:rFonts w:ascii="바탕" w:hAnsi="바탕"/>
          <w:sz w:val="22"/>
          <w:szCs w:val="22"/>
        </w:rPr>
      </w:pPr>
    </w:p>
    <w:p w14:paraId="14CEA1DA" w14:textId="77777777" w:rsidR="003C4957" w:rsidRPr="00DF5388" w:rsidRDefault="003C4957" w:rsidP="00C16269">
      <w:pPr>
        <w:rPr>
          <w:rFonts w:ascii="바탕" w:hAnsi="바탕"/>
          <w:sz w:val="22"/>
          <w:szCs w:val="22"/>
        </w:rPr>
      </w:pPr>
    </w:p>
    <w:sectPr w:rsidR="003C4957" w:rsidRPr="00DF5388" w:rsidSect="00387411">
      <w:headerReference w:type="first" r:id="rId17"/>
      <w:footerReference w:type="first" r:id="rId18"/>
      <w:type w:val="evenPage"/>
      <w:pgSz w:w="11906" w:h="16838" w:code="9"/>
      <w:pgMar w:top="1616" w:right="1276" w:bottom="1616" w:left="1276" w:header="1049" w:footer="1049" w:gutter="0"/>
      <w:pgNumType w:start="1"/>
      <w:cols w:space="425"/>
      <w:titlePg/>
      <w:docGrid w:linePitch="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073E0" w14:textId="77777777" w:rsidR="00684CB8" w:rsidRDefault="00684CB8" w:rsidP="00F80EDD">
      <w:pPr>
        <w:spacing w:line="240" w:lineRule="auto"/>
      </w:pPr>
      <w:r>
        <w:separator/>
      </w:r>
    </w:p>
  </w:endnote>
  <w:endnote w:type="continuationSeparator" w:id="0">
    <w:p w14:paraId="50878683" w14:textId="77777777" w:rsidR="00684CB8" w:rsidRDefault="00684CB8" w:rsidP="00F80E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한컴돋움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..">
    <w:altName w:val="Cambria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865EE" w14:textId="77777777" w:rsidR="00684CB8" w:rsidRPr="005409EE" w:rsidRDefault="00684CB8" w:rsidP="005A2ACA">
    <w:pPr>
      <w:pStyle w:val="ac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  <w:sz w:val="22"/>
        <w:szCs w:val="22"/>
      </w:rPr>
      <w:id w:val="2132280987"/>
      <w:docPartObj>
        <w:docPartGallery w:val="Page Numbers (Bottom of Page)"/>
        <w:docPartUnique/>
      </w:docPartObj>
    </w:sdtPr>
    <w:sdtEndPr/>
    <w:sdtContent>
      <w:p w14:paraId="5DDC9DFE" w14:textId="77777777" w:rsidR="00684CB8" w:rsidRPr="000E09E5" w:rsidRDefault="00684CB8" w:rsidP="00336F2D">
        <w:pPr>
          <w:pStyle w:val="ac"/>
          <w:ind w:right="200"/>
          <w:jc w:val="center"/>
          <w:rPr>
            <w:b/>
            <w:bCs/>
            <w:sz w:val="22"/>
            <w:szCs w:val="22"/>
          </w:rPr>
        </w:pPr>
        <w:r w:rsidRPr="000E09E5">
          <w:rPr>
            <w:rStyle w:val="af3"/>
            <w:rFonts w:cs="Arial"/>
            <w:b/>
            <w:bCs/>
            <w:sz w:val="22"/>
            <w:szCs w:val="22"/>
          </w:rPr>
          <w:t>－</w:t>
        </w:r>
        <w:r w:rsidRPr="000E09E5">
          <w:rPr>
            <w:b/>
            <w:bCs/>
            <w:sz w:val="22"/>
            <w:szCs w:val="22"/>
          </w:rPr>
          <w:fldChar w:fldCharType="begin"/>
        </w:r>
        <w:r w:rsidRPr="000E09E5">
          <w:rPr>
            <w:b/>
            <w:bCs/>
            <w:sz w:val="22"/>
            <w:szCs w:val="22"/>
          </w:rPr>
          <w:instrText>PAGE   \* MERGEFORMAT</w:instrText>
        </w:r>
        <w:r w:rsidRPr="000E09E5">
          <w:rPr>
            <w:b/>
            <w:bCs/>
            <w:sz w:val="22"/>
            <w:szCs w:val="22"/>
          </w:rPr>
          <w:fldChar w:fldCharType="separate"/>
        </w:r>
        <w:r w:rsidRPr="000E09E5">
          <w:rPr>
            <w:b/>
            <w:bCs/>
            <w:sz w:val="22"/>
            <w:szCs w:val="22"/>
            <w:lang w:val="ko-KR"/>
          </w:rPr>
          <w:t>2</w:t>
        </w:r>
        <w:r w:rsidRPr="000E09E5">
          <w:rPr>
            <w:b/>
            <w:bCs/>
            <w:sz w:val="22"/>
            <w:szCs w:val="22"/>
          </w:rPr>
          <w:fldChar w:fldCharType="end"/>
        </w:r>
        <w:r w:rsidRPr="000E09E5">
          <w:rPr>
            <w:rStyle w:val="af3"/>
            <w:rFonts w:cs="Arial"/>
            <w:b/>
            <w:bCs/>
            <w:sz w:val="22"/>
            <w:szCs w:val="22"/>
          </w:rPr>
          <w:t>－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45142374"/>
      <w:docPartObj>
        <w:docPartGallery w:val="Page Numbers (Bottom of Page)"/>
        <w:docPartUnique/>
      </w:docPartObj>
    </w:sdtPr>
    <w:sdtEndPr>
      <w:rPr>
        <w:b/>
        <w:bCs/>
        <w:sz w:val="22"/>
        <w:szCs w:val="22"/>
      </w:rPr>
    </w:sdtEndPr>
    <w:sdtContent>
      <w:p w14:paraId="446BC32B" w14:textId="77777777" w:rsidR="00684CB8" w:rsidRDefault="00684CB8" w:rsidP="00CF010D">
        <w:pPr>
          <w:pStyle w:val="ac"/>
          <w:jc w:val="center"/>
        </w:pPr>
        <w:r w:rsidRPr="000E09E5">
          <w:rPr>
            <w:rStyle w:val="af3"/>
            <w:rFonts w:cs="Arial"/>
            <w:b/>
            <w:bCs/>
            <w:sz w:val="22"/>
            <w:szCs w:val="22"/>
          </w:rPr>
          <w:t>－</w:t>
        </w:r>
        <w:r w:rsidRPr="000E09E5">
          <w:rPr>
            <w:b/>
            <w:bCs/>
            <w:sz w:val="22"/>
            <w:szCs w:val="22"/>
          </w:rPr>
          <w:fldChar w:fldCharType="begin"/>
        </w:r>
        <w:r w:rsidRPr="000E09E5">
          <w:rPr>
            <w:b/>
            <w:bCs/>
            <w:sz w:val="22"/>
            <w:szCs w:val="22"/>
          </w:rPr>
          <w:instrText>PAGE   \* MERGEFORMAT</w:instrText>
        </w:r>
        <w:r w:rsidRPr="000E09E5">
          <w:rPr>
            <w:b/>
            <w:bCs/>
            <w:sz w:val="22"/>
            <w:szCs w:val="22"/>
          </w:rPr>
          <w:fldChar w:fldCharType="separate"/>
        </w:r>
        <w:r w:rsidRPr="000E09E5">
          <w:rPr>
            <w:b/>
            <w:bCs/>
            <w:sz w:val="22"/>
            <w:szCs w:val="22"/>
            <w:lang w:val="ko-KR"/>
          </w:rPr>
          <w:t>2</w:t>
        </w:r>
        <w:r w:rsidRPr="000E09E5">
          <w:rPr>
            <w:b/>
            <w:bCs/>
            <w:sz w:val="22"/>
            <w:szCs w:val="22"/>
          </w:rPr>
          <w:fldChar w:fldCharType="end"/>
        </w:r>
        <w:r w:rsidRPr="000E09E5">
          <w:rPr>
            <w:rStyle w:val="af3"/>
            <w:rFonts w:cs="Arial"/>
            <w:b/>
            <w:bCs/>
            <w:sz w:val="22"/>
            <w:szCs w:val="22"/>
          </w:rPr>
          <w:t>－</w:t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  <w:sz w:val="22"/>
        <w:szCs w:val="22"/>
      </w:rPr>
      <w:id w:val="-78139697"/>
      <w:docPartObj>
        <w:docPartGallery w:val="Page Numbers (Bottom of Page)"/>
        <w:docPartUnique/>
      </w:docPartObj>
    </w:sdtPr>
    <w:sdtEndPr>
      <w:rPr>
        <w:b w:val="0"/>
        <w:bCs w:val="0"/>
        <w:sz w:val="20"/>
        <w:szCs w:val="20"/>
      </w:rPr>
    </w:sdtEndPr>
    <w:sdtContent>
      <w:p w14:paraId="1C10BDB2" w14:textId="77777777" w:rsidR="00684CB8" w:rsidRPr="005409EE" w:rsidRDefault="00684CB8" w:rsidP="00336F2D">
        <w:pPr>
          <w:pStyle w:val="ac"/>
          <w:jc w:val="center"/>
        </w:pPr>
        <w:r w:rsidRPr="000E09E5">
          <w:rPr>
            <w:rStyle w:val="af3"/>
            <w:rFonts w:cs="Arial"/>
            <w:b/>
            <w:bCs/>
            <w:sz w:val="22"/>
            <w:szCs w:val="22"/>
          </w:rPr>
          <w:t>－</w:t>
        </w:r>
        <w:r w:rsidRPr="000E09E5">
          <w:rPr>
            <w:b/>
            <w:bCs/>
            <w:sz w:val="22"/>
            <w:szCs w:val="22"/>
          </w:rPr>
          <w:fldChar w:fldCharType="begin"/>
        </w:r>
        <w:r w:rsidRPr="000E09E5">
          <w:rPr>
            <w:b/>
            <w:bCs/>
            <w:sz w:val="22"/>
            <w:szCs w:val="22"/>
          </w:rPr>
          <w:instrText>PAGE   \* MERGEFORMAT</w:instrText>
        </w:r>
        <w:r w:rsidRPr="000E09E5">
          <w:rPr>
            <w:b/>
            <w:bCs/>
            <w:sz w:val="22"/>
            <w:szCs w:val="22"/>
          </w:rPr>
          <w:fldChar w:fldCharType="separate"/>
        </w:r>
        <w:r w:rsidRPr="000E09E5">
          <w:rPr>
            <w:b/>
            <w:bCs/>
            <w:sz w:val="22"/>
            <w:szCs w:val="22"/>
            <w:lang w:val="ko-KR"/>
          </w:rPr>
          <w:t>2</w:t>
        </w:r>
        <w:r w:rsidRPr="000E09E5">
          <w:rPr>
            <w:b/>
            <w:bCs/>
            <w:sz w:val="22"/>
            <w:szCs w:val="22"/>
          </w:rPr>
          <w:fldChar w:fldCharType="end"/>
        </w:r>
        <w:r w:rsidRPr="000E09E5">
          <w:rPr>
            <w:rStyle w:val="af3"/>
            <w:rFonts w:cs="Arial"/>
            <w:b/>
            <w:bCs/>
            <w:sz w:val="22"/>
            <w:szCs w:val="22"/>
          </w:rPr>
          <w:t>－</w:t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27ABD" w14:textId="77777777" w:rsidR="00684CB8" w:rsidRPr="00354755" w:rsidRDefault="00684CB8" w:rsidP="0035475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4FBB4" w14:textId="77777777" w:rsidR="00684CB8" w:rsidRDefault="00684CB8" w:rsidP="00F80EDD">
      <w:pPr>
        <w:spacing w:line="240" w:lineRule="auto"/>
      </w:pPr>
      <w:r>
        <w:separator/>
      </w:r>
    </w:p>
  </w:footnote>
  <w:footnote w:type="continuationSeparator" w:id="0">
    <w:p w14:paraId="7B6C2A16" w14:textId="77777777" w:rsidR="00684CB8" w:rsidRDefault="00684CB8" w:rsidP="00F80EDD">
      <w:pPr>
        <w:spacing w:line="240" w:lineRule="auto"/>
      </w:pPr>
      <w:r>
        <w:continuationSeparator/>
      </w:r>
    </w:p>
  </w:footnote>
  <w:footnote w:id="1">
    <w:p w14:paraId="048332EB" w14:textId="4D068F48" w:rsidR="001B0BB2" w:rsidRPr="00020B18" w:rsidRDefault="001B0BB2">
      <w:pPr>
        <w:pStyle w:val="af7"/>
        <w:rPr>
          <w:sz w:val="18"/>
          <w:szCs w:val="18"/>
        </w:rPr>
      </w:pPr>
      <w:r w:rsidRPr="00020B18">
        <w:rPr>
          <w:rStyle w:val="af8"/>
          <w:sz w:val="18"/>
          <w:szCs w:val="18"/>
        </w:rPr>
        <w:footnoteRef/>
      </w:r>
      <w:r w:rsidRPr="00020B18">
        <w:rPr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이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표준은</w:t>
      </w:r>
      <w:r w:rsidRPr="00020B18">
        <w:rPr>
          <w:rFonts w:hint="eastAsia"/>
          <w:sz w:val="18"/>
          <w:szCs w:val="18"/>
        </w:rPr>
        <w:t xml:space="preserve"> AVSC </w:t>
      </w:r>
      <w:r w:rsidRPr="00020B18">
        <w:rPr>
          <w:rFonts w:hint="eastAsia"/>
          <w:sz w:val="18"/>
          <w:szCs w:val="18"/>
        </w:rPr>
        <w:t>회원사와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참여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태스크포스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및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도로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자율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주행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시스템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위원회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위원의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경험에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기초한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권고를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반영한다</w:t>
      </w:r>
      <w:r w:rsidRPr="00020B18">
        <w:rPr>
          <w:rFonts w:hint="eastAsia"/>
          <w:sz w:val="18"/>
          <w:szCs w:val="18"/>
        </w:rPr>
        <w:t>.</w:t>
      </w:r>
    </w:p>
  </w:footnote>
  <w:footnote w:id="2">
    <w:p w14:paraId="3227B89D" w14:textId="4A05C05D" w:rsidR="00D24FDD" w:rsidRPr="00020B18" w:rsidRDefault="00D24FDD">
      <w:pPr>
        <w:pStyle w:val="af7"/>
        <w:rPr>
          <w:sz w:val="18"/>
          <w:szCs w:val="18"/>
        </w:rPr>
      </w:pPr>
      <w:r w:rsidRPr="00020B18">
        <w:rPr>
          <w:rStyle w:val="af8"/>
        </w:rPr>
        <w:footnoteRef/>
      </w:r>
      <w:r w:rsidRPr="00020B18">
        <w:t xml:space="preserve"> </w:t>
      </w:r>
      <w:r w:rsidRPr="00020B18">
        <w:rPr>
          <w:rFonts w:hint="eastAsia"/>
          <w:sz w:val="18"/>
          <w:szCs w:val="18"/>
        </w:rPr>
        <w:t>이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표준에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인용한</w:t>
      </w:r>
      <w:r w:rsidRPr="00020B18">
        <w:rPr>
          <w:rFonts w:hint="eastAsia"/>
          <w:sz w:val="18"/>
          <w:szCs w:val="18"/>
        </w:rPr>
        <w:t xml:space="preserve"> SAE J3016</w:t>
      </w:r>
      <w:r w:rsidRPr="00020B18">
        <w:rPr>
          <w:rFonts w:hint="eastAsia"/>
          <w:sz w:val="18"/>
          <w:szCs w:val="18"/>
        </w:rPr>
        <w:t>의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정의에는</w:t>
      </w:r>
      <w:r w:rsidRPr="00020B18">
        <w:rPr>
          <w:rFonts w:hint="eastAsia"/>
          <w:sz w:val="18"/>
          <w:szCs w:val="18"/>
        </w:rPr>
        <w:t xml:space="preserve"> SAE j3016</w:t>
      </w:r>
      <w:r w:rsidRPr="00020B18">
        <w:rPr>
          <w:rFonts w:hint="eastAsia"/>
          <w:sz w:val="18"/>
          <w:szCs w:val="18"/>
        </w:rPr>
        <w:t>이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제공하는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설명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주기와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그림이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포함되지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않는다</w:t>
      </w:r>
      <w:r w:rsidRPr="00020B18">
        <w:rPr>
          <w:rFonts w:hint="eastAsia"/>
          <w:sz w:val="18"/>
          <w:szCs w:val="18"/>
        </w:rPr>
        <w:t xml:space="preserve">. </w:t>
      </w:r>
      <w:r w:rsidRPr="00020B18">
        <w:rPr>
          <w:rFonts w:hint="eastAsia"/>
          <w:sz w:val="18"/>
          <w:szCs w:val="18"/>
        </w:rPr>
        <w:t>추가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정보나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설명이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필요한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경우</w:t>
      </w:r>
      <w:r w:rsidRPr="00020B18">
        <w:rPr>
          <w:rFonts w:hint="eastAsia"/>
          <w:sz w:val="18"/>
          <w:szCs w:val="18"/>
        </w:rPr>
        <w:t xml:space="preserve"> SAE J3016 </w:t>
      </w:r>
      <w:r w:rsidRPr="00020B18">
        <w:rPr>
          <w:rFonts w:hint="eastAsia"/>
          <w:sz w:val="18"/>
          <w:szCs w:val="18"/>
        </w:rPr>
        <w:t>무료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사본</w:t>
      </w:r>
      <w:r w:rsidRPr="00020B18">
        <w:rPr>
          <w:rFonts w:hint="eastAsia"/>
          <w:sz w:val="18"/>
          <w:szCs w:val="18"/>
        </w:rPr>
        <w:t>(</w:t>
      </w:r>
      <w:r w:rsidRPr="00020B18">
        <w:rPr>
          <w:sz w:val="18"/>
          <w:szCs w:val="18"/>
        </w:rPr>
        <w:t>https://saemobilus.sae.org/content/J3016_201806/</w:t>
      </w:r>
      <w:r w:rsidRPr="00020B18">
        <w:rPr>
          <w:rFonts w:hint="eastAsia"/>
          <w:sz w:val="18"/>
          <w:szCs w:val="18"/>
        </w:rPr>
        <w:t>)</w:t>
      </w:r>
      <w:r w:rsidRPr="00020B18">
        <w:rPr>
          <w:rFonts w:hint="eastAsia"/>
          <w:sz w:val="18"/>
          <w:szCs w:val="18"/>
        </w:rPr>
        <w:t>을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내려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받아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확인하는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것이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좋다</w:t>
      </w:r>
      <w:r w:rsidRPr="00020B18">
        <w:rPr>
          <w:rFonts w:hint="eastAsia"/>
          <w:sz w:val="18"/>
          <w:szCs w:val="18"/>
        </w:rPr>
        <w:t>.</w:t>
      </w:r>
    </w:p>
  </w:footnote>
  <w:footnote w:id="3">
    <w:p w14:paraId="5133351D" w14:textId="264AE4C9" w:rsidR="00011584" w:rsidRPr="00020B18" w:rsidRDefault="00011584">
      <w:pPr>
        <w:pStyle w:val="af7"/>
        <w:rPr>
          <w:sz w:val="18"/>
          <w:szCs w:val="18"/>
        </w:rPr>
      </w:pPr>
      <w:r w:rsidRPr="00020B18">
        <w:rPr>
          <w:rStyle w:val="af8"/>
          <w:sz w:val="18"/>
          <w:szCs w:val="18"/>
        </w:rPr>
        <w:footnoteRef/>
      </w:r>
      <w:r w:rsidRPr="00020B18">
        <w:rPr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TRL 6</w:t>
      </w:r>
      <w:r w:rsidRPr="00020B18">
        <w:rPr>
          <w:rFonts w:hint="eastAsia"/>
          <w:sz w:val="18"/>
          <w:szCs w:val="18"/>
        </w:rPr>
        <w:t>은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다음과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같이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정의된다</w:t>
      </w:r>
      <w:r w:rsidRPr="00020B18">
        <w:rPr>
          <w:rFonts w:hint="eastAsia"/>
          <w:sz w:val="18"/>
          <w:szCs w:val="18"/>
        </w:rPr>
        <w:t>: 'TRL 5</w:t>
      </w:r>
      <w:r w:rsidRPr="00020B18">
        <w:rPr>
          <w:rFonts w:hint="eastAsia"/>
          <w:sz w:val="18"/>
          <w:szCs w:val="18"/>
        </w:rPr>
        <w:t>를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훨씬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넘어선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대표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모델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또는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프로토타입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시스템을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관련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환경에서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시험함</w:t>
      </w:r>
      <w:r w:rsidRPr="00020B18">
        <w:rPr>
          <w:rFonts w:hint="eastAsia"/>
          <w:sz w:val="18"/>
          <w:szCs w:val="18"/>
        </w:rPr>
        <w:t xml:space="preserve">. </w:t>
      </w:r>
      <w:r w:rsidRPr="00020B18">
        <w:rPr>
          <w:rFonts w:hint="eastAsia"/>
          <w:sz w:val="18"/>
          <w:szCs w:val="18"/>
        </w:rPr>
        <w:t>기술의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입증된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성숙도가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크게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향상된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단계임</w:t>
      </w:r>
      <w:r w:rsidRPr="00020B18">
        <w:rPr>
          <w:rFonts w:hint="eastAsia"/>
          <w:sz w:val="18"/>
          <w:szCs w:val="18"/>
        </w:rPr>
        <w:t xml:space="preserve">. </w:t>
      </w:r>
      <w:r w:rsidRPr="00020B18">
        <w:rPr>
          <w:rFonts w:hint="eastAsia"/>
          <w:sz w:val="18"/>
          <w:szCs w:val="18"/>
        </w:rPr>
        <w:t>예로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고충실도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실험실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환경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또는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모의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운용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환경에서의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프로토타입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시험이</w:t>
      </w:r>
      <w:r w:rsidRPr="00020B18">
        <w:rPr>
          <w:rFonts w:hint="eastAsia"/>
          <w:sz w:val="18"/>
          <w:szCs w:val="18"/>
        </w:rPr>
        <w:t xml:space="preserve"> </w:t>
      </w:r>
      <w:r w:rsidRPr="00020B18">
        <w:rPr>
          <w:rFonts w:hint="eastAsia"/>
          <w:sz w:val="18"/>
          <w:szCs w:val="18"/>
        </w:rPr>
        <w:t>있음</w:t>
      </w:r>
    </w:p>
  </w:footnote>
  <w:footnote w:id="4">
    <w:p w14:paraId="073CC15A" w14:textId="746D2167" w:rsidR="0035412F" w:rsidRPr="00020B18" w:rsidRDefault="0035412F">
      <w:pPr>
        <w:pStyle w:val="af7"/>
        <w:rPr>
          <w:sz w:val="18"/>
          <w:szCs w:val="18"/>
        </w:rPr>
      </w:pPr>
      <w:r w:rsidRPr="00020B18">
        <w:rPr>
          <w:rStyle w:val="af8"/>
        </w:rPr>
        <w:footnoteRef/>
      </w:r>
      <w:r w:rsidRPr="00020B18">
        <w:t xml:space="preserve"> </w:t>
      </w:r>
      <w:r w:rsidRPr="00020B18">
        <w:rPr>
          <w:sz w:val="18"/>
          <w:szCs w:val="18"/>
        </w:rPr>
        <w:t>이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권고는</w:t>
      </w:r>
      <w:r w:rsidRPr="00020B18">
        <w:rPr>
          <w:sz w:val="18"/>
          <w:szCs w:val="18"/>
        </w:rPr>
        <w:t xml:space="preserve"> “AVSC Best Practice for In-Vehicle Fallback Test Driver Selection, Training, and Oversight Procedures for Automated Vehicles Under Test”</w:t>
      </w:r>
      <w:r w:rsidRPr="00020B18">
        <w:rPr>
          <w:sz w:val="18"/>
          <w:szCs w:val="18"/>
        </w:rPr>
        <w:t>에서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인용한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것으로</w:t>
      </w:r>
      <w:r w:rsidRPr="00020B18">
        <w:rPr>
          <w:sz w:val="18"/>
          <w:szCs w:val="18"/>
        </w:rPr>
        <w:t xml:space="preserve">, AVSC </w:t>
      </w:r>
      <w:r w:rsidRPr="00020B18">
        <w:rPr>
          <w:sz w:val="18"/>
          <w:szCs w:val="18"/>
        </w:rPr>
        <w:t>회원사가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공공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도로에서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레벨</w:t>
      </w:r>
      <w:r w:rsidRPr="00020B18">
        <w:rPr>
          <w:sz w:val="18"/>
          <w:szCs w:val="18"/>
        </w:rPr>
        <w:t xml:space="preserve"> 4 </w:t>
      </w:r>
      <w:r w:rsidRPr="00020B18">
        <w:rPr>
          <w:sz w:val="18"/>
          <w:szCs w:val="18"/>
        </w:rPr>
        <w:t>의도</w:t>
      </w:r>
      <w:r w:rsidRPr="00020B18">
        <w:rPr>
          <w:sz w:val="18"/>
          <w:szCs w:val="18"/>
        </w:rPr>
        <w:t xml:space="preserve"> ADS </w:t>
      </w:r>
      <w:r w:rsidRPr="00020B18">
        <w:rPr>
          <w:sz w:val="18"/>
          <w:szCs w:val="18"/>
        </w:rPr>
        <w:t>운행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차량을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시험한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경험에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기초한다</w:t>
      </w:r>
      <w:r w:rsidRPr="00020B18">
        <w:rPr>
          <w:rFonts w:hint="eastAsia"/>
          <w:sz w:val="18"/>
          <w:szCs w:val="18"/>
        </w:rPr>
        <w:t>.</w:t>
      </w:r>
    </w:p>
  </w:footnote>
  <w:footnote w:id="5">
    <w:p w14:paraId="666B95EC" w14:textId="1C1B914D" w:rsidR="00D11346" w:rsidRPr="00020B18" w:rsidRDefault="00D11346">
      <w:pPr>
        <w:pStyle w:val="af7"/>
      </w:pPr>
      <w:r w:rsidRPr="00020B18">
        <w:rPr>
          <w:rStyle w:val="af8"/>
        </w:rPr>
        <w:footnoteRef/>
      </w:r>
      <w:r w:rsidRPr="00020B18">
        <w:t xml:space="preserve"> </w:t>
      </w:r>
      <w:r w:rsidRPr="00020B18">
        <w:rPr>
          <w:sz w:val="18"/>
          <w:szCs w:val="18"/>
        </w:rPr>
        <w:t>개인정보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보호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법령은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국가와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국가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내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지역마다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다르며</w:t>
      </w:r>
      <w:r w:rsidRPr="00020B18">
        <w:rPr>
          <w:sz w:val="18"/>
          <w:szCs w:val="18"/>
        </w:rPr>
        <w:t xml:space="preserve">, </w:t>
      </w:r>
      <w:r w:rsidRPr="00020B18">
        <w:rPr>
          <w:sz w:val="18"/>
          <w:szCs w:val="18"/>
        </w:rPr>
        <w:t>데이터의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기록</w:t>
      </w:r>
      <w:r w:rsidRPr="00020B18">
        <w:rPr>
          <w:sz w:val="18"/>
          <w:szCs w:val="18"/>
        </w:rPr>
        <w:t>·</w:t>
      </w:r>
      <w:r w:rsidRPr="00020B18">
        <w:rPr>
          <w:sz w:val="18"/>
          <w:szCs w:val="18"/>
        </w:rPr>
        <w:t>보관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방식에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영향을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줄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수</w:t>
      </w:r>
      <w:r w:rsidRPr="00020B18">
        <w:rPr>
          <w:sz w:val="18"/>
          <w:szCs w:val="18"/>
        </w:rPr>
        <w:t xml:space="preserve"> </w:t>
      </w:r>
      <w:r w:rsidRPr="00020B18">
        <w:rPr>
          <w:sz w:val="18"/>
          <w:szCs w:val="18"/>
        </w:rPr>
        <w:t>있다</w:t>
      </w:r>
      <w:r w:rsidRPr="00020B18">
        <w:rPr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588BC" w14:textId="0DFA3D30" w:rsidR="00684CB8" w:rsidRPr="00D91A15" w:rsidRDefault="00020B18">
    <w:pPr>
      <w:pStyle w:val="ab"/>
    </w:pPr>
    <w:sdt>
      <w:sdtPr>
        <w:rPr>
          <w:rFonts w:cs="Arial"/>
          <w:sz w:val="22"/>
        </w:rPr>
        <w:alias w:val="구역머리말1"/>
        <w:tag w:val="구역머리말1"/>
        <w:id w:val="-965741891"/>
        <w:placeholder>
          <w:docPart w:val="2ECD42306487497A8928BCCA86BAF847"/>
        </w:placeholder>
      </w:sdtPr>
      <w:sdtEndPr/>
      <w:sdtContent>
        <w:r w:rsidR="00684CB8" w:rsidRPr="00D91A15">
          <w:rPr>
            <w:rFonts w:cs="Arial"/>
            <w:sz w:val="22"/>
          </w:rPr>
          <w:t xml:space="preserve">KS X ISO </w:t>
        </w:r>
        <w:r w:rsidR="00684CB8" w:rsidRPr="00D91A15">
          <w:rPr>
            <w:rFonts w:cs="Arial"/>
            <w:sz w:val="22"/>
          </w:rPr>
          <w:fldChar w:fldCharType="begin"/>
        </w:r>
        <w:r w:rsidR="00684CB8" w:rsidRPr="00D91A15">
          <w:rPr>
            <w:rFonts w:cs="Arial"/>
            <w:sz w:val="22"/>
          </w:rPr>
          <w:instrText xml:space="preserve"> DOCPROPERTY  DocNoPart1  \* MERGEFORMAT </w:instrText>
        </w:r>
        <w:r w:rsidR="00684CB8" w:rsidRPr="00D91A15">
          <w:rPr>
            <w:rFonts w:cs="Arial"/>
            <w:sz w:val="22"/>
          </w:rPr>
          <w:fldChar w:fldCharType="separate"/>
        </w:r>
        <w:r w:rsidR="00684CB8">
          <w:rPr>
            <w:rFonts w:cs="Arial" w:hint="eastAsia"/>
            <w:b/>
            <w:bCs/>
            <w:sz w:val="22"/>
          </w:rPr>
          <w:t>오류</w:t>
        </w:r>
        <w:r w:rsidR="00684CB8">
          <w:rPr>
            <w:rFonts w:cs="Arial" w:hint="eastAsia"/>
            <w:b/>
            <w:bCs/>
            <w:sz w:val="22"/>
          </w:rPr>
          <w:t xml:space="preserve">! </w:t>
        </w:r>
        <w:r w:rsidR="00684CB8">
          <w:rPr>
            <w:rFonts w:cs="Arial" w:hint="eastAsia"/>
            <w:b/>
            <w:bCs/>
            <w:sz w:val="22"/>
          </w:rPr>
          <w:t>알려지지</w:t>
        </w:r>
        <w:r w:rsidR="00684CB8">
          <w:rPr>
            <w:rFonts w:cs="Arial" w:hint="eastAsia"/>
            <w:b/>
            <w:bCs/>
            <w:sz w:val="22"/>
          </w:rPr>
          <w:t xml:space="preserve"> </w:t>
        </w:r>
        <w:r w:rsidR="00684CB8">
          <w:rPr>
            <w:rFonts w:cs="Arial" w:hint="eastAsia"/>
            <w:b/>
            <w:bCs/>
            <w:sz w:val="22"/>
          </w:rPr>
          <w:t>않은</w:t>
        </w:r>
        <w:r w:rsidR="00684CB8">
          <w:rPr>
            <w:rFonts w:cs="Arial" w:hint="eastAsia"/>
            <w:b/>
            <w:bCs/>
            <w:sz w:val="22"/>
          </w:rPr>
          <w:t xml:space="preserve"> </w:t>
        </w:r>
        <w:r w:rsidR="00684CB8">
          <w:rPr>
            <w:rFonts w:cs="Arial" w:hint="eastAsia"/>
            <w:b/>
            <w:bCs/>
            <w:sz w:val="22"/>
          </w:rPr>
          <w:t>문서</w:t>
        </w:r>
        <w:r w:rsidR="00684CB8">
          <w:rPr>
            <w:rFonts w:cs="Arial" w:hint="eastAsia"/>
            <w:b/>
            <w:bCs/>
            <w:sz w:val="22"/>
          </w:rPr>
          <w:t xml:space="preserve"> </w:t>
        </w:r>
        <w:r w:rsidR="00684CB8">
          <w:rPr>
            <w:rFonts w:cs="Arial" w:hint="eastAsia"/>
            <w:b/>
            <w:bCs/>
            <w:sz w:val="22"/>
          </w:rPr>
          <w:t>속성</w:t>
        </w:r>
        <w:r w:rsidR="00684CB8">
          <w:rPr>
            <w:rFonts w:cs="Arial" w:hint="eastAsia"/>
            <w:b/>
            <w:bCs/>
            <w:sz w:val="22"/>
          </w:rPr>
          <w:t xml:space="preserve"> </w:t>
        </w:r>
        <w:r w:rsidR="00684CB8">
          <w:rPr>
            <w:rFonts w:cs="Arial" w:hint="eastAsia"/>
            <w:b/>
            <w:bCs/>
            <w:sz w:val="22"/>
          </w:rPr>
          <w:t>이름입니다</w:t>
        </w:r>
        <w:r w:rsidR="00684CB8">
          <w:rPr>
            <w:rFonts w:cs="Arial" w:hint="eastAsia"/>
            <w:b/>
            <w:bCs/>
            <w:sz w:val="22"/>
          </w:rPr>
          <w:t>.</w:t>
        </w:r>
        <w:r w:rsidR="00684CB8" w:rsidRPr="00D91A15">
          <w:rPr>
            <w:rFonts w:cs="Arial"/>
            <w:sz w:val="22"/>
          </w:rPr>
          <w:fldChar w:fldCharType="end"/>
        </w:r>
        <w:r w:rsidR="00684CB8" w:rsidRPr="00D91A15">
          <w:rPr>
            <w:rFonts w:cs="Arial"/>
            <w:sz w:val="22"/>
          </w:rPr>
          <w:t>:</w:t>
        </w:r>
        <w:r w:rsidR="00684CB8" w:rsidRPr="00D91A15">
          <w:rPr>
            <w:rFonts w:cs="Arial"/>
            <w:sz w:val="22"/>
          </w:rPr>
          <w:fldChar w:fldCharType="begin"/>
        </w:r>
        <w:r w:rsidR="00684CB8" w:rsidRPr="00D91A15">
          <w:rPr>
            <w:rFonts w:cs="Arial"/>
            <w:sz w:val="22"/>
          </w:rPr>
          <w:instrText xml:space="preserve"> IF </w:instrText>
        </w:r>
        <w:r w:rsidR="00684CB8" w:rsidRPr="00D91A15">
          <w:rPr>
            <w:rFonts w:cs="Arial"/>
            <w:sz w:val="22"/>
          </w:rPr>
          <w:fldChar w:fldCharType="begin"/>
        </w:r>
        <w:r w:rsidR="00684CB8" w:rsidRPr="00D91A15">
          <w:rPr>
            <w:rFonts w:cs="Arial"/>
            <w:sz w:val="22"/>
          </w:rPr>
          <w:instrText xml:space="preserve"> DOCPROPERTY "NCKnd" \* MERGEFORMAT </w:instrText>
        </w:r>
        <w:r w:rsidR="00684CB8" w:rsidRPr="00D91A15">
          <w:rPr>
            <w:rFonts w:cs="Arial"/>
            <w:sz w:val="22"/>
          </w:rPr>
          <w:fldChar w:fldCharType="separate"/>
        </w:r>
        <w:r w:rsidR="00684CB8">
          <w:rPr>
            <w:rFonts w:cs="Arial" w:hint="eastAsia"/>
            <w:b/>
            <w:bCs/>
            <w:sz w:val="22"/>
          </w:rPr>
          <w:instrText>오류</w:instrText>
        </w:r>
        <w:r w:rsidR="00684CB8">
          <w:rPr>
            <w:rFonts w:cs="Arial" w:hint="eastAsia"/>
            <w:b/>
            <w:bCs/>
            <w:sz w:val="22"/>
          </w:rPr>
          <w:instrText xml:space="preserve">! </w:instrText>
        </w:r>
        <w:r w:rsidR="00684CB8">
          <w:rPr>
            <w:rFonts w:cs="Arial" w:hint="eastAsia"/>
            <w:b/>
            <w:bCs/>
            <w:sz w:val="22"/>
          </w:rPr>
          <w:instrText>알려지지</w:instrText>
        </w:r>
        <w:r w:rsidR="00684CB8">
          <w:rPr>
            <w:rFonts w:cs="Arial" w:hint="eastAsia"/>
            <w:b/>
            <w:bCs/>
            <w:sz w:val="22"/>
          </w:rPr>
          <w:instrText xml:space="preserve"> </w:instrText>
        </w:r>
        <w:r w:rsidR="00684CB8">
          <w:rPr>
            <w:rFonts w:cs="Arial" w:hint="eastAsia"/>
            <w:b/>
            <w:bCs/>
            <w:sz w:val="22"/>
          </w:rPr>
          <w:instrText>않은</w:instrText>
        </w:r>
        <w:r w:rsidR="00684CB8">
          <w:rPr>
            <w:rFonts w:cs="Arial" w:hint="eastAsia"/>
            <w:b/>
            <w:bCs/>
            <w:sz w:val="22"/>
          </w:rPr>
          <w:instrText xml:space="preserve"> </w:instrText>
        </w:r>
        <w:r w:rsidR="00684CB8">
          <w:rPr>
            <w:rFonts w:cs="Arial" w:hint="eastAsia"/>
            <w:b/>
            <w:bCs/>
            <w:sz w:val="22"/>
          </w:rPr>
          <w:instrText>문서</w:instrText>
        </w:r>
        <w:r w:rsidR="00684CB8">
          <w:rPr>
            <w:rFonts w:cs="Arial" w:hint="eastAsia"/>
            <w:b/>
            <w:bCs/>
            <w:sz w:val="22"/>
          </w:rPr>
          <w:instrText xml:space="preserve"> </w:instrText>
        </w:r>
        <w:r w:rsidR="00684CB8">
          <w:rPr>
            <w:rFonts w:cs="Arial" w:hint="eastAsia"/>
            <w:b/>
            <w:bCs/>
            <w:sz w:val="22"/>
          </w:rPr>
          <w:instrText>속성</w:instrText>
        </w:r>
        <w:r w:rsidR="00684CB8">
          <w:rPr>
            <w:rFonts w:cs="Arial" w:hint="eastAsia"/>
            <w:b/>
            <w:bCs/>
            <w:sz w:val="22"/>
          </w:rPr>
          <w:instrText xml:space="preserve"> </w:instrText>
        </w:r>
        <w:r w:rsidR="00684CB8">
          <w:rPr>
            <w:rFonts w:cs="Arial" w:hint="eastAsia"/>
            <w:b/>
            <w:bCs/>
            <w:sz w:val="22"/>
          </w:rPr>
          <w:instrText>이름입니다</w:instrText>
        </w:r>
        <w:r w:rsidR="00684CB8">
          <w:rPr>
            <w:rFonts w:cs="Arial" w:hint="eastAsia"/>
            <w:b/>
            <w:bCs/>
            <w:sz w:val="22"/>
          </w:rPr>
          <w:instrText>.</w:instrText>
        </w:r>
        <w:r w:rsidR="00684CB8" w:rsidRPr="00D91A15">
          <w:rPr>
            <w:rFonts w:cs="Arial"/>
            <w:sz w:val="22"/>
          </w:rPr>
          <w:fldChar w:fldCharType="end"/>
        </w:r>
        <w:r w:rsidR="00684CB8" w:rsidRPr="00D91A15">
          <w:rPr>
            <w:rFonts w:cs="Arial"/>
            <w:sz w:val="22"/>
          </w:rPr>
          <w:instrText xml:space="preserve"> = 1 </w:instrText>
        </w:r>
        <w:r w:rsidR="00684CB8" w:rsidRPr="00D91A15">
          <w:rPr>
            <w:rFonts w:cs="Arial"/>
            <w:sz w:val="22"/>
          </w:rPr>
          <w:fldChar w:fldCharType="begin"/>
        </w:r>
        <w:r w:rsidR="00684CB8" w:rsidRPr="00D91A15">
          <w:rPr>
            <w:rFonts w:cs="Arial"/>
            <w:sz w:val="22"/>
          </w:rPr>
          <w:instrText xml:space="preserve"> DOCPROPERTY "NewYear" \* MERGEFORMAT </w:instrText>
        </w:r>
        <w:r w:rsidR="00684CB8" w:rsidRPr="00D91A15">
          <w:rPr>
            <w:rFonts w:cs="Arial"/>
            <w:sz w:val="22"/>
          </w:rPr>
          <w:fldChar w:fldCharType="separate"/>
        </w:r>
        <w:r w:rsidR="00684CB8" w:rsidRPr="00D91A15">
          <w:rPr>
            <w:rFonts w:cs="Arial"/>
            <w:sz w:val="22"/>
          </w:rPr>
          <w:instrText>0000</w:instrText>
        </w:r>
        <w:r w:rsidR="00684CB8" w:rsidRPr="00D91A15">
          <w:rPr>
            <w:rFonts w:cs="Arial"/>
            <w:sz w:val="22"/>
          </w:rPr>
          <w:fldChar w:fldCharType="end"/>
        </w:r>
        <w:r w:rsidR="00684CB8" w:rsidRPr="00D91A15">
          <w:rPr>
            <w:rFonts w:cs="Arial"/>
            <w:sz w:val="22"/>
          </w:rPr>
          <w:instrText xml:space="preserve"> </w:instrText>
        </w:r>
        <w:r w:rsidR="00684CB8" w:rsidRPr="00D91A15">
          <w:rPr>
            <w:rFonts w:cs="Arial"/>
            <w:sz w:val="22"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13C2F" w14:textId="77777777" w:rsidR="00684CB8" w:rsidRPr="00D91A15" w:rsidRDefault="00020B18" w:rsidP="00AF7CB4">
    <w:pPr>
      <w:pStyle w:val="ab"/>
      <w:jc w:val="left"/>
      <w:rPr>
        <w:rFonts w:cs="Arial"/>
        <w:sz w:val="22"/>
      </w:rPr>
    </w:pPr>
    <w:sdt>
      <w:sdtPr>
        <w:rPr>
          <w:rFonts w:cs="Arial"/>
          <w:sz w:val="22"/>
        </w:rPr>
        <w:alias w:val="구역머리말1"/>
        <w:tag w:val="구역머리말1"/>
        <w:id w:val="1630902306"/>
        <w:placeholder>
          <w:docPart w:val="3ABAAE78E8DE450AA39592DB1F1AD5DE"/>
        </w:placeholder>
      </w:sdtPr>
      <w:sdtEndPr/>
      <w:sdtContent>
        <w:r w:rsidR="00684CB8">
          <w:rPr>
            <w:rFonts w:cs="Arial"/>
            <w:sz w:val="22"/>
          </w:rPr>
          <w:t>K</w:t>
        </w:r>
        <w:r w:rsidR="00684CB8">
          <w:rPr>
            <w:rFonts w:cs="Arial" w:hint="eastAsia"/>
            <w:sz w:val="22"/>
          </w:rPr>
          <w:t>SAE_NEW_</w:t>
        </w:r>
        <w:r w:rsidR="00684CB8">
          <w:rPr>
            <w:rFonts w:cs="Arial"/>
            <w:sz w:val="22"/>
          </w:rPr>
          <w:t>2025_10</w:t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2"/>
        <w:szCs w:val="22"/>
      </w:rPr>
      <w:alias w:val="구역머리말3"/>
      <w:tag w:val="구역머리말3"/>
      <w:id w:val="-1615511026"/>
      <w:placeholder>
        <w:docPart w:val="3ABAAE78E8DE450AA39592DB1F1AD5DE"/>
      </w:placeholder>
    </w:sdtPr>
    <w:sdtEndPr/>
    <w:sdtContent>
      <w:p w14:paraId="139FE655" w14:textId="77777777" w:rsidR="00684CB8" w:rsidRPr="000E09E5" w:rsidRDefault="00684CB8">
        <w:pPr>
          <w:pStyle w:val="ab"/>
          <w:rPr>
            <w:sz w:val="22"/>
            <w:szCs w:val="22"/>
          </w:rPr>
        </w:pPr>
        <w:r>
          <w:rPr>
            <w:sz w:val="22"/>
            <w:szCs w:val="22"/>
          </w:rPr>
          <w:t>KSA</w:t>
        </w:r>
        <w:r>
          <w:rPr>
            <w:rFonts w:hint="eastAsia"/>
            <w:sz w:val="22"/>
            <w:szCs w:val="22"/>
          </w:rPr>
          <w:t>E_NEW_</w:t>
        </w:r>
        <w:r>
          <w:rPr>
            <w:sz w:val="22"/>
            <w:szCs w:val="22"/>
          </w:rPr>
          <w:t>2025_10</w:t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40344" w14:textId="77777777" w:rsidR="00684CB8" w:rsidRPr="00D91A15" w:rsidRDefault="00020B18" w:rsidP="00D43C6F">
    <w:pPr>
      <w:pStyle w:val="ab"/>
      <w:jc w:val="right"/>
    </w:pPr>
    <w:sdt>
      <w:sdtPr>
        <w:rPr>
          <w:rFonts w:cs="Arial"/>
          <w:sz w:val="22"/>
        </w:rPr>
        <w:alias w:val="구역머리말3_1"/>
        <w:tag w:val="구역머리말3_1"/>
        <w:id w:val="-1063556622"/>
        <w:placeholder>
          <w:docPart w:val="3ABAAE78E8DE450AA39592DB1F1AD5DE"/>
        </w:placeholder>
      </w:sdtPr>
      <w:sdtEndPr/>
      <w:sdtContent>
        <w:r w:rsidR="00684CB8">
          <w:rPr>
            <w:rFonts w:cs="Arial"/>
            <w:sz w:val="22"/>
          </w:rPr>
          <w:t>KSA</w:t>
        </w:r>
        <w:r w:rsidR="00684CB8">
          <w:rPr>
            <w:rFonts w:cs="Arial" w:hint="eastAsia"/>
            <w:sz w:val="22"/>
          </w:rPr>
          <w:t>E_NEW_</w:t>
        </w:r>
        <w:r w:rsidR="00684CB8">
          <w:rPr>
            <w:rFonts w:cs="Arial"/>
            <w:sz w:val="22"/>
          </w:rPr>
          <w:t>2025_10</w:t>
        </w:r>
      </w:sdtContent>
    </w:sdt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Arial"/>
        <w:sz w:val="22"/>
      </w:rPr>
      <w:alias w:val="구역머리말2"/>
      <w:tag w:val="구역머리말2"/>
      <w:id w:val="-1666391135"/>
      <w:placeholder>
        <w:docPart w:val="3ABAAE78E8DE450AA39592DB1F1AD5DE"/>
      </w:placeholder>
    </w:sdtPr>
    <w:sdtEndPr/>
    <w:sdtContent>
      <w:p w14:paraId="1165EB19" w14:textId="77777777" w:rsidR="00684CB8" w:rsidRPr="00D91A15" w:rsidRDefault="00684CB8" w:rsidP="00431BFE">
        <w:pPr>
          <w:pStyle w:val="ab"/>
          <w:jc w:val="right"/>
          <w:rPr>
            <w:rFonts w:cs="Arial"/>
            <w:sz w:val="22"/>
          </w:rPr>
        </w:pPr>
        <w:r>
          <w:rPr>
            <w:rFonts w:cs="Arial"/>
            <w:sz w:val="22"/>
          </w:rPr>
          <w:t>KSA</w:t>
        </w:r>
        <w:r>
          <w:rPr>
            <w:rFonts w:cs="Arial" w:hint="eastAsia"/>
            <w:sz w:val="22"/>
          </w:rPr>
          <w:t>E_NEW_</w:t>
        </w:r>
        <w:r>
          <w:rPr>
            <w:rFonts w:cs="Arial"/>
            <w:sz w:val="22"/>
          </w:rPr>
          <w:t>2025_10</w:t>
        </w:r>
      </w:p>
    </w:sdtContent>
  </w:sdt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4B0A1" w14:textId="77777777" w:rsidR="00684CB8" w:rsidRPr="00E37C58" w:rsidRDefault="00684CB8" w:rsidP="00E37C58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F5EBB"/>
    <w:multiLevelType w:val="hybridMultilevel"/>
    <w:tmpl w:val="AF54D3EA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031C680A"/>
    <w:multiLevelType w:val="hybridMultilevel"/>
    <w:tmpl w:val="AF54D3EA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055A7294"/>
    <w:multiLevelType w:val="multilevel"/>
    <w:tmpl w:val="130E8476"/>
    <w:lvl w:ilvl="0">
      <w:start w:val="1"/>
      <w:numFmt w:val="decimal"/>
      <w:pStyle w:val="1"/>
      <w:lvlText w:val="보기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"/>
      <w:lvlText w:val="보기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"/>
      <w:lvlText w:val="보기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"/>
      <w:lvlText w:val="보기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3" w15:restartNumberingAfterBreak="0">
    <w:nsid w:val="05F252BD"/>
    <w:multiLevelType w:val="singleLevel"/>
    <w:tmpl w:val="074C56F8"/>
    <w:lvl w:ilvl="0">
      <w:start w:val="1"/>
      <w:numFmt w:val="decimal"/>
      <w:pStyle w:val="KSDT1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8577EB"/>
    <w:multiLevelType w:val="multilevel"/>
    <w:tmpl w:val="4476D2C2"/>
    <w:lvl w:ilvl="0">
      <w:start w:val="1"/>
      <w:numFmt w:val="bullet"/>
      <w:pStyle w:val="a"/>
      <w:lvlText w:val="•"/>
      <w:lvlJc w:val="left"/>
      <w:pPr>
        <w:tabs>
          <w:tab w:val="num" w:pos="227"/>
        </w:tabs>
        <w:ind w:left="227" w:hanging="227"/>
      </w:pPr>
      <w:rPr>
        <w:rFonts w:ascii="바탕" w:eastAsia="바탕" w:hAnsi="바탕" w:hint="eastAsia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8A55008"/>
    <w:multiLevelType w:val="multilevel"/>
    <w:tmpl w:val="7F208A04"/>
    <w:lvl w:ilvl="0">
      <w:start w:val="1"/>
      <w:numFmt w:val="upperLetter"/>
      <w:pStyle w:val="Note"/>
      <w:suff w:val="nothing"/>
      <w:lvlText w:val="Annex %1"/>
      <w:lvlJc w:val="left"/>
      <w:pPr>
        <w:ind w:left="0" w:firstLine="0"/>
      </w:pPr>
      <w:rPr>
        <w:rFonts w:ascii="Cambria" w:hAnsi="Cambria" w:cs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cs="Times New Roman"/>
        <w:b/>
        <w:i w:val="0"/>
      </w:rPr>
    </w:lvl>
    <w:lvl w:ilvl="2">
      <w:start w:val="1"/>
      <w:numFmt w:val="decimal"/>
      <w:pStyle w:val="TermNum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cs="Times New Roman"/>
        <w:b/>
        <w:i w:val="0"/>
      </w:rPr>
    </w:lvl>
    <w:lvl w:ilvl="4">
      <w:start w:val="1"/>
      <w:numFmt w:val="decimal"/>
      <w:pStyle w:val="Definition"/>
      <w:lvlText w:val="%1.%2.%3.%4.%5"/>
      <w:lvlJc w:val="left"/>
      <w:pPr>
        <w:tabs>
          <w:tab w:val="num" w:pos="1080"/>
        </w:tabs>
        <w:ind w:left="0" w:firstLine="0"/>
      </w:pPr>
      <w:rPr>
        <w:rFonts w:cs="Times New Roman"/>
        <w:b/>
        <w:i w:val="0"/>
      </w:rPr>
    </w:lvl>
    <w:lvl w:ilvl="5">
      <w:start w:val="1"/>
      <w:numFmt w:val="decimal"/>
      <w:pStyle w:val="Example"/>
      <w:lvlText w:val="%1.%2.%3.%4.%5.%6"/>
      <w:lvlJc w:val="left"/>
      <w:pPr>
        <w:tabs>
          <w:tab w:val="num" w:pos="1440"/>
        </w:tabs>
        <w:ind w:left="0" w:firstLine="0"/>
      </w:pPr>
      <w:rPr>
        <w:rFonts w:cs="Times New Roman"/>
        <w:b/>
        <w:i w:val="0"/>
      </w:rPr>
    </w:lvl>
    <w:lvl w:ilvl="6">
      <w:start w:val="1"/>
      <w:numFmt w:val="decimal"/>
      <w:lvlRestart w:val="1"/>
      <w:suff w:val="space"/>
      <w:lvlText w:val="Figure %1.%7 —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Restart w:val="1"/>
      <w:suff w:val="space"/>
      <w:lvlText w:val="Table %1.%8 —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0" w:firstLine="0"/>
      </w:pPr>
      <w:rPr>
        <w:rFonts w:cs="Times New Roman"/>
      </w:rPr>
    </w:lvl>
  </w:abstractNum>
  <w:abstractNum w:abstractNumId="6" w15:restartNumberingAfterBreak="0">
    <w:nsid w:val="0A7A0DDF"/>
    <w:multiLevelType w:val="hybridMultilevel"/>
    <w:tmpl w:val="9EC0D400"/>
    <w:lvl w:ilvl="0" w:tplc="276CE312">
      <w:start w:val="1"/>
      <w:numFmt w:val="bullet"/>
      <w:lvlText w:val="—"/>
      <w:lvlJc w:val="left"/>
      <w:pPr>
        <w:ind w:left="440" w:hanging="440"/>
      </w:pPr>
      <w:rPr>
        <w:rFonts w:ascii="Arial" w:eastAsia="바탕" w:hAnsi="Arial" w:hint="default"/>
        <w:spacing w:val="0"/>
        <w:w w:val="100"/>
        <w:position w:val="0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0B8D546E"/>
    <w:multiLevelType w:val="multilevel"/>
    <w:tmpl w:val="596AC878"/>
    <w:lvl w:ilvl="0">
      <w:start w:val="1"/>
      <w:numFmt w:val="decimal"/>
      <w:pStyle w:val="KSDT10"/>
      <w:suff w:val="nothing"/>
      <w:lvlText w:val="부속서 %1"/>
      <w:lvlJc w:val="left"/>
      <w:pPr>
        <w:ind w:left="0" w:firstLine="0"/>
      </w:pPr>
      <w:rPr>
        <w:rFonts w:ascii="Arial" w:eastAsia="돋움" w:hAnsi="Arial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8" w15:restartNumberingAfterBreak="0">
    <w:nsid w:val="0C280697"/>
    <w:multiLevelType w:val="multilevel"/>
    <w:tmpl w:val="D64CAB5E"/>
    <w:lvl w:ilvl="0">
      <w:start w:val="1"/>
      <w:numFmt w:val="none"/>
      <w:pStyle w:val="10"/>
      <w:lvlText w:val="비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color w:val="auto"/>
        <w:sz w:val="20"/>
        <w:lang w:val="en-GB"/>
      </w:rPr>
    </w:lvl>
    <w:lvl w:ilvl="1">
      <w:start w:val="1"/>
      <w:numFmt w:val="decimal"/>
      <w:pStyle w:val="20"/>
      <w:lvlText w:val="참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0"/>
      <w:lvlText w:val="참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0"/>
      <w:lvlText w:val="참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9" w15:restartNumberingAfterBreak="0">
    <w:nsid w:val="0DF11516"/>
    <w:multiLevelType w:val="hybridMultilevel"/>
    <w:tmpl w:val="AF54D3EA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0" w15:restartNumberingAfterBreak="0">
    <w:nsid w:val="10BA5B52"/>
    <w:multiLevelType w:val="hybridMultilevel"/>
    <w:tmpl w:val="AF54D3EA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1" w15:restartNumberingAfterBreak="0">
    <w:nsid w:val="119C447F"/>
    <w:multiLevelType w:val="hybridMultilevel"/>
    <w:tmpl w:val="F8D0EBB4"/>
    <w:lvl w:ilvl="0" w:tplc="276CE312">
      <w:start w:val="1"/>
      <w:numFmt w:val="bullet"/>
      <w:lvlText w:val="—"/>
      <w:lvlJc w:val="left"/>
      <w:pPr>
        <w:ind w:left="440" w:hanging="440"/>
      </w:pPr>
      <w:rPr>
        <w:rFonts w:ascii="Arial" w:eastAsia="바탕" w:hAnsi="Arial" w:hint="default"/>
        <w:spacing w:val="0"/>
        <w:w w:val="100"/>
        <w:position w:val="0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124219EE"/>
    <w:multiLevelType w:val="hybridMultilevel"/>
    <w:tmpl w:val="92B6F5EE"/>
    <w:lvl w:ilvl="0" w:tplc="9DE02068">
      <w:numFmt w:val="bullet"/>
      <w:lvlText w:val="•"/>
      <w:lvlJc w:val="left"/>
      <w:pPr>
        <w:ind w:left="110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0" w:hanging="400"/>
      </w:pPr>
      <w:rPr>
        <w:rFonts w:ascii="Wingdings" w:hAnsi="Wingdings" w:hint="default"/>
      </w:rPr>
    </w:lvl>
  </w:abstractNum>
  <w:abstractNum w:abstractNumId="13" w15:restartNumberingAfterBreak="0">
    <w:nsid w:val="141C24ED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4" w15:restartNumberingAfterBreak="0">
    <w:nsid w:val="14D74346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5" w15:restartNumberingAfterBreak="0">
    <w:nsid w:val="17461246"/>
    <w:multiLevelType w:val="multilevel"/>
    <w:tmpl w:val="003E98F0"/>
    <w:lvl w:ilvl="0">
      <w:start w:val="1"/>
      <w:numFmt w:val="bullet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pStyle w:val="21"/>
      <w:lvlText w:val="•"/>
      <w:lvlJc w:val="left"/>
      <w:pPr>
        <w:tabs>
          <w:tab w:val="num" w:pos="510"/>
        </w:tabs>
        <w:ind w:left="510" w:hanging="226"/>
      </w:pPr>
      <w:rPr>
        <w:rFonts w:ascii="바탕" w:eastAsia="바탕" w:hAnsi="바탕" w:hint="eastAsia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6" w15:restartNumberingAfterBreak="0">
    <w:nsid w:val="17B410E6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7" w15:restartNumberingAfterBreak="0">
    <w:nsid w:val="181349D5"/>
    <w:multiLevelType w:val="hybridMultilevel"/>
    <w:tmpl w:val="AF54D3EA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8" w15:restartNumberingAfterBreak="0">
    <w:nsid w:val="1D463808"/>
    <w:multiLevelType w:val="multilevel"/>
    <w:tmpl w:val="95C07D30"/>
    <w:lvl w:ilvl="0">
      <w:start w:val="1"/>
      <w:numFmt w:val="decimal"/>
      <w:pStyle w:val="11"/>
      <w:lvlText w:val="보기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2"/>
      <w:lvlText w:val="보기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1"/>
      <w:lvlText w:val="보기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1"/>
      <w:lvlText w:val="보기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19" w15:restartNumberingAfterBreak="0">
    <w:nsid w:val="20230D81"/>
    <w:multiLevelType w:val="hybridMultilevel"/>
    <w:tmpl w:val="DBACFC16"/>
    <w:lvl w:ilvl="0" w:tplc="A824DDDC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0" w15:restartNumberingAfterBreak="0">
    <w:nsid w:val="216268BC"/>
    <w:multiLevelType w:val="multilevel"/>
    <w:tmpl w:val="0422F38E"/>
    <w:lvl w:ilvl="0">
      <w:start w:val="1"/>
      <w:numFmt w:val="bullet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pStyle w:val="42"/>
      <w:lvlText w:val="•"/>
      <w:lvlJc w:val="left"/>
      <w:pPr>
        <w:tabs>
          <w:tab w:val="num" w:pos="1077"/>
        </w:tabs>
        <w:ind w:left="1077" w:hanging="226"/>
      </w:pPr>
      <w:rPr>
        <w:rFonts w:ascii="바탕" w:eastAsia="바탕" w:hAnsi="바탕" w:hint="eastAsia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23010923"/>
    <w:multiLevelType w:val="multilevel"/>
    <w:tmpl w:val="AA52A2BE"/>
    <w:lvl w:ilvl="0">
      <w:start w:val="1"/>
      <w:numFmt w:val="bullet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pStyle w:val="32"/>
      <w:lvlText w:val="•"/>
      <w:lvlJc w:val="left"/>
      <w:pPr>
        <w:tabs>
          <w:tab w:val="num" w:pos="794"/>
        </w:tabs>
        <w:ind w:left="794" w:hanging="227"/>
      </w:pPr>
      <w:rPr>
        <w:rFonts w:ascii="바탕" w:eastAsia="바탕" w:hAnsi="바탕" w:hint="eastAsia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2" w15:restartNumberingAfterBreak="0">
    <w:nsid w:val="24760CE3"/>
    <w:multiLevelType w:val="multilevel"/>
    <w:tmpl w:val="4E1A9642"/>
    <w:lvl w:ilvl="0">
      <w:start w:val="1"/>
      <w:numFmt w:val="decimal"/>
      <w:pStyle w:val="12"/>
      <w:lvlText w:val="비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3"/>
      <w:lvlText w:val="비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3"/>
      <w:lvlText w:val="비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3"/>
      <w:lvlText w:val="비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 w15:restartNumberingAfterBreak="0">
    <w:nsid w:val="26362110"/>
    <w:multiLevelType w:val="hybridMultilevel"/>
    <w:tmpl w:val="1228E922"/>
    <w:lvl w:ilvl="0" w:tplc="F2EAC2F2">
      <w:start w:val="1"/>
      <w:numFmt w:val="bullet"/>
      <w:pStyle w:val="new4"/>
      <w:lvlText w:val="—"/>
      <w:lvlJc w:val="left"/>
      <w:pPr>
        <w:ind w:left="1651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205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5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5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5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5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5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51" w:hanging="400"/>
      </w:pPr>
      <w:rPr>
        <w:rFonts w:ascii="Wingdings" w:hAnsi="Wingdings" w:hint="default"/>
      </w:rPr>
    </w:lvl>
  </w:abstractNum>
  <w:abstractNum w:abstractNumId="24" w15:restartNumberingAfterBreak="0">
    <w:nsid w:val="2696720B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5" w15:restartNumberingAfterBreak="0">
    <w:nsid w:val="26BE08D2"/>
    <w:multiLevelType w:val="hybridMultilevel"/>
    <w:tmpl w:val="0AC0B216"/>
    <w:lvl w:ilvl="0" w:tplc="5630F03E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6" w15:restartNumberingAfterBreak="0">
    <w:nsid w:val="26C6231D"/>
    <w:multiLevelType w:val="hybridMultilevel"/>
    <w:tmpl w:val="AF54D3EA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7" w15:restartNumberingAfterBreak="0">
    <w:nsid w:val="278009AB"/>
    <w:multiLevelType w:val="multilevel"/>
    <w:tmpl w:val="568CCE12"/>
    <w:lvl w:ilvl="0">
      <w:start w:val="1"/>
      <w:numFmt w:val="lowerLetter"/>
      <w:pStyle w:val="a0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</w:rPr>
    </w:lvl>
    <w:lvl w:ilvl="1">
      <w:start w:val="1"/>
      <w:numFmt w:val="lowerLetter"/>
      <w:pStyle w:val="a1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lowerLetter"/>
      <w:pStyle w:val="a2"/>
      <w:lvlText w:val="%3) "/>
      <w:lvlJc w:val="left"/>
      <w:pPr>
        <w:tabs>
          <w:tab w:val="num" w:pos="907"/>
        </w:tabs>
        <w:ind w:left="907" w:hanging="340"/>
      </w:pPr>
      <w:rPr>
        <w:rFonts w:hint="eastAsia"/>
        <w:b w:val="0"/>
        <w:i w:val="0"/>
      </w:rPr>
    </w:lvl>
    <w:lvl w:ilvl="3">
      <w:start w:val="1"/>
      <w:numFmt w:val="lowerLetter"/>
      <w:pStyle w:val="a3"/>
      <w:lvlText w:val="%4) "/>
      <w:lvlJc w:val="left"/>
      <w:pPr>
        <w:tabs>
          <w:tab w:val="num" w:pos="1191"/>
        </w:tabs>
        <w:ind w:left="1191" w:hanging="341"/>
      </w:pPr>
      <w:rPr>
        <w:rFonts w:hint="eastAsia"/>
        <w:b w:val="0"/>
        <w:i w:val="0"/>
      </w:rPr>
    </w:lvl>
    <w:lvl w:ilvl="4">
      <w:start w:val="1"/>
      <w:numFmt w:val="lowerLetter"/>
      <w:pStyle w:val="5"/>
      <w:suff w:val="space"/>
      <w:lvlText w:val="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28" w15:restartNumberingAfterBreak="0">
    <w:nsid w:val="2A6E6989"/>
    <w:multiLevelType w:val="hybridMultilevel"/>
    <w:tmpl w:val="AF54D3EA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9" w15:restartNumberingAfterBreak="0">
    <w:nsid w:val="302B2CB5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0" w15:restartNumberingAfterBreak="0">
    <w:nsid w:val="30DF179D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1" w15:restartNumberingAfterBreak="0">
    <w:nsid w:val="33AC7EB8"/>
    <w:multiLevelType w:val="multilevel"/>
    <w:tmpl w:val="6FD47AE8"/>
    <w:lvl w:ilvl="0">
      <w:start w:val="1"/>
      <w:numFmt w:val="decimal"/>
      <w:pStyle w:val="13"/>
      <w:lvlText w:val="%1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decimal"/>
      <w:pStyle w:val="24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  <w:color w:val="auto"/>
      </w:rPr>
    </w:lvl>
    <w:lvl w:ilvl="2">
      <w:start w:val="1"/>
      <w:numFmt w:val="decimal"/>
      <w:pStyle w:val="34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44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50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6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0" w:firstLine="0"/>
      </w:pPr>
      <w:rPr>
        <w:rFonts w:hint="eastAsia"/>
      </w:rPr>
    </w:lvl>
  </w:abstractNum>
  <w:abstractNum w:abstractNumId="32" w15:restartNumberingAfterBreak="0">
    <w:nsid w:val="375C7FC1"/>
    <w:multiLevelType w:val="hybridMultilevel"/>
    <w:tmpl w:val="A79E0A50"/>
    <w:lvl w:ilvl="0" w:tplc="7E4ED99A">
      <w:start w:val="1"/>
      <w:numFmt w:val="bullet"/>
      <w:pStyle w:val="new1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430F4F09"/>
    <w:multiLevelType w:val="multilevel"/>
    <w:tmpl w:val="0D4C7C76"/>
    <w:lvl w:ilvl="0">
      <w:start w:val="1"/>
      <w:numFmt w:val="lowerLetter"/>
      <w:pStyle w:val="a4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  <w:lang w:eastAsia="ja-JP"/>
      </w:rPr>
    </w:lvl>
    <w:lvl w:ilvl="1">
      <w:start w:val="1"/>
      <w:numFmt w:val="decimal"/>
      <w:pStyle w:val="25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decimal"/>
      <w:pStyle w:val="35"/>
      <w:lvlText w:val="%2.%3) "/>
      <w:lvlJc w:val="left"/>
      <w:pPr>
        <w:tabs>
          <w:tab w:val="num" w:pos="1077"/>
        </w:tabs>
        <w:ind w:left="1077" w:hanging="510"/>
      </w:pPr>
      <w:rPr>
        <w:rFonts w:hint="eastAsia"/>
        <w:b w:val="0"/>
        <w:i w:val="0"/>
      </w:rPr>
    </w:lvl>
    <w:lvl w:ilvl="3">
      <w:start w:val="1"/>
      <w:numFmt w:val="decimal"/>
      <w:pStyle w:val="45"/>
      <w:lvlText w:val="%2.%3.%4) "/>
      <w:lvlJc w:val="left"/>
      <w:pPr>
        <w:tabs>
          <w:tab w:val="num" w:pos="1474"/>
        </w:tabs>
        <w:ind w:left="1474" w:hanging="624"/>
      </w:pPr>
      <w:rPr>
        <w:rFonts w:hint="eastAsia"/>
        <w:b w:val="0"/>
        <w:i w:val="0"/>
      </w:rPr>
    </w:lvl>
    <w:lvl w:ilvl="4">
      <w:start w:val="1"/>
      <w:numFmt w:val="decimal"/>
      <w:lvlText w:val="%2.%3.%4.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34" w15:restartNumberingAfterBreak="0">
    <w:nsid w:val="4E096370"/>
    <w:multiLevelType w:val="hybridMultilevel"/>
    <w:tmpl w:val="07B2A668"/>
    <w:lvl w:ilvl="0" w:tplc="CCE874BA">
      <w:start w:val="1"/>
      <w:numFmt w:val="bullet"/>
      <w:pStyle w:val="new3"/>
      <w:lvlText w:val="—"/>
      <w:lvlJc w:val="left"/>
      <w:pPr>
        <w:ind w:left="1367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35" w15:restartNumberingAfterBreak="0">
    <w:nsid w:val="4E23509A"/>
    <w:multiLevelType w:val="hybridMultilevel"/>
    <w:tmpl w:val="AF54D3EA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6" w15:restartNumberingAfterBreak="0">
    <w:nsid w:val="50434F82"/>
    <w:multiLevelType w:val="multilevel"/>
    <w:tmpl w:val="7C8226DE"/>
    <w:lvl w:ilvl="0">
      <w:start w:val="1"/>
      <w:numFmt w:val="decimal"/>
      <w:pStyle w:val="14"/>
      <w:lvlText w:val="참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6"/>
      <w:lvlText w:val="참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6"/>
      <w:lvlText w:val="참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6"/>
      <w:lvlText w:val="참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37" w15:restartNumberingAfterBreak="0">
    <w:nsid w:val="50615453"/>
    <w:multiLevelType w:val="hybridMultilevel"/>
    <w:tmpl w:val="AF54D3EA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8" w15:restartNumberingAfterBreak="0">
    <w:nsid w:val="53AC41E5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9" w15:restartNumberingAfterBreak="0">
    <w:nsid w:val="58C00566"/>
    <w:multiLevelType w:val="hybridMultilevel"/>
    <w:tmpl w:val="A3B4BD40"/>
    <w:lvl w:ilvl="0" w:tplc="F4ACF3BA">
      <w:start w:val="1"/>
      <w:numFmt w:val="bullet"/>
      <w:pStyle w:val="new2"/>
      <w:lvlText w:val="—"/>
      <w:lvlJc w:val="left"/>
      <w:pPr>
        <w:ind w:left="1368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76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8" w:hanging="400"/>
      </w:pPr>
      <w:rPr>
        <w:rFonts w:ascii="Wingdings" w:hAnsi="Wingdings" w:hint="default"/>
      </w:rPr>
    </w:lvl>
  </w:abstractNum>
  <w:abstractNum w:abstractNumId="40" w15:restartNumberingAfterBreak="0">
    <w:nsid w:val="596C5592"/>
    <w:multiLevelType w:val="multilevel"/>
    <w:tmpl w:val="9320DBDE"/>
    <w:lvl w:ilvl="0">
      <w:start w:val="1"/>
      <w:numFmt w:val="decimal"/>
      <w:pStyle w:val="15"/>
      <w:lvlText w:val="비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7"/>
      <w:lvlText w:val="비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7"/>
      <w:lvlText w:val="비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7"/>
      <w:lvlText w:val="비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1" w15:restartNumberingAfterBreak="0">
    <w:nsid w:val="5BC02D13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2" w15:restartNumberingAfterBreak="0">
    <w:nsid w:val="606F5189"/>
    <w:multiLevelType w:val="hybridMultilevel"/>
    <w:tmpl w:val="AF54D3EA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3" w15:restartNumberingAfterBreak="0">
    <w:nsid w:val="62982948"/>
    <w:multiLevelType w:val="hybridMultilevel"/>
    <w:tmpl w:val="BBFE9B48"/>
    <w:lvl w:ilvl="0" w:tplc="276CE312">
      <w:start w:val="1"/>
      <w:numFmt w:val="bullet"/>
      <w:lvlText w:val="—"/>
      <w:lvlJc w:val="left"/>
      <w:pPr>
        <w:ind w:left="440" w:hanging="440"/>
      </w:pPr>
      <w:rPr>
        <w:rFonts w:ascii="Arial" w:eastAsia="바탕" w:hAnsi="Arial" w:hint="default"/>
        <w:spacing w:val="0"/>
        <w:w w:val="100"/>
        <w:position w:val="0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4" w15:restartNumberingAfterBreak="0">
    <w:nsid w:val="63B60D4C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5" w15:restartNumberingAfterBreak="0">
    <w:nsid w:val="64560077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6" w15:restartNumberingAfterBreak="0">
    <w:nsid w:val="646664FB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7" w15:restartNumberingAfterBreak="0">
    <w:nsid w:val="6B2C5134"/>
    <w:multiLevelType w:val="multilevel"/>
    <w:tmpl w:val="C1185D3A"/>
    <w:lvl w:ilvl="0">
      <w:start w:val="1"/>
      <w:numFmt w:val="upperLetter"/>
      <w:pStyle w:val="KSDTA"/>
      <w:suff w:val="nothing"/>
      <w:lvlText w:val="부속서 %1"/>
      <w:lvlJc w:val="left"/>
      <w:pPr>
        <w:ind w:left="0" w:firstLine="0"/>
      </w:pPr>
      <w:rPr>
        <w:rFonts w:ascii="Arial" w:hAnsi="Arial" w:hint="default"/>
        <w:b/>
        <w:i w:val="0"/>
        <w:sz w:val="28"/>
      </w:rPr>
    </w:lvl>
    <w:lvl w:ilvl="1">
      <w:start w:val="1"/>
      <w:numFmt w:val="decimal"/>
      <w:pStyle w:val="KSDTA1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KSDTA11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KSDTA111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KSDTA1111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KSDTA11111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48" w15:restartNumberingAfterBreak="0">
    <w:nsid w:val="6B450EF0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9" w15:restartNumberingAfterBreak="0">
    <w:nsid w:val="6CF846BC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0" w15:restartNumberingAfterBreak="0">
    <w:nsid w:val="6EBF60F6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1" w15:restartNumberingAfterBreak="0">
    <w:nsid w:val="73106F04"/>
    <w:multiLevelType w:val="multilevel"/>
    <w:tmpl w:val="4F14219C"/>
    <w:lvl w:ilvl="0">
      <w:start w:val="1"/>
      <w:numFmt w:val="bullet"/>
      <w:pStyle w:val="a5"/>
      <w:lvlText w:val="―"/>
      <w:lvlJc w:val="left"/>
      <w:pPr>
        <w:tabs>
          <w:tab w:val="num" w:pos="284"/>
        </w:tabs>
        <w:ind w:left="284" w:hanging="284"/>
      </w:pPr>
      <w:rPr>
        <w:rFonts w:ascii="바탕" w:eastAsia="바탕" w:hAnsi="바탕" w:hint="eastAsia"/>
      </w:rPr>
    </w:lvl>
    <w:lvl w:ilvl="1">
      <w:start w:val="1"/>
      <w:numFmt w:val="bullet"/>
      <w:pStyle w:val="28"/>
      <w:lvlText w:val="―"/>
      <w:lvlJc w:val="left"/>
      <w:pPr>
        <w:tabs>
          <w:tab w:val="num" w:pos="567"/>
        </w:tabs>
        <w:ind w:left="567" w:hanging="283"/>
      </w:pPr>
      <w:rPr>
        <w:rFonts w:ascii="바탕" w:eastAsia="바탕" w:hAnsi="바탕" w:hint="eastAsia"/>
      </w:rPr>
    </w:lvl>
    <w:lvl w:ilvl="2">
      <w:start w:val="1"/>
      <w:numFmt w:val="bullet"/>
      <w:pStyle w:val="38"/>
      <w:lvlText w:val="―"/>
      <w:lvlJc w:val="left"/>
      <w:pPr>
        <w:tabs>
          <w:tab w:val="num" w:pos="851"/>
        </w:tabs>
        <w:ind w:left="851" w:hanging="284"/>
      </w:pPr>
      <w:rPr>
        <w:rFonts w:ascii="바탕" w:eastAsia="바탕" w:hAnsi="바탕" w:hint="eastAsia"/>
      </w:rPr>
    </w:lvl>
    <w:lvl w:ilvl="3">
      <w:start w:val="1"/>
      <w:numFmt w:val="bullet"/>
      <w:pStyle w:val="48"/>
      <w:lvlText w:val="―"/>
      <w:lvlJc w:val="left"/>
      <w:pPr>
        <w:tabs>
          <w:tab w:val="num" w:pos="1134"/>
        </w:tabs>
        <w:ind w:left="1134" w:hanging="283"/>
      </w:pPr>
      <w:rPr>
        <w:rFonts w:ascii="바탕" w:eastAsia="바탕" w:hAnsi="바탕" w:hint="eastAsia"/>
      </w:rPr>
    </w:lvl>
    <w:lvl w:ilvl="4">
      <w:start w:val="1"/>
      <w:numFmt w:val="bullet"/>
      <w:suff w:val="space"/>
      <w:lvlText w:val="―"/>
      <w:lvlJc w:val="left"/>
      <w:pPr>
        <w:ind w:left="2000" w:hanging="400"/>
      </w:pPr>
      <w:rPr>
        <w:rFonts w:ascii="바탕" w:eastAsia="바탕" w:hAnsi="바탕" w:hint="eastAsia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2" w15:restartNumberingAfterBreak="0">
    <w:nsid w:val="7B3158D4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3" w15:restartNumberingAfterBreak="0">
    <w:nsid w:val="7D351EE2"/>
    <w:multiLevelType w:val="hybridMultilevel"/>
    <w:tmpl w:val="DBACFC16"/>
    <w:lvl w:ilvl="0" w:tplc="FFFFFFFF">
      <w:start w:val="1"/>
      <w:numFmt w:val="lowerLetter"/>
      <w:lvlText w:val="%1)"/>
      <w:lvlJc w:val="left"/>
      <w:pPr>
        <w:ind w:left="440" w:hanging="44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880" w:hanging="440"/>
      </w:pPr>
    </w:lvl>
    <w:lvl w:ilvl="2" w:tplc="FFFFFFFF" w:tentative="1">
      <w:start w:val="1"/>
      <w:numFmt w:val="lowerRoman"/>
      <w:lvlText w:val="%3."/>
      <w:lvlJc w:val="righ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upperLetter"/>
      <w:lvlText w:val="%5.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upperLetter"/>
      <w:lvlText w:val="%8.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972246755">
    <w:abstractNumId w:val="32"/>
  </w:num>
  <w:num w:numId="2" w16cid:durableId="1042750927">
    <w:abstractNumId w:val="39"/>
  </w:num>
  <w:num w:numId="3" w16cid:durableId="942496327">
    <w:abstractNumId w:val="34"/>
  </w:num>
  <w:num w:numId="4" w16cid:durableId="1019966291">
    <w:abstractNumId w:val="23"/>
  </w:num>
  <w:num w:numId="5" w16cid:durableId="1644390708">
    <w:abstractNumId w:val="3"/>
  </w:num>
  <w:num w:numId="6" w16cid:durableId="1518538453">
    <w:abstractNumId w:val="7"/>
  </w:num>
  <w:num w:numId="7" w16cid:durableId="75439632">
    <w:abstractNumId w:val="47"/>
  </w:num>
  <w:num w:numId="8" w16cid:durableId="435057102">
    <w:abstractNumId w:val="31"/>
  </w:num>
  <w:num w:numId="9" w16cid:durableId="1715155669">
    <w:abstractNumId w:val="4"/>
  </w:num>
  <w:num w:numId="10" w16cid:durableId="263920481">
    <w:abstractNumId w:val="15"/>
  </w:num>
  <w:num w:numId="11" w16cid:durableId="284237598">
    <w:abstractNumId w:val="21"/>
  </w:num>
  <w:num w:numId="12" w16cid:durableId="424301527">
    <w:abstractNumId w:val="51"/>
  </w:num>
  <w:num w:numId="13" w16cid:durableId="797451421">
    <w:abstractNumId w:val="33"/>
  </w:num>
  <w:num w:numId="14" w16cid:durableId="254021604">
    <w:abstractNumId w:val="27"/>
  </w:num>
  <w:num w:numId="15" w16cid:durableId="1639915046">
    <w:abstractNumId w:val="2"/>
  </w:num>
  <w:num w:numId="16" w16cid:durableId="482241901">
    <w:abstractNumId w:val="18"/>
  </w:num>
  <w:num w:numId="17" w16cid:durableId="1836452852">
    <w:abstractNumId w:val="40"/>
  </w:num>
  <w:num w:numId="18" w16cid:durableId="235013989">
    <w:abstractNumId w:val="22"/>
  </w:num>
  <w:num w:numId="19" w16cid:durableId="440421007">
    <w:abstractNumId w:val="8"/>
  </w:num>
  <w:num w:numId="20" w16cid:durableId="989745947">
    <w:abstractNumId w:val="36"/>
  </w:num>
  <w:num w:numId="21" w16cid:durableId="450175879">
    <w:abstractNumId w:val="31"/>
  </w:num>
  <w:num w:numId="22" w16cid:durableId="777026070">
    <w:abstractNumId w:val="20"/>
  </w:num>
  <w:num w:numId="23" w16cid:durableId="209023258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62205372">
    <w:abstractNumId w:val="43"/>
  </w:num>
  <w:num w:numId="25" w16cid:durableId="820583028">
    <w:abstractNumId w:val="11"/>
  </w:num>
  <w:num w:numId="26" w16cid:durableId="15735529">
    <w:abstractNumId w:val="25"/>
  </w:num>
  <w:num w:numId="27" w16cid:durableId="491869019">
    <w:abstractNumId w:val="6"/>
  </w:num>
  <w:num w:numId="28" w16cid:durableId="113640647">
    <w:abstractNumId w:val="19"/>
  </w:num>
  <w:num w:numId="29" w16cid:durableId="1518805974">
    <w:abstractNumId w:val="26"/>
  </w:num>
  <w:num w:numId="30" w16cid:durableId="499084885">
    <w:abstractNumId w:val="53"/>
  </w:num>
  <w:num w:numId="31" w16cid:durableId="764618996">
    <w:abstractNumId w:val="24"/>
  </w:num>
  <w:num w:numId="32" w16cid:durableId="726997069">
    <w:abstractNumId w:val="30"/>
  </w:num>
  <w:num w:numId="33" w16cid:durableId="2020692529">
    <w:abstractNumId w:val="1"/>
  </w:num>
  <w:num w:numId="34" w16cid:durableId="1908177000">
    <w:abstractNumId w:val="16"/>
  </w:num>
  <w:num w:numId="35" w16cid:durableId="1362823767">
    <w:abstractNumId w:val="14"/>
  </w:num>
  <w:num w:numId="36" w16cid:durableId="1518499229">
    <w:abstractNumId w:val="10"/>
  </w:num>
  <w:num w:numId="37" w16cid:durableId="574365159">
    <w:abstractNumId w:val="45"/>
  </w:num>
  <w:num w:numId="38" w16cid:durableId="1037587349">
    <w:abstractNumId w:val="38"/>
  </w:num>
  <w:num w:numId="39" w16cid:durableId="623123224">
    <w:abstractNumId w:val="35"/>
  </w:num>
  <w:num w:numId="40" w16cid:durableId="802306673">
    <w:abstractNumId w:val="46"/>
  </w:num>
  <w:num w:numId="41" w16cid:durableId="1020618221">
    <w:abstractNumId w:val="17"/>
  </w:num>
  <w:num w:numId="42" w16cid:durableId="1514492828">
    <w:abstractNumId w:val="44"/>
  </w:num>
  <w:num w:numId="43" w16cid:durableId="326521518">
    <w:abstractNumId w:val="49"/>
  </w:num>
  <w:num w:numId="44" w16cid:durableId="92675739">
    <w:abstractNumId w:val="9"/>
  </w:num>
  <w:num w:numId="45" w16cid:durableId="1763409901">
    <w:abstractNumId w:val="52"/>
  </w:num>
  <w:num w:numId="46" w16cid:durableId="468716991">
    <w:abstractNumId w:val="29"/>
  </w:num>
  <w:num w:numId="47" w16cid:durableId="174272421">
    <w:abstractNumId w:val="37"/>
  </w:num>
  <w:num w:numId="48" w16cid:durableId="2006519003">
    <w:abstractNumId w:val="13"/>
  </w:num>
  <w:num w:numId="49" w16cid:durableId="1927762907">
    <w:abstractNumId w:val="42"/>
  </w:num>
  <w:num w:numId="50" w16cid:durableId="1813907679">
    <w:abstractNumId w:val="41"/>
  </w:num>
  <w:num w:numId="51" w16cid:durableId="127482091">
    <w:abstractNumId w:val="50"/>
  </w:num>
  <w:num w:numId="52" w16cid:durableId="1690453083">
    <w:abstractNumId w:val="28"/>
  </w:num>
  <w:num w:numId="53" w16cid:durableId="1386832529">
    <w:abstractNumId w:val="48"/>
  </w:num>
  <w:num w:numId="54" w16cid:durableId="1576278461">
    <w:abstractNumId w:val="0"/>
  </w:num>
  <w:num w:numId="55" w16cid:durableId="2018803526">
    <w:abstractNumId w:val="36"/>
  </w:num>
  <w:num w:numId="56" w16cid:durableId="18836665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84092349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969868743">
    <w:abstractNumId w:val="12"/>
  </w:num>
  <w:num w:numId="59" w16cid:durableId="1948927033">
    <w:abstractNumId w:val="4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50"/>
  <w:evenAndOddHeaders/>
  <w:drawingGridHorizontalSpacing w:val="100"/>
  <w:drawingGridVerticalSpacing w:val="162"/>
  <w:displayHorizontalDrawingGridEvery w:val="0"/>
  <w:displayVerticalDrawingGridEvery w:val="2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EC2"/>
    <w:rsid w:val="00001AD1"/>
    <w:rsid w:val="00001D3B"/>
    <w:rsid w:val="000033CC"/>
    <w:rsid w:val="00006FCC"/>
    <w:rsid w:val="00007663"/>
    <w:rsid w:val="00010C0B"/>
    <w:rsid w:val="00011584"/>
    <w:rsid w:val="000121B8"/>
    <w:rsid w:val="00012B8F"/>
    <w:rsid w:val="00013D2B"/>
    <w:rsid w:val="000154C6"/>
    <w:rsid w:val="000201FE"/>
    <w:rsid w:val="00020B18"/>
    <w:rsid w:val="000214A4"/>
    <w:rsid w:val="00021C1A"/>
    <w:rsid w:val="00022977"/>
    <w:rsid w:val="00025DA2"/>
    <w:rsid w:val="00026536"/>
    <w:rsid w:val="000267B2"/>
    <w:rsid w:val="00031AED"/>
    <w:rsid w:val="000354B7"/>
    <w:rsid w:val="00035E37"/>
    <w:rsid w:val="00037D17"/>
    <w:rsid w:val="00043663"/>
    <w:rsid w:val="00052BE3"/>
    <w:rsid w:val="00057F37"/>
    <w:rsid w:val="00062D0E"/>
    <w:rsid w:val="00062E2B"/>
    <w:rsid w:val="00062FEC"/>
    <w:rsid w:val="00065542"/>
    <w:rsid w:val="0006610F"/>
    <w:rsid w:val="0006670E"/>
    <w:rsid w:val="00072A71"/>
    <w:rsid w:val="0007309D"/>
    <w:rsid w:val="00074A5D"/>
    <w:rsid w:val="000849B8"/>
    <w:rsid w:val="00087CC9"/>
    <w:rsid w:val="0009124A"/>
    <w:rsid w:val="00092E41"/>
    <w:rsid w:val="000937B2"/>
    <w:rsid w:val="000A0602"/>
    <w:rsid w:val="000B3302"/>
    <w:rsid w:val="000B3FE1"/>
    <w:rsid w:val="000B4F44"/>
    <w:rsid w:val="000B7909"/>
    <w:rsid w:val="000C15BE"/>
    <w:rsid w:val="000C6589"/>
    <w:rsid w:val="000C7D3E"/>
    <w:rsid w:val="000D0EF6"/>
    <w:rsid w:val="000D6F3A"/>
    <w:rsid w:val="000E09E5"/>
    <w:rsid w:val="000E146A"/>
    <w:rsid w:val="000E2808"/>
    <w:rsid w:val="000E33AA"/>
    <w:rsid w:val="000E70F4"/>
    <w:rsid w:val="000F335F"/>
    <w:rsid w:val="000F3EAE"/>
    <w:rsid w:val="000F580B"/>
    <w:rsid w:val="000F71D6"/>
    <w:rsid w:val="000F7AFB"/>
    <w:rsid w:val="001047E5"/>
    <w:rsid w:val="00110228"/>
    <w:rsid w:val="001123FB"/>
    <w:rsid w:val="0011700C"/>
    <w:rsid w:val="0012751D"/>
    <w:rsid w:val="00127588"/>
    <w:rsid w:val="00134677"/>
    <w:rsid w:val="001366BE"/>
    <w:rsid w:val="0014080C"/>
    <w:rsid w:val="001410AF"/>
    <w:rsid w:val="001418F5"/>
    <w:rsid w:val="00142A47"/>
    <w:rsid w:val="00147161"/>
    <w:rsid w:val="0015088A"/>
    <w:rsid w:val="00151FE6"/>
    <w:rsid w:val="0015234D"/>
    <w:rsid w:val="001558F9"/>
    <w:rsid w:val="0015591A"/>
    <w:rsid w:val="0015775A"/>
    <w:rsid w:val="001653F4"/>
    <w:rsid w:val="00167BA6"/>
    <w:rsid w:val="00171DDD"/>
    <w:rsid w:val="00182F39"/>
    <w:rsid w:val="0018506B"/>
    <w:rsid w:val="0019380C"/>
    <w:rsid w:val="00197C4D"/>
    <w:rsid w:val="001A44C2"/>
    <w:rsid w:val="001A671E"/>
    <w:rsid w:val="001B0BB2"/>
    <w:rsid w:val="001B0F46"/>
    <w:rsid w:val="001B13AE"/>
    <w:rsid w:val="001B3545"/>
    <w:rsid w:val="001B5FD4"/>
    <w:rsid w:val="001B6E9F"/>
    <w:rsid w:val="001C1313"/>
    <w:rsid w:val="001C2560"/>
    <w:rsid w:val="001C4F46"/>
    <w:rsid w:val="001D1783"/>
    <w:rsid w:val="001D5B62"/>
    <w:rsid w:val="001D5D19"/>
    <w:rsid w:val="001D7567"/>
    <w:rsid w:val="001D7B1B"/>
    <w:rsid w:val="001E0AAC"/>
    <w:rsid w:val="001E0F69"/>
    <w:rsid w:val="001F5CD7"/>
    <w:rsid w:val="001F5DC0"/>
    <w:rsid w:val="001F6890"/>
    <w:rsid w:val="00203B20"/>
    <w:rsid w:val="0021000F"/>
    <w:rsid w:val="002106C3"/>
    <w:rsid w:val="00210D8E"/>
    <w:rsid w:val="002110B4"/>
    <w:rsid w:val="00227BF7"/>
    <w:rsid w:val="002337B6"/>
    <w:rsid w:val="00233BCC"/>
    <w:rsid w:val="00235F54"/>
    <w:rsid w:val="00247ED5"/>
    <w:rsid w:val="0025271C"/>
    <w:rsid w:val="00252929"/>
    <w:rsid w:val="0025301A"/>
    <w:rsid w:val="00261EEF"/>
    <w:rsid w:val="00262C6D"/>
    <w:rsid w:val="00264C71"/>
    <w:rsid w:val="00266EEC"/>
    <w:rsid w:val="00271465"/>
    <w:rsid w:val="002774D6"/>
    <w:rsid w:val="00277776"/>
    <w:rsid w:val="002810EF"/>
    <w:rsid w:val="002851ED"/>
    <w:rsid w:val="00286511"/>
    <w:rsid w:val="00287FE2"/>
    <w:rsid w:val="00290EDC"/>
    <w:rsid w:val="002A0812"/>
    <w:rsid w:val="002A19FA"/>
    <w:rsid w:val="002A2D5B"/>
    <w:rsid w:val="002B127A"/>
    <w:rsid w:val="002B448D"/>
    <w:rsid w:val="002C0774"/>
    <w:rsid w:val="002C1DDC"/>
    <w:rsid w:val="002C41CF"/>
    <w:rsid w:val="002C5377"/>
    <w:rsid w:val="002D00F6"/>
    <w:rsid w:val="002E28B4"/>
    <w:rsid w:val="002E4599"/>
    <w:rsid w:val="002E4B30"/>
    <w:rsid w:val="002E79A9"/>
    <w:rsid w:val="002F1730"/>
    <w:rsid w:val="002F27DC"/>
    <w:rsid w:val="002F3DB1"/>
    <w:rsid w:val="002F5EBF"/>
    <w:rsid w:val="002F703F"/>
    <w:rsid w:val="002F77C6"/>
    <w:rsid w:val="003011B3"/>
    <w:rsid w:val="0030152D"/>
    <w:rsid w:val="0030502D"/>
    <w:rsid w:val="0031005D"/>
    <w:rsid w:val="00311713"/>
    <w:rsid w:val="003135D2"/>
    <w:rsid w:val="00313D89"/>
    <w:rsid w:val="00316421"/>
    <w:rsid w:val="00322562"/>
    <w:rsid w:val="00323B21"/>
    <w:rsid w:val="003249D2"/>
    <w:rsid w:val="00326201"/>
    <w:rsid w:val="003318FD"/>
    <w:rsid w:val="0033437F"/>
    <w:rsid w:val="00336F2D"/>
    <w:rsid w:val="00337F35"/>
    <w:rsid w:val="00344162"/>
    <w:rsid w:val="00345669"/>
    <w:rsid w:val="00347DB7"/>
    <w:rsid w:val="0035412F"/>
    <w:rsid w:val="00354755"/>
    <w:rsid w:val="003560AF"/>
    <w:rsid w:val="00367447"/>
    <w:rsid w:val="00367F5E"/>
    <w:rsid w:val="0037142B"/>
    <w:rsid w:val="003759EF"/>
    <w:rsid w:val="003859ED"/>
    <w:rsid w:val="00387411"/>
    <w:rsid w:val="003936C7"/>
    <w:rsid w:val="003943B8"/>
    <w:rsid w:val="0039465F"/>
    <w:rsid w:val="003A020D"/>
    <w:rsid w:val="003A6B23"/>
    <w:rsid w:val="003A7789"/>
    <w:rsid w:val="003B0737"/>
    <w:rsid w:val="003B3EB3"/>
    <w:rsid w:val="003B4790"/>
    <w:rsid w:val="003B5CFA"/>
    <w:rsid w:val="003B603A"/>
    <w:rsid w:val="003B74B4"/>
    <w:rsid w:val="003C189D"/>
    <w:rsid w:val="003C4957"/>
    <w:rsid w:val="003C6872"/>
    <w:rsid w:val="003D0556"/>
    <w:rsid w:val="003D20AA"/>
    <w:rsid w:val="003D3ADD"/>
    <w:rsid w:val="003D5A4A"/>
    <w:rsid w:val="003D6077"/>
    <w:rsid w:val="003F5428"/>
    <w:rsid w:val="003F552A"/>
    <w:rsid w:val="00402168"/>
    <w:rsid w:val="004026D2"/>
    <w:rsid w:val="0040484D"/>
    <w:rsid w:val="00406D7F"/>
    <w:rsid w:val="00407915"/>
    <w:rsid w:val="00411441"/>
    <w:rsid w:val="00412436"/>
    <w:rsid w:val="00420B40"/>
    <w:rsid w:val="004263A7"/>
    <w:rsid w:val="00426BAB"/>
    <w:rsid w:val="00426D9B"/>
    <w:rsid w:val="00430430"/>
    <w:rsid w:val="00430F4B"/>
    <w:rsid w:val="00431974"/>
    <w:rsid w:val="00431BFE"/>
    <w:rsid w:val="00431C9D"/>
    <w:rsid w:val="00432122"/>
    <w:rsid w:val="00451059"/>
    <w:rsid w:val="004535D5"/>
    <w:rsid w:val="0045549A"/>
    <w:rsid w:val="00457E9F"/>
    <w:rsid w:val="004630E9"/>
    <w:rsid w:val="00467077"/>
    <w:rsid w:val="0047018B"/>
    <w:rsid w:val="004831F8"/>
    <w:rsid w:val="00487CD2"/>
    <w:rsid w:val="0049234A"/>
    <w:rsid w:val="00492C86"/>
    <w:rsid w:val="004936E3"/>
    <w:rsid w:val="004961C2"/>
    <w:rsid w:val="004A0249"/>
    <w:rsid w:val="004A27F8"/>
    <w:rsid w:val="004B202C"/>
    <w:rsid w:val="004B2B96"/>
    <w:rsid w:val="004B32FF"/>
    <w:rsid w:val="004C190F"/>
    <w:rsid w:val="004C28D7"/>
    <w:rsid w:val="004C4FB3"/>
    <w:rsid w:val="004C62F1"/>
    <w:rsid w:val="004C6632"/>
    <w:rsid w:val="004D15B5"/>
    <w:rsid w:val="004E0A1F"/>
    <w:rsid w:val="004E0F72"/>
    <w:rsid w:val="004E1379"/>
    <w:rsid w:val="004E1B53"/>
    <w:rsid w:val="004E1D7D"/>
    <w:rsid w:val="004E3F94"/>
    <w:rsid w:val="004E4CD3"/>
    <w:rsid w:val="004E5D4A"/>
    <w:rsid w:val="004E6A4A"/>
    <w:rsid w:val="004E7C1C"/>
    <w:rsid w:val="004F6A76"/>
    <w:rsid w:val="00503255"/>
    <w:rsid w:val="00507E7D"/>
    <w:rsid w:val="005224EB"/>
    <w:rsid w:val="00522E6E"/>
    <w:rsid w:val="00523AF8"/>
    <w:rsid w:val="005242C8"/>
    <w:rsid w:val="0052464D"/>
    <w:rsid w:val="00525C1F"/>
    <w:rsid w:val="00526476"/>
    <w:rsid w:val="00532796"/>
    <w:rsid w:val="0053494A"/>
    <w:rsid w:val="00537BCB"/>
    <w:rsid w:val="005409EE"/>
    <w:rsid w:val="005455CE"/>
    <w:rsid w:val="005476AE"/>
    <w:rsid w:val="00556C58"/>
    <w:rsid w:val="00557E44"/>
    <w:rsid w:val="005644C1"/>
    <w:rsid w:val="005657CA"/>
    <w:rsid w:val="00565B75"/>
    <w:rsid w:val="00570CB1"/>
    <w:rsid w:val="005714E9"/>
    <w:rsid w:val="005766B1"/>
    <w:rsid w:val="005778BC"/>
    <w:rsid w:val="00580D5A"/>
    <w:rsid w:val="005813DA"/>
    <w:rsid w:val="005820DF"/>
    <w:rsid w:val="0058237B"/>
    <w:rsid w:val="00583F07"/>
    <w:rsid w:val="0058511D"/>
    <w:rsid w:val="005910B0"/>
    <w:rsid w:val="00592513"/>
    <w:rsid w:val="005A202E"/>
    <w:rsid w:val="005A2ACA"/>
    <w:rsid w:val="005A391B"/>
    <w:rsid w:val="005A4AFE"/>
    <w:rsid w:val="005A4C4C"/>
    <w:rsid w:val="005B6CED"/>
    <w:rsid w:val="005C281A"/>
    <w:rsid w:val="005C4D8C"/>
    <w:rsid w:val="005D6D2B"/>
    <w:rsid w:val="005E212C"/>
    <w:rsid w:val="005E2E5A"/>
    <w:rsid w:val="005E33E3"/>
    <w:rsid w:val="005E7F07"/>
    <w:rsid w:val="005F0071"/>
    <w:rsid w:val="005F0BF5"/>
    <w:rsid w:val="005F1E94"/>
    <w:rsid w:val="005F6997"/>
    <w:rsid w:val="0060348A"/>
    <w:rsid w:val="00605919"/>
    <w:rsid w:val="0061696E"/>
    <w:rsid w:val="006201F0"/>
    <w:rsid w:val="0063019E"/>
    <w:rsid w:val="0063102B"/>
    <w:rsid w:val="00631651"/>
    <w:rsid w:val="006376D1"/>
    <w:rsid w:val="00641344"/>
    <w:rsid w:val="00646102"/>
    <w:rsid w:val="006469A5"/>
    <w:rsid w:val="00655B03"/>
    <w:rsid w:val="00662E15"/>
    <w:rsid w:val="00663AD0"/>
    <w:rsid w:val="00666058"/>
    <w:rsid w:val="0067444D"/>
    <w:rsid w:val="00680863"/>
    <w:rsid w:val="00680D65"/>
    <w:rsid w:val="006817FB"/>
    <w:rsid w:val="00681A40"/>
    <w:rsid w:val="00684A0C"/>
    <w:rsid w:val="00684CB8"/>
    <w:rsid w:val="00685902"/>
    <w:rsid w:val="00685952"/>
    <w:rsid w:val="00685E61"/>
    <w:rsid w:val="00686DFF"/>
    <w:rsid w:val="00692B4B"/>
    <w:rsid w:val="006949D9"/>
    <w:rsid w:val="00696FCF"/>
    <w:rsid w:val="006A22C6"/>
    <w:rsid w:val="006A63A1"/>
    <w:rsid w:val="006A641F"/>
    <w:rsid w:val="006C0743"/>
    <w:rsid w:val="006C1BB5"/>
    <w:rsid w:val="006C2D01"/>
    <w:rsid w:val="006C66E4"/>
    <w:rsid w:val="006C7288"/>
    <w:rsid w:val="006D3C42"/>
    <w:rsid w:val="006D3EFD"/>
    <w:rsid w:val="006D3F57"/>
    <w:rsid w:val="006E0389"/>
    <w:rsid w:val="006F0D4C"/>
    <w:rsid w:val="006F5BDF"/>
    <w:rsid w:val="006F602A"/>
    <w:rsid w:val="006F650A"/>
    <w:rsid w:val="00701E26"/>
    <w:rsid w:val="00702770"/>
    <w:rsid w:val="00702B4F"/>
    <w:rsid w:val="0070367B"/>
    <w:rsid w:val="00704D04"/>
    <w:rsid w:val="00705754"/>
    <w:rsid w:val="00706228"/>
    <w:rsid w:val="00706BAC"/>
    <w:rsid w:val="007105CF"/>
    <w:rsid w:val="00711A0C"/>
    <w:rsid w:val="0071314A"/>
    <w:rsid w:val="007230D9"/>
    <w:rsid w:val="0072673F"/>
    <w:rsid w:val="00726CA4"/>
    <w:rsid w:val="00727468"/>
    <w:rsid w:val="00734FA3"/>
    <w:rsid w:val="00740DE8"/>
    <w:rsid w:val="00747529"/>
    <w:rsid w:val="007520A9"/>
    <w:rsid w:val="007548F3"/>
    <w:rsid w:val="00756C5A"/>
    <w:rsid w:val="00757624"/>
    <w:rsid w:val="00764014"/>
    <w:rsid w:val="0076761D"/>
    <w:rsid w:val="0077176E"/>
    <w:rsid w:val="00775375"/>
    <w:rsid w:val="007822D8"/>
    <w:rsid w:val="0078732E"/>
    <w:rsid w:val="00795C66"/>
    <w:rsid w:val="0079636B"/>
    <w:rsid w:val="007A06B9"/>
    <w:rsid w:val="007A6977"/>
    <w:rsid w:val="007A744C"/>
    <w:rsid w:val="007B30F5"/>
    <w:rsid w:val="007B5D29"/>
    <w:rsid w:val="007C0B93"/>
    <w:rsid w:val="007C20E7"/>
    <w:rsid w:val="007C2D3B"/>
    <w:rsid w:val="007C6471"/>
    <w:rsid w:val="007D141E"/>
    <w:rsid w:val="007D1F34"/>
    <w:rsid w:val="007D1F63"/>
    <w:rsid w:val="007D7E82"/>
    <w:rsid w:val="007F2BBD"/>
    <w:rsid w:val="007F309A"/>
    <w:rsid w:val="007F4F8E"/>
    <w:rsid w:val="007F6AB8"/>
    <w:rsid w:val="007F7810"/>
    <w:rsid w:val="00800B36"/>
    <w:rsid w:val="008064B3"/>
    <w:rsid w:val="00806864"/>
    <w:rsid w:val="008126BF"/>
    <w:rsid w:val="00812E65"/>
    <w:rsid w:val="00813F9A"/>
    <w:rsid w:val="008150C1"/>
    <w:rsid w:val="008159E1"/>
    <w:rsid w:val="0082677D"/>
    <w:rsid w:val="00826B9F"/>
    <w:rsid w:val="008272A8"/>
    <w:rsid w:val="0083193D"/>
    <w:rsid w:val="008340B9"/>
    <w:rsid w:val="00834E56"/>
    <w:rsid w:val="00835DA4"/>
    <w:rsid w:val="008369FE"/>
    <w:rsid w:val="00842ACF"/>
    <w:rsid w:val="00845587"/>
    <w:rsid w:val="008461F8"/>
    <w:rsid w:val="00850A21"/>
    <w:rsid w:val="008527FA"/>
    <w:rsid w:val="00853917"/>
    <w:rsid w:val="00864D84"/>
    <w:rsid w:val="00871143"/>
    <w:rsid w:val="00873236"/>
    <w:rsid w:val="0087332A"/>
    <w:rsid w:val="00875E0C"/>
    <w:rsid w:val="00876E9B"/>
    <w:rsid w:val="0087731B"/>
    <w:rsid w:val="0088322A"/>
    <w:rsid w:val="00884631"/>
    <w:rsid w:val="00887092"/>
    <w:rsid w:val="008943D9"/>
    <w:rsid w:val="008948E7"/>
    <w:rsid w:val="00894A5C"/>
    <w:rsid w:val="00896EF9"/>
    <w:rsid w:val="008A0077"/>
    <w:rsid w:val="008A0B65"/>
    <w:rsid w:val="008A12E6"/>
    <w:rsid w:val="008A356D"/>
    <w:rsid w:val="008B30A1"/>
    <w:rsid w:val="008B3B3D"/>
    <w:rsid w:val="008C2B44"/>
    <w:rsid w:val="008C4B2F"/>
    <w:rsid w:val="008C7250"/>
    <w:rsid w:val="008D1F33"/>
    <w:rsid w:val="008D1FDB"/>
    <w:rsid w:val="008D43AD"/>
    <w:rsid w:val="008E0216"/>
    <w:rsid w:val="008E7070"/>
    <w:rsid w:val="008E7700"/>
    <w:rsid w:val="008E7795"/>
    <w:rsid w:val="008F35EA"/>
    <w:rsid w:val="008F4C3C"/>
    <w:rsid w:val="008F7D9E"/>
    <w:rsid w:val="0090348B"/>
    <w:rsid w:val="009048D5"/>
    <w:rsid w:val="00913AEF"/>
    <w:rsid w:val="009158B0"/>
    <w:rsid w:val="00915B88"/>
    <w:rsid w:val="00923918"/>
    <w:rsid w:val="00923A28"/>
    <w:rsid w:val="00925F3E"/>
    <w:rsid w:val="009268FE"/>
    <w:rsid w:val="009273AC"/>
    <w:rsid w:val="00933FE3"/>
    <w:rsid w:val="0093768A"/>
    <w:rsid w:val="0094134F"/>
    <w:rsid w:val="009432A2"/>
    <w:rsid w:val="00943932"/>
    <w:rsid w:val="00944949"/>
    <w:rsid w:val="009471C5"/>
    <w:rsid w:val="009573F6"/>
    <w:rsid w:val="009641BF"/>
    <w:rsid w:val="00964749"/>
    <w:rsid w:val="0096763A"/>
    <w:rsid w:val="00970281"/>
    <w:rsid w:val="0097149A"/>
    <w:rsid w:val="00975360"/>
    <w:rsid w:val="0097680E"/>
    <w:rsid w:val="00985F18"/>
    <w:rsid w:val="009901F2"/>
    <w:rsid w:val="0099372D"/>
    <w:rsid w:val="00996CAE"/>
    <w:rsid w:val="00996CFD"/>
    <w:rsid w:val="009A2DC5"/>
    <w:rsid w:val="009A4181"/>
    <w:rsid w:val="009A5FEC"/>
    <w:rsid w:val="009A64B3"/>
    <w:rsid w:val="009B11C8"/>
    <w:rsid w:val="009B5753"/>
    <w:rsid w:val="009B5CBC"/>
    <w:rsid w:val="009B6248"/>
    <w:rsid w:val="009B685A"/>
    <w:rsid w:val="009B7A24"/>
    <w:rsid w:val="009C0DA2"/>
    <w:rsid w:val="009C5C61"/>
    <w:rsid w:val="009C7CCC"/>
    <w:rsid w:val="009D24A7"/>
    <w:rsid w:val="009D31D7"/>
    <w:rsid w:val="009D7EE0"/>
    <w:rsid w:val="009E0604"/>
    <w:rsid w:val="009E10D0"/>
    <w:rsid w:val="009E4832"/>
    <w:rsid w:val="009E72D8"/>
    <w:rsid w:val="009F1FA6"/>
    <w:rsid w:val="009F4D36"/>
    <w:rsid w:val="009F55F3"/>
    <w:rsid w:val="00A0095C"/>
    <w:rsid w:val="00A057DD"/>
    <w:rsid w:val="00A0580C"/>
    <w:rsid w:val="00A064E4"/>
    <w:rsid w:val="00A06F34"/>
    <w:rsid w:val="00A10B21"/>
    <w:rsid w:val="00A2468C"/>
    <w:rsid w:val="00A2624F"/>
    <w:rsid w:val="00A263F3"/>
    <w:rsid w:val="00A26907"/>
    <w:rsid w:val="00A50543"/>
    <w:rsid w:val="00A506B5"/>
    <w:rsid w:val="00A53402"/>
    <w:rsid w:val="00A54C60"/>
    <w:rsid w:val="00A61695"/>
    <w:rsid w:val="00A632A0"/>
    <w:rsid w:val="00A654BB"/>
    <w:rsid w:val="00A66734"/>
    <w:rsid w:val="00A670D4"/>
    <w:rsid w:val="00A67F40"/>
    <w:rsid w:val="00A70530"/>
    <w:rsid w:val="00A72463"/>
    <w:rsid w:val="00A72A86"/>
    <w:rsid w:val="00A77118"/>
    <w:rsid w:val="00A800FE"/>
    <w:rsid w:val="00A813BF"/>
    <w:rsid w:val="00A821E8"/>
    <w:rsid w:val="00A8495B"/>
    <w:rsid w:val="00A84A52"/>
    <w:rsid w:val="00A9533C"/>
    <w:rsid w:val="00AA231C"/>
    <w:rsid w:val="00AA6BB4"/>
    <w:rsid w:val="00AA6F63"/>
    <w:rsid w:val="00AA71FC"/>
    <w:rsid w:val="00AB3CFC"/>
    <w:rsid w:val="00AB425B"/>
    <w:rsid w:val="00AB44CA"/>
    <w:rsid w:val="00AB5B93"/>
    <w:rsid w:val="00AC004B"/>
    <w:rsid w:val="00AC6181"/>
    <w:rsid w:val="00AD20E1"/>
    <w:rsid w:val="00AD7FFD"/>
    <w:rsid w:val="00AE0E3C"/>
    <w:rsid w:val="00AE1F7F"/>
    <w:rsid w:val="00AE27CC"/>
    <w:rsid w:val="00AE488D"/>
    <w:rsid w:val="00AE6E7B"/>
    <w:rsid w:val="00AF1A62"/>
    <w:rsid w:val="00AF7CB4"/>
    <w:rsid w:val="00AF7EC9"/>
    <w:rsid w:val="00B05C9F"/>
    <w:rsid w:val="00B13D0B"/>
    <w:rsid w:val="00B17A09"/>
    <w:rsid w:val="00B225E9"/>
    <w:rsid w:val="00B22CAF"/>
    <w:rsid w:val="00B276BC"/>
    <w:rsid w:val="00B301ED"/>
    <w:rsid w:val="00B4290C"/>
    <w:rsid w:val="00B62187"/>
    <w:rsid w:val="00B717CB"/>
    <w:rsid w:val="00B76623"/>
    <w:rsid w:val="00B776AC"/>
    <w:rsid w:val="00B85E1A"/>
    <w:rsid w:val="00B92AB9"/>
    <w:rsid w:val="00B94FE9"/>
    <w:rsid w:val="00B95110"/>
    <w:rsid w:val="00B976BC"/>
    <w:rsid w:val="00B9773D"/>
    <w:rsid w:val="00BA01E7"/>
    <w:rsid w:val="00BA1BD2"/>
    <w:rsid w:val="00BA26D8"/>
    <w:rsid w:val="00BA410D"/>
    <w:rsid w:val="00BA5D94"/>
    <w:rsid w:val="00BA5EEA"/>
    <w:rsid w:val="00BA6461"/>
    <w:rsid w:val="00BB0EE9"/>
    <w:rsid w:val="00BB1A23"/>
    <w:rsid w:val="00BB37EF"/>
    <w:rsid w:val="00BB415F"/>
    <w:rsid w:val="00BB6B7F"/>
    <w:rsid w:val="00BC3FF6"/>
    <w:rsid w:val="00BC6211"/>
    <w:rsid w:val="00BC6D8B"/>
    <w:rsid w:val="00BD12AE"/>
    <w:rsid w:val="00BD2E46"/>
    <w:rsid w:val="00BD7E9E"/>
    <w:rsid w:val="00BE6CD8"/>
    <w:rsid w:val="00BE77C6"/>
    <w:rsid w:val="00BF0811"/>
    <w:rsid w:val="00BF1717"/>
    <w:rsid w:val="00BF1924"/>
    <w:rsid w:val="00BF1FB5"/>
    <w:rsid w:val="00BF4812"/>
    <w:rsid w:val="00C00D8E"/>
    <w:rsid w:val="00C12B62"/>
    <w:rsid w:val="00C16269"/>
    <w:rsid w:val="00C1684D"/>
    <w:rsid w:val="00C21102"/>
    <w:rsid w:val="00C22FFF"/>
    <w:rsid w:val="00C26F30"/>
    <w:rsid w:val="00C33C87"/>
    <w:rsid w:val="00C34F86"/>
    <w:rsid w:val="00C37BFD"/>
    <w:rsid w:val="00C40A40"/>
    <w:rsid w:val="00C41358"/>
    <w:rsid w:val="00C431C7"/>
    <w:rsid w:val="00C46773"/>
    <w:rsid w:val="00C503A0"/>
    <w:rsid w:val="00C51EC2"/>
    <w:rsid w:val="00C5205D"/>
    <w:rsid w:val="00C52DF3"/>
    <w:rsid w:val="00C54CE6"/>
    <w:rsid w:val="00C56294"/>
    <w:rsid w:val="00C57B5B"/>
    <w:rsid w:val="00C64C71"/>
    <w:rsid w:val="00C74104"/>
    <w:rsid w:val="00C75A7B"/>
    <w:rsid w:val="00C7761E"/>
    <w:rsid w:val="00C8043F"/>
    <w:rsid w:val="00C80C30"/>
    <w:rsid w:val="00C81495"/>
    <w:rsid w:val="00C81938"/>
    <w:rsid w:val="00C827E1"/>
    <w:rsid w:val="00C835EC"/>
    <w:rsid w:val="00C8678F"/>
    <w:rsid w:val="00C92791"/>
    <w:rsid w:val="00C9461F"/>
    <w:rsid w:val="00C96435"/>
    <w:rsid w:val="00CA0146"/>
    <w:rsid w:val="00CA26FD"/>
    <w:rsid w:val="00CA3ED6"/>
    <w:rsid w:val="00CA5149"/>
    <w:rsid w:val="00CB370A"/>
    <w:rsid w:val="00CB5909"/>
    <w:rsid w:val="00CB7226"/>
    <w:rsid w:val="00CC483E"/>
    <w:rsid w:val="00CC4868"/>
    <w:rsid w:val="00CC70A8"/>
    <w:rsid w:val="00CD044C"/>
    <w:rsid w:val="00CD2DBE"/>
    <w:rsid w:val="00CD37F3"/>
    <w:rsid w:val="00CD3C79"/>
    <w:rsid w:val="00CD57DC"/>
    <w:rsid w:val="00CD635C"/>
    <w:rsid w:val="00CE0BF4"/>
    <w:rsid w:val="00CE22C8"/>
    <w:rsid w:val="00CE3C06"/>
    <w:rsid w:val="00CE4969"/>
    <w:rsid w:val="00CE5848"/>
    <w:rsid w:val="00CE7327"/>
    <w:rsid w:val="00CF010D"/>
    <w:rsid w:val="00CF1754"/>
    <w:rsid w:val="00CF1A3E"/>
    <w:rsid w:val="00CF2CB3"/>
    <w:rsid w:val="00CF4982"/>
    <w:rsid w:val="00CF60E0"/>
    <w:rsid w:val="00CF6406"/>
    <w:rsid w:val="00D06495"/>
    <w:rsid w:val="00D11346"/>
    <w:rsid w:val="00D1335C"/>
    <w:rsid w:val="00D22D6B"/>
    <w:rsid w:val="00D24FDD"/>
    <w:rsid w:val="00D25328"/>
    <w:rsid w:val="00D265D4"/>
    <w:rsid w:val="00D35CD3"/>
    <w:rsid w:val="00D36887"/>
    <w:rsid w:val="00D419C0"/>
    <w:rsid w:val="00D43C6F"/>
    <w:rsid w:val="00D46F63"/>
    <w:rsid w:val="00D47EB7"/>
    <w:rsid w:val="00D50971"/>
    <w:rsid w:val="00D56D63"/>
    <w:rsid w:val="00D605AD"/>
    <w:rsid w:val="00D63197"/>
    <w:rsid w:val="00D63F93"/>
    <w:rsid w:val="00D64CDB"/>
    <w:rsid w:val="00D67609"/>
    <w:rsid w:val="00D7070B"/>
    <w:rsid w:val="00D75683"/>
    <w:rsid w:val="00D77A67"/>
    <w:rsid w:val="00D81BD5"/>
    <w:rsid w:val="00D83573"/>
    <w:rsid w:val="00D84908"/>
    <w:rsid w:val="00D8752E"/>
    <w:rsid w:val="00D91A15"/>
    <w:rsid w:val="00DA0466"/>
    <w:rsid w:val="00DA4BFA"/>
    <w:rsid w:val="00DA620F"/>
    <w:rsid w:val="00DB03FA"/>
    <w:rsid w:val="00DC25E4"/>
    <w:rsid w:val="00DC596E"/>
    <w:rsid w:val="00DC6C01"/>
    <w:rsid w:val="00DD1EE4"/>
    <w:rsid w:val="00DD4197"/>
    <w:rsid w:val="00DE0E9C"/>
    <w:rsid w:val="00DE281D"/>
    <w:rsid w:val="00DE66CD"/>
    <w:rsid w:val="00DE7DF3"/>
    <w:rsid w:val="00DF124C"/>
    <w:rsid w:val="00DF40B0"/>
    <w:rsid w:val="00DF5388"/>
    <w:rsid w:val="00DF603A"/>
    <w:rsid w:val="00E01062"/>
    <w:rsid w:val="00E01454"/>
    <w:rsid w:val="00E03C3C"/>
    <w:rsid w:val="00E10DA8"/>
    <w:rsid w:val="00E13354"/>
    <w:rsid w:val="00E133A8"/>
    <w:rsid w:val="00E13F70"/>
    <w:rsid w:val="00E15554"/>
    <w:rsid w:val="00E15699"/>
    <w:rsid w:val="00E16752"/>
    <w:rsid w:val="00E2226E"/>
    <w:rsid w:val="00E22AD8"/>
    <w:rsid w:val="00E2326C"/>
    <w:rsid w:val="00E36660"/>
    <w:rsid w:val="00E37C58"/>
    <w:rsid w:val="00E408BD"/>
    <w:rsid w:val="00E41C42"/>
    <w:rsid w:val="00E510C7"/>
    <w:rsid w:val="00E53CDF"/>
    <w:rsid w:val="00E572B0"/>
    <w:rsid w:val="00E62602"/>
    <w:rsid w:val="00E630BE"/>
    <w:rsid w:val="00E63636"/>
    <w:rsid w:val="00E64A10"/>
    <w:rsid w:val="00E654ED"/>
    <w:rsid w:val="00E707CE"/>
    <w:rsid w:val="00E719C8"/>
    <w:rsid w:val="00E7224F"/>
    <w:rsid w:val="00E72815"/>
    <w:rsid w:val="00E81AC0"/>
    <w:rsid w:val="00E87E0C"/>
    <w:rsid w:val="00E90622"/>
    <w:rsid w:val="00E92A14"/>
    <w:rsid w:val="00E9544F"/>
    <w:rsid w:val="00E95A2B"/>
    <w:rsid w:val="00E97991"/>
    <w:rsid w:val="00EB051E"/>
    <w:rsid w:val="00EB0736"/>
    <w:rsid w:val="00EB1C36"/>
    <w:rsid w:val="00EB1F5E"/>
    <w:rsid w:val="00EB39EE"/>
    <w:rsid w:val="00EB4BD2"/>
    <w:rsid w:val="00EB7AA4"/>
    <w:rsid w:val="00EC028F"/>
    <w:rsid w:val="00EC0B26"/>
    <w:rsid w:val="00ED0E9C"/>
    <w:rsid w:val="00ED1A96"/>
    <w:rsid w:val="00ED4013"/>
    <w:rsid w:val="00ED435A"/>
    <w:rsid w:val="00EE0C37"/>
    <w:rsid w:val="00EE11D8"/>
    <w:rsid w:val="00EE1E27"/>
    <w:rsid w:val="00EE31B6"/>
    <w:rsid w:val="00EE6ED4"/>
    <w:rsid w:val="00EF4070"/>
    <w:rsid w:val="00EF5F51"/>
    <w:rsid w:val="00F10335"/>
    <w:rsid w:val="00F11786"/>
    <w:rsid w:val="00F15716"/>
    <w:rsid w:val="00F16699"/>
    <w:rsid w:val="00F22D0F"/>
    <w:rsid w:val="00F23589"/>
    <w:rsid w:val="00F279B9"/>
    <w:rsid w:val="00F30707"/>
    <w:rsid w:val="00F330D3"/>
    <w:rsid w:val="00F406CC"/>
    <w:rsid w:val="00F407E7"/>
    <w:rsid w:val="00F50EE9"/>
    <w:rsid w:val="00F53CA6"/>
    <w:rsid w:val="00F57088"/>
    <w:rsid w:val="00F6388C"/>
    <w:rsid w:val="00F64707"/>
    <w:rsid w:val="00F650AB"/>
    <w:rsid w:val="00F65DEE"/>
    <w:rsid w:val="00F67013"/>
    <w:rsid w:val="00F67322"/>
    <w:rsid w:val="00F722E1"/>
    <w:rsid w:val="00F73BC5"/>
    <w:rsid w:val="00F7419B"/>
    <w:rsid w:val="00F74B1C"/>
    <w:rsid w:val="00F80EDD"/>
    <w:rsid w:val="00F8123E"/>
    <w:rsid w:val="00F8159A"/>
    <w:rsid w:val="00F93F48"/>
    <w:rsid w:val="00F96975"/>
    <w:rsid w:val="00FA5937"/>
    <w:rsid w:val="00FA609F"/>
    <w:rsid w:val="00FB022F"/>
    <w:rsid w:val="00FB2FAA"/>
    <w:rsid w:val="00FB34B3"/>
    <w:rsid w:val="00FB3C77"/>
    <w:rsid w:val="00FB6C4F"/>
    <w:rsid w:val="00FC2151"/>
    <w:rsid w:val="00FC38B6"/>
    <w:rsid w:val="00FC4A88"/>
    <w:rsid w:val="00FD09BD"/>
    <w:rsid w:val="00FD18B3"/>
    <w:rsid w:val="00FD589E"/>
    <w:rsid w:val="00FE06BA"/>
    <w:rsid w:val="00FE1F1A"/>
    <w:rsid w:val="00FE7E05"/>
    <w:rsid w:val="00FF2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15F8AA3"/>
  <w15:chartTrackingRefBased/>
  <w15:docId w15:val="{43AB3815-00B1-4203-8A4B-ED342EBC1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0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6">
    <w:name w:val="Normal"/>
    <w:qFormat/>
    <w:rsid w:val="006376D1"/>
    <w:pPr>
      <w:widowControl w:val="0"/>
      <w:wordWrap w:val="0"/>
      <w:autoSpaceDE w:val="0"/>
      <w:autoSpaceDN w:val="0"/>
      <w:spacing w:after="0" w:line="264" w:lineRule="auto"/>
    </w:pPr>
    <w:rPr>
      <w:rFonts w:ascii="Arial" w:eastAsia="바탕" w:hAnsi="Arial" w:cs="Times New Roman"/>
      <w:kern w:val="0"/>
      <w:szCs w:val="20"/>
      <w:lang w:val="en-GB"/>
    </w:rPr>
  </w:style>
  <w:style w:type="paragraph" w:styleId="13">
    <w:name w:val="heading 1"/>
    <w:aliases w:val="[KSDT] 조항 1"/>
    <w:basedOn w:val="a6"/>
    <w:next w:val="a6"/>
    <w:link w:val="1Char"/>
    <w:qFormat/>
    <w:rsid w:val="0097149A"/>
    <w:pPr>
      <w:numPr>
        <w:numId w:val="21"/>
      </w:numPr>
      <w:tabs>
        <w:tab w:val="clear" w:pos="0"/>
        <w:tab w:val="left" w:pos="300"/>
      </w:tabs>
      <w:outlineLvl w:val="0"/>
    </w:pPr>
    <w:rPr>
      <w:rFonts w:eastAsia="돋움"/>
      <w:b/>
      <w:sz w:val="24"/>
      <w:lang w:val="de-DE" w:eastAsia="ja-JP"/>
    </w:rPr>
  </w:style>
  <w:style w:type="paragraph" w:styleId="24">
    <w:name w:val="heading 2"/>
    <w:aliases w:val="[KSDT] 조항 1.1"/>
    <w:basedOn w:val="13"/>
    <w:next w:val="a6"/>
    <w:link w:val="2Char"/>
    <w:qFormat/>
    <w:rsid w:val="006376D1"/>
    <w:pPr>
      <w:numPr>
        <w:ilvl w:val="1"/>
      </w:numPr>
      <w:tabs>
        <w:tab w:val="clear" w:pos="300"/>
        <w:tab w:val="left" w:pos="500"/>
      </w:tabs>
      <w:outlineLvl w:val="1"/>
    </w:pPr>
    <w:rPr>
      <w:sz w:val="20"/>
    </w:rPr>
  </w:style>
  <w:style w:type="paragraph" w:styleId="34">
    <w:name w:val="heading 3"/>
    <w:aliases w:val="[KSDT] 조항 1.1.1,앞표지제목"/>
    <w:basedOn w:val="13"/>
    <w:next w:val="a6"/>
    <w:link w:val="3Char"/>
    <w:qFormat/>
    <w:rsid w:val="006376D1"/>
    <w:pPr>
      <w:numPr>
        <w:ilvl w:val="2"/>
      </w:numPr>
      <w:tabs>
        <w:tab w:val="clear" w:pos="300"/>
        <w:tab w:val="left" w:pos="660"/>
      </w:tabs>
      <w:adjustRightInd w:val="0"/>
      <w:outlineLvl w:val="2"/>
    </w:pPr>
    <w:rPr>
      <w:sz w:val="20"/>
    </w:rPr>
  </w:style>
  <w:style w:type="paragraph" w:styleId="44">
    <w:name w:val="heading 4"/>
    <w:aliases w:val="[KSDT] 조항 1.1.1.1"/>
    <w:basedOn w:val="34"/>
    <w:next w:val="a6"/>
    <w:link w:val="4Char"/>
    <w:qFormat/>
    <w:rsid w:val="006376D1"/>
    <w:pPr>
      <w:numPr>
        <w:ilvl w:val="3"/>
      </w:numPr>
      <w:tabs>
        <w:tab w:val="left" w:pos="860"/>
      </w:tabs>
      <w:outlineLvl w:val="3"/>
    </w:pPr>
  </w:style>
  <w:style w:type="paragraph" w:styleId="50">
    <w:name w:val="heading 5"/>
    <w:aliases w:val="[KSDT] 조항 1.1.1.1.1"/>
    <w:basedOn w:val="44"/>
    <w:next w:val="a6"/>
    <w:link w:val="5Char"/>
    <w:qFormat/>
    <w:rsid w:val="006376D1"/>
    <w:pPr>
      <w:numPr>
        <w:ilvl w:val="4"/>
      </w:numPr>
      <w:tabs>
        <w:tab w:val="left" w:pos="1100"/>
      </w:tabs>
      <w:outlineLvl w:val="4"/>
    </w:pPr>
  </w:style>
  <w:style w:type="paragraph" w:styleId="6">
    <w:name w:val="heading 6"/>
    <w:aliases w:val="[KSDT] 조항 1.1.1.1.1.1"/>
    <w:basedOn w:val="50"/>
    <w:next w:val="a6"/>
    <w:link w:val="6Char"/>
    <w:qFormat/>
    <w:rsid w:val="006376D1"/>
    <w:pPr>
      <w:numPr>
        <w:ilvl w:val="5"/>
      </w:numPr>
      <w:tabs>
        <w:tab w:val="clear" w:pos="1100"/>
        <w:tab w:val="left" w:pos="1300"/>
      </w:tabs>
      <w:outlineLvl w:val="5"/>
    </w:pPr>
  </w:style>
  <w:style w:type="paragraph" w:styleId="7">
    <w:name w:val="heading 7"/>
    <w:basedOn w:val="a6"/>
    <w:next w:val="a6"/>
    <w:link w:val="7Char"/>
    <w:qFormat/>
    <w:rsid w:val="00BD12AE"/>
    <w:pPr>
      <w:keepNext/>
      <w:spacing w:line="500" w:lineRule="exact"/>
      <w:jc w:val="center"/>
      <w:outlineLvl w:val="6"/>
    </w:pPr>
    <w:rPr>
      <w:rFonts w:eastAsia="바탕체"/>
      <w:w w:val="60"/>
      <w:kern w:val="2"/>
      <w:sz w:val="48"/>
    </w:rPr>
  </w:style>
  <w:style w:type="paragraph" w:styleId="8">
    <w:name w:val="heading 8"/>
    <w:basedOn w:val="a6"/>
    <w:next w:val="a6"/>
    <w:link w:val="8Char"/>
    <w:qFormat/>
    <w:rsid w:val="00BD12AE"/>
    <w:pPr>
      <w:keepNext/>
      <w:spacing w:line="240" w:lineRule="auto"/>
      <w:ind w:leftChars="800" w:left="800" w:hangingChars="200" w:hanging="2000"/>
      <w:outlineLvl w:val="7"/>
    </w:pPr>
    <w:rPr>
      <w:rFonts w:ascii="Times New Roman" w:hAnsi="Times New Roman"/>
      <w:kern w:val="2"/>
      <w:sz w:val="19"/>
      <w:lang w:val="en-US"/>
    </w:rPr>
  </w:style>
  <w:style w:type="paragraph" w:styleId="9">
    <w:name w:val="heading 9"/>
    <w:basedOn w:val="a6"/>
    <w:next w:val="a6"/>
    <w:link w:val="9Char"/>
    <w:qFormat/>
    <w:rsid w:val="00BD12AE"/>
    <w:pPr>
      <w:keepNext/>
      <w:ind w:leftChars="900" w:left="900" w:hangingChars="200" w:hanging="2000"/>
      <w:outlineLvl w:val="8"/>
    </w:p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character" w:customStyle="1" w:styleId="1Char">
    <w:name w:val="제목 1 Char"/>
    <w:aliases w:val="[KSDT] 조항 1 Char"/>
    <w:basedOn w:val="a7"/>
    <w:link w:val="13"/>
    <w:rsid w:val="00AB3CFC"/>
    <w:rPr>
      <w:rFonts w:ascii="Arial" w:eastAsia="돋움" w:hAnsi="Arial" w:cs="Times New Roman"/>
      <w:b/>
      <w:kern w:val="0"/>
      <w:sz w:val="24"/>
      <w:szCs w:val="20"/>
      <w:lang w:val="de-DE" w:eastAsia="ja-JP"/>
    </w:rPr>
  </w:style>
  <w:style w:type="paragraph" w:styleId="aa">
    <w:name w:val="List Paragraph"/>
    <w:basedOn w:val="a6"/>
    <w:link w:val="Char"/>
    <w:uiPriority w:val="34"/>
    <w:qFormat/>
    <w:rsid w:val="00876E9B"/>
    <w:pPr>
      <w:ind w:leftChars="400" w:left="800"/>
    </w:pPr>
  </w:style>
  <w:style w:type="paragraph" w:customStyle="1" w:styleId="10">
    <w:name w:val="참고1"/>
    <w:basedOn w:val="a6"/>
    <w:rsid w:val="006376D1"/>
    <w:pPr>
      <w:numPr>
        <w:numId w:val="19"/>
      </w:numPr>
      <w:tabs>
        <w:tab w:val="left" w:pos="600"/>
      </w:tabs>
    </w:pPr>
  </w:style>
  <w:style w:type="paragraph" w:customStyle="1" w:styleId="20">
    <w:name w:val="참고2"/>
    <w:basedOn w:val="a6"/>
    <w:rsid w:val="006376D1"/>
    <w:pPr>
      <w:numPr>
        <w:ilvl w:val="1"/>
        <w:numId w:val="19"/>
      </w:numPr>
    </w:pPr>
  </w:style>
  <w:style w:type="paragraph" w:customStyle="1" w:styleId="30">
    <w:name w:val="참고3"/>
    <w:basedOn w:val="a6"/>
    <w:rsid w:val="006376D1"/>
    <w:pPr>
      <w:numPr>
        <w:ilvl w:val="2"/>
        <w:numId w:val="19"/>
      </w:numPr>
    </w:pPr>
  </w:style>
  <w:style w:type="paragraph" w:customStyle="1" w:styleId="40">
    <w:name w:val="참고4"/>
    <w:basedOn w:val="a6"/>
    <w:rsid w:val="006376D1"/>
    <w:pPr>
      <w:numPr>
        <w:ilvl w:val="3"/>
        <w:numId w:val="19"/>
      </w:numPr>
    </w:pPr>
  </w:style>
  <w:style w:type="paragraph" w:styleId="ab">
    <w:name w:val="header"/>
    <w:basedOn w:val="a6"/>
    <w:link w:val="Char0"/>
    <w:unhideWhenUsed/>
    <w:rsid w:val="00F80ED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7"/>
    <w:link w:val="ab"/>
    <w:rsid w:val="00F80EDD"/>
  </w:style>
  <w:style w:type="paragraph" w:styleId="ac">
    <w:name w:val="footer"/>
    <w:basedOn w:val="a6"/>
    <w:link w:val="Char1"/>
    <w:unhideWhenUsed/>
    <w:rsid w:val="00F80ED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7"/>
    <w:link w:val="ac"/>
    <w:rsid w:val="00F80EDD"/>
  </w:style>
  <w:style w:type="character" w:customStyle="1" w:styleId="2Char">
    <w:name w:val="제목 2 Char"/>
    <w:aliases w:val="[KSDT] 조항 1.1 Char"/>
    <w:basedOn w:val="a7"/>
    <w:link w:val="24"/>
    <w:rsid w:val="00F80EDD"/>
    <w:rPr>
      <w:rFonts w:ascii="Arial" w:eastAsia="돋움" w:hAnsi="Arial" w:cs="Times New Roman"/>
      <w:b/>
      <w:kern w:val="0"/>
      <w:szCs w:val="20"/>
      <w:lang w:val="de-DE" w:eastAsia="ja-JP"/>
    </w:rPr>
  </w:style>
  <w:style w:type="character" w:customStyle="1" w:styleId="3Char">
    <w:name w:val="제목 3 Char"/>
    <w:aliases w:val="[KSDT] 조항 1.1.1 Char,앞표지제목 Char"/>
    <w:basedOn w:val="a7"/>
    <w:link w:val="34"/>
    <w:rsid w:val="00F80EDD"/>
    <w:rPr>
      <w:rFonts w:ascii="Arial" w:eastAsia="돋움" w:hAnsi="Arial" w:cs="Times New Roman"/>
      <w:b/>
      <w:kern w:val="0"/>
      <w:szCs w:val="20"/>
      <w:lang w:val="de-DE" w:eastAsia="ja-JP"/>
    </w:rPr>
  </w:style>
  <w:style w:type="paragraph" w:customStyle="1" w:styleId="KSDTA11">
    <w:name w:val="[KSDT] A.1.1"/>
    <w:basedOn w:val="34"/>
    <w:next w:val="a6"/>
    <w:rsid w:val="00323B21"/>
    <w:pPr>
      <w:numPr>
        <w:numId w:val="7"/>
      </w:numPr>
      <w:tabs>
        <w:tab w:val="clear" w:pos="0"/>
      </w:tabs>
    </w:pPr>
  </w:style>
  <w:style w:type="paragraph" w:customStyle="1" w:styleId="KSDTA110">
    <w:name w:val="[KSDT] A.1.1(본문용)"/>
    <w:basedOn w:val="KSDTA11"/>
    <w:next w:val="a6"/>
    <w:rsid w:val="006376D1"/>
    <w:pPr>
      <w:tabs>
        <w:tab w:val="num" w:pos="700"/>
      </w:tabs>
    </w:pPr>
    <w:rPr>
      <w:rFonts w:eastAsia="바탕"/>
      <w:b w:val="0"/>
    </w:rPr>
  </w:style>
  <w:style w:type="character" w:customStyle="1" w:styleId="4Char">
    <w:name w:val="제목 4 Char"/>
    <w:aliases w:val="[KSDT] 조항 1.1.1.1 Char"/>
    <w:basedOn w:val="a7"/>
    <w:link w:val="44"/>
    <w:rsid w:val="00F80EDD"/>
    <w:rPr>
      <w:rFonts w:ascii="Arial" w:eastAsia="돋움" w:hAnsi="Arial" w:cs="Times New Roman"/>
      <w:b/>
      <w:kern w:val="0"/>
      <w:szCs w:val="20"/>
      <w:lang w:val="de-DE" w:eastAsia="ja-JP"/>
    </w:rPr>
  </w:style>
  <w:style w:type="paragraph" w:customStyle="1" w:styleId="KSDTA111">
    <w:name w:val="[KSDT] A.1.1.1"/>
    <w:basedOn w:val="44"/>
    <w:next w:val="a6"/>
    <w:rsid w:val="00323B21"/>
    <w:pPr>
      <w:numPr>
        <w:numId w:val="7"/>
      </w:numPr>
      <w:tabs>
        <w:tab w:val="clear" w:pos="0"/>
      </w:tabs>
    </w:pPr>
  </w:style>
  <w:style w:type="paragraph" w:customStyle="1" w:styleId="KSDTA1110">
    <w:name w:val="[KSDT] A.1.1.1(본문용)"/>
    <w:basedOn w:val="KSDTA111"/>
    <w:next w:val="a6"/>
    <w:rsid w:val="006376D1"/>
    <w:pPr>
      <w:tabs>
        <w:tab w:val="num" w:pos="900"/>
      </w:tabs>
    </w:pPr>
    <w:rPr>
      <w:rFonts w:eastAsia="바탕"/>
      <w:b w:val="0"/>
    </w:rPr>
  </w:style>
  <w:style w:type="character" w:customStyle="1" w:styleId="5Char">
    <w:name w:val="제목 5 Char"/>
    <w:aliases w:val="[KSDT] 조항 1.1.1.1.1 Char"/>
    <w:basedOn w:val="a7"/>
    <w:link w:val="50"/>
    <w:rsid w:val="00F80EDD"/>
    <w:rPr>
      <w:rFonts w:ascii="Arial" w:eastAsia="돋움" w:hAnsi="Arial" w:cs="Times New Roman"/>
      <w:b/>
      <w:kern w:val="0"/>
      <w:szCs w:val="20"/>
      <w:lang w:val="de-DE" w:eastAsia="ja-JP"/>
    </w:rPr>
  </w:style>
  <w:style w:type="paragraph" w:customStyle="1" w:styleId="KSDTA1111">
    <w:name w:val="[KSDT] A.1.1.1.1"/>
    <w:basedOn w:val="50"/>
    <w:next w:val="a6"/>
    <w:rsid w:val="002F3DB1"/>
    <w:pPr>
      <w:numPr>
        <w:numId w:val="7"/>
      </w:numPr>
      <w:tabs>
        <w:tab w:val="clear" w:pos="0"/>
      </w:tabs>
    </w:pPr>
  </w:style>
  <w:style w:type="paragraph" w:customStyle="1" w:styleId="KSDTA11110">
    <w:name w:val="[KSDT] A.1.1.1.1(본문용)"/>
    <w:basedOn w:val="KSDTA1111"/>
    <w:next w:val="a6"/>
    <w:rsid w:val="006376D1"/>
    <w:pPr>
      <w:tabs>
        <w:tab w:val="num" w:pos="1100"/>
      </w:tabs>
    </w:pPr>
    <w:rPr>
      <w:rFonts w:eastAsia="바탕"/>
      <w:b w:val="0"/>
    </w:rPr>
  </w:style>
  <w:style w:type="character" w:customStyle="1" w:styleId="6Char">
    <w:name w:val="제목 6 Char"/>
    <w:aliases w:val="[KSDT] 조항 1.1.1.1.1.1 Char"/>
    <w:basedOn w:val="a7"/>
    <w:link w:val="6"/>
    <w:rsid w:val="00F80EDD"/>
    <w:rPr>
      <w:rFonts w:ascii="Arial" w:eastAsia="돋움" w:hAnsi="Arial" w:cs="Times New Roman"/>
      <w:b/>
      <w:kern w:val="0"/>
      <w:szCs w:val="20"/>
      <w:lang w:val="de-DE" w:eastAsia="ja-JP"/>
    </w:rPr>
  </w:style>
  <w:style w:type="paragraph" w:customStyle="1" w:styleId="KSDTA11111">
    <w:name w:val="[KSDT] A.1.1.1.1.1"/>
    <w:basedOn w:val="6"/>
    <w:next w:val="a6"/>
    <w:rsid w:val="00323B21"/>
    <w:pPr>
      <w:numPr>
        <w:numId w:val="7"/>
      </w:numPr>
      <w:tabs>
        <w:tab w:val="clear" w:pos="0"/>
      </w:tabs>
    </w:pPr>
  </w:style>
  <w:style w:type="paragraph" w:customStyle="1" w:styleId="KSDTA111110">
    <w:name w:val="[KSDT] A.1.1.1.1.1(본문용)"/>
    <w:basedOn w:val="KSDTA11111"/>
    <w:next w:val="a6"/>
    <w:rsid w:val="006376D1"/>
    <w:rPr>
      <w:rFonts w:eastAsia="바탕"/>
      <w:b w:val="0"/>
    </w:rPr>
  </w:style>
  <w:style w:type="paragraph" w:customStyle="1" w:styleId="KSDT">
    <w:name w:val="[KSDT] 그림제목"/>
    <w:basedOn w:val="a6"/>
    <w:next w:val="a6"/>
    <w:rsid w:val="006376D1"/>
    <w:pPr>
      <w:jc w:val="center"/>
    </w:pPr>
    <w:rPr>
      <w:rFonts w:eastAsia="돋움" w:cs="바탕"/>
      <w:b/>
      <w:bCs/>
      <w:kern w:val="2"/>
    </w:rPr>
  </w:style>
  <w:style w:type="character" w:customStyle="1" w:styleId="KSDTICS">
    <w:name w:val="[KSDT] 뒷표지 ICS 번호"/>
    <w:basedOn w:val="a7"/>
    <w:rsid w:val="006376D1"/>
    <w:rPr>
      <w:rFonts w:ascii="Times New Roman" w:eastAsia="바탕" w:hAnsi="Times New Roman"/>
      <w:b/>
      <w:bCs/>
    </w:rPr>
  </w:style>
  <w:style w:type="paragraph" w:customStyle="1" w:styleId="KSDTKATS">
    <w:name w:val="[KSDT] 뒷표지 KATS"/>
    <w:basedOn w:val="a6"/>
    <w:rsid w:val="006376D1"/>
    <w:pPr>
      <w:spacing w:line="240" w:lineRule="atLeast"/>
      <w:jc w:val="center"/>
    </w:pPr>
    <w:rPr>
      <w:rFonts w:ascii="Arial Black" w:hAnsi="Arial Black" w:cs="바탕"/>
      <w:color w:val="FFFFFF"/>
      <w:spacing w:val="-10"/>
      <w:sz w:val="28"/>
      <w:szCs w:val="28"/>
    </w:rPr>
  </w:style>
  <w:style w:type="paragraph" w:customStyle="1" w:styleId="KSDTKS">
    <w:name w:val="[KSDT] 뒷표지 KS"/>
    <w:basedOn w:val="a6"/>
    <w:next w:val="a6"/>
    <w:rsid w:val="006376D1"/>
    <w:pPr>
      <w:spacing w:before="72" w:line="480" w:lineRule="exact"/>
      <w:ind w:leftChars="89" w:left="178"/>
    </w:pPr>
    <w:rPr>
      <w:rFonts w:cs="바탕"/>
      <w:b/>
      <w:bCs/>
      <w:sz w:val="40"/>
    </w:rPr>
  </w:style>
  <w:style w:type="paragraph" w:customStyle="1" w:styleId="KSDT0">
    <w:name w:val="[KSDT] 뒷표지 규격번호"/>
    <w:basedOn w:val="a6"/>
    <w:next w:val="a6"/>
    <w:link w:val="KSDTChar"/>
    <w:rsid w:val="006376D1"/>
    <w:pPr>
      <w:adjustRightInd w:val="0"/>
      <w:spacing w:before="170" w:after="48"/>
      <w:jc w:val="center"/>
    </w:pPr>
    <w:rPr>
      <w:rFonts w:cs="바탕"/>
      <w:spacing w:val="-15"/>
      <w:sz w:val="26"/>
    </w:rPr>
  </w:style>
  <w:style w:type="character" w:customStyle="1" w:styleId="KSDTChar">
    <w:name w:val="[KSDT] 뒷표지 규격번호 Char"/>
    <w:basedOn w:val="a7"/>
    <w:link w:val="KSDT0"/>
    <w:rsid w:val="006376D1"/>
    <w:rPr>
      <w:rFonts w:ascii="Arial" w:eastAsia="바탕" w:hAnsi="Arial" w:cs="바탕"/>
      <w:spacing w:val="-15"/>
      <w:kern w:val="0"/>
      <w:sz w:val="26"/>
      <w:szCs w:val="20"/>
      <w:lang w:val="en-GB"/>
    </w:rPr>
  </w:style>
  <w:style w:type="paragraph" w:customStyle="1" w:styleId="KSDT2">
    <w:name w:val="[KSDT] 뒷표지 년도"/>
    <w:basedOn w:val="a6"/>
    <w:next w:val="a6"/>
    <w:rsid w:val="006376D1"/>
    <w:pPr>
      <w:spacing w:before="170" w:after="48"/>
      <w:jc w:val="center"/>
    </w:pPr>
    <w:rPr>
      <w:rFonts w:cs="바탕"/>
      <w:position w:val="2"/>
      <w:sz w:val="22"/>
    </w:rPr>
  </w:style>
  <w:style w:type="paragraph" w:customStyle="1" w:styleId="KSDT3">
    <w:name w:val="[KSDT] 뒷표지 영문 규격제목"/>
    <w:basedOn w:val="a6"/>
    <w:next w:val="a6"/>
    <w:rsid w:val="006376D1"/>
    <w:pPr>
      <w:spacing w:line="480" w:lineRule="exact"/>
      <w:jc w:val="center"/>
    </w:pPr>
    <w:rPr>
      <w:rFonts w:ascii="Arial Narrow" w:eastAsia="한컴돋움" w:hAnsi="Arial Narrow" w:cs="바탕"/>
      <w:b/>
      <w:bCs/>
      <w:sz w:val="36"/>
    </w:rPr>
  </w:style>
  <w:style w:type="paragraph" w:customStyle="1" w:styleId="KSDT4">
    <w:name w:val="[KSDT] 뒷표지 홈페이지"/>
    <w:basedOn w:val="a6"/>
    <w:next w:val="a6"/>
    <w:rsid w:val="006376D1"/>
    <w:pPr>
      <w:spacing w:line="240" w:lineRule="atLeast"/>
      <w:jc w:val="center"/>
    </w:pPr>
    <w:rPr>
      <w:rFonts w:cs="바탕"/>
      <w:color w:val="FFFFFF"/>
      <w:spacing w:val="-10"/>
      <w:sz w:val="24"/>
      <w:szCs w:val="24"/>
    </w:rPr>
  </w:style>
  <w:style w:type="character" w:customStyle="1" w:styleId="KSDT5">
    <w:name w:val="[KSDT] 머리글 규격번호"/>
    <w:basedOn w:val="a7"/>
    <w:rsid w:val="006376D1"/>
    <w:rPr>
      <w:rFonts w:eastAsia="바탕"/>
      <w:color w:val="000000"/>
      <w:kern w:val="2"/>
      <w:sz w:val="22"/>
    </w:rPr>
  </w:style>
  <w:style w:type="paragraph" w:customStyle="1" w:styleId="KSDT6">
    <w:name w:val="[KSDT] 머리말 제목"/>
    <w:basedOn w:val="a6"/>
    <w:next w:val="a6"/>
    <w:link w:val="KSDTChar0"/>
    <w:qFormat/>
    <w:rsid w:val="006376D1"/>
    <w:pPr>
      <w:jc w:val="center"/>
    </w:pPr>
    <w:rPr>
      <w:rFonts w:eastAsia="돋움"/>
      <w:b/>
      <w:sz w:val="32"/>
    </w:rPr>
  </w:style>
  <w:style w:type="paragraph" w:customStyle="1" w:styleId="KSDT1">
    <w:name w:val="[KSDT] 목록 [1]"/>
    <w:basedOn w:val="a6"/>
    <w:next w:val="a6"/>
    <w:rsid w:val="006376D1"/>
    <w:pPr>
      <w:widowControl/>
      <w:numPr>
        <w:numId w:val="5"/>
      </w:numPr>
      <w:tabs>
        <w:tab w:val="left" w:pos="660"/>
      </w:tabs>
      <w:spacing w:after="240" w:line="230" w:lineRule="atLeast"/>
    </w:pPr>
    <w:rPr>
      <w:lang w:val="de-DE" w:eastAsia="ja-JP"/>
    </w:rPr>
  </w:style>
  <w:style w:type="paragraph" w:customStyle="1" w:styleId="KSDT7">
    <w:name w:val="[KSDT] 목차 타이틀"/>
    <w:basedOn w:val="a6"/>
    <w:next w:val="a6"/>
    <w:rsid w:val="006376D1"/>
    <w:pPr>
      <w:jc w:val="center"/>
    </w:pPr>
    <w:rPr>
      <w:rFonts w:ascii="돋움" w:eastAsia="돋움" w:cs="바탕"/>
      <w:b/>
      <w:bCs/>
      <w:color w:val="000000"/>
      <w:sz w:val="28"/>
    </w:rPr>
  </w:style>
  <w:style w:type="paragraph" w:customStyle="1" w:styleId="KSDT11">
    <w:name w:val="[KSDT] 목차 항목 1"/>
    <w:basedOn w:val="a6"/>
    <w:next w:val="a6"/>
    <w:rsid w:val="006376D1"/>
    <w:pPr>
      <w:spacing w:after="180"/>
      <w:jc w:val="distribute"/>
    </w:pPr>
    <w:rPr>
      <w:rFonts w:cs="바탕"/>
    </w:rPr>
  </w:style>
  <w:style w:type="paragraph" w:customStyle="1" w:styleId="KSDT8">
    <w:name w:val="[KSDT] 문서 제목"/>
    <w:basedOn w:val="a6"/>
    <w:next w:val="a6"/>
    <w:rsid w:val="006376D1"/>
    <w:pPr>
      <w:jc w:val="center"/>
    </w:pPr>
    <w:rPr>
      <w:rFonts w:eastAsia="돋움" w:cs="바탕"/>
      <w:b/>
      <w:bCs/>
      <w:color w:val="000000"/>
      <w:sz w:val="32"/>
    </w:rPr>
  </w:style>
  <w:style w:type="paragraph" w:customStyle="1" w:styleId="KSDT9">
    <w:name w:val="[KSDT] 바닥글 페이지 번호"/>
    <w:basedOn w:val="a6"/>
    <w:next w:val="a6"/>
    <w:rsid w:val="006376D1"/>
    <w:pPr>
      <w:jc w:val="right"/>
    </w:pPr>
    <w:rPr>
      <w:rFonts w:ascii="Arial Black" w:hAnsi="Arial Black" w:cs="바탕"/>
      <w:color w:val="000000"/>
      <w:kern w:val="2"/>
      <w:sz w:val="22"/>
    </w:rPr>
  </w:style>
  <w:style w:type="paragraph" w:customStyle="1" w:styleId="KSDTb">
    <w:name w:val="[KSDT] 본문 규격번호"/>
    <w:basedOn w:val="a6"/>
    <w:next w:val="a6"/>
    <w:rsid w:val="006376D1"/>
    <w:pPr>
      <w:jc w:val="right"/>
    </w:pPr>
    <w:rPr>
      <w:rFonts w:eastAsia="돋움" w:cs="바탕"/>
      <w:b/>
      <w:bCs/>
      <w:sz w:val="28"/>
    </w:rPr>
  </w:style>
  <w:style w:type="paragraph" w:customStyle="1" w:styleId="KSDTc">
    <w:name w:val="[KSDT] 본문 규격서 제목 영어"/>
    <w:basedOn w:val="a6"/>
    <w:next w:val="a6"/>
    <w:rsid w:val="006376D1"/>
    <w:pPr>
      <w:spacing w:line="360" w:lineRule="auto"/>
      <w:ind w:left="187" w:hanging="187"/>
      <w:jc w:val="center"/>
    </w:pPr>
    <w:rPr>
      <w:rFonts w:eastAsia="한컴돋움" w:cs="바탕"/>
      <w:color w:val="000000"/>
      <w:kern w:val="2"/>
      <w:sz w:val="24"/>
    </w:rPr>
  </w:style>
  <w:style w:type="paragraph" w:customStyle="1" w:styleId="KSDTd">
    <w:name w:val="[KSDT] 본문 규격서 제목 한글"/>
    <w:basedOn w:val="a6"/>
    <w:link w:val="KSDTChar1"/>
    <w:rsid w:val="006376D1"/>
    <w:pPr>
      <w:jc w:val="center"/>
    </w:pPr>
    <w:rPr>
      <w:rFonts w:eastAsia="돋움" w:cs="바탕"/>
      <w:b/>
      <w:bCs/>
      <w:color w:val="000000"/>
      <w:w w:val="90"/>
      <w:sz w:val="40"/>
    </w:rPr>
  </w:style>
  <w:style w:type="character" w:customStyle="1" w:styleId="KSDTChar1">
    <w:name w:val="[KSDT] 본문 규격서 제목 한글 Char"/>
    <w:basedOn w:val="a7"/>
    <w:link w:val="KSDTd"/>
    <w:rsid w:val="006376D1"/>
    <w:rPr>
      <w:rFonts w:ascii="Arial" w:eastAsia="돋움" w:hAnsi="Arial" w:cs="바탕"/>
      <w:b/>
      <w:bCs/>
      <w:color w:val="000000"/>
      <w:w w:val="90"/>
      <w:kern w:val="0"/>
      <w:sz w:val="40"/>
      <w:szCs w:val="20"/>
      <w:lang w:val="en-GB"/>
    </w:rPr>
  </w:style>
  <w:style w:type="paragraph" w:customStyle="1" w:styleId="KSDTe">
    <w:name w:val="[KSDT] 본문 인용규격 번호"/>
    <w:basedOn w:val="a6"/>
    <w:next w:val="a6"/>
    <w:link w:val="KSDTChar2"/>
    <w:rsid w:val="006376D1"/>
    <w:pPr>
      <w:spacing w:after="100"/>
    </w:pPr>
    <w:rPr>
      <w:rFonts w:cs="바탕"/>
      <w:b/>
      <w:bCs/>
      <w:color w:val="000000"/>
      <w:kern w:val="2"/>
    </w:rPr>
  </w:style>
  <w:style w:type="character" w:customStyle="1" w:styleId="KSDTChar2">
    <w:name w:val="[KSDT] 본문 인용규격 번호 Char"/>
    <w:basedOn w:val="a7"/>
    <w:link w:val="KSDTe"/>
    <w:rsid w:val="006376D1"/>
    <w:rPr>
      <w:rFonts w:ascii="Arial" w:eastAsia="바탕" w:hAnsi="Arial" w:cs="바탕"/>
      <w:b/>
      <w:bCs/>
      <w:color w:val="000000"/>
      <w:szCs w:val="20"/>
      <w:lang w:val="en-GB"/>
    </w:rPr>
  </w:style>
  <w:style w:type="paragraph" w:customStyle="1" w:styleId="KSDTf">
    <w:name w:val="[KSDT] 본문 인용규격 제목"/>
    <w:basedOn w:val="KSDTe"/>
    <w:next w:val="a6"/>
    <w:link w:val="KSDTChar3"/>
    <w:rsid w:val="006376D1"/>
    <w:rPr>
      <w:b w:val="0"/>
      <w:bCs w:val="0"/>
    </w:rPr>
  </w:style>
  <w:style w:type="character" w:customStyle="1" w:styleId="KSDTChar3">
    <w:name w:val="[KSDT] 본문 인용규격 제목 Char"/>
    <w:basedOn w:val="KSDTChar2"/>
    <w:link w:val="KSDTf"/>
    <w:rsid w:val="006376D1"/>
    <w:rPr>
      <w:rFonts w:ascii="Arial" w:eastAsia="바탕" w:hAnsi="Arial" w:cs="바탕"/>
      <w:b w:val="0"/>
      <w:bCs w:val="0"/>
      <w:color w:val="000000"/>
      <w:szCs w:val="20"/>
      <w:lang w:val="en-GB"/>
    </w:rPr>
  </w:style>
  <w:style w:type="paragraph" w:customStyle="1" w:styleId="KSDTf0">
    <w:name w:val="[KSDT] 본문 한국산업규격"/>
    <w:basedOn w:val="a6"/>
    <w:next w:val="a6"/>
    <w:rsid w:val="006376D1"/>
    <w:pPr>
      <w:jc w:val="center"/>
    </w:pPr>
    <w:rPr>
      <w:rFonts w:eastAsia="돋움" w:cs="바탕"/>
      <w:b/>
      <w:bCs/>
      <w:sz w:val="28"/>
    </w:rPr>
  </w:style>
  <w:style w:type="paragraph" w:customStyle="1" w:styleId="KSDTf1">
    <w:name w:val="[KSDT] 부도제목"/>
    <w:basedOn w:val="a6"/>
    <w:next w:val="a6"/>
    <w:rsid w:val="006376D1"/>
    <w:pPr>
      <w:jc w:val="center"/>
    </w:pPr>
    <w:rPr>
      <w:rFonts w:eastAsia="돋움" w:cs="바탕"/>
      <w:b/>
      <w:bCs/>
      <w:kern w:val="2"/>
    </w:rPr>
  </w:style>
  <w:style w:type="paragraph" w:customStyle="1" w:styleId="KSDT10">
    <w:name w:val="[KSDT] 부속서 1"/>
    <w:basedOn w:val="a6"/>
    <w:next w:val="a6"/>
    <w:rsid w:val="006376D1"/>
    <w:pPr>
      <w:keepNext/>
      <w:pageBreakBefore/>
      <w:widowControl/>
      <w:numPr>
        <w:numId w:val="6"/>
      </w:numPr>
      <w:spacing w:line="310" w:lineRule="exact"/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A">
    <w:name w:val="[KSDT] 부속서 A"/>
    <w:basedOn w:val="a6"/>
    <w:next w:val="a6"/>
    <w:rsid w:val="006376D1"/>
    <w:pPr>
      <w:keepNext/>
      <w:pageBreakBefore/>
      <w:widowControl/>
      <w:numPr>
        <w:numId w:val="7"/>
      </w:numPr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f2">
    <w:name w:val="[KSDT] 부속서 제목"/>
    <w:basedOn w:val="a6"/>
    <w:next w:val="a6"/>
    <w:rsid w:val="006376D1"/>
    <w:pPr>
      <w:jc w:val="center"/>
    </w:pPr>
    <w:rPr>
      <w:rFonts w:eastAsia="돋움" w:cs="바탕"/>
      <w:b/>
      <w:bCs/>
      <w:sz w:val="28"/>
    </w:rPr>
  </w:style>
  <w:style w:type="paragraph" w:customStyle="1" w:styleId="KSDTf3">
    <w:name w:val="[KSDT] 부속서 제목(규정)"/>
    <w:basedOn w:val="KSDTf2"/>
    <w:next w:val="a6"/>
    <w:rsid w:val="006376D1"/>
    <w:rPr>
      <w:b w:val="0"/>
      <w:bCs w:val="0"/>
    </w:rPr>
  </w:style>
  <w:style w:type="paragraph" w:customStyle="1" w:styleId="KSDTf4">
    <w:name w:val="[KSDT] 부표제목"/>
    <w:basedOn w:val="a6"/>
    <w:next w:val="a6"/>
    <w:rsid w:val="006376D1"/>
    <w:pPr>
      <w:jc w:val="center"/>
    </w:pPr>
    <w:rPr>
      <w:rFonts w:eastAsia="돋움" w:cs="바탕"/>
      <w:b/>
      <w:bCs/>
      <w:kern w:val="2"/>
    </w:rPr>
  </w:style>
  <w:style w:type="paragraph" w:customStyle="1" w:styleId="KSDTf5">
    <w:name w:val="[KSDT] 수식"/>
    <w:basedOn w:val="a6"/>
    <w:next w:val="a6"/>
    <w:rsid w:val="006376D1"/>
    <w:pPr>
      <w:widowControl/>
      <w:tabs>
        <w:tab w:val="right" w:pos="9752"/>
      </w:tabs>
      <w:jc w:val="left"/>
    </w:pPr>
    <w:rPr>
      <w:lang w:val="de-DE" w:eastAsia="ja-JP"/>
    </w:rPr>
  </w:style>
  <w:style w:type="paragraph" w:customStyle="1" w:styleId="KSDT12">
    <w:name w:val="[KSDT] 조항 1(본문용)"/>
    <w:basedOn w:val="13"/>
    <w:next w:val="a6"/>
    <w:rsid w:val="006376D1"/>
    <w:rPr>
      <w:rFonts w:eastAsia="바탕"/>
      <w:b w:val="0"/>
    </w:rPr>
  </w:style>
  <w:style w:type="paragraph" w:customStyle="1" w:styleId="KSDT110">
    <w:name w:val="[KSDT] 조항 1.1(본문용)"/>
    <w:basedOn w:val="24"/>
    <w:next w:val="a6"/>
    <w:rsid w:val="006376D1"/>
    <w:pPr>
      <w:tabs>
        <w:tab w:val="clear" w:pos="0"/>
      </w:tabs>
    </w:pPr>
    <w:rPr>
      <w:rFonts w:eastAsia="바탕"/>
      <w:b w:val="0"/>
    </w:rPr>
  </w:style>
  <w:style w:type="paragraph" w:customStyle="1" w:styleId="KSDT111">
    <w:name w:val="[KSDT] 조항 1.1.1(본문용)"/>
    <w:basedOn w:val="34"/>
    <w:next w:val="a6"/>
    <w:rsid w:val="006376D1"/>
    <w:pPr>
      <w:tabs>
        <w:tab w:val="clear" w:pos="0"/>
      </w:tabs>
    </w:pPr>
    <w:rPr>
      <w:rFonts w:eastAsia="바탕"/>
      <w:b w:val="0"/>
    </w:rPr>
  </w:style>
  <w:style w:type="paragraph" w:customStyle="1" w:styleId="KSDT1111">
    <w:name w:val="[KSDT] 조항 1.1.1.1(본문용)"/>
    <w:basedOn w:val="44"/>
    <w:next w:val="a6"/>
    <w:rsid w:val="006376D1"/>
    <w:pPr>
      <w:tabs>
        <w:tab w:val="clear" w:pos="0"/>
      </w:tabs>
    </w:pPr>
    <w:rPr>
      <w:rFonts w:eastAsia="바탕"/>
      <w:b w:val="0"/>
    </w:rPr>
  </w:style>
  <w:style w:type="paragraph" w:customStyle="1" w:styleId="KSDT11111">
    <w:name w:val="[KSDT] 조항 1.1.1.1.1(본문용)"/>
    <w:basedOn w:val="50"/>
    <w:next w:val="a6"/>
    <w:rsid w:val="006376D1"/>
    <w:pPr>
      <w:tabs>
        <w:tab w:val="clear" w:pos="0"/>
      </w:tabs>
    </w:pPr>
    <w:rPr>
      <w:rFonts w:eastAsia="바탕"/>
      <w:b w:val="0"/>
    </w:rPr>
  </w:style>
  <w:style w:type="paragraph" w:customStyle="1" w:styleId="KSDT111111">
    <w:name w:val="[KSDT] 조항 1.1.1.1.1.1(본문용)"/>
    <w:basedOn w:val="6"/>
    <w:next w:val="a6"/>
    <w:rsid w:val="006376D1"/>
    <w:pPr>
      <w:tabs>
        <w:tab w:val="clear" w:pos="0"/>
      </w:tabs>
    </w:pPr>
    <w:rPr>
      <w:rFonts w:eastAsia="바탕"/>
      <w:b w:val="0"/>
    </w:rPr>
  </w:style>
  <w:style w:type="paragraph" w:customStyle="1" w:styleId="KSDTf6">
    <w:name w:val="[KSDT] 표지 심의부회 제목"/>
    <w:basedOn w:val="a6"/>
    <w:next w:val="a6"/>
    <w:link w:val="KSDTChar4"/>
    <w:rsid w:val="006376D1"/>
    <w:pPr>
      <w:spacing w:line="320" w:lineRule="exact"/>
      <w:jc w:val="center"/>
    </w:pPr>
    <w:rPr>
      <w:rFonts w:cs="바탕"/>
      <w:b/>
      <w:bCs/>
      <w:kern w:val="2"/>
    </w:rPr>
  </w:style>
  <w:style w:type="character" w:customStyle="1" w:styleId="KSDTChar4">
    <w:name w:val="[KSDT] 표지 심의부회 제목 Char"/>
    <w:basedOn w:val="a7"/>
    <w:link w:val="KSDTf6"/>
    <w:rsid w:val="006376D1"/>
    <w:rPr>
      <w:rFonts w:ascii="Arial" w:eastAsia="바탕" w:hAnsi="Arial" w:cs="바탕"/>
      <w:b/>
      <w:bCs/>
      <w:szCs w:val="20"/>
      <w:lang w:val="en-GB"/>
    </w:rPr>
  </w:style>
  <w:style w:type="paragraph" w:customStyle="1" w:styleId="KSDTf7">
    <w:name w:val="[KSDT] 표제목"/>
    <w:basedOn w:val="KSDTf6"/>
    <w:next w:val="a6"/>
    <w:link w:val="KSDTChar5"/>
    <w:rsid w:val="006376D1"/>
    <w:pPr>
      <w:spacing w:line="264" w:lineRule="auto"/>
    </w:pPr>
    <w:rPr>
      <w:rFonts w:eastAsia="돋움"/>
    </w:rPr>
  </w:style>
  <w:style w:type="character" w:customStyle="1" w:styleId="KSDTChar5">
    <w:name w:val="[KSDT] 표제목 Char"/>
    <w:basedOn w:val="KSDTChar4"/>
    <w:link w:val="KSDTf7"/>
    <w:rsid w:val="006376D1"/>
    <w:rPr>
      <w:rFonts w:ascii="Arial" w:eastAsia="돋움" w:hAnsi="Arial" w:cs="바탕"/>
      <w:b/>
      <w:bCs/>
      <w:szCs w:val="20"/>
      <w:lang w:val="en-GB"/>
    </w:rPr>
  </w:style>
  <w:style w:type="paragraph" w:customStyle="1" w:styleId="KSDTKS0">
    <w:name w:val="[KSDT] 표지 KS"/>
    <w:basedOn w:val="13"/>
    <w:next w:val="a6"/>
    <w:rsid w:val="006376D1"/>
    <w:pPr>
      <w:spacing w:before="120" w:line="166" w:lineRule="auto"/>
    </w:pPr>
    <w:rPr>
      <w:rFonts w:eastAsia="바탕" w:cs="바탕"/>
      <w:b w:val="0"/>
      <w:bCs/>
      <w:color w:val="C0C0C0"/>
      <w:w w:val="95"/>
      <w:sz w:val="90"/>
    </w:rPr>
  </w:style>
  <w:style w:type="paragraph" w:customStyle="1" w:styleId="KSDTKS1">
    <w:name w:val="[KSDT] 표지 KS 로고"/>
    <w:basedOn w:val="a6"/>
    <w:next w:val="a6"/>
    <w:rsid w:val="006376D1"/>
    <w:pPr>
      <w:spacing w:before="56"/>
      <w:ind w:rightChars="412" w:right="824"/>
      <w:jc w:val="right"/>
    </w:pPr>
    <w:rPr>
      <w:rFonts w:ascii="돋움" w:cs="바탕"/>
      <w:color w:val="000000"/>
      <w:sz w:val="62"/>
    </w:rPr>
  </w:style>
  <w:style w:type="paragraph" w:customStyle="1" w:styleId="KSDTf8">
    <w:name w:val="[KSDT] 표지 구분선"/>
    <w:basedOn w:val="a6"/>
    <w:next w:val="a6"/>
    <w:rsid w:val="006376D1"/>
    <w:pPr>
      <w:spacing w:line="312" w:lineRule="auto"/>
      <w:jc w:val="center"/>
    </w:pPr>
    <w:rPr>
      <w:rFonts w:cs="바탕"/>
      <w:kern w:val="2"/>
    </w:rPr>
  </w:style>
  <w:style w:type="paragraph" w:customStyle="1" w:styleId="KSDTf9">
    <w:name w:val="[KSDT] 표지 규격서 제목"/>
    <w:basedOn w:val="a6"/>
    <w:next w:val="a6"/>
    <w:rsid w:val="006376D1"/>
    <w:pPr>
      <w:spacing w:before="56"/>
      <w:ind w:rightChars="412" w:right="824"/>
      <w:jc w:val="right"/>
    </w:pPr>
    <w:rPr>
      <w:rFonts w:ascii="돋움" w:eastAsia="돋움" w:cs="바탕"/>
      <w:b/>
      <w:bCs/>
      <w:color w:val="000000"/>
      <w:w w:val="60"/>
      <w:sz w:val="64"/>
    </w:rPr>
  </w:style>
  <w:style w:type="paragraph" w:customStyle="1" w:styleId="KSDTfa">
    <w:name w:val="[KSDT] 표지 기사란 내용"/>
    <w:basedOn w:val="a6"/>
    <w:next w:val="a6"/>
    <w:rsid w:val="006376D1"/>
    <w:pPr>
      <w:spacing w:line="312" w:lineRule="auto"/>
      <w:ind w:leftChars="677" w:left="1354"/>
    </w:pPr>
    <w:rPr>
      <w:rFonts w:cs="바탕"/>
      <w:kern w:val="2"/>
      <w:sz w:val="18"/>
    </w:rPr>
  </w:style>
  <w:style w:type="paragraph" w:customStyle="1" w:styleId="KSDTfb">
    <w:name w:val="[KSDT] 표지 기사란 하단"/>
    <w:basedOn w:val="a6"/>
    <w:next w:val="a6"/>
    <w:rsid w:val="006376D1"/>
    <w:pPr>
      <w:spacing w:line="312" w:lineRule="auto"/>
      <w:ind w:leftChars="550" w:left="1100" w:rightChars="526" w:right="1052" w:firstLineChars="1" w:firstLine="2"/>
    </w:pPr>
    <w:rPr>
      <w:rFonts w:ascii="돋움" w:cs="바탕"/>
      <w:color w:val="000000"/>
      <w:sz w:val="18"/>
    </w:rPr>
  </w:style>
  <w:style w:type="paragraph" w:customStyle="1" w:styleId="KSDTfc">
    <w:name w:val="[KSDT] 표지 기술표준원"/>
    <w:basedOn w:val="a6"/>
    <w:next w:val="a6"/>
    <w:rsid w:val="006376D1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48"/>
    </w:rPr>
  </w:style>
  <w:style w:type="character" w:customStyle="1" w:styleId="KSDTfd">
    <w:name w:val="[KSDT] 표지 발효년"/>
    <w:basedOn w:val="a7"/>
    <w:rsid w:val="006376D1"/>
    <w:rPr>
      <w:rFonts w:eastAsia="바탕"/>
      <w:color w:val="000000"/>
      <w:spacing w:val="20"/>
      <w:sz w:val="32"/>
    </w:rPr>
  </w:style>
  <w:style w:type="paragraph" w:customStyle="1" w:styleId="KSDTfe">
    <w:name w:val="[KSDT] 표지 산업자원부"/>
    <w:basedOn w:val="a6"/>
    <w:next w:val="a6"/>
    <w:rsid w:val="006376D1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36"/>
    </w:rPr>
  </w:style>
  <w:style w:type="paragraph" w:customStyle="1" w:styleId="KSDTff">
    <w:name w:val="[KSDT] 표지 상단 규격번호"/>
    <w:basedOn w:val="a6"/>
    <w:next w:val="a6"/>
    <w:rsid w:val="006376D1"/>
    <w:pPr>
      <w:spacing w:before="226" w:line="185" w:lineRule="auto"/>
      <w:ind w:right="822"/>
      <w:jc w:val="right"/>
    </w:pPr>
    <w:rPr>
      <w:rFonts w:cs="바탕"/>
      <w:color w:val="000000"/>
      <w:spacing w:val="-21"/>
      <w:sz w:val="32"/>
    </w:rPr>
  </w:style>
  <w:style w:type="paragraph" w:customStyle="1" w:styleId="KSDTff0">
    <w:name w:val="[KSDT] 표지 심의부회 내용"/>
    <w:basedOn w:val="a6"/>
    <w:next w:val="a6"/>
    <w:rsid w:val="006376D1"/>
    <w:pPr>
      <w:spacing w:line="320" w:lineRule="exact"/>
      <w:ind w:firstLine="720"/>
    </w:pPr>
    <w:rPr>
      <w:rFonts w:cs="바탕"/>
      <w:kern w:val="2"/>
    </w:rPr>
  </w:style>
  <w:style w:type="paragraph" w:customStyle="1" w:styleId="KSDTff1">
    <w:name w:val="[KSDT] 표지 제개정일"/>
    <w:basedOn w:val="a6"/>
    <w:next w:val="a6"/>
    <w:rsid w:val="006376D1"/>
    <w:pPr>
      <w:spacing w:line="300" w:lineRule="auto"/>
      <w:ind w:leftChars="2720" w:left="2720" w:right="663"/>
      <w:jc w:val="right"/>
    </w:pPr>
    <w:rPr>
      <w:rFonts w:eastAsia="돋움" w:cs="바탕"/>
      <w:b/>
      <w:bCs/>
      <w:color w:val="000000"/>
      <w:spacing w:val="9"/>
      <w:sz w:val="24"/>
    </w:rPr>
  </w:style>
  <w:style w:type="paragraph" w:customStyle="1" w:styleId="KSDTff2">
    <w:name w:val="[KSDT] 표지 중간 규격 번호"/>
    <w:basedOn w:val="a6"/>
    <w:next w:val="a6"/>
    <w:link w:val="KSDTChar6"/>
    <w:rsid w:val="006376D1"/>
    <w:pPr>
      <w:ind w:right="51"/>
      <w:jc w:val="center"/>
    </w:pPr>
    <w:rPr>
      <w:rFonts w:cs="바탕"/>
      <w:color w:val="000000"/>
      <w:spacing w:val="-21"/>
      <w:sz w:val="44"/>
    </w:rPr>
  </w:style>
  <w:style w:type="character" w:customStyle="1" w:styleId="KSDTChar6">
    <w:name w:val="[KSDT] 표지 중간 규격 번호 Char"/>
    <w:basedOn w:val="a7"/>
    <w:link w:val="KSDTff2"/>
    <w:rsid w:val="006376D1"/>
    <w:rPr>
      <w:rFonts w:ascii="Arial" w:eastAsia="바탕" w:hAnsi="Arial" w:cs="바탕"/>
      <w:color w:val="000000"/>
      <w:spacing w:val="-21"/>
      <w:kern w:val="0"/>
      <w:sz w:val="44"/>
      <w:szCs w:val="20"/>
      <w:lang w:val="en-GB"/>
    </w:rPr>
  </w:style>
  <w:style w:type="paragraph" w:customStyle="1" w:styleId="KSDTff3">
    <w:name w:val="[KSDT] 표지 표준열람"/>
    <w:basedOn w:val="a6"/>
    <w:next w:val="a6"/>
    <w:rsid w:val="006376D1"/>
    <w:pPr>
      <w:spacing w:line="320" w:lineRule="exact"/>
      <w:ind w:leftChars="450" w:left="900"/>
      <w:jc w:val="center"/>
    </w:pPr>
    <w:rPr>
      <w:rFonts w:cs="바탕"/>
      <w:color w:val="000000"/>
      <w:kern w:val="2"/>
    </w:rPr>
  </w:style>
  <w:style w:type="paragraph" w:customStyle="1" w:styleId="KSDTff4">
    <w:name w:val="[KSDT] 표지 홈페이지 주소"/>
    <w:basedOn w:val="a6"/>
    <w:next w:val="a6"/>
    <w:rsid w:val="006376D1"/>
    <w:pPr>
      <w:spacing w:line="276" w:lineRule="auto"/>
      <w:ind w:right="663"/>
      <w:jc w:val="right"/>
    </w:pPr>
    <w:rPr>
      <w:rFonts w:ascii="Times New Roman" w:hAnsi="Times New Roman" w:cs="바탕"/>
      <w:b/>
      <w:bCs/>
      <w:color w:val="000000"/>
      <w:spacing w:val="9"/>
      <w:sz w:val="24"/>
    </w:rPr>
  </w:style>
  <w:style w:type="paragraph" w:styleId="a">
    <w:name w:val="List Bullet"/>
    <w:basedOn w:val="a6"/>
    <w:next w:val="a6"/>
    <w:autoRedefine/>
    <w:rsid w:val="008340B9"/>
    <w:pPr>
      <w:numPr>
        <w:numId w:val="9"/>
      </w:numPr>
      <w:outlineLvl w:val="0"/>
    </w:pPr>
    <w:rPr>
      <w:lang w:val="de-DE" w:eastAsia="ja-JP"/>
    </w:rPr>
  </w:style>
  <w:style w:type="paragraph" w:styleId="21">
    <w:name w:val="List Bullet 2"/>
    <w:basedOn w:val="a6"/>
    <w:next w:val="a6"/>
    <w:autoRedefine/>
    <w:rsid w:val="008340B9"/>
    <w:pPr>
      <w:numPr>
        <w:ilvl w:val="1"/>
        <w:numId w:val="10"/>
      </w:numPr>
      <w:ind w:left="511" w:hanging="227"/>
    </w:pPr>
    <w:rPr>
      <w:lang w:val="de-DE"/>
    </w:rPr>
  </w:style>
  <w:style w:type="paragraph" w:styleId="32">
    <w:name w:val="List Bullet 3"/>
    <w:basedOn w:val="a6"/>
    <w:next w:val="a6"/>
    <w:autoRedefine/>
    <w:rsid w:val="008340B9"/>
    <w:pPr>
      <w:numPr>
        <w:ilvl w:val="2"/>
        <w:numId w:val="11"/>
      </w:numPr>
    </w:pPr>
    <w:rPr>
      <w:lang w:val="de-DE" w:eastAsia="ja-JP"/>
    </w:rPr>
  </w:style>
  <w:style w:type="paragraph" w:styleId="42">
    <w:name w:val="List Bullet 4"/>
    <w:basedOn w:val="a6"/>
    <w:next w:val="a6"/>
    <w:autoRedefine/>
    <w:rsid w:val="00087CC9"/>
    <w:pPr>
      <w:widowControl/>
      <w:numPr>
        <w:ilvl w:val="3"/>
        <w:numId w:val="22"/>
      </w:numPr>
    </w:pPr>
    <w:rPr>
      <w:lang w:val="de-DE" w:eastAsia="ja-JP"/>
    </w:rPr>
  </w:style>
  <w:style w:type="paragraph" w:styleId="a5">
    <w:name w:val="List"/>
    <w:basedOn w:val="a6"/>
    <w:next w:val="a6"/>
    <w:link w:val="Char2"/>
    <w:rsid w:val="006376D1"/>
    <w:pPr>
      <w:widowControl/>
      <w:numPr>
        <w:numId w:val="12"/>
      </w:numPr>
    </w:pPr>
    <w:rPr>
      <w:lang w:val="de-DE" w:eastAsia="ja-JP"/>
    </w:rPr>
  </w:style>
  <w:style w:type="paragraph" w:styleId="28">
    <w:name w:val="List 2"/>
    <w:basedOn w:val="a6"/>
    <w:next w:val="a6"/>
    <w:rsid w:val="006376D1"/>
    <w:pPr>
      <w:widowControl/>
      <w:numPr>
        <w:ilvl w:val="1"/>
        <w:numId w:val="12"/>
      </w:numPr>
    </w:pPr>
    <w:rPr>
      <w:lang w:val="de-DE" w:eastAsia="ja-JP"/>
    </w:rPr>
  </w:style>
  <w:style w:type="paragraph" w:styleId="38">
    <w:name w:val="List 3"/>
    <w:basedOn w:val="a6"/>
    <w:next w:val="a6"/>
    <w:rsid w:val="006376D1"/>
    <w:pPr>
      <w:widowControl/>
      <w:numPr>
        <w:ilvl w:val="2"/>
        <w:numId w:val="12"/>
      </w:numPr>
    </w:pPr>
    <w:rPr>
      <w:lang w:val="de-DE" w:eastAsia="ja-JP"/>
    </w:rPr>
  </w:style>
  <w:style w:type="paragraph" w:styleId="48">
    <w:name w:val="List 4"/>
    <w:basedOn w:val="a6"/>
    <w:next w:val="a6"/>
    <w:rsid w:val="006376D1"/>
    <w:pPr>
      <w:widowControl/>
      <w:numPr>
        <w:ilvl w:val="3"/>
        <w:numId w:val="12"/>
      </w:numPr>
    </w:pPr>
    <w:rPr>
      <w:lang w:val="de-DE" w:eastAsia="ja-JP"/>
    </w:rPr>
  </w:style>
  <w:style w:type="paragraph" w:styleId="16">
    <w:name w:val="toc 1"/>
    <w:basedOn w:val="a6"/>
    <w:next w:val="a6"/>
    <w:autoRedefine/>
    <w:uiPriority w:val="39"/>
    <w:qFormat/>
    <w:rsid w:val="006376D1"/>
    <w:pPr>
      <w:tabs>
        <w:tab w:val="left" w:pos="300"/>
        <w:tab w:val="right" w:leader="dot" w:pos="9344"/>
      </w:tabs>
    </w:pPr>
    <w:rPr>
      <w:rFonts w:eastAsia="돋움"/>
    </w:rPr>
  </w:style>
  <w:style w:type="paragraph" w:styleId="29">
    <w:name w:val="toc 2"/>
    <w:basedOn w:val="a6"/>
    <w:next w:val="a6"/>
    <w:autoRedefine/>
    <w:uiPriority w:val="39"/>
    <w:qFormat/>
    <w:rsid w:val="006376D1"/>
    <w:pPr>
      <w:tabs>
        <w:tab w:val="left" w:pos="800"/>
        <w:tab w:val="right" w:leader="dot" w:pos="9344"/>
      </w:tabs>
      <w:ind w:leftChars="200" w:left="400"/>
    </w:pPr>
    <w:rPr>
      <w:rFonts w:eastAsia="돋움"/>
    </w:rPr>
  </w:style>
  <w:style w:type="paragraph" w:styleId="39">
    <w:name w:val="toc 3"/>
    <w:basedOn w:val="a6"/>
    <w:next w:val="a6"/>
    <w:autoRedefine/>
    <w:uiPriority w:val="39"/>
    <w:qFormat/>
    <w:rsid w:val="006376D1"/>
    <w:pPr>
      <w:tabs>
        <w:tab w:val="left" w:pos="1400"/>
        <w:tab w:val="right" w:leader="dot" w:pos="9344"/>
      </w:tabs>
      <w:ind w:leftChars="400" w:left="800"/>
    </w:pPr>
    <w:rPr>
      <w:rFonts w:eastAsia="돋움"/>
    </w:rPr>
  </w:style>
  <w:style w:type="paragraph" w:styleId="49">
    <w:name w:val="toc 4"/>
    <w:basedOn w:val="a6"/>
    <w:next w:val="a6"/>
    <w:autoRedefine/>
    <w:uiPriority w:val="39"/>
    <w:qFormat/>
    <w:rsid w:val="006376D1"/>
    <w:pPr>
      <w:ind w:leftChars="600" w:left="1275"/>
    </w:pPr>
    <w:rPr>
      <w:rFonts w:eastAsia="돋움"/>
    </w:rPr>
  </w:style>
  <w:style w:type="paragraph" w:customStyle="1" w:styleId="ad">
    <w:name w:val="바탕글"/>
    <w:aliases w:val="줄 간격: 1줄,첫 줄:  15 글자,오른쪽 2 글자"/>
    <w:link w:val="Char3"/>
    <w:rsid w:val="006376D1"/>
    <w:pPr>
      <w:widowControl w:val="0"/>
      <w:wordWrap w:val="0"/>
      <w:autoSpaceDE w:val="0"/>
      <w:autoSpaceDN w:val="0"/>
      <w:adjustRightInd w:val="0"/>
      <w:spacing w:after="0" w:line="240" w:lineRule="auto"/>
    </w:pPr>
    <w:rPr>
      <w:rFonts w:ascii="Times New Roman" w:eastAsia="바탕" w:hAnsi="Times New Roman" w:cs="Times New Roman"/>
      <w:color w:val="000000"/>
      <w:kern w:val="0"/>
      <w:sz w:val="19"/>
      <w:szCs w:val="20"/>
    </w:rPr>
  </w:style>
  <w:style w:type="paragraph" w:styleId="a4">
    <w:name w:val="List Number"/>
    <w:basedOn w:val="a6"/>
    <w:next w:val="a6"/>
    <w:rsid w:val="00B17A09"/>
    <w:pPr>
      <w:numPr>
        <w:numId w:val="13"/>
      </w:numPr>
      <w:ind w:left="284" w:hanging="284"/>
    </w:pPr>
    <w:rPr>
      <w:lang w:val="de-DE" w:eastAsia="ja-JP"/>
    </w:rPr>
  </w:style>
  <w:style w:type="paragraph" w:styleId="25">
    <w:name w:val="List Number 2"/>
    <w:basedOn w:val="a6"/>
    <w:next w:val="a6"/>
    <w:rsid w:val="0014080C"/>
    <w:pPr>
      <w:numPr>
        <w:ilvl w:val="1"/>
        <w:numId w:val="13"/>
      </w:numPr>
      <w:tabs>
        <w:tab w:val="left" w:pos="500"/>
      </w:tabs>
      <w:ind w:left="568"/>
    </w:pPr>
    <w:rPr>
      <w:lang w:val="de-DE" w:eastAsia="ja-JP"/>
    </w:rPr>
  </w:style>
  <w:style w:type="paragraph" w:styleId="35">
    <w:name w:val="List Number 3"/>
    <w:basedOn w:val="a6"/>
    <w:next w:val="a6"/>
    <w:rsid w:val="00C34F86"/>
    <w:pPr>
      <w:numPr>
        <w:ilvl w:val="2"/>
        <w:numId w:val="13"/>
      </w:numPr>
    </w:pPr>
    <w:rPr>
      <w:lang w:val="de-DE" w:eastAsia="ja-JP"/>
    </w:rPr>
  </w:style>
  <w:style w:type="paragraph" w:styleId="45">
    <w:name w:val="List Number 4"/>
    <w:basedOn w:val="a6"/>
    <w:next w:val="a6"/>
    <w:rsid w:val="00557E44"/>
    <w:pPr>
      <w:numPr>
        <w:ilvl w:val="3"/>
        <w:numId w:val="13"/>
      </w:numPr>
      <w:ind w:left="1475"/>
    </w:pPr>
    <w:rPr>
      <w:lang w:val="de-DE" w:eastAsia="ja-JP"/>
    </w:rPr>
  </w:style>
  <w:style w:type="paragraph" w:styleId="5">
    <w:name w:val="List Number 5"/>
    <w:basedOn w:val="a6"/>
    <w:rsid w:val="00557E44"/>
    <w:pPr>
      <w:numPr>
        <w:ilvl w:val="4"/>
        <w:numId w:val="14"/>
      </w:numPr>
    </w:pPr>
  </w:style>
  <w:style w:type="paragraph" w:customStyle="1" w:styleId="a0">
    <w:name w:val="번호매기기 a)"/>
    <w:basedOn w:val="a6"/>
    <w:next w:val="a6"/>
    <w:rsid w:val="006376D1"/>
    <w:pPr>
      <w:numPr>
        <w:numId w:val="14"/>
      </w:numPr>
    </w:pPr>
    <w:rPr>
      <w:lang w:val="de-DE"/>
    </w:rPr>
  </w:style>
  <w:style w:type="paragraph" w:customStyle="1" w:styleId="a1">
    <w:name w:val="번호매기기 a) 1"/>
    <w:basedOn w:val="a6"/>
    <w:next w:val="a6"/>
    <w:rsid w:val="006376D1"/>
    <w:pPr>
      <w:numPr>
        <w:ilvl w:val="1"/>
        <w:numId w:val="14"/>
      </w:numPr>
      <w:tabs>
        <w:tab w:val="left" w:pos="500"/>
      </w:tabs>
    </w:pPr>
  </w:style>
  <w:style w:type="paragraph" w:customStyle="1" w:styleId="a2">
    <w:name w:val="번호매기기 a) 2"/>
    <w:basedOn w:val="a6"/>
    <w:next w:val="a6"/>
    <w:rsid w:val="00557E44"/>
    <w:pPr>
      <w:numPr>
        <w:ilvl w:val="2"/>
        <w:numId w:val="14"/>
      </w:numPr>
    </w:pPr>
  </w:style>
  <w:style w:type="paragraph" w:customStyle="1" w:styleId="a3">
    <w:name w:val="번호매기기 a) 3"/>
    <w:basedOn w:val="a6"/>
    <w:next w:val="a6"/>
    <w:rsid w:val="00557E44"/>
    <w:pPr>
      <w:numPr>
        <w:ilvl w:val="3"/>
        <w:numId w:val="14"/>
      </w:numPr>
      <w:ind w:hanging="340"/>
    </w:pPr>
  </w:style>
  <w:style w:type="paragraph" w:customStyle="1" w:styleId="1">
    <w:name w:val="보기1"/>
    <w:basedOn w:val="a6"/>
    <w:next w:val="a6"/>
    <w:rsid w:val="006376D1"/>
    <w:pPr>
      <w:numPr>
        <w:numId w:val="15"/>
      </w:numPr>
      <w:adjustRightInd w:val="0"/>
    </w:pPr>
  </w:style>
  <w:style w:type="paragraph" w:customStyle="1" w:styleId="11">
    <w:name w:val="보기1(번호)"/>
    <w:basedOn w:val="a6"/>
    <w:next w:val="a6"/>
    <w:rsid w:val="006376D1"/>
    <w:pPr>
      <w:numPr>
        <w:numId w:val="16"/>
      </w:numPr>
      <w:tabs>
        <w:tab w:val="left" w:pos="520"/>
        <w:tab w:val="left" w:pos="840"/>
      </w:tabs>
    </w:pPr>
  </w:style>
  <w:style w:type="paragraph" w:customStyle="1" w:styleId="2">
    <w:name w:val="보기2"/>
    <w:basedOn w:val="a6"/>
    <w:next w:val="a6"/>
    <w:rsid w:val="006376D1"/>
    <w:pPr>
      <w:numPr>
        <w:ilvl w:val="1"/>
        <w:numId w:val="15"/>
      </w:numPr>
    </w:pPr>
  </w:style>
  <w:style w:type="paragraph" w:customStyle="1" w:styleId="22">
    <w:name w:val="보기2(번호)"/>
    <w:basedOn w:val="a6"/>
    <w:next w:val="a6"/>
    <w:rsid w:val="006376D1"/>
    <w:pPr>
      <w:numPr>
        <w:ilvl w:val="1"/>
        <w:numId w:val="16"/>
      </w:numPr>
    </w:pPr>
  </w:style>
  <w:style w:type="paragraph" w:customStyle="1" w:styleId="3">
    <w:name w:val="보기3"/>
    <w:basedOn w:val="a6"/>
    <w:next w:val="a6"/>
    <w:rsid w:val="006376D1"/>
    <w:pPr>
      <w:numPr>
        <w:ilvl w:val="2"/>
        <w:numId w:val="15"/>
      </w:numPr>
    </w:pPr>
  </w:style>
  <w:style w:type="paragraph" w:customStyle="1" w:styleId="31">
    <w:name w:val="보기3(번호)"/>
    <w:basedOn w:val="a6"/>
    <w:next w:val="a6"/>
    <w:rsid w:val="006376D1"/>
    <w:pPr>
      <w:numPr>
        <w:ilvl w:val="2"/>
        <w:numId w:val="16"/>
      </w:numPr>
    </w:pPr>
  </w:style>
  <w:style w:type="paragraph" w:customStyle="1" w:styleId="4">
    <w:name w:val="보기4"/>
    <w:basedOn w:val="a6"/>
    <w:next w:val="a6"/>
    <w:rsid w:val="006376D1"/>
    <w:pPr>
      <w:numPr>
        <w:ilvl w:val="3"/>
        <w:numId w:val="15"/>
      </w:numPr>
    </w:pPr>
  </w:style>
  <w:style w:type="paragraph" w:customStyle="1" w:styleId="41">
    <w:name w:val="보기4(번호)"/>
    <w:basedOn w:val="a6"/>
    <w:next w:val="a6"/>
    <w:rsid w:val="006376D1"/>
    <w:pPr>
      <w:numPr>
        <w:ilvl w:val="3"/>
        <w:numId w:val="16"/>
      </w:numPr>
    </w:pPr>
  </w:style>
  <w:style w:type="paragraph" w:customStyle="1" w:styleId="15">
    <w:name w:val="비고1"/>
    <w:basedOn w:val="10"/>
    <w:rsid w:val="006376D1"/>
    <w:pPr>
      <w:numPr>
        <w:numId w:val="17"/>
      </w:numPr>
    </w:pPr>
  </w:style>
  <w:style w:type="paragraph" w:customStyle="1" w:styleId="12">
    <w:name w:val="비고1(번호)"/>
    <w:basedOn w:val="a6"/>
    <w:rsid w:val="006376D1"/>
    <w:pPr>
      <w:numPr>
        <w:numId w:val="18"/>
      </w:numPr>
      <w:tabs>
        <w:tab w:val="left" w:pos="520"/>
        <w:tab w:val="left" w:pos="840"/>
      </w:tabs>
    </w:pPr>
  </w:style>
  <w:style w:type="paragraph" w:customStyle="1" w:styleId="27">
    <w:name w:val="비고2"/>
    <w:basedOn w:val="a6"/>
    <w:rsid w:val="006376D1"/>
    <w:pPr>
      <w:numPr>
        <w:ilvl w:val="1"/>
        <w:numId w:val="17"/>
      </w:numPr>
    </w:pPr>
  </w:style>
  <w:style w:type="paragraph" w:customStyle="1" w:styleId="23">
    <w:name w:val="비고2(번호)"/>
    <w:basedOn w:val="a6"/>
    <w:rsid w:val="006376D1"/>
    <w:pPr>
      <w:numPr>
        <w:ilvl w:val="1"/>
        <w:numId w:val="18"/>
      </w:numPr>
    </w:pPr>
  </w:style>
  <w:style w:type="paragraph" w:customStyle="1" w:styleId="37">
    <w:name w:val="비고3"/>
    <w:basedOn w:val="a6"/>
    <w:rsid w:val="006376D1"/>
    <w:pPr>
      <w:numPr>
        <w:ilvl w:val="2"/>
        <w:numId w:val="17"/>
      </w:numPr>
    </w:pPr>
  </w:style>
  <w:style w:type="paragraph" w:customStyle="1" w:styleId="33">
    <w:name w:val="비고3(번호)"/>
    <w:basedOn w:val="a6"/>
    <w:rsid w:val="006376D1"/>
    <w:pPr>
      <w:numPr>
        <w:ilvl w:val="2"/>
        <w:numId w:val="18"/>
      </w:numPr>
    </w:pPr>
  </w:style>
  <w:style w:type="paragraph" w:customStyle="1" w:styleId="47">
    <w:name w:val="비고4"/>
    <w:basedOn w:val="a6"/>
    <w:rsid w:val="006376D1"/>
    <w:pPr>
      <w:numPr>
        <w:ilvl w:val="3"/>
        <w:numId w:val="17"/>
      </w:numPr>
    </w:pPr>
  </w:style>
  <w:style w:type="paragraph" w:customStyle="1" w:styleId="43">
    <w:name w:val="비고4(번호)"/>
    <w:basedOn w:val="a6"/>
    <w:rsid w:val="006376D1"/>
    <w:pPr>
      <w:numPr>
        <w:ilvl w:val="3"/>
        <w:numId w:val="18"/>
      </w:numPr>
    </w:pPr>
  </w:style>
  <w:style w:type="paragraph" w:customStyle="1" w:styleId="2a">
    <w:name w:val="제목2"/>
    <w:basedOn w:val="a6"/>
    <w:rsid w:val="006376D1"/>
    <w:pPr>
      <w:jc w:val="center"/>
    </w:pPr>
    <w:rPr>
      <w:rFonts w:ascii="돋움" w:hAnsi="Times New Roman"/>
      <w:b/>
      <w:spacing w:val="-4"/>
      <w:kern w:val="2"/>
      <w:sz w:val="28"/>
      <w:lang w:val="en-US"/>
    </w:rPr>
  </w:style>
  <w:style w:type="paragraph" w:customStyle="1" w:styleId="14">
    <w:name w:val="참고1(번호)"/>
    <w:basedOn w:val="a6"/>
    <w:rsid w:val="006376D1"/>
    <w:pPr>
      <w:numPr>
        <w:numId w:val="20"/>
      </w:numPr>
      <w:tabs>
        <w:tab w:val="left" w:pos="520"/>
        <w:tab w:val="left" w:pos="840"/>
      </w:tabs>
    </w:pPr>
  </w:style>
  <w:style w:type="paragraph" w:customStyle="1" w:styleId="26">
    <w:name w:val="참고2(번호)"/>
    <w:basedOn w:val="a6"/>
    <w:rsid w:val="006376D1"/>
    <w:pPr>
      <w:numPr>
        <w:ilvl w:val="1"/>
        <w:numId w:val="20"/>
      </w:numPr>
    </w:pPr>
  </w:style>
  <w:style w:type="paragraph" w:customStyle="1" w:styleId="36">
    <w:name w:val="참고3(번호)"/>
    <w:basedOn w:val="a6"/>
    <w:rsid w:val="006376D1"/>
    <w:pPr>
      <w:numPr>
        <w:ilvl w:val="2"/>
        <w:numId w:val="20"/>
      </w:numPr>
    </w:pPr>
  </w:style>
  <w:style w:type="paragraph" w:customStyle="1" w:styleId="46">
    <w:name w:val="참고4(번호)"/>
    <w:basedOn w:val="a6"/>
    <w:rsid w:val="006376D1"/>
    <w:pPr>
      <w:numPr>
        <w:ilvl w:val="3"/>
        <w:numId w:val="20"/>
      </w:numPr>
    </w:pPr>
  </w:style>
  <w:style w:type="character" w:styleId="ae">
    <w:name w:val="Hyperlink"/>
    <w:basedOn w:val="a7"/>
    <w:uiPriority w:val="99"/>
    <w:rsid w:val="006376D1"/>
    <w:rPr>
      <w:color w:val="0000FF"/>
      <w:u w:val="single"/>
    </w:rPr>
  </w:style>
  <w:style w:type="paragraph" w:styleId="af">
    <w:name w:val="table of figures"/>
    <w:basedOn w:val="a6"/>
    <w:next w:val="a6"/>
    <w:uiPriority w:val="99"/>
    <w:rsid w:val="00FB022F"/>
    <w:rPr>
      <w:rFonts w:eastAsia="돋움"/>
      <w:smallCaps/>
      <w:szCs w:val="24"/>
    </w:rPr>
  </w:style>
  <w:style w:type="paragraph" w:customStyle="1" w:styleId="KSDTA10">
    <w:name w:val="[KSDT] A.1(본문용)"/>
    <w:basedOn w:val="KSDTA1"/>
    <w:next w:val="a6"/>
    <w:rsid w:val="006376D1"/>
    <w:rPr>
      <w:rFonts w:eastAsia="바탕"/>
      <w:b w:val="0"/>
    </w:rPr>
  </w:style>
  <w:style w:type="character" w:styleId="af0">
    <w:name w:val="annotation reference"/>
    <w:unhideWhenUsed/>
    <w:rsid w:val="004026D2"/>
    <w:rPr>
      <w:sz w:val="18"/>
      <w:szCs w:val="18"/>
    </w:rPr>
  </w:style>
  <w:style w:type="paragraph" w:styleId="af1">
    <w:name w:val="annotation text"/>
    <w:basedOn w:val="a6"/>
    <w:link w:val="Char4"/>
    <w:unhideWhenUsed/>
    <w:rsid w:val="004026D2"/>
    <w:pPr>
      <w:spacing w:after="160" w:line="259" w:lineRule="auto"/>
      <w:jc w:val="left"/>
    </w:pPr>
    <w:rPr>
      <w:rFonts w:ascii="맑은 고딕" w:eastAsia="맑은 고딕" w:hAnsi="맑은 고딕"/>
      <w:kern w:val="2"/>
      <w:szCs w:val="22"/>
      <w:lang w:val="en-US"/>
    </w:rPr>
  </w:style>
  <w:style w:type="character" w:customStyle="1" w:styleId="Char4">
    <w:name w:val="메모 텍스트 Char"/>
    <w:basedOn w:val="a7"/>
    <w:link w:val="af1"/>
    <w:rsid w:val="004026D2"/>
    <w:rPr>
      <w:rFonts w:ascii="맑은 고딕" w:eastAsia="맑은 고딕" w:hAnsi="맑은 고딕" w:cs="Times New Roman"/>
    </w:rPr>
  </w:style>
  <w:style w:type="character" w:styleId="af2">
    <w:name w:val="Placeholder Text"/>
    <w:basedOn w:val="a7"/>
    <w:uiPriority w:val="99"/>
    <w:semiHidden/>
    <w:rsid w:val="00DD1EE4"/>
    <w:rPr>
      <w:color w:val="808080"/>
    </w:rPr>
  </w:style>
  <w:style w:type="paragraph" w:customStyle="1" w:styleId="new1">
    <w:name w:val="[new]목록1"/>
    <w:basedOn w:val="a6"/>
    <w:link w:val="new1Char"/>
    <w:qFormat/>
    <w:rsid w:val="0058237B"/>
    <w:pPr>
      <w:numPr>
        <w:numId w:val="1"/>
      </w:numPr>
      <w:tabs>
        <w:tab w:val="left" w:pos="284"/>
      </w:tabs>
      <w:ind w:left="284" w:hanging="284"/>
    </w:pPr>
    <w:rPr>
      <w:rFonts w:ascii="바탕" w:hAnsi="바탕" w:cs="Arial"/>
    </w:rPr>
  </w:style>
  <w:style w:type="paragraph" w:customStyle="1" w:styleId="new2">
    <w:name w:val="[new]목록2"/>
    <w:basedOn w:val="a6"/>
    <w:link w:val="new2Char"/>
    <w:qFormat/>
    <w:rsid w:val="0058237B"/>
    <w:pPr>
      <w:numPr>
        <w:numId w:val="2"/>
      </w:numPr>
      <w:tabs>
        <w:tab w:val="left" w:pos="568"/>
      </w:tabs>
      <w:ind w:left="568" w:hanging="284"/>
    </w:pPr>
    <w:rPr>
      <w:rFonts w:cs="Arial"/>
    </w:rPr>
  </w:style>
  <w:style w:type="character" w:customStyle="1" w:styleId="new1Char">
    <w:name w:val="[new]목록1 Char"/>
    <w:basedOn w:val="a7"/>
    <w:link w:val="new1"/>
    <w:rsid w:val="0058237B"/>
    <w:rPr>
      <w:rFonts w:ascii="바탕" w:eastAsia="바탕" w:hAnsi="바탕" w:cs="Arial"/>
      <w:kern w:val="0"/>
      <w:szCs w:val="20"/>
      <w:lang w:val="en-GB"/>
    </w:rPr>
  </w:style>
  <w:style w:type="paragraph" w:customStyle="1" w:styleId="new3">
    <w:name w:val="[new]목록3"/>
    <w:basedOn w:val="a6"/>
    <w:link w:val="new3Char"/>
    <w:qFormat/>
    <w:rsid w:val="00AF1A62"/>
    <w:pPr>
      <w:numPr>
        <w:numId w:val="3"/>
      </w:numPr>
      <w:tabs>
        <w:tab w:val="left" w:pos="860"/>
      </w:tabs>
      <w:ind w:left="851" w:hanging="284"/>
    </w:pPr>
    <w:rPr>
      <w:rFonts w:ascii="바탕" w:hAnsi="바탕" w:cs="Arial"/>
    </w:rPr>
  </w:style>
  <w:style w:type="character" w:customStyle="1" w:styleId="new2Char">
    <w:name w:val="[new]목록2 Char"/>
    <w:basedOn w:val="a7"/>
    <w:link w:val="new2"/>
    <w:rsid w:val="0058237B"/>
    <w:rPr>
      <w:rFonts w:ascii="Arial" w:eastAsia="바탕" w:hAnsi="Arial" w:cs="Arial"/>
      <w:kern w:val="0"/>
      <w:szCs w:val="20"/>
      <w:lang w:val="en-GB"/>
    </w:rPr>
  </w:style>
  <w:style w:type="paragraph" w:customStyle="1" w:styleId="new4">
    <w:name w:val="[new]목록4"/>
    <w:basedOn w:val="a6"/>
    <w:link w:val="new4Char"/>
    <w:qFormat/>
    <w:rsid w:val="0058237B"/>
    <w:pPr>
      <w:numPr>
        <w:numId w:val="4"/>
      </w:numPr>
      <w:tabs>
        <w:tab w:val="left" w:pos="1134"/>
      </w:tabs>
      <w:ind w:left="1135" w:hanging="284"/>
    </w:pPr>
    <w:rPr>
      <w:rFonts w:ascii="바탕" w:hAnsi="바탕"/>
    </w:rPr>
  </w:style>
  <w:style w:type="character" w:customStyle="1" w:styleId="new3Char">
    <w:name w:val="[new]목록3 Char"/>
    <w:basedOn w:val="a7"/>
    <w:link w:val="new3"/>
    <w:rsid w:val="00AF1A62"/>
    <w:rPr>
      <w:rFonts w:ascii="바탕" w:eastAsia="바탕" w:hAnsi="바탕" w:cs="Arial"/>
      <w:kern w:val="0"/>
      <w:szCs w:val="20"/>
      <w:lang w:val="en-GB"/>
    </w:rPr>
  </w:style>
  <w:style w:type="character" w:customStyle="1" w:styleId="new4Char">
    <w:name w:val="[new]목록4 Char"/>
    <w:basedOn w:val="a7"/>
    <w:link w:val="new4"/>
    <w:rsid w:val="0058237B"/>
    <w:rPr>
      <w:rFonts w:ascii="바탕" w:eastAsia="바탕" w:hAnsi="바탕" w:cs="Times New Roman"/>
      <w:kern w:val="0"/>
      <w:szCs w:val="20"/>
      <w:lang w:val="en-GB"/>
    </w:rPr>
  </w:style>
  <w:style w:type="paragraph" w:customStyle="1" w:styleId="KSDTA1">
    <w:name w:val="[KSDT] A.1"/>
    <w:basedOn w:val="24"/>
    <w:next w:val="a6"/>
    <w:rsid w:val="00323B21"/>
    <w:pPr>
      <w:numPr>
        <w:numId w:val="7"/>
      </w:numPr>
      <w:tabs>
        <w:tab w:val="clear" w:pos="0"/>
        <w:tab w:val="clear" w:pos="500"/>
        <w:tab w:val="num" w:pos="600"/>
      </w:tabs>
    </w:pPr>
    <w:rPr>
      <w:sz w:val="24"/>
    </w:rPr>
  </w:style>
  <w:style w:type="character" w:styleId="af3">
    <w:name w:val="page number"/>
    <w:basedOn w:val="a7"/>
    <w:rsid w:val="000E09E5"/>
  </w:style>
  <w:style w:type="paragraph" w:customStyle="1" w:styleId="KSDTnew">
    <w:name w:val="[KSDT]머리말 제목new"/>
    <w:basedOn w:val="KSDT6"/>
    <w:link w:val="KSDTnewChar"/>
    <w:qFormat/>
    <w:rsid w:val="001A671E"/>
    <w:rPr>
      <w:b w:val="0"/>
    </w:rPr>
  </w:style>
  <w:style w:type="character" w:customStyle="1" w:styleId="KSDTChar0">
    <w:name w:val="[KSDT] 머리말 제목 Char"/>
    <w:basedOn w:val="a7"/>
    <w:link w:val="KSDT6"/>
    <w:rsid w:val="001A671E"/>
    <w:rPr>
      <w:rFonts w:ascii="Arial" w:eastAsia="돋움" w:hAnsi="Arial" w:cs="Times New Roman"/>
      <w:b/>
      <w:kern w:val="0"/>
      <w:sz w:val="32"/>
      <w:szCs w:val="20"/>
      <w:lang w:val="en-GB"/>
    </w:rPr>
  </w:style>
  <w:style w:type="character" w:customStyle="1" w:styleId="KSDTnewChar">
    <w:name w:val="[KSDT]머리말 제목new Char"/>
    <w:basedOn w:val="KSDTChar0"/>
    <w:link w:val="KSDTnew"/>
    <w:rsid w:val="001A671E"/>
    <w:rPr>
      <w:rFonts w:ascii="Arial" w:eastAsia="돋움" w:hAnsi="Arial" w:cs="Times New Roman"/>
      <w:b w:val="0"/>
      <w:kern w:val="0"/>
      <w:sz w:val="32"/>
      <w:szCs w:val="20"/>
      <w:lang w:val="en-GB"/>
    </w:rPr>
  </w:style>
  <w:style w:type="table" w:styleId="af4">
    <w:name w:val="Table Grid"/>
    <w:aliases w:val="표-기본"/>
    <w:basedOn w:val="a8"/>
    <w:rsid w:val="00B94F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3">
    <w:name w:val="바탕글 Char"/>
    <w:aliases w:val="제목 1 Char1,[KSDT] 조항 1 + 왼쪽 Char1,줄 간격: 1줄 Char1,첫 줄:  15 글자 Char,오른쪽 2 글자 Char,[KSDT] 조항 1 Char1,[KSDT] 조항 1 Char2,제목 1 Char2"/>
    <w:link w:val="ad"/>
    <w:rsid w:val="00DC6C01"/>
    <w:rPr>
      <w:rFonts w:ascii="Times New Roman" w:eastAsia="바탕" w:hAnsi="Times New Roman" w:cs="Times New Roman"/>
      <w:color w:val="000000"/>
      <w:kern w:val="0"/>
      <w:sz w:val="19"/>
      <w:szCs w:val="20"/>
    </w:rPr>
  </w:style>
  <w:style w:type="character" w:customStyle="1" w:styleId="Char2">
    <w:name w:val="목록 Char"/>
    <w:basedOn w:val="a7"/>
    <w:link w:val="a5"/>
    <w:rsid w:val="00DC6C01"/>
    <w:rPr>
      <w:rFonts w:ascii="Arial" w:eastAsia="바탕" w:hAnsi="Arial" w:cs="Times New Roman"/>
      <w:kern w:val="0"/>
      <w:szCs w:val="20"/>
      <w:lang w:val="de-DE" w:eastAsia="ja-JP"/>
    </w:rPr>
  </w:style>
  <w:style w:type="paragraph" w:styleId="TOC">
    <w:name w:val="TOC Heading"/>
    <w:basedOn w:val="13"/>
    <w:next w:val="a6"/>
    <w:uiPriority w:val="39"/>
    <w:unhideWhenUsed/>
    <w:qFormat/>
    <w:rsid w:val="00DC6C01"/>
    <w:pPr>
      <w:keepNext/>
      <w:keepLines/>
      <w:widowControl/>
      <w:numPr>
        <w:numId w:val="0"/>
      </w:numPr>
      <w:tabs>
        <w:tab w:val="clear" w:pos="300"/>
      </w:tabs>
      <w:wordWrap/>
      <w:autoSpaceDE/>
      <w:autoSpaceDN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  <w:lang w:val="en-US" w:eastAsia="ko-KR"/>
    </w:rPr>
  </w:style>
  <w:style w:type="paragraph" w:styleId="af5">
    <w:name w:val="annotation subject"/>
    <w:basedOn w:val="af1"/>
    <w:next w:val="af1"/>
    <w:link w:val="Char5"/>
    <w:unhideWhenUsed/>
    <w:rsid w:val="00DC6C01"/>
    <w:pPr>
      <w:spacing w:after="0" w:line="264" w:lineRule="auto"/>
    </w:pPr>
    <w:rPr>
      <w:rFonts w:ascii="Arial" w:eastAsia="바탕" w:hAnsi="Arial"/>
      <w:b/>
      <w:bCs/>
      <w:kern w:val="0"/>
      <w:szCs w:val="20"/>
      <w:lang w:val="en-GB"/>
    </w:rPr>
  </w:style>
  <w:style w:type="character" w:customStyle="1" w:styleId="Char5">
    <w:name w:val="메모 주제 Char"/>
    <w:basedOn w:val="Char4"/>
    <w:link w:val="af5"/>
    <w:rsid w:val="00DC6C01"/>
    <w:rPr>
      <w:rFonts w:ascii="Arial" w:eastAsia="바탕" w:hAnsi="Arial" w:cs="Times New Roman"/>
      <w:b/>
      <w:bCs/>
      <w:kern w:val="0"/>
      <w:szCs w:val="20"/>
      <w:lang w:val="en-GB"/>
    </w:rPr>
  </w:style>
  <w:style w:type="character" w:styleId="af6">
    <w:name w:val="Unresolved Mention"/>
    <w:basedOn w:val="a7"/>
    <w:uiPriority w:val="99"/>
    <w:semiHidden/>
    <w:unhideWhenUsed/>
    <w:rsid w:val="00DC6C01"/>
    <w:rPr>
      <w:color w:val="605E5C"/>
      <w:shd w:val="clear" w:color="auto" w:fill="E1DFDD"/>
    </w:rPr>
  </w:style>
  <w:style w:type="paragraph" w:styleId="af7">
    <w:name w:val="footnote text"/>
    <w:basedOn w:val="a6"/>
    <w:link w:val="Char6"/>
    <w:uiPriority w:val="99"/>
    <w:unhideWhenUsed/>
    <w:rsid w:val="00DC6C01"/>
    <w:pPr>
      <w:snapToGrid w:val="0"/>
      <w:jc w:val="left"/>
    </w:pPr>
  </w:style>
  <w:style w:type="character" w:customStyle="1" w:styleId="Char6">
    <w:name w:val="각주 텍스트 Char"/>
    <w:basedOn w:val="a7"/>
    <w:link w:val="af7"/>
    <w:uiPriority w:val="99"/>
    <w:rsid w:val="00DC6C01"/>
    <w:rPr>
      <w:rFonts w:ascii="Arial" w:eastAsia="바탕" w:hAnsi="Arial" w:cs="Times New Roman"/>
      <w:kern w:val="0"/>
      <w:szCs w:val="20"/>
      <w:lang w:val="en-GB"/>
    </w:rPr>
  </w:style>
  <w:style w:type="character" w:styleId="af8">
    <w:name w:val="footnote reference"/>
    <w:basedOn w:val="a7"/>
    <w:uiPriority w:val="99"/>
    <w:unhideWhenUsed/>
    <w:rsid w:val="00DC6C01"/>
    <w:rPr>
      <w:vertAlign w:val="superscript"/>
    </w:rPr>
  </w:style>
  <w:style w:type="paragraph" w:customStyle="1" w:styleId="17">
    <w:name w:val="본문 레벨1"/>
    <w:link w:val="1Char0"/>
    <w:qFormat/>
    <w:rsid w:val="00DC6C01"/>
    <w:pPr>
      <w:spacing w:after="80" w:line="300" w:lineRule="auto"/>
      <w:ind w:leftChars="100" w:left="240" w:rightChars="100" w:right="100" w:firstLineChars="100" w:firstLine="100"/>
    </w:pPr>
    <w:rPr>
      <w:rFonts w:ascii="Tahoma" w:eastAsia="맑은 고딕" w:hAnsi="Tahoma" w:cs="Times New Roman"/>
      <w:kern w:val="0"/>
      <w:sz w:val="18"/>
      <w:szCs w:val="20"/>
    </w:rPr>
  </w:style>
  <w:style w:type="character" w:customStyle="1" w:styleId="1Char0">
    <w:name w:val="본문 레벨1 Char"/>
    <w:basedOn w:val="a7"/>
    <w:link w:val="17"/>
    <w:rsid w:val="00DC6C01"/>
    <w:rPr>
      <w:rFonts w:ascii="Tahoma" w:eastAsia="맑은 고딕" w:hAnsi="Tahoma" w:cs="Times New Roman"/>
      <w:kern w:val="0"/>
      <w:sz w:val="18"/>
      <w:szCs w:val="20"/>
    </w:rPr>
  </w:style>
  <w:style w:type="character" w:customStyle="1" w:styleId="Char">
    <w:name w:val="목록 단락 Char"/>
    <w:basedOn w:val="a7"/>
    <w:link w:val="aa"/>
    <w:uiPriority w:val="34"/>
    <w:rsid w:val="00DC6C01"/>
    <w:rPr>
      <w:rFonts w:ascii="Arial" w:eastAsia="바탕" w:hAnsi="Arial" w:cs="Times New Roman"/>
      <w:kern w:val="0"/>
      <w:szCs w:val="20"/>
      <w:lang w:val="en-GB"/>
    </w:rPr>
  </w:style>
  <w:style w:type="paragraph" w:styleId="af9">
    <w:name w:val="Revision"/>
    <w:hidden/>
    <w:uiPriority w:val="99"/>
    <w:semiHidden/>
    <w:rsid w:val="00DC6C01"/>
    <w:pPr>
      <w:spacing w:after="0" w:line="240" w:lineRule="auto"/>
      <w:jc w:val="left"/>
    </w:pPr>
    <w:rPr>
      <w:rFonts w:ascii="Arial" w:eastAsia="바탕" w:hAnsi="Arial" w:cs="Times New Roman"/>
      <w:kern w:val="0"/>
      <w:szCs w:val="20"/>
      <w:lang w:val="en-GB"/>
    </w:rPr>
  </w:style>
  <w:style w:type="paragraph" w:styleId="afa">
    <w:name w:val="caption"/>
    <w:basedOn w:val="a6"/>
    <w:next w:val="a6"/>
    <w:unhideWhenUsed/>
    <w:qFormat/>
    <w:rsid w:val="00DC6C01"/>
    <w:rPr>
      <w:b/>
      <w:bCs/>
    </w:rPr>
  </w:style>
  <w:style w:type="character" w:customStyle="1" w:styleId="7Char">
    <w:name w:val="제목 7 Char"/>
    <w:basedOn w:val="a7"/>
    <w:link w:val="7"/>
    <w:rsid w:val="00BD12AE"/>
    <w:rPr>
      <w:rFonts w:ascii="Arial" w:eastAsia="바탕체" w:hAnsi="Arial" w:cs="Times New Roman"/>
      <w:w w:val="60"/>
      <w:sz w:val="48"/>
      <w:szCs w:val="20"/>
      <w:lang w:val="en-GB"/>
    </w:rPr>
  </w:style>
  <w:style w:type="character" w:customStyle="1" w:styleId="8Char">
    <w:name w:val="제목 8 Char"/>
    <w:basedOn w:val="a7"/>
    <w:link w:val="8"/>
    <w:rsid w:val="00BD12AE"/>
    <w:rPr>
      <w:rFonts w:ascii="Times New Roman" w:eastAsia="바탕" w:hAnsi="Times New Roman" w:cs="Times New Roman"/>
      <w:sz w:val="19"/>
      <w:szCs w:val="20"/>
    </w:rPr>
  </w:style>
  <w:style w:type="character" w:customStyle="1" w:styleId="9Char">
    <w:name w:val="제목 9 Char"/>
    <w:basedOn w:val="a7"/>
    <w:link w:val="9"/>
    <w:rsid w:val="00BD12AE"/>
    <w:rPr>
      <w:rFonts w:ascii="Arial" w:eastAsia="바탕" w:hAnsi="Arial" w:cs="Times New Roman"/>
      <w:kern w:val="0"/>
      <w:szCs w:val="20"/>
      <w:lang w:val="en-GB"/>
    </w:rPr>
  </w:style>
  <w:style w:type="paragraph" w:customStyle="1" w:styleId="Default">
    <w:name w:val="Default"/>
    <w:rsid w:val="00BD12AE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eastAsia="바탕" w:hAnsi="Arial" w:cs="Arial"/>
      <w:color w:val="000000"/>
      <w:kern w:val="0"/>
      <w:sz w:val="24"/>
      <w:szCs w:val="24"/>
    </w:rPr>
  </w:style>
  <w:style w:type="paragraph" w:customStyle="1" w:styleId="afb">
    <w:name w:val="그림제목"/>
    <w:basedOn w:val="a6"/>
    <w:link w:val="Char7"/>
    <w:qFormat/>
    <w:rsid w:val="00BD12AE"/>
    <w:pPr>
      <w:spacing w:before="120" w:after="200" w:line="276" w:lineRule="auto"/>
      <w:jc w:val="center"/>
    </w:pPr>
    <w:rPr>
      <w:rFonts w:eastAsia="돋움" w:cstheme="minorBidi"/>
      <w:b/>
      <w:kern w:val="2"/>
      <w:szCs w:val="22"/>
      <w:lang w:val="en-US"/>
    </w:rPr>
  </w:style>
  <w:style w:type="character" w:customStyle="1" w:styleId="Char7">
    <w:name w:val="그림제목 Char"/>
    <w:basedOn w:val="a7"/>
    <w:link w:val="afb"/>
    <w:rsid w:val="00BD12AE"/>
    <w:rPr>
      <w:rFonts w:ascii="Arial" w:eastAsia="돋움" w:hAnsi="Arial"/>
      <w:b/>
    </w:rPr>
  </w:style>
  <w:style w:type="character" w:customStyle="1" w:styleId="12pt">
    <w:name w:val="스타일 12 pt 굵게"/>
    <w:basedOn w:val="a7"/>
    <w:rsid w:val="00BD12AE"/>
    <w:rPr>
      <w:rFonts w:ascii="Times New Roman" w:hAnsi="Times New Roman"/>
      <w:b/>
      <w:bCs/>
      <w:spacing w:val="9"/>
      <w:sz w:val="24"/>
    </w:rPr>
  </w:style>
  <w:style w:type="paragraph" w:customStyle="1" w:styleId="hstyle0">
    <w:name w:val="hstyle0"/>
    <w:basedOn w:val="a6"/>
    <w:rsid w:val="00BD12AE"/>
    <w:pPr>
      <w:widowControl/>
      <w:wordWrap/>
      <w:autoSpaceDE/>
      <w:autoSpaceDN/>
      <w:spacing w:line="384" w:lineRule="auto"/>
    </w:pPr>
    <w:rPr>
      <w:rFonts w:ascii="바탕" w:hAnsi="바탕" w:hint="eastAsia"/>
      <w:color w:val="000000"/>
      <w:lang w:val="en-US"/>
    </w:rPr>
  </w:style>
  <w:style w:type="paragraph" w:styleId="afc">
    <w:name w:val="Balloon Text"/>
    <w:basedOn w:val="a6"/>
    <w:link w:val="Char8"/>
    <w:rsid w:val="00BD12A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8">
    <w:name w:val="풍선 도움말 텍스트 Char"/>
    <w:basedOn w:val="a7"/>
    <w:link w:val="afc"/>
    <w:rsid w:val="00BD12AE"/>
    <w:rPr>
      <w:rFonts w:asciiTheme="majorHAnsi" w:eastAsiaTheme="majorEastAsia" w:hAnsiTheme="majorHAnsi" w:cstheme="majorBidi"/>
      <w:kern w:val="0"/>
      <w:sz w:val="18"/>
      <w:szCs w:val="18"/>
      <w:lang w:val="en-GB"/>
    </w:rPr>
  </w:style>
  <w:style w:type="table" w:customStyle="1" w:styleId="TableNormal">
    <w:name w:val="Table Normal"/>
    <w:uiPriority w:val="2"/>
    <w:semiHidden/>
    <w:unhideWhenUsed/>
    <w:qFormat/>
    <w:rsid w:val="00BD12AE"/>
    <w:pPr>
      <w:widowControl w:val="0"/>
      <w:autoSpaceDE w:val="0"/>
      <w:autoSpaceDN w:val="0"/>
      <w:spacing w:after="0" w:line="240" w:lineRule="auto"/>
      <w:jc w:val="left"/>
    </w:pPr>
    <w:rPr>
      <w:rFonts w:ascii="맑은 고딕" w:eastAsia="맑은 고딕" w:hAnsi="맑은 고딕" w:cs="Times New Roman"/>
      <w:kern w:val="0"/>
      <w:sz w:val="22"/>
      <w:lang w:val="ko-KR" w:bidi="ko-KR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51">
    <w:name w:val="toc 5"/>
    <w:basedOn w:val="a6"/>
    <w:next w:val="a6"/>
    <w:autoRedefine/>
    <w:uiPriority w:val="39"/>
    <w:qFormat/>
    <w:rsid w:val="00BD12AE"/>
    <w:pPr>
      <w:ind w:leftChars="800" w:left="1700"/>
    </w:pPr>
  </w:style>
  <w:style w:type="paragraph" w:styleId="60">
    <w:name w:val="toc 6"/>
    <w:basedOn w:val="a6"/>
    <w:next w:val="a6"/>
    <w:autoRedefine/>
    <w:uiPriority w:val="39"/>
    <w:qFormat/>
    <w:rsid w:val="00BD12AE"/>
    <w:pPr>
      <w:ind w:leftChars="1000" w:left="2125"/>
    </w:pPr>
  </w:style>
  <w:style w:type="paragraph" w:styleId="70">
    <w:name w:val="toc 7"/>
    <w:basedOn w:val="a6"/>
    <w:next w:val="a6"/>
    <w:autoRedefine/>
    <w:uiPriority w:val="39"/>
    <w:rsid w:val="00BD12AE"/>
    <w:pPr>
      <w:ind w:leftChars="1200" w:left="2550"/>
    </w:pPr>
  </w:style>
  <w:style w:type="paragraph" w:styleId="80">
    <w:name w:val="toc 8"/>
    <w:basedOn w:val="a6"/>
    <w:next w:val="a6"/>
    <w:autoRedefine/>
    <w:uiPriority w:val="39"/>
    <w:rsid w:val="00BD12AE"/>
    <w:pPr>
      <w:ind w:leftChars="1400" w:left="2975"/>
    </w:pPr>
  </w:style>
  <w:style w:type="paragraph" w:styleId="90">
    <w:name w:val="toc 9"/>
    <w:basedOn w:val="a6"/>
    <w:next w:val="a6"/>
    <w:autoRedefine/>
    <w:uiPriority w:val="39"/>
    <w:rsid w:val="00BD12AE"/>
    <w:pPr>
      <w:ind w:leftChars="1600" w:left="3400"/>
    </w:pPr>
  </w:style>
  <w:style w:type="paragraph" w:customStyle="1" w:styleId="afd">
    <w:name w:val="돋움"/>
    <w:aliases w:val="굵게,10"/>
    <w:basedOn w:val="a6"/>
    <w:qFormat/>
    <w:rsid w:val="00BD12AE"/>
    <w:rPr>
      <w:rFonts w:eastAsia="돋움"/>
      <w:b/>
      <w:kern w:val="2"/>
      <w:szCs w:val="22"/>
      <w:lang w:val="ko-KR" w:bidi="ko-KR"/>
    </w:rPr>
  </w:style>
  <w:style w:type="paragraph" w:customStyle="1" w:styleId="18">
    <w:name w:val="스타일1"/>
    <w:basedOn w:val="a6"/>
    <w:link w:val="1Char1"/>
    <w:qFormat/>
    <w:rsid w:val="00BD12AE"/>
    <w:rPr>
      <w:rFonts w:eastAsia="돋움" w:cs="Arial"/>
      <w:b/>
      <w:kern w:val="2"/>
    </w:rPr>
  </w:style>
  <w:style w:type="character" w:customStyle="1" w:styleId="1Char1">
    <w:name w:val="스타일1 Char"/>
    <w:basedOn w:val="a7"/>
    <w:link w:val="18"/>
    <w:rsid w:val="00BD12AE"/>
    <w:rPr>
      <w:rFonts w:ascii="Arial" w:eastAsia="돋움" w:hAnsi="Arial" w:cs="Arial"/>
      <w:b/>
      <w:szCs w:val="20"/>
      <w:lang w:val="en-GB"/>
    </w:rPr>
  </w:style>
  <w:style w:type="table" w:customStyle="1" w:styleId="TableNormal1">
    <w:name w:val="Table Normal1"/>
    <w:uiPriority w:val="2"/>
    <w:semiHidden/>
    <w:unhideWhenUsed/>
    <w:qFormat/>
    <w:rsid w:val="00BD12AE"/>
    <w:pPr>
      <w:widowControl w:val="0"/>
      <w:autoSpaceDE w:val="0"/>
      <w:autoSpaceDN w:val="0"/>
      <w:spacing w:after="0" w:line="240" w:lineRule="auto"/>
      <w:jc w:val="left"/>
    </w:pPr>
    <w:rPr>
      <w:rFonts w:ascii="맑은 고딕" w:eastAsia="맑은 고딕" w:hAnsi="맑은 고딕" w:cs="Times New Roman"/>
      <w:kern w:val="0"/>
      <w:sz w:val="22"/>
      <w:lang w:val="ko-KR" w:bidi="ko-KR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e">
    <w:name w:val="Date"/>
    <w:basedOn w:val="a6"/>
    <w:next w:val="a6"/>
    <w:link w:val="Char9"/>
    <w:rsid w:val="00BD12AE"/>
  </w:style>
  <w:style w:type="character" w:customStyle="1" w:styleId="Char9">
    <w:name w:val="날짜 Char"/>
    <w:basedOn w:val="a7"/>
    <w:link w:val="afe"/>
    <w:rsid w:val="00BD12AE"/>
    <w:rPr>
      <w:rFonts w:ascii="Arial" w:eastAsia="바탕" w:hAnsi="Arial" w:cs="Times New Roman"/>
      <w:kern w:val="0"/>
      <w:szCs w:val="20"/>
      <w:lang w:val="en-GB"/>
    </w:rPr>
  </w:style>
  <w:style w:type="paragraph" w:customStyle="1" w:styleId="aff">
    <w:name w:val="표준 굵게"/>
    <w:basedOn w:val="a6"/>
    <w:link w:val="Chara"/>
    <w:autoRedefine/>
    <w:qFormat/>
    <w:rsid w:val="00BD12AE"/>
    <w:pPr>
      <w:jc w:val="center"/>
    </w:pPr>
    <w:rPr>
      <w:rFonts w:eastAsia="돋움"/>
      <w:kern w:val="2"/>
      <w:szCs w:val="22"/>
      <w:lang w:bidi="ko-KR"/>
    </w:rPr>
  </w:style>
  <w:style w:type="character" w:customStyle="1" w:styleId="Chara">
    <w:name w:val="표준 굵게 Char"/>
    <w:basedOn w:val="a7"/>
    <w:link w:val="aff"/>
    <w:rsid w:val="00BD12AE"/>
    <w:rPr>
      <w:rFonts w:ascii="Arial" w:eastAsia="돋움" w:hAnsi="Arial" w:cs="Times New Roman"/>
      <w:lang w:val="en-GB" w:bidi="ko-KR"/>
    </w:rPr>
  </w:style>
  <w:style w:type="paragraph" w:customStyle="1" w:styleId="TableParagraph">
    <w:name w:val="Table Paragraph"/>
    <w:basedOn w:val="a6"/>
    <w:uiPriority w:val="1"/>
    <w:qFormat/>
    <w:rsid w:val="00BD12AE"/>
    <w:pPr>
      <w:wordWrap/>
      <w:spacing w:before="30" w:line="240" w:lineRule="auto"/>
      <w:ind w:left="50"/>
      <w:jc w:val="left"/>
    </w:pPr>
    <w:rPr>
      <w:rFonts w:cs="Georgia"/>
      <w:sz w:val="18"/>
      <w:szCs w:val="22"/>
      <w:lang w:val="en-US" w:bidi="en-US"/>
    </w:rPr>
  </w:style>
  <w:style w:type="paragraph" w:customStyle="1" w:styleId="19">
    <w:name w:val="제목_1"/>
    <w:basedOn w:val="a6"/>
    <w:link w:val="1Char2"/>
    <w:qFormat/>
    <w:rsid w:val="00BD12AE"/>
    <w:pPr>
      <w:spacing w:after="200" w:line="276" w:lineRule="auto"/>
    </w:pPr>
    <w:rPr>
      <w:rFonts w:eastAsia="돋움" w:cstheme="minorBidi"/>
      <w:b/>
      <w:kern w:val="2"/>
      <w:sz w:val="24"/>
      <w:szCs w:val="22"/>
      <w:lang w:val="en-US"/>
    </w:rPr>
  </w:style>
  <w:style w:type="character" w:customStyle="1" w:styleId="1Char2">
    <w:name w:val="제목_1 Char"/>
    <w:basedOn w:val="a7"/>
    <w:link w:val="19"/>
    <w:rsid w:val="00BD12AE"/>
    <w:rPr>
      <w:rFonts w:ascii="Arial" w:eastAsia="돋움" w:hAnsi="Arial"/>
      <w:b/>
      <w:sz w:val="24"/>
    </w:rPr>
  </w:style>
  <w:style w:type="paragraph" w:customStyle="1" w:styleId="aff0">
    <w:name w:val="표제목"/>
    <w:basedOn w:val="a6"/>
    <w:link w:val="Charb"/>
    <w:qFormat/>
    <w:rsid w:val="00BD12AE"/>
    <w:pPr>
      <w:spacing w:after="100" w:line="276" w:lineRule="auto"/>
      <w:jc w:val="center"/>
    </w:pPr>
    <w:rPr>
      <w:rFonts w:eastAsia="돋움" w:cstheme="minorBidi"/>
      <w:b/>
      <w:kern w:val="2"/>
      <w:szCs w:val="22"/>
      <w:lang w:val="en-US"/>
    </w:rPr>
  </w:style>
  <w:style w:type="character" w:customStyle="1" w:styleId="Charb">
    <w:name w:val="표제목 Char"/>
    <w:basedOn w:val="a7"/>
    <w:link w:val="aff0"/>
    <w:rsid w:val="00BD12AE"/>
    <w:rPr>
      <w:rFonts w:ascii="Arial" w:eastAsia="돋움" w:hAnsi="Arial"/>
      <w:b/>
    </w:rPr>
  </w:style>
  <w:style w:type="paragraph" w:customStyle="1" w:styleId="2b">
    <w:name w:val="제목_2"/>
    <w:basedOn w:val="a6"/>
    <w:link w:val="2Char0"/>
    <w:qFormat/>
    <w:rsid w:val="00BD12AE"/>
    <w:pPr>
      <w:spacing w:after="200" w:line="276" w:lineRule="auto"/>
    </w:pPr>
    <w:rPr>
      <w:rFonts w:eastAsia="돋움" w:cstheme="minorBidi"/>
      <w:b/>
      <w:kern w:val="2"/>
      <w:szCs w:val="22"/>
      <w:lang w:val="en-US"/>
    </w:rPr>
  </w:style>
  <w:style w:type="character" w:customStyle="1" w:styleId="2Char0">
    <w:name w:val="제목_2 Char"/>
    <w:basedOn w:val="a7"/>
    <w:link w:val="2b"/>
    <w:rsid w:val="00BD12AE"/>
    <w:rPr>
      <w:rFonts w:ascii="Arial" w:eastAsia="돋움" w:hAnsi="Arial"/>
      <w:b/>
    </w:rPr>
  </w:style>
  <w:style w:type="paragraph" w:customStyle="1" w:styleId="3a">
    <w:name w:val="제목_3"/>
    <w:basedOn w:val="a6"/>
    <w:link w:val="3Char0"/>
    <w:qFormat/>
    <w:rsid w:val="00BD12AE"/>
    <w:pPr>
      <w:spacing w:after="200" w:line="276" w:lineRule="auto"/>
    </w:pPr>
    <w:rPr>
      <w:rFonts w:eastAsia="돋움" w:cstheme="minorBidi"/>
      <w:b/>
      <w:kern w:val="2"/>
      <w:szCs w:val="22"/>
      <w:lang w:val="en-US"/>
    </w:rPr>
  </w:style>
  <w:style w:type="character" w:customStyle="1" w:styleId="3Char0">
    <w:name w:val="제목_3 Char"/>
    <w:basedOn w:val="a7"/>
    <w:link w:val="3a"/>
    <w:rsid w:val="00BD12AE"/>
    <w:rPr>
      <w:rFonts w:ascii="Arial" w:eastAsia="돋움" w:hAnsi="Arial"/>
      <w:b/>
    </w:rPr>
  </w:style>
  <w:style w:type="paragraph" w:styleId="aff1">
    <w:name w:val="Body Text"/>
    <w:basedOn w:val="a6"/>
    <w:link w:val="Charc"/>
    <w:qFormat/>
    <w:rsid w:val="00BD12AE"/>
    <w:pPr>
      <w:wordWrap/>
      <w:spacing w:line="240" w:lineRule="auto"/>
      <w:jc w:val="left"/>
    </w:pPr>
    <w:rPr>
      <w:rFonts w:eastAsia="Georgia" w:cs="Georgia"/>
      <w:sz w:val="22"/>
      <w:szCs w:val="22"/>
      <w:lang w:val="en-US" w:bidi="en-US"/>
    </w:rPr>
  </w:style>
  <w:style w:type="character" w:customStyle="1" w:styleId="Charc">
    <w:name w:val="본문 Char"/>
    <w:basedOn w:val="a7"/>
    <w:link w:val="aff1"/>
    <w:rsid w:val="00BD12AE"/>
    <w:rPr>
      <w:rFonts w:ascii="Arial" w:eastAsia="Georgia" w:hAnsi="Arial" w:cs="Georgia"/>
      <w:kern w:val="0"/>
      <w:sz w:val="22"/>
      <w:lang w:bidi="en-US"/>
    </w:rPr>
  </w:style>
  <w:style w:type="paragraph" w:customStyle="1" w:styleId="4a">
    <w:name w:val="제목_4"/>
    <w:basedOn w:val="a6"/>
    <w:link w:val="4Char0"/>
    <w:qFormat/>
    <w:rsid w:val="00BD12AE"/>
    <w:pPr>
      <w:wordWrap/>
      <w:spacing w:after="200" w:line="240" w:lineRule="auto"/>
      <w:jc w:val="left"/>
    </w:pPr>
    <w:rPr>
      <w:rFonts w:eastAsia="돋움" w:cstheme="minorBidi"/>
      <w:b/>
      <w:kern w:val="2"/>
      <w:szCs w:val="22"/>
      <w:lang w:val="en-US"/>
    </w:rPr>
  </w:style>
  <w:style w:type="character" w:customStyle="1" w:styleId="4Char0">
    <w:name w:val="제목_4 Char"/>
    <w:basedOn w:val="a7"/>
    <w:link w:val="4a"/>
    <w:rsid w:val="00BD12AE"/>
    <w:rPr>
      <w:rFonts w:ascii="Arial" w:eastAsia="돋움" w:hAnsi="Arial"/>
      <w:b/>
    </w:rPr>
  </w:style>
  <w:style w:type="paragraph" w:customStyle="1" w:styleId="52">
    <w:name w:val="제목_5"/>
    <w:basedOn w:val="a6"/>
    <w:link w:val="5Char0"/>
    <w:qFormat/>
    <w:rsid w:val="00BD12AE"/>
    <w:pPr>
      <w:spacing w:after="200" w:line="276" w:lineRule="auto"/>
    </w:pPr>
    <w:rPr>
      <w:rFonts w:eastAsia="돋움" w:cstheme="minorBidi"/>
      <w:b/>
      <w:kern w:val="2"/>
      <w:szCs w:val="22"/>
      <w:lang w:val="en-US"/>
    </w:rPr>
  </w:style>
  <w:style w:type="character" w:customStyle="1" w:styleId="5Char0">
    <w:name w:val="제목_5 Char"/>
    <w:basedOn w:val="a7"/>
    <w:link w:val="52"/>
    <w:rsid w:val="00BD12AE"/>
    <w:rPr>
      <w:rFonts w:ascii="Arial" w:eastAsia="돋움" w:hAnsi="Arial"/>
      <w:b/>
    </w:rPr>
  </w:style>
  <w:style w:type="paragraph" w:customStyle="1" w:styleId="Pa24">
    <w:name w:val="Pa24"/>
    <w:basedOn w:val="a6"/>
    <w:next w:val="a6"/>
    <w:uiPriority w:val="99"/>
    <w:rsid w:val="00BD12AE"/>
    <w:pPr>
      <w:wordWrap/>
      <w:adjustRightInd w:val="0"/>
      <w:spacing w:line="201" w:lineRule="atLeast"/>
      <w:jc w:val="left"/>
    </w:pPr>
    <w:rPr>
      <w:rFonts w:ascii="Cambria" w:eastAsiaTheme="minorEastAsia" w:hAnsi="Cambria" w:cstheme="minorBidi"/>
      <w:sz w:val="24"/>
      <w:szCs w:val="24"/>
      <w:lang w:val="en-US"/>
    </w:rPr>
  </w:style>
  <w:style w:type="paragraph" w:customStyle="1" w:styleId="61">
    <w:name w:val="제목_6"/>
    <w:basedOn w:val="a6"/>
    <w:link w:val="6Char0"/>
    <w:qFormat/>
    <w:rsid w:val="00BD12AE"/>
    <w:pPr>
      <w:spacing w:after="200" w:line="276" w:lineRule="auto"/>
    </w:pPr>
    <w:rPr>
      <w:rFonts w:eastAsia="돋움" w:cstheme="minorBidi"/>
      <w:b/>
      <w:kern w:val="2"/>
      <w:szCs w:val="22"/>
      <w:lang w:val="en-US"/>
    </w:rPr>
  </w:style>
  <w:style w:type="character" w:customStyle="1" w:styleId="6Char0">
    <w:name w:val="제목_6 Char"/>
    <w:basedOn w:val="a7"/>
    <w:link w:val="61"/>
    <w:rsid w:val="00BD12AE"/>
    <w:rPr>
      <w:rFonts w:ascii="Arial" w:eastAsia="돋움" w:hAnsi="Arial"/>
      <w:b/>
    </w:rPr>
  </w:style>
  <w:style w:type="character" w:customStyle="1" w:styleId="tlid-translation">
    <w:name w:val="tlid-translation"/>
    <w:rsid w:val="00BD12AE"/>
  </w:style>
  <w:style w:type="character" w:customStyle="1" w:styleId="A70">
    <w:name w:val="A7"/>
    <w:uiPriority w:val="99"/>
    <w:rsid w:val="00BD12AE"/>
    <w:rPr>
      <w:rFonts w:cs="Cambria"/>
      <w:color w:val="000000"/>
      <w:sz w:val="22"/>
      <w:szCs w:val="22"/>
      <w:u w:val="single"/>
    </w:rPr>
  </w:style>
  <w:style w:type="paragraph" w:customStyle="1" w:styleId="Pa35">
    <w:name w:val="Pa35"/>
    <w:basedOn w:val="a6"/>
    <w:next w:val="a6"/>
    <w:uiPriority w:val="99"/>
    <w:rsid w:val="00BD12AE"/>
    <w:pPr>
      <w:wordWrap/>
      <w:adjustRightInd w:val="0"/>
      <w:spacing w:line="221" w:lineRule="atLeast"/>
      <w:jc w:val="left"/>
    </w:pPr>
    <w:rPr>
      <w:rFonts w:ascii="Cambria" w:hAnsi="Cambria"/>
      <w:sz w:val="24"/>
      <w:szCs w:val="24"/>
      <w:lang w:val="en-US"/>
    </w:rPr>
  </w:style>
  <w:style w:type="character" w:styleId="aff2">
    <w:name w:val="Strong"/>
    <w:uiPriority w:val="22"/>
    <w:qFormat/>
    <w:rsid w:val="00BD12AE"/>
    <w:rPr>
      <w:b/>
      <w:bCs/>
    </w:rPr>
  </w:style>
  <w:style w:type="paragraph" w:customStyle="1" w:styleId="2c">
    <w:name w:val="스타일2"/>
    <w:basedOn w:val="a6"/>
    <w:qFormat/>
    <w:rsid w:val="00BD12AE"/>
    <w:rPr>
      <w:rFonts w:ascii="돋움" w:hAnsi="돋움"/>
      <w:lang w:val="en-US"/>
    </w:rPr>
  </w:style>
  <w:style w:type="character" w:styleId="aff3">
    <w:name w:val="FollowedHyperlink"/>
    <w:basedOn w:val="a7"/>
    <w:unhideWhenUsed/>
    <w:rsid w:val="00BD12AE"/>
    <w:rPr>
      <w:color w:val="954F72" w:themeColor="followedHyperlink"/>
      <w:u w:val="single"/>
    </w:rPr>
  </w:style>
  <w:style w:type="paragraph" w:styleId="aff4">
    <w:name w:val="endnote text"/>
    <w:basedOn w:val="a6"/>
    <w:link w:val="Chard"/>
    <w:unhideWhenUsed/>
    <w:rsid w:val="00BD12AE"/>
    <w:pPr>
      <w:snapToGrid w:val="0"/>
      <w:jc w:val="left"/>
    </w:pPr>
  </w:style>
  <w:style w:type="character" w:customStyle="1" w:styleId="Chard">
    <w:name w:val="미주 텍스트 Char"/>
    <w:basedOn w:val="a7"/>
    <w:link w:val="aff4"/>
    <w:rsid w:val="00BD12AE"/>
    <w:rPr>
      <w:rFonts w:ascii="Arial" w:eastAsia="바탕" w:hAnsi="Arial" w:cs="Times New Roman"/>
      <w:kern w:val="0"/>
      <w:szCs w:val="20"/>
      <w:lang w:val="en-GB"/>
    </w:rPr>
  </w:style>
  <w:style w:type="character" w:styleId="aff5">
    <w:name w:val="endnote reference"/>
    <w:unhideWhenUsed/>
    <w:rsid w:val="00BD12AE"/>
    <w:rPr>
      <w:vertAlign w:val="superscript"/>
    </w:rPr>
  </w:style>
  <w:style w:type="paragraph" w:customStyle="1" w:styleId="aff6">
    <w:name w:val="표 안"/>
    <w:basedOn w:val="a6"/>
    <w:rsid w:val="00BD12AE"/>
    <w:pPr>
      <w:tabs>
        <w:tab w:val="left" w:pos="285"/>
        <w:tab w:val="left" w:pos="475"/>
      </w:tabs>
      <w:spacing w:line="280" w:lineRule="exact"/>
      <w:jc w:val="center"/>
    </w:pPr>
    <w:rPr>
      <w:rFonts w:ascii="Times New Roman" w:hAnsi="Times New Roman"/>
      <w:bCs/>
      <w:color w:val="000000"/>
      <w:sz w:val="17"/>
      <w:szCs w:val="19"/>
      <w:lang w:val="en-US"/>
    </w:rPr>
  </w:style>
  <w:style w:type="paragraph" w:styleId="aff7">
    <w:name w:val="No Spacing"/>
    <w:uiPriority w:val="1"/>
    <w:qFormat/>
    <w:rsid w:val="00BD12AE"/>
    <w:pPr>
      <w:widowControl w:val="0"/>
      <w:wordWrap w:val="0"/>
      <w:autoSpaceDE w:val="0"/>
      <w:autoSpaceDN w:val="0"/>
      <w:spacing w:after="0" w:line="240" w:lineRule="auto"/>
    </w:pPr>
    <w:rPr>
      <w:rFonts w:ascii="Arial" w:eastAsia="바탕" w:hAnsi="Arial" w:cs="Times New Roman"/>
      <w:kern w:val="0"/>
      <w:szCs w:val="20"/>
      <w:lang w:val="en-GB"/>
    </w:rPr>
  </w:style>
  <w:style w:type="paragraph" w:styleId="aff8">
    <w:name w:val="Plain Text"/>
    <w:basedOn w:val="a6"/>
    <w:link w:val="Chare"/>
    <w:rsid w:val="00BD12AE"/>
    <w:pPr>
      <w:autoSpaceDE/>
      <w:autoSpaceDN/>
      <w:spacing w:line="240" w:lineRule="auto"/>
    </w:pPr>
    <w:rPr>
      <w:rFonts w:ascii="바탕체" w:eastAsia="바탕체" w:hAnsi="Courier New"/>
      <w:spacing w:val="-4"/>
      <w:kern w:val="2"/>
      <w:lang w:val="en-US"/>
    </w:rPr>
  </w:style>
  <w:style w:type="character" w:customStyle="1" w:styleId="Chare">
    <w:name w:val="글자만 Char"/>
    <w:basedOn w:val="a7"/>
    <w:link w:val="aff8"/>
    <w:rsid w:val="00BD12AE"/>
    <w:rPr>
      <w:rFonts w:ascii="바탕체" w:eastAsia="바탕체" w:hAnsi="Courier New" w:cs="Times New Roman"/>
      <w:spacing w:val="-4"/>
      <w:szCs w:val="20"/>
    </w:rPr>
  </w:style>
  <w:style w:type="paragraph" w:styleId="aff9">
    <w:name w:val="Normal Indent"/>
    <w:basedOn w:val="a6"/>
    <w:rsid w:val="00BD12AE"/>
    <w:pPr>
      <w:autoSpaceDE/>
      <w:autoSpaceDN/>
      <w:spacing w:line="240" w:lineRule="auto"/>
      <w:ind w:left="851"/>
    </w:pPr>
    <w:rPr>
      <w:rFonts w:ascii="바탕" w:hAnsi="Courier New"/>
      <w:spacing w:val="-4"/>
      <w:kern w:val="2"/>
      <w:sz w:val="18"/>
      <w:lang w:val="en-US"/>
    </w:rPr>
  </w:style>
  <w:style w:type="paragraph" w:styleId="affa">
    <w:name w:val="Body Text Indent"/>
    <w:basedOn w:val="a6"/>
    <w:link w:val="Charf"/>
    <w:rsid w:val="00BD12AE"/>
    <w:pPr>
      <w:spacing w:after="180"/>
      <w:ind w:leftChars="400" w:left="851"/>
    </w:pPr>
  </w:style>
  <w:style w:type="character" w:customStyle="1" w:styleId="Charf">
    <w:name w:val="본문 들여쓰기 Char"/>
    <w:basedOn w:val="a7"/>
    <w:link w:val="affa"/>
    <w:rsid w:val="00BD12AE"/>
    <w:rPr>
      <w:rFonts w:ascii="Arial" w:eastAsia="바탕" w:hAnsi="Arial" w:cs="Times New Roman"/>
      <w:kern w:val="0"/>
      <w:szCs w:val="20"/>
      <w:lang w:val="en-GB"/>
    </w:rPr>
  </w:style>
  <w:style w:type="paragraph" w:customStyle="1" w:styleId="affb">
    <w:name w:val="짧은 반환 주소"/>
    <w:basedOn w:val="a6"/>
    <w:rsid w:val="00BD12AE"/>
    <w:pPr>
      <w:autoSpaceDE/>
      <w:autoSpaceDN/>
      <w:spacing w:line="240" w:lineRule="auto"/>
    </w:pPr>
    <w:rPr>
      <w:rFonts w:ascii="바탕" w:hAnsi="Courier New"/>
      <w:spacing w:val="-4"/>
      <w:kern w:val="2"/>
      <w:sz w:val="18"/>
      <w:lang w:val="en-US"/>
    </w:rPr>
  </w:style>
  <w:style w:type="paragraph" w:customStyle="1" w:styleId="PP">
    <w:name w:val="PP"/>
    <w:basedOn w:val="affc"/>
    <w:rsid w:val="00BD12AE"/>
  </w:style>
  <w:style w:type="paragraph" w:styleId="affc">
    <w:name w:val="Signature"/>
    <w:basedOn w:val="a6"/>
    <w:link w:val="Charf0"/>
    <w:rsid w:val="00BD12AE"/>
    <w:pPr>
      <w:ind w:leftChars="2100" w:left="100"/>
    </w:pPr>
  </w:style>
  <w:style w:type="character" w:customStyle="1" w:styleId="Charf0">
    <w:name w:val="서명 Char"/>
    <w:basedOn w:val="a7"/>
    <w:link w:val="affc"/>
    <w:rsid w:val="00BD12AE"/>
    <w:rPr>
      <w:rFonts w:ascii="Arial" w:eastAsia="바탕" w:hAnsi="Arial" w:cs="Times New Roman"/>
      <w:kern w:val="0"/>
      <w:szCs w:val="20"/>
      <w:lang w:val="en-GB"/>
    </w:rPr>
  </w:style>
  <w:style w:type="table" w:customStyle="1" w:styleId="110">
    <w:name w:val="눈금 표 1 밝게1"/>
    <w:basedOn w:val="a8"/>
    <w:uiPriority w:val="46"/>
    <w:rsid w:val="00BD12AE"/>
    <w:pPr>
      <w:spacing w:after="0" w:line="240" w:lineRule="auto"/>
      <w:jc w:val="left"/>
    </w:pPr>
    <w:rPr>
      <w:rFonts w:ascii="Times New Roman" w:eastAsia="바탕" w:hAnsi="Times New Roman" w:cs="Times New Roman"/>
      <w:kern w:val="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2d">
    <w:name w:val="Body Text 2"/>
    <w:basedOn w:val="a6"/>
    <w:link w:val="2Char1"/>
    <w:rsid w:val="00BD12AE"/>
    <w:pPr>
      <w:widowControl/>
      <w:wordWrap/>
      <w:autoSpaceDE/>
      <w:autoSpaceDN/>
      <w:spacing w:before="60" w:after="60" w:line="190" w:lineRule="atLeast"/>
    </w:pPr>
    <w:rPr>
      <w:rFonts w:eastAsia="MS Mincho"/>
      <w:sz w:val="16"/>
      <w:lang w:val="de-DE" w:eastAsia="ja-JP"/>
    </w:rPr>
  </w:style>
  <w:style w:type="character" w:customStyle="1" w:styleId="2Char1">
    <w:name w:val="본문 2 Char"/>
    <w:basedOn w:val="a7"/>
    <w:link w:val="2d"/>
    <w:rsid w:val="00BD12AE"/>
    <w:rPr>
      <w:rFonts w:ascii="Arial" w:eastAsia="MS Mincho" w:hAnsi="Arial" w:cs="Times New Roman"/>
      <w:kern w:val="0"/>
      <w:sz w:val="16"/>
      <w:szCs w:val="20"/>
      <w:lang w:val="de-DE" w:eastAsia="ja-JP"/>
    </w:rPr>
  </w:style>
  <w:style w:type="paragraph" w:styleId="3b">
    <w:name w:val="Body Text 3"/>
    <w:basedOn w:val="a6"/>
    <w:link w:val="3Char1"/>
    <w:rsid w:val="00BD12AE"/>
    <w:pPr>
      <w:widowControl/>
      <w:wordWrap/>
      <w:autoSpaceDE/>
      <w:autoSpaceDN/>
      <w:spacing w:before="60" w:after="60" w:line="170" w:lineRule="atLeast"/>
    </w:pPr>
    <w:rPr>
      <w:rFonts w:eastAsia="MS Mincho"/>
      <w:sz w:val="14"/>
      <w:lang w:val="de-DE" w:eastAsia="ja-JP"/>
    </w:rPr>
  </w:style>
  <w:style w:type="character" w:customStyle="1" w:styleId="3Char1">
    <w:name w:val="본문 3 Char"/>
    <w:basedOn w:val="a7"/>
    <w:link w:val="3b"/>
    <w:rsid w:val="00BD12AE"/>
    <w:rPr>
      <w:rFonts w:ascii="Arial" w:eastAsia="MS Mincho" w:hAnsi="Arial" w:cs="Times New Roman"/>
      <w:kern w:val="0"/>
      <w:sz w:val="14"/>
      <w:szCs w:val="20"/>
      <w:lang w:val="de-DE" w:eastAsia="ja-JP"/>
    </w:rPr>
  </w:style>
  <w:style w:type="paragraph" w:styleId="2e">
    <w:name w:val="Body Text Indent 2"/>
    <w:basedOn w:val="a6"/>
    <w:link w:val="2Char2"/>
    <w:rsid w:val="00BD12AE"/>
    <w:pPr>
      <w:widowControl/>
      <w:wordWrap/>
      <w:autoSpaceDE/>
      <w:autoSpaceDN/>
      <w:spacing w:after="120" w:line="480" w:lineRule="auto"/>
      <w:ind w:left="283"/>
    </w:pPr>
    <w:rPr>
      <w:lang w:val="de-DE" w:eastAsia="ja-JP"/>
    </w:rPr>
  </w:style>
  <w:style w:type="character" w:customStyle="1" w:styleId="2Char2">
    <w:name w:val="본문 들여쓰기 2 Char"/>
    <w:basedOn w:val="a7"/>
    <w:link w:val="2e"/>
    <w:rsid w:val="00BD12AE"/>
    <w:rPr>
      <w:rFonts w:ascii="Arial" w:eastAsia="바탕" w:hAnsi="Arial" w:cs="Times New Roman"/>
      <w:kern w:val="0"/>
      <w:szCs w:val="20"/>
      <w:lang w:val="de-DE" w:eastAsia="ja-JP"/>
    </w:rPr>
  </w:style>
  <w:style w:type="paragraph" w:styleId="3c">
    <w:name w:val="Body Text Indent 3"/>
    <w:basedOn w:val="a6"/>
    <w:link w:val="3Char2"/>
    <w:rsid w:val="00BD12AE"/>
    <w:pPr>
      <w:widowControl/>
      <w:wordWrap/>
      <w:autoSpaceDE/>
      <w:autoSpaceDN/>
      <w:spacing w:after="120" w:line="230" w:lineRule="atLeast"/>
      <w:ind w:left="283"/>
    </w:pPr>
    <w:rPr>
      <w:sz w:val="16"/>
      <w:lang w:val="de-DE" w:eastAsia="ja-JP"/>
    </w:rPr>
  </w:style>
  <w:style w:type="character" w:customStyle="1" w:styleId="3Char2">
    <w:name w:val="본문 들여쓰기 3 Char"/>
    <w:basedOn w:val="a7"/>
    <w:link w:val="3c"/>
    <w:rsid w:val="00BD12AE"/>
    <w:rPr>
      <w:rFonts w:ascii="Arial" w:eastAsia="바탕" w:hAnsi="Arial" w:cs="Times New Roman"/>
      <w:kern w:val="0"/>
      <w:sz w:val="16"/>
      <w:szCs w:val="20"/>
      <w:lang w:val="de-DE" w:eastAsia="ja-JP"/>
    </w:rPr>
  </w:style>
  <w:style w:type="paragraph" w:styleId="affd">
    <w:name w:val="Body Text First Indent"/>
    <w:basedOn w:val="aff1"/>
    <w:link w:val="Charf1"/>
    <w:rsid w:val="00BD12AE"/>
    <w:pPr>
      <w:widowControl/>
      <w:autoSpaceDE/>
      <w:autoSpaceDN/>
      <w:spacing w:after="120" w:line="210" w:lineRule="atLeast"/>
      <w:ind w:firstLine="210"/>
      <w:jc w:val="both"/>
    </w:pPr>
    <w:rPr>
      <w:rFonts w:eastAsia="돋움" w:cs="Times New Roman"/>
      <w:sz w:val="18"/>
      <w:szCs w:val="20"/>
      <w:lang w:val="de-DE" w:eastAsia="ja-JP" w:bidi="ar-SA"/>
    </w:rPr>
  </w:style>
  <w:style w:type="character" w:customStyle="1" w:styleId="Charf1">
    <w:name w:val="본문 첫 줄 들여쓰기 Char"/>
    <w:basedOn w:val="Charc"/>
    <w:link w:val="affd"/>
    <w:rsid w:val="00BD12AE"/>
    <w:rPr>
      <w:rFonts w:ascii="Arial" w:eastAsia="돋움" w:hAnsi="Arial" w:cs="Times New Roman"/>
      <w:kern w:val="0"/>
      <w:sz w:val="18"/>
      <w:szCs w:val="20"/>
      <w:lang w:val="de-DE" w:eastAsia="ja-JP" w:bidi="en-US"/>
    </w:rPr>
  </w:style>
  <w:style w:type="paragraph" w:styleId="2f">
    <w:name w:val="Body Text First Indent 2"/>
    <w:basedOn w:val="a6"/>
    <w:link w:val="2Char3"/>
    <w:rsid w:val="00BD12AE"/>
    <w:pPr>
      <w:widowControl/>
      <w:wordWrap/>
      <w:autoSpaceDE/>
      <w:autoSpaceDN/>
      <w:spacing w:after="240" w:line="230" w:lineRule="atLeast"/>
      <w:ind w:firstLine="210"/>
    </w:pPr>
    <w:rPr>
      <w:lang w:val="de-DE" w:eastAsia="ja-JP"/>
    </w:rPr>
  </w:style>
  <w:style w:type="character" w:customStyle="1" w:styleId="2Char3">
    <w:name w:val="본문 첫 줄 들여쓰기 2 Char"/>
    <w:basedOn w:val="Charf"/>
    <w:link w:val="2f"/>
    <w:rsid w:val="00BD12AE"/>
    <w:rPr>
      <w:rFonts w:ascii="Arial" w:eastAsia="바탕" w:hAnsi="Arial" w:cs="Times New Roman"/>
      <w:kern w:val="0"/>
      <w:szCs w:val="20"/>
      <w:lang w:val="de-DE" w:eastAsia="ja-JP"/>
    </w:rPr>
  </w:style>
  <w:style w:type="paragraph" w:customStyle="1" w:styleId="20cm0cm">
    <w:name w:val="스타일 번호 매기기 2 + 왼쪽:  0 cm 첫 줄:  0 cm"/>
    <w:basedOn w:val="25"/>
    <w:rsid w:val="00BD12AE"/>
    <w:pPr>
      <w:widowControl/>
      <w:numPr>
        <w:ilvl w:val="0"/>
        <w:numId w:val="0"/>
      </w:numPr>
      <w:ind w:leftChars="100" w:left="100" w:hangingChars="153" w:hanging="153"/>
    </w:pPr>
  </w:style>
  <w:style w:type="paragraph" w:customStyle="1" w:styleId="affe">
    <w:name w:val="스타일 번호 매기기 a"/>
    <w:basedOn w:val="a4"/>
    <w:rsid w:val="00BD12AE"/>
    <w:pPr>
      <w:widowControl/>
      <w:numPr>
        <w:numId w:val="0"/>
      </w:numPr>
      <w:tabs>
        <w:tab w:val="left" w:pos="300"/>
        <w:tab w:val="num" w:pos="740"/>
      </w:tabs>
      <w:ind w:left="150" w:hangingChars="150" w:hanging="150"/>
    </w:pPr>
    <w:rPr>
      <w:bCs/>
    </w:rPr>
  </w:style>
  <w:style w:type="paragraph" w:styleId="afff">
    <w:name w:val="Document Map"/>
    <w:basedOn w:val="a6"/>
    <w:link w:val="Charf2"/>
    <w:rsid w:val="00BD12AE"/>
    <w:pPr>
      <w:shd w:val="clear" w:color="auto" w:fill="000080"/>
    </w:pPr>
    <w:rPr>
      <w:rFonts w:eastAsia="돋움"/>
    </w:rPr>
  </w:style>
  <w:style w:type="character" w:customStyle="1" w:styleId="Charf2">
    <w:name w:val="문서 구조 Char"/>
    <w:basedOn w:val="a7"/>
    <w:link w:val="afff"/>
    <w:rsid w:val="00BD12AE"/>
    <w:rPr>
      <w:rFonts w:ascii="Arial" w:eastAsia="돋움" w:hAnsi="Arial" w:cs="Times New Roman"/>
      <w:kern w:val="0"/>
      <w:szCs w:val="20"/>
      <w:shd w:val="clear" w:color="auto" w:fill="000080"/>
      <w:lang w:val="en-GB"/>
    </w:rPr>
  </w:style>
  <w:style w:type="paragraph" w:customStyle="1" w:styleId="3d">
    <w:name w:val="스타일3"/>
    <w:basedOn w:val="a6"/>
    <w:autoRedefine/>
    <w:rsid w:val="00BD12AE"/>
    <w:rPr>
      <w:sz w:val="10"/>
    </w:rPr>
  </w:style>
  <w:style w:type="character" w:styleId="afff0">
    <w:name w:val="Intense Reference"/>
    <w:uiPriority w:val="32"/>
    <w:qFormat/>
    <w:rsid w:val="00BD12AE"/>
    <w:rPr>
      <w:b/>
      <w:bCs/>
      <w:smallCaps/>
      <w:color w:val="C0504D"/>
      <w:spacing w:val="5"/>
      <w:u w:val="single"/>
    </w:rPr>
  </w:style>
  <w:style w:type="paragraph" w:styleId="afff1">
    <w:name w:val="Title"/>
    <w:basedOn w:val="a6"/>
    <w:next w:val="a6"/>
    <w:link w:val="Charf3"/>
    <w:qFormat/>
    <w:rsid w:val="00BD12AE"/>
    <w:pPr>
      <w:spacing w:before="240" w:after="120"/>
      <w:jc w:val="center"/>
      <w:outlineLvl w:val="0"/>
    </w:pPr>
    <w:rPr>
      <w:rFonts w:ascii="맑은 고딕" w:eastAsia="돋움" w:hAnsi="맑은 고딕"/>
      <w:b/>
      <w:bCs/>
      <w:sz w:val="32"/>
      <w:szCs w:val="32"/>
    </w:rPr>
  </w:style>
  <w:style w:type="character" w:customStyle="1" w:styleId="Charf3">
    <w:name w:val="제목 Char"/>
    <w:basedOn w:val="a7"/>
    <w:link w:val="afff1"/>
    <w:rsid w:val="00BD12AE"/>
    <w:rPr>
      <w:rFonts w:ascii="맑은 고딕" w:eastAsia="돋움" w:hAnsi="맑은 고딕" w:cs="Times New Roman"/>
      <w:b/>
      <w:bCs/>
      <w:kern w:val="0"/>
      <w:sz w:val="32"/>
      <w:szCs w:val="32"/>
      <w:lang w:val="en-GB"/>
    </w:rPr>
  </w:style>
  <w:style w:type="character" w:customStyle="1" w:styleId="shorttext">
    <w:name w:val="short_text"/>
    <w:rsid w:val="00BD12AE"/>
  </w:style>
  <w:style w:type="character" w:customStyle="1" w:styleId="hps">
    <w:name w:val="hps"/>
    <w:rsid w:val="00BD12AE"/>
  </w:style>
  <w:style w:type="paragraph" w:customStyle="1" w:styleId="MS">
    <w:name w:val="MS바탕글"/>
    <w:basedOn w:val="a6"/>
    <w:rsid w:val="00BD12AE"/>
    <w:pPr>
      <w:shd w:val="clear" w:color="auto" w:fill="FFFFFF"/>
      <w:textAlignment w:val="baseline"/>
    </w:pPr>
    <w:rPr>
      <w:rFonts w:ascii="굴림" w:eastAsia="굴림" w:hAnsi="굴림" w:cs="굴림"/>
      <w:color w:val="000000"/>
      <w:lang w:val="en-US"/>
    </w:rPr>
  </w:style>
  <w:style w:type="paragraph" w:styleId="afff2">
    <w:name w:val="Subtitle"/>
    <w:basedOn w:val="a6"/>
    <w:next w:val="a6"/>
    <w:link w:val="Charf4"/>
    <w:qFormat/>
    <w:rsid w:val="00BD12AE"/>
    <w:pPr>
      <w:spacing w:after="60"/>
      <w:jc w:val="center"/>
      <w:outlineLvl w:val="1"/>
    </w:pPr>
    <w:rPr>
      <w:rFonts w:ascii="맑은 고딕" w:eastAsia="돋움" w:hAnsi="맑은 고딕"/>
      <w:i/>
      <w:iCs/>
      <w:sz w:val="24"/>
      <w:szCs w:val="24"/>
    </w:rPr>
  </w:style>
  <w:style w:type="character" w:customStyle="1" w:styleId="Charf4">
    <w:name w:val="부제 Char"/>
    <w:basedOn w:val="a7"/>
    <w:link w:val="afff2"/>
    <w:rsid w:val="00BD12AE"/>
    <w:rPr>
      <w:rFonts w:ascii="맑은 고딕" w:eastAsia="돋움" w:hAnsi="맑은 고딕" w:cs="Times New Roman"/>
      <w:i/>
      <w:iCs/>
      <w:kern w:val="0"/>
      <w:sz w:val="24"/>
      <w:szCs w:val="24"/>
      <w:lang w:val="en-GB"/>
    </w:rPr>
  </w:style>
  <w:style w:type="paragraph" w:customStyle="1" w:styleId="-1">
    <w:name w:val="표준 굵게-1"/>
    <w:basedOn w:val="a6"/>
    <w:autoRedefine/>
    <w:rsid w:val="00BD12AE"/>
    <w:rPr>
      <w:rFonts w:eastAsia="돋움"/>
      <w:b/>
      <w:lang w:val="en-US"/>
    </w:rPr>
  </w:style>
  <w:style w:type="paragraph" w:customStyle="1" w:styleId="RefNorm">
    <w:name w:val="RefNorm"/>
    <w:basedOn w:val="a6"/>
    <w:rsid w:val="00BD12AE"/>
    <w:pPr>
      <w:widowControl/>
      <w:wordWrap/>
      <w:autoSpaceDE/>
      <w:autoSpaceDN/>
      <w:spacing w:after="240" w:line="240" w:lineRule="atLeast"/>
    </w:pPr>
    <w:rPr>
      <w:rFonts w:ascii="Cambria" w:eastAsia="Calibri" w:hAnsi="Cambria"/>
      <w:sz w:val="22"/>
      <w:szCs w:val="22"/>
      <w:lang w:eastAsia="en-US"/>
    </w:rPr>
  </w:style>
  <w:style w:type="paragraph" w:customStyle="1" w:styleId="ListContinue1">
    <w:name w:val="List Continue 1"/>
    <w:basedOn w:val="a6"/>
    <w:rsid w:val="00BD12AE"/>
    <w:pPr>
      <w:widowControl/>
      <w:wordWrap/>
      <w:autoSpaceDE/>
      <w:autoSpaceDN/>
      <w:spacing w:after="240" w:line="240" w:lineRule="atLeast"/>
      <w:ind w:left="403" w:hanging="403"/>
    </w:pPr>
    <w:rPr>
      <w:rFonts w:ascii="Cambria" w:eastAsia="Calibri" w:hAnsi="Cambria"/>
      <w:sz w:val="22"/>
      <w:szCs w:val="22"/>
      <w:lang w:eastAsia="en-US"/>
    </w:rPr>
  </w:style>
  <w:style w:type="paragraph" w:customStyle="1" w:styleId="Terms">
    <w:name w:val="Term(s)"/>
    <w:basedOn w:val="a6"/>
    <w:link w:val="TermsChar1"/>
    <w:rsid w:val="00BD12AE"/>
    <w:pPr>
      <w:widowControl/>
      <w:suppressAutoHyphens/>
      <w:wordWrap/>
      <w:autoSpaceDE/>
      <w:autoSpaceDN/>
      <w:spacing w:line="240" w:lineRule="atLeast"/>
      <w:jc w:val="left"/>
    </w:pPr>
    <w:rPr>
      <w:rFonts w:ascii="Cambria" w:eastAsia="Calibri" w:hAnsi="Cambria"/>
      <w:b/>
      <w:sz w:val="22"/>
      <w:szCs w:val="22"/>
    </w:rPr>
  </w:style>
  <w:style w:type="character" w:customStyle="1" w:styleId="TermsChar1">
    <w:name w:val="Term(s) Char1"/>
    <w:link w:val="Terms"/>
    <w:rsid w:val="00BD12AE"/>
    <w:rPr>
      <w:rFonts w:ascii="Cambria" w:eastAsia="Calibri" w:hAnsi="Cambria" w:cs="Times New Roman"/>
      <w:b/>
      <w:kern w:val="0"/>
      <w:sz w:val="22"/>
      <w:lang w:val="en-GB"/>
    </w:rPr>
  </w:style>
  <w:style w:type="paragraph" w:customStyle="1" w:styleId="TermNum">
    <w:name w:val="TermNum"/>
    <w:basedOn w:val="a6"/>
    <w:rsid w:val="00BD12AE"/>
    <w:pPr>
      <w:widowControl/>
      <w:numPr>
        <w:ilvl w:val="2"/>
        <w:numId w:val="23"/>
      </w:numPr>
      <w:tabs>
        <w:tab w:val="clear" w:pos="720"/>
      </w:tabs>
      <w:wordWrap/>
      <w:autoSpaceDE/>
      <w:autoSpaceDN/>
      <w:spacing w:line="240" w:lineRule="atLeast"/>
    </w:pPr>
    <w:rPr>
      <w:rFonts w:ascii="Cambria" w:eastAsia="Calibri" w:hAnsi="Cambria"/>
      <w:b/>
      <w:sz w:val="22"/>
      <w:szCs w:val="22"/>
      <w:lang w:eastAsia="en-US"/>
    </w:rPr>
  </w:style>
  <w:style w:type="character" w:customStyle="1" w:styleId="citesec">
    <w:name w:val="cite_sec"/>
    <w:rsid w:val="00BD12AE"/>
    <w:rPr>
      <w:rFonts w:ascii="Cambria" w:hAnsi="Cambria"/>
      <w:bdr w:val="none" w:sz="0" w:space="0" w:color="auto"/>
      <w:shd w:val="clear" w:color="auto" w:fill="FFCCCC"/>
    </w:rPr>
  </w:style>
  <w:style w:type="paragraph" w:customStyle="1" w:styleId="Definition">
    <w:name w:val="Definition"/>
    <w:basedOn w:val="a6"/>
    <w:rsid w:val="00BD12AE"/>
    <w:pPr>
      <w:widowControl/>
      <w:numPr>
        <w:ilvl w:val="4"/>
        <w:numId w:val="23"/>
      </w:numPr>
      <w:tabs>
        <w:tab w:val="clear" w:pos="1080"/>
      </w:tabs>
      <w:wordWrap/>
      <w:autoSpaceDE/>
      <w:autoSpaceDN/>
      <w:spacing w:after="240" w:line="230" w:lineRule="atLeast"/>
    </w:pPr>
    <w:rPr>
      <w:rFonts w:ascii="Cambria" w:eastAsia="Calibri" w:hAnsi="Cambria"/>
      <w:sz w:val="22"/>
      <w:szCs w:val="22"/>
      <w:lang w:eastAsia="en-US"/>
    </w:rPr>
  </w:style>
  <w:style w:type="paragraph" w:customStyle="1" w:styleId="Example">
    <w:name w:val="Example"/>
    <w:basedOn w:val="a6"/>
    <w:rsid w:val="00BD12AE"/>
    <w:pPr>
      <w:widowControl/>
      <w:numPr>
        <w:ilvl w:val="5"/>
        <w:numId w:val="23"/>
      </w:numPr>
      <w:tabs>
        <w:tab w:val="clear" w:pos="1440"/>
        <w:tab w:val="left" w:pos="1354"/>
      </w:tabs>
      <w:wordWrap/>
      <w:autoSpaceDE/>
      <w:autoSpaceDN/>
      <w:spacing w:after="240" w:line="220" w:lineRule="atLeast"/>
    </w:pPr>
    <w:rPr>
      <w:rFonts w:ascii="Cambria" w:eastAsia="Calibri" w:hAnsi="Cambria"/>
      <w:szCs w:val="22"/>
      <w:lang w:eastAsia="en-US"/>
    </w:rPr>
  </w:style>
  <w:style w:type="paragraph" w:customStyle="1" w:styleId="Note">
    <w:name w:val="Note"/>
    <w:basedOn w:val="a6"/>
    <w:rsid w:val="00BD12AE"/>
    <w:pPr>
      <w:widowControl/>
      <w:numPr>
        <w:numId w:val="23"/>
      </w:numPr>
      <w:tabs>
        <w:tab w:val="left" w:pos="965"/>
      </w:tabs>
      <w:wordWrap/>
      <w:autoSpaceDE/>
      <w:autoSpaceDN/>
      <w:spacing w:after="240" w:line="220" w:lineRule="atLeast"/>
    </w:pPr>
    <w:rPr>
      <w:rFonts w:ascii="Cambria" w:eastAsia="Calibri" w:hAnsi="Cambria"/>
      <w:szCs w:val="22"/>
      <w:lang w:eastAsia="en-US"/>
    </w:rPr>
  </w:style>
  <w:style w:type="paragraph" w:customStyle="1" w:styleId="ListNumber1">
    <w:name w:val="List Number 1"/>
    <w:basedOn w:val="a6"/>
    <w:rsid w:val="00BD12AE"/>
    <w:pPr>
      <w:widowControl/>
      <w:tabs>
        <w:tab w:val="left" w:pos="403"/>
      </w:tabs>
      <w:wordWrap/>
      <w:autoSpaceDE/>
      <w:autoSpaceDN/>
      <w:spacing w:after="240" w:line="240" w:lineRule="atLeast"/>
      <w:ind w:left="403" w:hanging="403"/>
    </w:pPr>
    <w:rPr>
      <w:rFonts w:ascii="Cambria" w:eastAsia="Calibri" w:hAnsi="Cambria"/>
      <w:sz w:val="22"/>
      <w:szCs w:val="22"/>
      <w:lang w:eastAsia="en-US"/>
    </w:rPr>
  </w:style>
  <w:style w:type="paragraph" w:customStyle="1" w:styleId="Noteindent">
    <w:name w:val="Note indent"/>
    <w:basedOn w:val="Note"/>
    <w:rsid w:val="00BD12AE"/>
    <w:pPr>
      <w:tabs>
        <w:tab w:val="clear" w:pos="965"/>
        <w:tab w:val="left" w:pos="1368"/>
      </w:tabs>
      <w:ind w:left="403"/>
    </w:pPr>
  </w:style>
  <w:style w:type="paragraph" w:customStyle="1" w:styleId="ListDash">
    <w:name w:val="List Dash"/>
    <w:basedOn w:val="a"/>
    <w:qFormat/>
    <w:rsid w:val="00BD12AE"/>
    <w:pPr>
      <w:widowControl/>
      <w:tabs>
        <w:tab w:val="clear" w:pos="227"/>
        <w:tab w:val="num" w:pos="283"/>
      </w:tabs>
      <w:wordWrap/>
      <w:autoSpaceDE/>
      <w:autoSpaceDN/>
      <w:snapToGrid w:val="0"/>
      <w:spacing w:after="100" w:line="240" w:lineRule="atLeast"/>
      <w:ind w:left="283" w:hanging="283"/>
      <w:outlineLvl w:val="9"/>
    </w:pPr>
    <w:rPr>
      <w:rFonts w:ascii="Cambria" w:eastAsia="MS Mincho" w:hAnsi="Cambria"/>
      <w:sz w:val="22"/>
      <w:lang w:val="en-GB"/>
    </w:rPr>
  </w:style>
  <w:style w:type="paragraph" w:customStyle="1" w:styleId="Tablebody">
    <w:name w:val="Table body"/>
    <w:basedOn w:val="a6"/>
    <w:link w:val="TablebodyChar"/>
    <w:rsid w:val="00BD12AE"/>
    <w:pPr>
      <w:widowControl/>
      <w:wordWrap/>
      <w:autoSpaceDE/>
      <w:autoSpaceDN/>
      <w:spacing w:before="60" w:after="60" w:line="210" w:lineRule="atLeast"/>
      <w:jc w:val="left"/>
    </w:pPr>
    <w:rPr>
      <w:rFonts w:ascii="Cambria" w:eastAsia="Calibri" w:hAnsi="Cambria"/>
      <w:szCs w:val="22"/>
    </w:rPr>
  </w:style>
  <w:style w:type="character" w:customStyle="1" w:styleId="TablebodyChar">
    <w:name w:val="Table body Char"/>
    <w:link w:val="Tablebody"/>
    <w:locked/>
    <w:rsid w:val="00BD12AE"/>
    <w:rPr>
      <w:rFonts w:ascii="Cambria" w:eastAsia="Calibri" w:hAnsi="Cambria" w:cs="Times New Roman"/>
      <w:kern w:val="0"/>
      <w:lang w:val="en-GB"/>
    </w:rPr>
  </w:style>
  <w:style w:type="paragraph" w:customStyle="1" w:styleId="Tabletitle">
    <w:name w:val="Table title"/>
    <w:basedOn w:val="a6"/>
    <w:rsid w:val="00BD12AE"/>
    <w:pPr>
      <w:widowControl/>
      <w:suppressAutoHyphens/>
      <w:wordWrap/>
      <w:autoSpaceDE/>
      <w:autoSpaceDN/>
      <w:spacing w:before="120" w:after="120" w:line="240" w:lineRule="atLeast"/>
      <w:jc w:val="center"/>
    </w:pPr>
    <w:rPr>
      <w:rFonts w:ascii="Cambria" w:eastAsia="Calibri" w:hAnsi="Cambria"/>
      <w:b/>
      <w:sz w:val="22"/>
      <w:szCs w:val="22"/>
      <w:lang w:eastAsia="en-US"/>
    </w:rPr>
  </w:style>
  <w:style w:type="paragraph" w:customStyle="1" w:styleId="Tableheader">
    <w:name w:val="Table header"/>
    <w:basedOn w:val="Tablebody"/>
    <w:rsid w:val="00BD12AE"/>
  </w:style>
  <w:style w:type="character" w:customStyle="1" w:styleId="SUPerscript-small">
    <w:name w:val="SUPerscript-small"/>
    <w:qFormat/>
    <w:rsid w:val="00BD12AE"/>
    <w:rPr>
      <w:kern w:val="0"/>
      <w:position w:val="6"/>
      <w:sz w:val="12"/>
      <w:szCs w:val="16"/>
    </w:rPr>
  </w:style>
  <w:style w:type="paragraph" w:customStyle="1" w:styleId="Tablefooter">
    <w:name w:val="Table footer"/>
    <w:basedOn w:val="a6"/>
    <w:rsid w:val="00BD12AE"/>
    <w:pPr>
      <w:widowControl/>
      <w:tabs>
        <w:tab w:val="left" w:pos="346"/>
      </w:tabs>
      <w:wordWrap/>
      <w:autoSpaceDE/>
      <w:autoSpaceDN/>
      <w:spacing w:before="60" w:after="60" w:line="200" w:lineRule="atLeast"/>
    </w:pPr>
    <w:rPr>
      <w:rFonts w:ascii="Cambria" w:eastAsia="Calibri" w:hAnsi="Cambria"/>
      <w:sz w:val="18"/>
      <w:szCs w:val="22"/>
      <w:lang w:eastAsia="en-US"/>
    </w:rPr>
  </w:style>
  <w:style w:type="paragraph" w:customStyle="1" w:styleId="FIGURE">
    <w:name w:val="FIGURE"/>
    <w:basedOn w:val="a6"/>
    <w:next w:val="a6"/>
    <w:qFormat/>
    <w:rsid w:val="00BD12AE"/>
    <w:pPr>
      <w:keepNext/>
      <w:widowControl/>
      <w:wordWrap/>
      <w:autoSpaceDE/>
      <w:autoSpaceDN/>
      <w:snapToGrid w:val="0"/>
      <w:spacing w:before="100" w:after="200" w:line="240" w:lineRule="atLeast"/>
      <w:jc w:val="center"/>
    </w:pPr>
    <w:rPr>
      <w:rFonts w:ascii="Cambria" w:eastAsia="MS Mincho" w:hAnsi="Cambria"/>
      <w:sz w:val="22"/>
      <w:lang w:eastAsia="ja-JP"/>
    </w:rPr>
  </w:style>
  <w:style w:type="paragraph" w:customStyle="1" w:styleId="Figuretitle">
    <w:name w:val="Figure title"/>
    <w:basedOn w:val="a6"/>
    <w:rsid w:val="00BD12AE"/>
    <w:pPr>
      <w:widowControl/>
      <w:suppressAutoHyphens/>
      <w:wordWrap/>
      <w:autoSpaceDE/>
      <w:autoSpaceDN/>
      <w:spacing w:before="240" w:after="360" w:line="240" w:lineRule="atLeast"/>
      <w:jc w:val="center"/>
    </w:pPr>
    <w:rPr>
      <w:rFonts w:ascii="Cambria" w:eastAsia="Calibri" w:hAnsi="Cambria"/>
      <w:b/>
      <w:sz w:val="22"/>
      <w:szCs w:val="22"/>
      <w:lang w:eastAsia="en-US"/>
    </w:rPr>
  </w:style>
  <w:style w:type="character" w:customStyle="1" w:styleId="stddocNumber">
    <w:name w:val="std_docNumber"/>
    <w:rsid w:val="00BD12AE"/>
    <w:rPr>
      <w:rFonts w:ascii="Cambria" w:hAnsi="Cambria" w:hint="default"/>
      <w:bdr w:val="none" w:sz="0" w:space="0" w:color="auto" w:frame="1"/>
      <w:shd w:val="clear" w:color="auto" w:fill="F2DBDB"/>
    </w:rPr>
  </w:style>
  <w:style w:type="character" w:customStyle="1" w:styleId="stdpublisher">
    <w:name w:val="std_publisher"/>
    <w:rsid w:val="00BD12AE"/>
    <w:rPr>
      <w:rFonts w:ascii="Cambria" w:hAnsi="Cambria" w:hint="default"/>
      <w:bdr w:val="none" w:sz="0" w:space="0" w:color="auto" w:frame="1"/>
      <w:shd w:val="clear" w:color="auto" w:fill="C6D9F1"/>
    </w:rPr>
  </w:style>
  <w:style w:type="paragraph" w:customStyle="1" w:styleId="a20">
    <w:name w:val="a2"/>
    <w:basedOn w:val="a6"/>
    <w:next w:val="a6"/>
    <w:rsid w:val="00BD12AE"/>
    <w:pPr>
      <w:widowControl/>
      <w:tabs>
        <w:tab w:val="left" w:pos="500"/>
        <w:tab w:val="num" w:pos="567"/>
        <w:tab w:val="left" w:pos="720"/>
      </w:tabs>
      <w:wordWrap/>
      <w:autoSpaceDE/>
      <w:autoSpaceDN/>
      <w:spacing w:before="270" w:after="240" w:line="270" w:lineRule="exact"/>
      <w:ind w:left="567" w:hanging="284"/>
      <w:jc w:val="left"/>
      <w:outlineLvl w:val="0"/>
    </w:pPr>
    <w:rPr>
      <w:rFonts w:ascii="Cambria" w:eastAsia="Calibri" w:hAnsi="Cambria"/>
      <w:b/>
      <w:sz w:val="28"/>
      <w:szCs w:val="22"/>
      <w:lang w:eastAsia="en-US"/>
    </w:rPr>
  </w:style>
  <w:style w:type="paragraph" w:customStyle="1" w:styleId="a30">
    <w:name w:val="a3"/>
    <w:basedOn w:val="a6"/>
    <w:next w:val="a6"/>
    <w:rsid w:val="00BD12AE"/>
    <w:pPr>
      <w:widowControl/>
      <w:tabs>
        <w:tab w:val="left" w:pos="640"/>
        <w:tab w:val="num" w:pos="1077"/>
      </w:tabs>
      <w:wordWrap/>
      <w:autoSpaceDE/>
      <w:autoSpaceDN/>
      <w:spacing w:after="240" w:line="250" w:lineRule="exact"/>
      <w:ind w:left="1077" w:hanging="510"/>
      <w:jc w:val="left"/>
      <w:outlineLvl w:val="0"/>
    </w:pPr>
    <w:rPr>
      <w:rFonts w:ascii="Cambria" w:eastAsia="Calibri" w:hAnsi="Cambria"/>
      <w:b/>
      <w:sz w:val="22"/>
      <w:szCs w:val="22"/>
      <w:lang w:eastAsia="en-US"/>
    </w:rPr>
  </w:style>
  <w:style w:type="paragraph" w:customStyle="1" w:styleId="a40">
    <w:name w:val="a4"/>
    <w:basedOn w:val="a6"/>
    <w:next w:val="a6"/>
    <w:rsid w:val="00BD12AE"/>
    <w:pPr>
      <w:widowControl/>
      <w:tabs>
        <w:tab w:val="left" w:pos="880"/>
        <w:tab w:val="num" w:pos="1474"/>
      </w:tabs>
      <w:wordWrap/>
      <w:autoSpaceDE/>
      <w:autoSpaceDN/>
      <w:spacing w:after="240" w:line="240" w:lineRule="atLeast"/>
      <w:ind w:left="1474" w:hanging="624"/>
      <w:jc w:val="left"/>
      <w:outlineLvl w:val="0"/>
    </w:pPr>
    <w:rPr>
      <w:rFonts w:ascii="Cambria" w:eastAsia="Calibri" w:hAnsi="Cambria"/>
      <w:b/>
      <w:bCs/>
      <w:iCs/>
      <w:sz w:val="22"/>
      <w:szCs w:val="22"/>
      <w:lang w:eastAsia="en-US"/>
    </w:rPr>
  </w:style>
  <w:style w:type="paragraph" w:customStyle="1" w:styleId="a50">
    <w:name w:val="a5"/>
    <w:basedOn w:val="a6"/>
    <w:next w:val="a6"/>
    <w:rsid w:val="00BD12AE"/>
    <w:pPr>
      <w:widowControl/>
      <w:tabs>
        <w:tab w:val="num" w:pos="709"/>
        <w:tab w:val="left" w:pos="1140"/>
        <w:tab w:val="left" w:pos="1360"/>
      </w:tabs>
      <w:wordWrap/>
      <w:autoSpaceDE/>
      <w:autoSpaceDN/>
      <w:spacing w:after="240" w:line="240" w:lineRule="atLeast"/>
      <w:ind w:left="709" w:hanging="709"/>
      <w:jc w:val="left"/>
      <w:outlineLvl w:val="0"/>
    </w:pPr>
    <w:rPr>
      <w:rFonts w:ascii="Cambria" w:eastAsia="Calibri" w:hAnsi="Cambria"/>
      <w:b/>
      <w:bCs/>
      <w:iCs/>
      <w:sz w:val="22"/>
      <w:szCs w:val="22"/>
      <w:lang w:eastAsia="en-US"/>
    </w:rPr>
  </w:style>
  <w:style w:type="paragraph" w:customStyle="1" w:styleId="a60">
    <w:name w:val="a6"/>
    <w:basedOn w:val="a6"/>
    <w:next w:val="a6"/>
    <w:rsid w:val="00BD12AE"/>
    <w:pPr>
      <w:widowControl/>
      <w:tabs>
        <w:tab w:val="left" w:pos="1140"/>
        <w:tab w:val="left" w:pos="1360"/>
      </w:tabs>
      <w:wordWrap/>
      <w:autoSpaceDE/>
      <w:autoSpaceDN/>
      <w:spacing w:after="240" w:line="240" w:lineRule="atLeast"/>
      <w:jc w:val="left"/>
      <w:outlineLvl w:val="0"/>
    </w:pPr>
    <w:rPr>
      <w:rFonts w:ascii="Cambria" w:eastAsia="Calibri" w:hAnsi="Cambria"/>
      <w:b/>
      <w:bCs/>
      <w:sz w:val="22"/>
      <w:szCs w:val="22"/>
      <w:lang w:eastAsia="en-US"/>
    </w:rPr>
  </w:style>
  <w:style w:type="paragraph" w:customStyle="1" w:styleId="ANNEX">
    <w:name w:val="ANNEX"/>
    <w:basedOn w:val="a6"/>
    <w:next w:val="a6"/>
    <w:rsid w:val="00BD12AE"/>
    <w:pPr>
      <w:keepNext/>
      <w:pageBreakBefore/>
      <w:widowControl/>
      <w:tabs>
        <w:tab w:val="num" w:pos="283"/>
      </w:tabs>
      <w:wordWrap/>
      <w:autoSpaceDE/>
      <w:autoSpaceDN/>
      <w:spacing w:after="760" w:line="310" w:lineRule="exact"/>
      <w:ind w:left="283" w:hanging="283"/>
      <w:jc w:val="center"/>
      <w:outlineLvl w:val="0"/>
    </w:pPr>
    <w:rPr>
      <w:rFonts w:ascii="Cambria" w:eastAsia="MS Mincho" w:hAnsi="Cambria"/>
      <w:b/>
      <w:sz w:val="28"/>
      <w:lang w:eastAsia="ja-JP"/>
    </w:rPr>
  </w:style>
  <w:style w:type="paragraph" w:customStyle="1" w:styleId="FigureGraphic">
    <w:name w:val="Figure Graphic"/>
    <w:basedOn w:val="a6"/>
    <w:rsid w:val="00BD12AE"/>
    <w:pPr>
      <w:widowControl/>
      <w:wordWrap/>
      <w:autoSpaceDE/>
      <w:autoSpaceDN/>
      <w:spacing w:before="240" w:after="120" w:line="240" w:lineRule="atLeast"/>
      <w:jc w:val="center"/>
    </w:pPr>
    <w:rPr>
      <w:rFonts w:ascii="Cambria" w:eastAsia="Calibri" w:hAnsi="Cambria"/>
      <w:sz w:val="22"/>
      <w:szCs w:val="22"/>
      <w:lang w:eastAsia="en-US"/>
    </w:rPr>
  </w:style>
  <w:style w:type="paragraph" w:customStyle="1" w:styleId="p3">
    <w:name w:val="p3"/>
    <w:basedOn w:val="a6"/>
    <w:rsid w:val="00BD12AE"/>
    <w:pPr>
      <w:widowControl/>
      <w:tabs>
        <w:tab w:val="left" w:pos="720"/>
      </w:tabs>
      <w:wordWrap/>
      <w:autoSpaceDE/>
      <w:autoSpaceDN/>
      <w:spacing w:after="240" w:line="240" w:lineRule="atLeast"/>
    </w:pPr>
    <w:rPr>
      <w:rFonts w:ascii="Cambria" w:eastAsia="Calibri" w:hAnsi="Cambria"/>
      <w:sz w:val="22"/>
      <w:szCs w:val="22"/>
      <w:lang w:eastAsia="en-US"/>
    </w:rPr>
  </w:style>
  <w:style w:type="paragraph" w:customStyle="1" w:styleId="p4">
    <w:name w:val="p4"/>
    <w:basedOn w:val="a6"/>
    <w:rsid w:val="00BD12AE"/>
    <w:pPr>
      <w:widowControl/>
      <w:tabs>
        <w:tab w:val="left" w:pos="1094"/>
      </w:tabs>
      <w:wordWrap/>
      <w:autoSpaceDE/>
      <w:autoSpaceDN/>
      <w:spacing w:after="240" w:line="240" w:lineRule="atLeast"/>
    </w:pPr>
    <w:rPr>
      <w:rFonts w:ascii="Cambria" w:eastAsia="Calibri" w:hAnsi="Cambria"/>
      <w:sz w:val="22"/>
      <w:szCs w:val="22"/>
      <w:lang w:eastAsia="en-US"/>
    </w:rPr>
  </w:style>
  <w:style w:type="paragraph" w:customStyle="1" w:styleId="Dimension100">
    <w:name w:val="Dimension_100"/>
    <w:basedOn w:val="a6"/>
    <w:rsid w:val="00BD12AE"/>
    <w:pPr>
      <w:widowControl/>
      <w:wordWrap/>
      <w:autoSpaceDE/>
      <w:autoSpaceDN/>
      <w:spacing w:after="60" w:line="220" w:lineRule="atLeast"/>
      <w:jc w:val="right"/>
    </w:pPr>
    <w:rPr>
      <w:rFonts w:ascii="Cambria" w:eastAsia="Calibri" w:hAnsi="Cambria"/>
      <w:szCs w:val="22"/>
      <w:lang w:eastAsia="en-US"/>
    </w:rPr>
  </w:style>
  <w:style w:type="paragraph" w:customStyle="1" w:styleId="Figuresubtitle">
    <w:name w:val="Figure subtitle"/>
    <w:basedOn w:val="a6"/>
    <w:rsid w:val="00BD12AE"/>
    <w:pPr>
      <w:widowControl/>
      <w:wordWrap/>
      <w:autoSpaceDE/>
      <w:autoSpaceDN/>
      <w:spacing w:before="120" w:after="120" w:line="240" w:lineRule="atLeast"/>
      <w:jc w:val="center"/>
    </w:pPr>
    <w:rPr>
      <w:rFonts w:ascii="Cambria" w:eastAsia="Calibri" w:hAnsi="Cambria"/>
      <w:b/>
      <w:sz w:val="22"/>
      <w:szCs w:val="22"/>
      <w:lang w:eastAsia="en-US"/>
    </w:rPr>
  </w:style>
  <w:style w:type="paragraph" w:customStyle="1" w:styleId="KeyText">
    <w:name w:val="Key Text"/>
    <w:basedOn w:val="a6"/>
    <w:rsid w:val="00BD12AE"/>
    <w:pPr>
      <w:widowControl/>
      <w:tabs>
        <w:tab w:val="left" w:pos="346"/>
      </w:tabs>
      <w:wordWrap/>
      <w:autoSpaceDE/>
      <w:autoSpaceDN/>
      <w:spacing w:after="60" w:line="220" w:lineRule="atLeast"/>
      <w:ind w:left="346" w:hanging="346"/>
    </w:pPr>
    <w:rPr>
      <w:rFonts w:ascii="Cambria" w:eastAsia="Calibri" w:hAnsi="Cambria"/>
      <w:sz w:val="18"/>
      <w:szCs w:val="22"/>
      <w:lang w:eastAsia="en-US"/>
    </w:rPr>
  </w:style>
  <w:style w:type="paragraph" w:customStyle="1" w:styleId="KeyTitle">
    <w:name w:val="Key Title"/>
    <w:basedOn w:val="KeyText"/>
    <w:next w:val="KeyText"/>
    <w:rsid w:val="00BD12AE"/>
    <w:pPr>
      <w:jc w:val="left"/>
    </w:pPr>
    <w:rPr>
      <w:b/>
    </w:rPr>
  </w:style>
  <w:style w:type="character" w:customStyle="1" w:styleId="SUBscript">
    <w:name w:val="SUBscript"/>
    <w:rsid w:val="00BD12AE"/>
    <w:rPr>
      <w:kern w:val="0"/>
      <w:position w:val="-6"/>
      <w:sz w:val="16"/>
      <w:szCs w:val="16"/>
    </w:rPr>
  </w:style>
  <w:style w:type="character" w:customStyle="1" w:styleId="citetbl">
    <w:name w:val="cite_tbl"/>
    <w:rsid w:val="00BD12AE"/>
    <w:rPr>
      <w:rFonts w:ascii="Cambria" w:hAnsi="Cambria" w:hint="default"/>
      <w:color w:val="auto"/>
      <w:bdr w:val="none" w:sz="0" w:space="0" w:color="auto" w:frame="1"/>
      <w:shd w:val="clear" w:color="auto" w:fill="FF9999"/>
    </w:rPr>
  </w:style>
  <w:style w:type="paragraph" w:customStyle="1" w:styleId="Notecontinued">
    <w:name w:val="Note continued"/>
    <w:basedOn w:val="Note"/>
    <w:rsid w:val="00BD12AE"/>
  </w:style>
  <w:style w:type="character" w:styleId="afff3">
    <w:name w:val="line number"/>
    <w:basedOn w:val="a7"/>
    <w:rsid w:val="00BD12AE"/>
  </w:style>
  <w:style w:type="character" w:customStyle="1" w:styleId="1a">
    <w:name w:val="확인되지 않은 멘션1"/>
    <w:uiPriority w:val="99"/>
    <w:semiHidden/>
    <w:unhideWhenUsed/>
    <w:rsid w:val="00BD12AE"/>
    <w:rPr>
      <w:color w:val="605E5C"/>
      <w:shd w:val="clear" w:color="auto" w:fill="E1DFDD"/>
    </w:rPr>
  </w:style>
  <w:style w:type="paragraph" w:customStyle="1" w:styleId="ISOChange">
    <w:name w:val="ISO_Change"/>
    <w:basedOn w:val="a6"/>
    <w:rsid w:val="00BD12AE"/>
    <w:pPr>
      <w:widowControl/>
      <w:wordWrap/>
      <w:autoSpaceDE/>
      <w:autoSpaceDN/>
      <w:spacing w:before="210" w:line="210" w:lineRule="exact"/>
      <w:jc w:val="left"/>
    </w:pPr>
    <w:rPr>
      <w:rFonts w:eastAsia="맑은 고딕"/>
      <w:sz w:val="18"/>
      <w:lang w:eastAsia="en-US"/>
    </w:rPr>
  </w:style>
  <w:style w:type="paragraph" w:customStyle="1" w:styleId="1b">
    <w:name w:val="표준1"/>
    <w:basedOn w:val="a6"/>
    <w:rsid w:val="00BD12AE"/>
    <w:pPr>
      <w:textAlignment w:val="baseline"/>
    </w:pPr>
    <w:rPr>
      <w:rFonts w:ascii="굴림" w:eastAsia="굴림" w:hAnsi="굴림" w:cs="굴림"/>
      <w:color w:val="000000"/>
      <w:lang w:val="en-US"/>
    </w:rPr>
  </w:style>
  <w:style w:type="paragraph" w:styleId="afff4">
    <w:name w:val="Normal (Web)"/>
    <w:basedOn w:val="a6"/>
    <w:uiPriority w:val="99"/>
    <w:unhideWhenUsed/>
    <w:rsid w:val="00BD12AE"/>
    <w:pPr>
      <w:widowControl/>
      <w:wordWrap/>
      <w:autoSpaceDE/>
      <w:autoSpaceDN/>
      <w:spacing w:before="100" w:beforeAutospacing="1" w:after="100" w:afterAutospacing="1" w:line="288" w:lineRule="auto"/>
      <w:jc w:val="left"/>
    </w:pPr>
    <w:rPr>
      <w:rFonts w:ascii=".." w:eastAsia="굴림" w:hAnsi=".." w:cs="굴림"/>
      <w:sz w:val="18"/>
      <w:szCs w:val="18"/>
      <w:lang w:val="en-US"/>
    </w:rPr>
  </w:style>
  <w:style w:type="character" w:customStyle="1" w:styleId="2f0">
    <w:name w:val="확인되지 않은 멘션2"/>
    <w:basedOn w:val="a7"/>
    <w:uiPriority w:val="99"/>
    <w:semiHidden/>
    <w:unhideWhenUsed/>
    <w:rsid w:val="00BD12AE"/>
    <w:rPr>
      <w:color w:val="605E5C"/>
      <w:shd w:val="clear" w:color="auto" w:fill="E1DFDD"/>
    </w:rPr>
  </w:style>
  <w:style w:type="table" w:styleId="1c">
    <w:name w:val="Grid Table 1 Light"/>
    <w:basedOn w:val="a8"/>
    <w:uiPriority w:val="46"/>
    <w:rsid w:val="00BD12AE"/>
    <w:pPr>
      <w:spacing w:after="0" w:line="240" w:lineRule="auto"/>
      <w:jc w:val="left"/>
    </w:pPr>
    <w:rPr>
      <w:rFonts w:ascii="Times New Roman" w:eastAsia="바탕" w:hAnsi="Times New Roman" w:cs="Times New Roman"/>
      <w:kern w:val="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KSDT2021\KSDT2021_&#54620;&#44397;&#49328;&#50629;&#54364;&#51456;_&#53596;&#54540;&#47551;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ABAAE78E8DE450AA39592DB1F1AD5DE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7359FD24-00B0-4CA5-A27B-C48EFA8D4A7A}"/>
      </w:docPartPr>
      <w:docPartBody>
        <w:p w:rsidR="002D5BA6" w:rsidRDefault="002D5BA6">
          <w:pPr>
            <w:pStyle w:val="3ABAAE78E8DE450AA39592DB1F1AD5DE"/>
          </w:pPr>
          <w:r w:rsidRPr="00985890">
            <w:rPr>
              <w:rStyle w:val="a3"/>
            </w:rPr>
            <w:t>텍스트를 입력하려면 여기를 클릭하거나 탭하세요.</w:t>
          </w:r>
        </w:p>
      </w:docPartBody>
    </w:docPart>
    <w:docPart>
      <w:docPartPr>
        <w:name w:val="FA24E18D892C46F89BF659AC55FA328D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18295173-5674-4E2D-9DAE-7AB378AC123B}"/>
      </w:docPartPr>
      <w:docPartBody>
        <w:p w:rsidR="002D5BA6" w:rsidRDefault="002D5BA6">
          <w:pPr>
            <w:pStyle w:val="FA24E18D892C46F89BF659AC55FA328D"/>
          </w:pPr>
          <w:r w:rsidRPr="005E0949">
            <w:rPr>
              <w:rStyle w:val="a3"/>
            </w:rPr>
            <w:t>텍스트를 입력하려면 여기를 클릭하거나 탭하세요.</w:t>
          </w:r>
        </w:p>
      </w:docPartBody>
    </w:docPart>
    <w:docPart>
      <w:docPartPr>
        <w:name w:val="F6DE1B9B9DE840539C2767B6BB7CDD7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F0AE89AF-1516-45EC-9FA8-790AE86B0014}"/>
      </w:docPartPr>
      <w:docPartBody>
        <w:p w:rsidR="002D5BA6" w:rsidRDefault="002D5BA6">
          <w:pPr>
            <w:pStyle w:val="F6DE1B9B9DE840539C2767B6BB7CDD7B"/>
          </w:pPr>
          <w:r w:rsidRPr="005E0949">
            <w:rPr>
              <w:rStyle w:val="a3"/>
            </w:rPr>
            <w:t>텍스트를 입력하려면 여기를 클릭하거나 탭하세요.</w:t>
          </w:r>
        </w:p>
      </w:docPartBody>
    </w:docPart>
    <w:docPart>
      <w:docPartPr>
        <w:name w:val="4E654EA0397044569026BC32FEA9DA98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37031E93-CE76-4D5F-ACB3-46B9DB0F333D}"/>
      </w:docPartPr>
      <w:docPartBody>
        <w:p w:rsidR="002D5BA6" w:rsidRDefault="002D5BA6">
          <w:pPr>
            <w:pStyle w:val="4E654EA0397044569026BC32FEA9DA98"/>
          </w:pPr>
          <w:r w:rsidRPr="00D91A15">
            <w:rPr>
              <w:rFonts w:eastAsia="돋움" w:cs="Arial"/>
              <w:sz w:val="24"/>
              <w:szCs w:val="24"/>
            </w:rPr>
            <w:t>AAAAAAA</w:t>
          </w:r>
          <w:r w:rsidRPr="00D91A15">
            <w:rPr>
              <w:rFonts w:eastAsia="돋움" w:cs="Arial" w:hint="eastAsia"/>
              <w:sz w:val="24"/>
              <w:szCs w:val="24"/>
            </w:rPr>
            <w:t>AAAAAAAAAAAAAAAAA</w:t>
          </w:r>
        </w:p>
      </w:docPartBody>
    </w:docPart>
    <w:docPart>
      <w:docPartPr>
        <w:name w:val="2ECD42306487497A8928BCCA86BAF847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CDFFEF63-7F51-4A3C-B084-8C43C8A32CA6}"/>
      </w:docPartPr>
      <w:docPartBody>
        <w:p w:rsidR="002D5BA6" w:rsidRDefault="002D5BA6">
          <w:pPr>
            <w:pStyle w:val="2ECD42306487497A8928BCCA86BAF847"/>
          </w:pPr>
          <w:r w:rsidRPr="00952AE2">
            <w:rPr>
              <w:rStyle w:val="a3"/>
              <w:rFonts w:hint="eastAsia"/>
            </w:rPr>
            <w:t>텍스트를 입력하려면 여기를 클릭하거나 탭하세요.</w:t>
          </w:r>
        </w:p>
      </w:docPartBody>
    </w:docPart>
    <w:docPart>
      <w:docPartPr>
        <w:name w:val="7F44AF05C7D34D7A971847C5D01806A5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F8CC53B7-5E95-459C-8EFC-3BAB5E30D9A9}"/>
      </w:docPartPr>
      <w:docPartBody>
        <w:p w:rsidR="004100F2" w:rsidRDefault="004100F2" w:rsidP="004100F2">
          <w:pPr>
            <w:pStyle w:val="7F44AF05C7D34D7A971847C5D01806A5"/>
          </w:pPr>
          <w:r w:rsidRPr="005E0949">
            <w:rPr>
              <w:rStyle w:val="a3"/>
            </w:rPr>
            <w:t>텍스트를 입력하려면 여기를 클릭하거나 탭하세요.</w:t>
          </w:r>
        </w:p>
      </w:docPartBody>
    </w:docPart>
    <w:docPart>
      <w:docPartPr>
        <w:name w:val="2C47C637DB4F41D2B3A3C4385B518CBD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A4D307D-59E7-4065-8F7B-F5CE91AD87C0}"/>
      </w:docPartPr>
      <w:docPartBody>
        <w:p w:rsidR="004100F2" w:rsidRDefault="004100F2" w:rsidP="004100F2">
          <w:pPr>
            <w:pStyle w:val="2C47C637DB4F41D2B3A3C4385B518CBD"/>
          </w:pPr>
          <w:r w:rsidRPr="00D91A15">
            <w:rPr>
              <w:rFonts w:eastAsia="돋움" w:cs="Arial"/>
              <w:sz w:val="24"/>
              <w:szCs w:val="24"/>
            </w:rPr>
            <w:t>AAAAAAA</w:t>
          </w:r>
          <w:r w:rsidRPr="00D91A15">
            <w:rPr>
              <w:rFonts w:eastAsia="돋움" w:cs="Arial" w:hint="eastAsia"/>
              <w:sz w:val="24"/>
              <w:szCs w:val="24"/>
            </w:rPr>
            <w:t>AAAAAAAAAAAAAAAAA</w:t>
          </w:r>
        </w:p>
      </w:docPartBody>
    </w:docPart>
    <w:docPart>
      <w:docPartPr>
        <w:name w:val="1D3579E249E4478C9343A01953A2E40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B587E0BA-0F0F-4876-9C86-2C6B05297268}"/>
      </w:docPartPr>
      <w:docPartBody>
        <w:p w:rsidR="0044285F" w:rsidRDefault="0044285F" w:rsidP="0044285F">
          <w:pPr>
            <w:pStyle w:val="1D3579E249E4478C9343A01953A2E403"/>
          </w:pPr>
          <w:r w:rsidRPr="005E0949">
            <w:rPr>
              <w:rStyle w:val="a3"/>
            </w:rPr>
            <w:t>텍스트를 입력하려면 여기를 클릭하거나 탭하세요.</w:t>
          </w:r>
        </w:p>
      </w:docPartBody>
    </w:docPart>
    <w:docPart>
      <w:docPartPr>
        <w:name w:val="FF148D04DCA246B78886DC76D46FECE1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CADE323C-DFE1-413F-9377-AE9B60D695E6}"/>
      </w:docPartPr>
      <w:docPartBody>
        <w:p w:rsidR="00F14655" w:rsidRDefault="00F14655" w:rsidP="00F14655">
          <w:pPr>
            <w:pStyle w:val="FF148D04DCA246B78886DC76D46FECE1"/>
          </w:pPr>
          <w:r w:rsidRPr="00D91A15">
            <w:rPr>
              <w:rFonts w:eastAsia="돋움" w:cs="Arial"/>
              <w:sz w:val="24"/>
              <w:szCs w:val="24"/>
            </w:rPr>
            <w:t>AAAAAAA</w:t>
          </w:r>
          <w:r w:rsidRPr="00D91A15">
            <w:rPr>
              <w:rFonts w:eastAsia="돋움" w:cs="Arial" w:hint="eastAsia"/>
              <w:sz w:val="24"/>
              <w:szCs w:val="24"/>
            </w:rPr>
            <w:t>AAAAAAAAAAAAAAAAA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한컴돋움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..">
    <w:altName w:val="Cambria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BA6"/>
    <w:rsid w:val="000B17C8"/>
    <w:rsid w:val="002C1DDC"/>
    <w:rsid w:val="002D5BA6"/>
    <w:rsid w:val="004100F2"/>
    <w:rsid w:val="0044285F"/>
    <w:rsid w:val="00461A4E"/>
    <w:rsid w:val="00680D65"/>
    <w:rsid w:val="00747BF5"/>
    <w:rsid w:val="00867000"/>
    <w:rsid w:val="00971C0B"/>
    <w:rsid w:val="009C0DA2"/>
    <w:rsid w:val="00CB13D6"/>
    <w:rsid w:val="00D06038"/>
    <w:rsid w:val="00F14655"/>
    <w:rsid w:val="00FC38B6"/>
    <w:rsid w:val="00FC4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4285F"/>
    <w:rPr>
      <w:color w:val="808080"/>
    </w:rPr>
  </w:style>
  <w:style w:type="paragraph" w:customStyle="1" w:styleId="3ABAAE78E8DE450AA39592DB1F1AD5DE">
    <w:name w:val="3ABAAE78E8DE450AA39592DB1F1AD5DE"/>
    <w:pPr>
      <w:widowControl w:val="0"/>
      <w:wordWrap w:val="0"/>
      <w:autoSpaceDE w:val="0"/>
      <w:autoSpaceDN w:val="0"/>
    </w:pPr>
  </w:style>
  <w:style w:type="paragraph" w:customStyle="1" w:styleId="FA24E18D892C46F89BF659AC55FA328D">
    <w:name w:val="FA24E18D892C46F89BF659AC55FA328D"/>
    <w:pPr>
      <w:widowControl w:val="0"/>
      <w:wordWrap w:val="0"/>
      <w:autoSpaceDE w:val="0"/>
      <w:autoSpaceDN w:val="0"/>
    </w:pPr>
  </w:style>
  <w:style w:type="paragraph" w:customStyle="1" w:styleId="F6DE1B9B9DE840539C2767B6BB7CDD7B">
    <w:name w:val="F6DE1B9B9DE840539C2767B6BB7CDD7B"/>
    <w:pPr>
      <w:widowControl w:val="0"/>
      <w:wordWrap w:val="0"/>
      <w:autoSpaceDE w:val="0"/>
      <w:autoSpaceDN w:val="0"/>
    </w:pPr>
  </w:style>
  <w:style w:type="paragraph" w:customStyle="1" w:styleId="4E654EA0397044569026BC32FEA9DA98">
    <w:name w:val="4E654EA0397044569026BC32FEA9DA98"/>
    <w:pPr>
      <w:widowControl w:val="0"/>
      <w:wordWrap w:val="0"/>
      <w:autoSpaceDE w:val="0"/>
      <w:autoSpaceDN w:val="0"/>
    </w:pPr>
  </w:style>
  <w:style w:type="paragraph" w:customStyle="1" w:styleId="2ECD42306487497A8928BCCA86BAF847">
    <w:name w:val="2ECD42306487497A8928BCCA86BAF847"/>
    <w:pPr>
      <w:widowControl w:val="0"/>
      <w:wordWrap w:val="0"/>
      <w:autoSpaceDE w:val="0"/>
      <w:autoSpaceDN w:val="0"/>
    </w:pPr>
  </w:style>
  <w:style w:type="paragraph" w:customStyle="1" w:styleId="7F44AF05C7D34D7A971847C5D01806A5">
    <w:name w:val="7F44AF05C7D34D7A971847C5D01806A5"/>
    <w:rsid w:val="004100F2"/>
    <w:pPr>
      <w:widowControl w:val="0"/>
      <w:wordWrap w:val="0"/>
      <w:autoSpaceDE w:val="0"/>
      <w:autoSpaceDN w:val="0"/>
    </w:pPr>
  </w:style>
  <w:style w:type="paragraph" w:customStyle="1" w:styleId="2C47C637DB4F41D2B3A3C4385B518CBD">
    <w:name w:val="2C47C637DB4F41D2B3A3C4385B518CBD"/>
    <w:rsid w:val="004100F2"/>
    <w:pPr>
      <w:widowControl w:val="0"/>
      <w:wordWrap w:val="0"/>
      <w:autoSpaceDE w:val="0"/>
      <w:autoSpaceDN w:val="0"/>
    </w:pPr>
  </w:style>
  <w:style w:type="paragraph" w:customStyle="1" w:styleId="1D3579E249E4478C9343A01953A2E403">
    <w:name w:val="1D3579E249E4478C9343A01953A2E403"/>
    <w:rsid w:val="0044285F"/>
    <w:pPr>
      <w:widowControl w:val="0"/>
      <w:wordWrap w:val="0"/>
      <w:autoSpaceDE w:val="0"/>
      <w:autoSpaceDN w:val="0"/>
    </w:pPr>
  </w:style>
  <w:style w:type="paragraph" w:customStyle="1" w:styleId="FF148D04DCA246B78886DC76D46FECE1">
    <w:name w:val="FF148D04DCA246B78886DC76D46FECE1"/>
    <w:rsid w:val="00F14655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6F0F0B-8602-4822-A750-41A3B1613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KSDT2021_한국산업표준_템플릿2.dotx</Template>
  <TotalTime>797</TotalTime>
  <Pages>18</Pages>
  <Words>2690</Words>
  <Characters>15338</Characters>
  <Application>Microsoft Office Word</Application>
  <DocSecurity>0</DocSecurity>
  <Lines>127</Lines>
  <Paragraphs>35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jongyu kim</cp:lastModifiedBy>
  <cp:revision>159</cp:revision>
  <dcterms:created xsi:type="dcterms:W3CDTF">2026-08-20T07:57:00Z</dcterms:created>
  <dcterms:modified xsi:type="dcterms:W3CDTF">2026-09-22T13:01:00Z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DT_Title">
    <vt:lpwstr>한국산업표준</vt:lpwstr>
  </property>
  <property fmtid="{D5CDD505-2E9C-101B-9397-08002B2CF9AE}" pid="3" name="KSDT_Version">
    <vt:lpwstr>1.0</vt:lpwstr>
  </property>
  <property fmtid="{D5CDD505-2E9C-101B-9397-08002B2CF9AE}" pid="4" name="KSDT_Enactment1">
    <vt:lpwstr>2026</vt:lpwstr>
  </property>
  <property fmtid="{D5CDD505-2E9C-101B-9397-08002B2CF9AE}" pid="5" name="KSDT_Enactment2">
    <vt:lpwstr>8</vt:lpwstr>
  </property>
  <property fmtid="{D5CDD505-2E9C-101B-9397-08002B2CF9AE}" pid="6" name="KSDT_Enactment3">
    <vt:lpwstr>6</vt:lpwstr>
  </property>
  <property fmtid="{D5CDD505-2E9C-101B-9397-08002B2CF9AE}" pid="7" name="KSDT_reform_YY">
    <vt:lpwstr/>
  </property>
  <property fmtid="{D5CDD505-2E9C-101B-9397-08002B2CF9AE}" pid="8" name="KSDT_reform_MM">
    <vt:lpwstr/>
  </property>
  <property fmtid="{D5CDD505-2E9C-101B-9397-08002B2CF9AE}" pid="9" name="KSDT_reform_DD">
    <vt:lpwstr/>
  </property>
  <property fmtid="{D5CDD505-2E9C-101B-9397-08002B2CF9AE}" pid="10" name="KSDT_iso">
    <vt:lpwstr/>
  </property>
</Properties>
</file>